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243084">
      <w:r>
        <w:rPr>
          <w:noProof/>
          <w:lang w:val="en-GB" w:eastAsia="en-GB"/>
        </w:rPr>
        <mc:AlternateContent>
          <mc:Choice Requires="wps">
            <w:drawing>
              <wp:anchor distT="0" distB="0" distL="114300" distR="114300" simplePos="0" relativeHeight="251660800" behindDoc="0" locked="0" layoutInCell="1" allowOverlap="1" wp14:anchorId="338AC3AE" wp14:editId="6D81BEBA">
                <wp:simplePos x="0" y="0"/>
                <wp:positionH relativeFrom="column">
                  <wp:posOffset>398780</wp:posOffset>
                </wp:positionH>
                <wp:positionV relativeFrom="paragraph">
                  <wp:posOffset>211455</wp:posOffset>
                </wp:positionV>
                <wp:extent cx="6571615" cy="683260"/>
                <wp:effectExtent l="0" t="0" r="635" b="2540"/>
                <wp:wrapNone/>
                <wp:docPr id="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6F404A" w:rsidRDefault="005400D5" w:rsidP="008A4E26">
                            <w:pPr>
                              <w:pStyle w:val="NewsletterTitle"/>
                              <w:jc w:val="center"/>
                              <w:rPr>
                                <w:rFonts w:ascii="Stencil" w:hAnsi="Stencil"/>
                                <w:color w:val="C00000"/>
                                <w:sz w:val="56"/>
                                <w:szCs w:val="56"/>
                              </w:rPr>
                            </w:pPr>
                            <w:r>
                              <w:rPr>
                                <w:rStyle w:val="NewsletterTitleChar"/>
                                <w:rFonts w:ascii="Stencil" w:hAnsi="Stencil"/>
                                <w:color w:val="C00000"/>
                                <w:sz w:val="56"/>
                                <w:szCs w:val="56"/>
                              </w:rPr>
                              <w:t>P2 Newsletter, MAY</w:t>
                            </w:r>
                            <w:r w:rsidR="00243084" w:rsidRPr="006F404A">
                              <w:rPr>
                                <w:rStyle w:val="NewsletterTitleChar"/>
                                <w:rFonts w:ascii="Stencil" w:hAnsi="Stencil"/>
                                <w:color w:val="C00000"/>
                                <w:sz w:val="56"/>
                                <w:szCs w:val="56"/>
                              </w:rPr>
                              <w:t xml:space="preserve"> 2015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31.4pt;margin-top:16.65pt;width:517.45pt;height:5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" filled="f" stroked="f">
                <v:textbox inset="0,0,0,0">
                  <w:txbxContent>
                    <w:p w:rsidR="00DD60A4" w:rsidRPr="006F404A" w:rsidRDefault="005400D5" w:rsidP="008A4E26">
                      <w:pPr>
                        <w:pStyle w:val="NewsletterTitle"/>
                        <w:jc w:val="center"/>
                        <w:rPr>
                          <w:rFonts w:ascii="Stencil" w:hAnsi="Stencil"/>
                          <w:color w:val="C00000"/>
                          <w:sz w:val="56"/>
                          <w:szCs w:val="56"/>
                        </w:rPr>
                      </w:pPr>
                      <w:r>
                        <w:rPr>
                          <w:rStyle w:val="NewsletterTitleChar"/>
                          <w:rFonts w:ascii="Stencil" w:hAnsi="Stencil"/>
                          <w:color w:val="C00000"/>
                          <w:sz w:val="56"/>
                          <w:szCs w:val="56"/>
                        </w:rPr>
                        <w:t>P2 Newsletter, MAY</w:t>
                      </w:r>
                      <w:bookmarkStart w:id="1" w:name="_GoBack"/>
                      <w:bookmarkEnd w:id="1"/>
                      <w:r w:rsidR="00243084" w:rsidRPr="006F404A">
                        <w:rPr>
                          <w:rStyle w:val="NewsletterTitleChar"/>
                          <w:rFonts w:ascii="Stencil" w:hAnsi="Stencil"/>
                          <w:color w:val="C00000"/>
                          <w:sz w:val="56"/>
                          <w:szCs w:val="56"/>
                        </w:rPr>
                        <w:t xml:space="preserve"> 2015</w:t>
                      </w:r>
                    </w:p>
                  </w:txbxContent>
                </v:textbox>
              </v:shape>
            </w:pict>
          </mc:Fallback>
        </mc:AlternateContent>
      </w:r>
      <w:r w:rsidR="00D80417">
        <w:rPr>
          <w:noProof/>
          <w:lang w:val="en-GB" w:eastAsia="en-GB"/>
        </w:rPr>
        <mc:AlternateContent>
          <mc:Choice Requires="wps">
            <w:drawing>
              <wp:anchor distT="0" distB="0" distL="114300" distR="114300" simplePos="0" relativeHeight="251657728" behindDoc="1" locked="0" layoutInCell="1" allowOverlap="1" wp14:anchorId="793C3A29" wp14:editId="1690293D">
                <wp:simplePos x="0" y="0"/>
                <wp:positionH relativeFrom="column">
                  <wp:posOffset>3955415</wp:posOffset>
                </wp:positionH>
                <wp:positionV relativeFrom="paragraph">
                  <wp:posOffset>201295</wp:posOffset>
                </wp:positionV>
                <wp:extent cx="3284220" cy="714375"/>
                <wp:effectExtent l="2540" t="1270" r="0" b="0"/>
                <wp:wrapNone/>
                <wp:docPr id="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rgbClr val="FDE9D9">
                                <a:gamma/>
                                <a:tint val="0"/>
                                <a:invGamma/>
                                <a:alpha val="64000"/>
                              </a:srgbClr>
                            </a:gs>
                            <a:gs pos="100000">
                              <a:srgbClr val="FDE9D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45pt;margin-top:15.85pt;width:258.6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" stroked="f">
                <v:fill opacity="41943f" color2="#fde9d9" rotate="t" angle="90" focus="100%" type="gradient"/>
              </v:rect>
            </w:pict>
          </mc:Fallback>
        </mc:AlternateContent>
      </w:r>
    </w:p>
    <w:p w:rsidR="00DD60A4" w:rsidRDefault="0083772D">
      <w:r>
        <w:rPr>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332740</wp:posOffset>
                </wp:positionH>
                <wp:positionV relativeFrom="paragraph">
                  <wp:posOffset>7008186</wp:posOffset>
                </wp:positionV>
                <wp:extent cx="2974554" cy="2030835"/>
                <wp:effectExtent l="0" t="0" r="16510" b="26670"/>
                <wp:wrapNone/>
                <wp:docPr id="76" name="Text Box 76"/>
                <wp:cNvGraphicFramePr/>
                <a:graphic xmlns:a="http://schemas.openxmlformats.org/drawingml/2006/main">
                  <a:graphicData uri="http://schemas.microsoft.com/office/word/2010/wordprocessingShape">
                    <wps:wsp>
                      <wps:cNvSpPr txBox="1"/>
                      <wps:spPr>
                        <a:xfrm>
                          <a:off x="0" y="0"/>
                          <a:ext cx="2974554" cy="2030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2D" w:rsidRPr="0097165A" w:rsidRDefault="0083772D" w:rsidP="0083772D">
                            <w:pPr>
                              <w:rPr>
                                <w:b/>
                                <w:sz w:val="24"/>
                                <w:szCs w:val="24"/>
                              </w:rPr>
                            </w:pPr>
                            <w:r w:rsidRPr="0097165A">
                              <w:rPr>
                                <w:b/>
                                <w:sz w:val="24"/>
                                <w:szCs w:val="24"/>
                              </w:rPr>
                              <w:t>Dates for your diary:</w:t>
                            </w:r>
                          </w:p>
                          <w:p w:rsidR="0098583B" w:rsidRDefault="0097165A" w:rsidP="00C67BC9">
                            <w:pPr>
                              <w:pStyle w:val="ListParagraph"/>
                              <w:numPr>
                                <w:ilvl w:val="0"/>
                                <w:numId w:val="3"/>
                              </w:numPr>
                            </w:pPr>
                            <w:r>
                              <w:t>18.05.15- Victoria Day HOLIDAY</w:t>
                            </w:r>
                          </w:p>
                          <w:p w:rsidR="0097165A" w:rsidRDefault="00C9434A" w:rsidP="00C67BC9">
                            <w:pPr>
                              <w:pStyle w:val="ListParagraph"/>
                              <w:numPr>
                                <w:ilvl w:val="0"/>
                                <w:numId w:val="3"/>
                              </w:numPr>
                            </w:pPr>
                            <w:r>
                              <w:t>05</w:t>
                            </w:r>
                            <w:bookmarkStart w:id="0" w:name="_GoBack"/>
                            <w:bookmarkEnd w:id="0"/>
                            <w:r>
                              <w:t>.06</w:t>
                            </w:r>
                            <w:r w:rsidR="0097165A">
                              <w:t>.15- BLACKBURN’S GOT TALENT</w:t>
                            </w:r>
                          </w:p>
                          <w:p w:rsidR="0097165A" w:rsidRDefault="0097165A" w:rsidP="00C67BC9">
                            <w:pPr>
                              <w:pStyle w:val="ListParagraph"/>
                              <w:numPr>
                                <w:ilvl w:val="0"/>
                                <w:numId w:val="3"/>
                              </w:numPr>
                            </w:pPr>
                            <w:r>
                              <w:t>07.06.15- Gala Day races and Street Fair</w:t>
                            </w:r>
                          </w:p>
                          <w:p w:rsidR="0097165A" w:rsidRDefault="0097165A" w:rsidP="00C67BC9">
                            <w:pPr>
                              <w:pStyle w:val="ListParagraph"/>
                              <w:numPr>
                                <w:ilvl w:val="0"/>
                                <w:numId w:val="3"/>
                              </w:numPr>
                            </w:pPr>
                            <w:r>
                              <w:t>13.06.15- GALA DAY</w:t>
                            </w:r>
                          </w:p>
                          <w:p w:rsidR="0097165A" w:rsidRDefault="0097165A" w:rsidP="0097165A">
                            <w:pPr>
                              <w:pStyle w:val="ListParagraph"/>
                              <w:numPr>
                                <w:ilvl w:val="0"/>
                                <w:numId w:val="3"/>
                              </w:numPr>
                            </w:pPr>
                            <w:r>
                              <w:t>16.06.15- Sports Afternoon</w:t>
                            </w:r>
                          </w:p>
                          <w:p w:rsidR="0097165A" w:rsidRDefault="0097165A" w:rsidP="00C67BC9">
                            <w:pPr>
                              <w:pStyle w:val="ListParagraph"/>
                              <w:numPr>
                                <w:ilvl w:val="0"/>
                                <w:numId w:val="3"/>
                              </w:numPr>
                            </w:pPr>
                            <w:r>
                              <w:t>17.06.15- Summer Outing</w:t>
                            </w:r>
                          </w:p>
                          <w:p w:rsidR="00A533A1" w:rsidRDefault="00A533A1" w:rsidP="00C67BC9">
                            <w:pPr>
                              <w:pStyle w:val="ListParagraph"/>
                              <w:numPr>
                                <w:ilvl w:val="0"/>
                                <w:numId w:val="3"/>
                              </w:numPr>
                            </w:pPr>
                            <w:r>
                              <w:t>23.06.15- Meet the Teacher</w:t>
                            </w:r>
                          </w:p>
                          <w:p w:rsidR="0097165A" w:rsidRDefault="0097165A" w:rsidP="00C67BC9">
                            <w:pPr>
                              <w:pStyle w:val="ListParagraph"/>
                              <w:numPr>
                                <w:ilvl w:val="0"/>
                                <w:numId w:val="3"/>
                              </w:numPr>
                            </w:pPr>
                            <w:r>
                              <w:t>26.06.15- Church Service, TERM ENDS</w:t>
                            </w:r>
                          </w:p>
                          <w:p w:rsidR="0097165A" w:rsidRDefault="0097165A" w:rsidP="0097165A">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27" type="#_x0000_t202" style="position:absolute;margin-left:26.2pt;margin-top:551.85pt;width:234.2pt;height:159.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" fillcolor="white [3201]" strokeweight=".5pt">
                <v:textbox>
                  <w:txbxContent>
                    <w:p w:rsidR="0083772D" w:rsidRPr="0097165A" w:rsidRDefault="0083772D" w:rsidP="0083772D">
                      <w:pPr>
                        <w:rPr>
                          <w:b/>
                          <w:sz w:val="24"/>
                          <w:szCs w:val="24"/>
                        </w:rPr>
                      </w:pPr>
                      <w:r w:rsidRPr="0097165A">
                        <w:rPr>
                          <w:b/>
                          <w:sz w:val="24"/>
                          <w:szCs w:val="24"/>
                        </w:rPr>
                        <w:t>Dates for your diary:</w:t>
                      </w:r>
                    </w:p>
                    <w:p w:rsidR="0098583B" w:rsidRDefault="0097165A" w:rsidP="00C67BC9">
                      <w:pPr>
                        <w:pStyle w:val="ListParagraph"/>
                        <w:numPr>
                          <w:ilvl w:val="0"/>
                          <w:numId w:val="3"/>
                        </w:numPr>
                      </w:pPr>
                      <w:r>
                        <w:t>18.05.15- Victoria Day HOLIDAY</w:t>
                      </w:r>
                    </w:p>
                    <w:p w:rsidR="0097165A" w:rsidRDefault="00C9434A" w:rsidP="00C67BC9">
                      <w:pPr>
                        <w:pStyle w:val="ListParagraph"/>
                        <w:numPr>
                          <w:ilvl w:val="0"/>
                          <w:numId w:val="3"/>
                        </w:numPr>
                      </w:pPr>
                      <w:r>
                        <w:t>05</w:t>
                      </w:r>
                      <w:bookmarkStart w:id="1" w:name="_GoBack"/>
                      <w:bookmarkEnd w:id="1"/>
                      <w:r>
                        <w:t>.06</w:t>
                      </w:r>
                      <w:r w:rsidR="0097165A">
                        <w:t>.15- BLACKBURN’S GOT TALENT</w:t>
                      </w:r>
                    </w:p>
                    <w:p w:rsidR="0097165A" w:rsidRDefault="0097165A" w:rsidP="00C67BC9">
                      <w:pPr>
                        <w:pStyle w:val="ListParagraph"/>
                        <w:numPr>
                          <w:ilvl w:val="0"/>
                          <w:numId w:val="3"/>
                        </w:numPr>
                      </w:pPr>
                      <w:r>
                        <w:t>07.06.15- Gala Day races and Street Fair</w:t>
                      </w:r>
                    </w:p>
                    <w:p w:rsidR="0097165A" w:rsidRDefault="0097165A" w:rsidP="00C67BC9">
                      <w:pPr>
                        <w:pStyle w:val="ListParagraph"/>
                        <w:numPr>
                          <w:ilvl w:val="0"/>
                          <w:numId w:val="3"/>
                        </w:numPr>
                      </w:pPr>
                      <w:r>
                        <w:t>13.06.15- GALA DAY</w:t>
                      </w:r>
                    </w:p>
                    <w:p w:rsidR="0097165A" w:rsidRDefault="0097165A" w:rsidP="0097165A">
                      <w:pPr>
                        <w:pStyle w:val="ListParagraph"/>
                        <w:numPr>
                          <w:ilvl w:val="0"/>
                          <w:numId w:val="3"/>
                        </w:numPr>
                      </w:pPr>
                      <w:r>
                        <w:t>16.06.15- Sports Afternoon</w:t>
                      </w:r>
                    </w:p>
                    <w:p w:rsidR="0097165A" w:rsidRDefault="0097165A" w:rsidP="00C67BC9">
                      <w:pPr>
                        <w:pStyle w:val="ListParagraph"/>
                        <w:numPr>
                          <w:ilvl w:val="0"/>
                          <w:numId w:val="3"/>
                        </w:numPr>
                      </w:pPr>
                      <w:r>
                        <w:t>17.06.15- Summer Outing</w:t>
                      </w:r>
                    </w:p>
                    <w:p w:rsidR="00A533A1" w:rsidRDefault="00A533A1" w:rsidP="00C67BC9">
                      <w:pPr>
                        <w:pStyle w:val="ListParagraph"/>
                        <w:numPr>
                          <w:ilvl w:val="0"/>
                          <w:numId w:val="3"/>
                        </w:numPr>
                      </w:pPr>
                      <w:r>
                        <w:t>23.06.15- Meet the Teacher</w:t>
                      </w:r>
                    </w:p>
                    <w:p w:rsidR="0097165A" w:rsidRDefault="0097165A" w:rsidP="00C67BC9">
                      <w:pPr>
                        <w:pStyle w:val="ListParagraph"/>
                        <w:numPr>
                          <w:ilvl w:val="0"/>
                          <w:numId w:val="3"/>
                        </w:numPr>
                      </w:pPr>
                      <w:r>
                        <w:t>26.06.15- Church Service, TERM ENDS</w:t>
                      </w:r>
                    </w:p>
                    <w:p w:rsidR="0097165A" w:rsidRDefault="0097165A" w:rsidP="0097165A">
                      <w:pPr>
                        <w:pStyle w:val="ListParagraph"/>
                      </w:pPr>
                    </w:p>
                  </w:txbxContent>
                </v:textbox>
              </v:shape>
            </w:pict>
          </mc:Fallback>
        </mc:AlternateContent>
      </w:r>
      <w:r w:rsidR="00243084">
        <w:rPr>
          <w:noProof/>
          <w:lang w:val="en-GB" w:eastAsia="en-GB"/>
        </w:rPr>
        <mc:AlternateContent>
          <mc:Choice Requires="wps">
            <w:drawing>
              <wp:anchor distT="0" distB="0" distL="114300" distR="114300" simplePos="0" relativeHeight="251653632" behindDoc="1" locked="0" layoutInCell="1" allowOverlap="1" wp14:anchorId="184430E2" wp14:editId="0B140554">
                <wp:simplePos x="0" y="0"/>
                <wp:positionH relativeFrom="column">
                  <wp:posOffset>47625</wp:posOffset>
                </wp:positionH>
                <wp:positionV relativeFrom="paragraph">
                  <wp:posOffset>1050290</wp:posOffset>
                </wp:positionV>
                <wp:extent cx="3594100" cy="8106410"/>
                <wp:effectExtent l="19050" t="19050" r="44450" b="46990"/>
                <wp:wrapNone/>
                <wp:docPr id="4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810641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rgbClr val="FFFFFF"/>
                        </a:solidFill>
                        <a:ln w="635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3.75pt;margin-top:82.7pt;width:283pt;height:63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strokecolor="#8064a2" strokeweight="5pt">
                <v:shadow color="#868686"/>
                <v:path arrowok="t" o:connecttype="custom" o:connectlocs="3187769,1300;3231072,6499;3273188,17546;3312931,33793;3351488,54589;3387079,80583;3422077,109827;3453515,143620;3482581,180662;3508682,222254;3532409,265795;3551391,312585;3568593,361975;3580457,413964;3589355,467253;3593507,522491;3594100,7555975;3592320,7611863;3585795,7666452;3574525,7719091;3560882,7770430;3541900,7817870;3520545,7862711;3496225,7905602;3468938,7945244;3438093,7980986;3405468,8012180;3369877,8039474;3331913,8062869;3292763,8081715;3251833,8095362;3209124,8103811;3165821,8106410;406924,8105760;363622,8099911;322099,8089514;281762,8073267;243798,8051821;207021,8026477;172023,7996583;140585,7963440;112112,7925098;85418,7884806;62284,7840615;42709,7794475;26693,7744435;13643,7693096;4745,7639157;593,7584569;593,650" o:connectangles="0,0,0,0,0,0,0,0,0,0,0,0,0,0,0,0,0,0,0,0,0,0,0,0,0,0,0,0,0,0,0,0,0,0,0,0,0,0,0,0,0,0,0,0,0,0,0,0,0,0"/>
              </v:shape>
            </w:pict>
          </mc:Fallback>
        </mc:AlternateContent>
      </w:r>
      <w:r w:rsidR="00D80417">
        <w:rPr>
          <w:noProof/>
          <w:lang w:val="en-GB" w:eastAsia="en-GB"/>
        </w:rPr>
        <mc:AlternateContent>
          <mc:Choice Requires="wps">
            <w:drawing>
              <wp:anchor distT="0" distB="0" distL="114300" distR="114300" simplePos="0" relativeHeight="251659776" behindDoc="0" locked="0" layoutInCell="1" allowOverlap="1" wp14:anchorId="13644953" wp14:editId="095DBE10">
                <wp:simplePos x="0" y="0"/>
                <wp:positionH relativeFrom="column">
                  <wp:posOffset>247015</wp:posOffset>
                </wp:positionH>
                <wp:positionV relativeFrom="paragraph">
                  <wp:posOffset>1264285</wp:posOffset>
                </wp:positionV>
                <wp:extent cx="3287395" cy="7942580"/>
                <wp:effectExtent l="0" t="0" r="0" b="3810"/>
                <wp:wrapNone/>
                <wp:docPr id="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794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34F" w:rsidRDefault="006F404A">
                            <w:pPr>
                              <w:pStyle w:val="SectionLabelALLCAPS"/>
                              <w:rPr>
                                <w:rStyle w:val="SectionLabelALLCAPSChar"/>
                                <w:b/>
                                <w:sz w:val="22"/>
                                <w:szCs w:val="22"/>
                              </w:rPr>
                            </w:pPr>
                            <w:r>
                              <w:rPr>
                                <w:caps w:val="0"/>
                                <w:noProof/>
                                <w:sz w:val="22"/>
                                <w:szCs w:val="22"/>
                                <w:lang w:val="en-GB" w:eastAsia="en-GB" w:bidi="ar-SA"/>
                              </w:rPr>
                              <w:drawing>
                                <wp:inline distT="0" distB="0" distL="0" distR="0">
                                  <wp:extent cx="3104515" cy="2329007"/>
                                  <wp:effectExtent l="0" t="0" r="635" b="0"/>
                                  <wp:docPr id="15" name="Picture 15" descr="C:\Users\jennifer.keay\Pictures\2015\DSCF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keay\Pictures\2015\DSCF09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4515" cy="2329007"/>
                                          </a:xfrm>
                                          <a:prstGeom prst="rect">
                                            <a:avLst/>
                                          </a:prstGeom>
                                          <a:noFill/>
                                          <a:ln>
                                            <a:noFill/>
                                          </a:ln>
                                        </pic:spPr>
                                      </pic:pic>
                                    </a:graphicData>
                                  </a:graphic>
                                </wp:inline>
                              </w:drawing>
                            </w:r>
                          </w:p>
                          <w:p w:rsidR="00DD60A4" w:rsidRPr="0083772D" w:rsidRDefault="00677034" w:rsidP="0083772D">
                            <w:pPr>
                              <w:pStyle w:val="SectionLabelALLCAPS"/>
                              <w:rPr>
                                <w:rStyle w:val="SectionLabelALLCAPSChar"/>
                                <w:rFonts w:ascii="Comic Sans MS" w:hAnsi="Comic Sans MS"/>
                                <w:sz w:val="22"/>
                                <w:szCs w:val="22"/>
                              </w:rPr>
                            </w:pPr>
                            <w:r w:rsidRPr="0083772D">
                              <w:rPr>
                                <w:rStyle w:val="SectionLabelALLCAPSChar"/>
                                <w:rFonts w:ascii="Comic Sans MS" w:hAnsi="Comic Sans MS"/>
                                <w:sz w:val="22"/>
                                <w:szCs w:val="22"/>
                              </w:rPr>
                              <w:t>Dear Parents,</w:t>
                            </w:r>
                          </w:p>
                          <w:p w:rsidR="00A05424" w:rsidRDefault="00C67BC9" w:rsidP="0083772D">
                            <w:pPr>
                              <w:pStyle w:val="SectionLabelALLCAPS"/>
                              <w:rPr>
                                <w:rStyle w:val="SectionLabelALLCAPSChar"/>
                                <w:rFonts w:ascii="Comic Sans MS" w:hAnsi="Comic Sans MS"/>
                                <w:sz w:val="22"/>
                                <w:szCs w:val="22"/>
                              </w:rPr>
                            </w:pPr>
                            <w:r>
                              <w:rPr>
                                <w:rStyle w:val="SectionLabelALLCAPSChar"/>
                                <w:rFonts w:ascii="Comic Sans MS" w:hAnsi="Comic Sans MS"/>
                                <w:sz w:val="22"/>
                                <w:szCs w:val="22"/>
                              </w:rPr>
                              <w:t xml:space="preserve">P2 have had </w:t>
                            </w:r>
                            <w:proofErr w:type="gramStart"/>
                            <w:r>
                              <w:rPr>
                                <w:rStyle w:val="SectionLabelALLCAPSChar"/>
                                <w:rFonts w:ascii="Comic Sans MS" w:hAnsi="Comic Sans MS"/>
                                <w:sz w:val="22"/>
                                <w:szCs w:val="22"/>
                              </w:rPr>
                              <w:t>a wonderful</w:t>
                            </w:r>
                            <w:proofErr w:type="gramEnd"/>
                            <w:r>
                              <w:rPr>
                                <w:rStyle w:val="SectionLabelALLCAPSChar"/>
                                <w:rFonts w:ascii="Comic Sans MS" w:hAnsi="Comic Sans MS"/>
                                <w:sz w:val="22"/>
                                <w:szCs w:val="22"/>
                              </w:rPr>
                              <w:t xml:space="preserve"> </w:t>
                            </w:r>
                            <w:r w:rsidR="003702D2">
                              <w:rPr>
                                <w:rStyle w:val="SectionLabelALLCAPSChar"/>
                                <w:rFonts w:ascii="Comic Sans MS" w:hAnsi="Comic Sans MS"/>
                                <w:sz w:val="22"/>
                                <w:szCs w:val="22"/>
                              </w:rPr>
                              <w:t>term learning all about Castles! We were very proud of our Castles assembly where we were able to showcase our learning! We are now experts on castle features and life within medieval castles!</w:t>
                            </w:r>
                          </w:p>
                          <w:p w:rsidR="003702D2" w:rsidRDefault="0083772D" w:rsidP="0083772D">
                            <w:pPr>
                              <w:pStyle w:val="SectionLabelALLCAPS"/>
                              <w:rPr>
                                <w:rStyle w:val="SectionLabelALLCAPSChar"/>
                                <w:rFonts w:ascii="Comic Sans MS" w:hAnsi="Comic Sans MS"/>
                                <w:sz w:val="22"/>
                                <w:szCs w:val="22"/>
                              </w:rPr>
                            </w:pPr>
                            <w:r w:rsidRPr="0083772D">
                              <w:rPr>
                                <w:rStyle w:val="SectionLabelALLCAPSChar"/>
                                <w:rFonts w:ascii="Comic Sans MS" w:hAnsi="Comic Sans MS"/>
                                <w:sz w:val="22"/>
                                <w:szCs w:val="22"/>
                              </w:rPr>
                              <w:t xml:space="preserve">This term we will be focusing on </w:t>
                            </w:r>
                            <w:r w:rsidR="003702D2">
                              <w:rPr>
                                <w:rStyle w:val="SectionLabelALLCAPSChar"/>
                                <w:rFonts w:ascii="Comic Sans MS" w:hAnsi="Comic Sans MS"/>
                                <w:sz w:val="22"/>
                                <w:szCs w:val="22"/>
                              </w:rPr>
                              <w:t>Houses and Homes</w:t>
                            </w:r>
                            <w:r w:rsidRPr="0083772D">
                              <w:rPr>
                                <w:rStyle w:val="SectionLabelALLCAPSChar"/>
                                <w:rFonts w:ascii="Comic Sans MS" w:hAnsi="Comic Sans MS"/>
                                <w:sz w:val="22"/>
                                <w:szCs w:val="22"/>
                              </w:rPr>
                              <w:t xml:space="preserve"> as our interdisciplinary topic theme. </w:t>
                            </w:r>
                            <w:r w:rsidR="003702D2">
                              <w:rPr>
                                <w:rStyle w:val="SectionLabelALLCAPSChar"/>
                                <w:rFonts w:ascii="Comic Sans MS" w:hAnsi="Comic Sans MS"/>
                                <w:sz w:val="22"/>
                                <w:szCs w:val="22"/>
                              </w:rPr>
                              <w:t>We are looking forward to exploring the houses and homes in our local environment as well as comparing them with those within different environment</w:t>
                            </w:r>
                            <w:r>
                              <w:rPr>
                                <w:rStyle w:val="SectionLabelALLCAPSChar"/>
                                <w:rFonts w:ascii="Comic Sans MS" w:hAnsi="Comic Sans MS"/>
                                <w:sz w:val="22"/>
                                <w:szCs w:val="22"/>
                              </w:rPr>
                              <w:t xml:space="preserve">. </w:t>
                            </w:r>
                            <w:r w:rsidR="003702D2">
                              <w:rPr>
                                <w:rStyle w:val="SectionLabelALLCAPSChar"/>
                                <w:rFonts w:ascii="Comic Sans MS" w:hAnsi="Comic Sans MS"/>
                                <w:sz w:val="22"/>
                                <w:szCs w:val="22"/>
                              </w:rPr>
                              <w:t>We are looking forward to another fun and exciting term!</w:t>
                            </w:r>
                          </w:p>
                          <w:p w:rsidR="0083772D" w:rsidRPr="0083772D" w:rsidRDefault="0083772D" w:rsidP="0083772D">
                            <w:pPr>
                              <w:pStyle w:val="Text"/>
                              <w:rPr>
                                <w:rStyle w:val="TextChar"/>
                              </w:rPr>
                            </w:pPr>
                            <w:r w:rsidRPr="0083772D">
                              <w:rPr>
                                <w:rStyle w:val="TextChar"/>
                              </w:rPr>
                              <w:t>Many thanks</w:t>
                            </w:r>
                            <w:r w:rsidR="003702D2">
                              <w:rPr>
                                <w:rStyle w:val="TextChar"/>
                              </w:rPr>
                              <w:t>,</w:t>
                            </w:r>
                          </w:p>
                          <w:p w:rsidR="0083772D" w:rsidRPr="0083772D" w:rsidRDefault="0083772D" w:rsidP="0083772D">
                            <w:pPr>
                              <w:pStyle w:val="Text"/>
                              <w:rPr>
                                <w:rStyle w:val="TextChar"/>
                                <w:rFonts w:ascii="Lucida Handwriting" w:hAnsi="Lucida Handwriting"/>
                              </w:rPr>
                            </w:pPr>
                            <w:r w:rsidRPr="0083772D">
                              <w:rPr>
                                <w:rStyle w:val="TextChar"/>
                                <w:rFonts w:ascii="Lucida Handwriting" w:hAnsi="Lucida Handwriting"/>
                              </w:rPr>
                              <w:t xml:space="preserve">Miss </w:t>
                            </w:r>
                            <w:proofErr w:type="spellStart"/>
                            <w:r w:rsidRPr="0083772D">
                              <w:rPr>
                                <w:rStyle w:val="TextChar"/>
                                <w:rFonts w:ascii="Lucida Handwriting" w:hAnsi="Lucida Handwriting"/>
                              </w:rPr>
                              <w:t>Keay</w:t>
                            </w:r>
                            <w:proofErr w:type="spellEnd"/>
                            <w:r w:rsidRPr="0083772D">
                              <w:rPr>
                                <w:rStyle w:val="TextChar"/>
                                <w:rFonts w:ascii="Lucida Handwriting" w:hAnsi="Lucida Handwriting"/>
                              </w:rPr>
                              <w:t xml:space="preserve"> and P2</w:t>
                            </w:r>
                          </w:p>
                          <w:p w:rsidR="0083772D" w:rsidRPr="0083772D" w:rsidRDefault="0083772D" w:rsidP="0083772D">
                            <w:pPr>
                              <w:pStyle w:val="SectionLabelALLCAPS"/>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19.45pt;margin-top:99.55pt;width:258.85pt;height:62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q/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" filled="f" stroked="f">
                <v:textbox>
                  <w:txbxContent>
                    <w:p w:rsidR="0055634F" w:rsidRDefault="006F404A">
                      <w:pPr>
                        <w:pStyle w:val="SectionLabelALLCAPS"/>
                        <w:rPr>
                          <w:rStyle w:val="SectionLabelALLCAPSChar"/>
                          <w:b/>
                          <w:sz w:val="22"/>
                          <w:szCs w:val="22"/>
                        </w:rPr>
                      </w:pPr>
                      <w:r>
                        <w:rPr>
                          <w:caps w:val="0"/>
                          <w:noProof/>
                          <w:sz w:val="22"/>
                          <w:szCs w:val="22"/>
                          <w:lang w:val="en-GB" w:eastAsia="en-GB" w:bidi="ar-SA"/>
                        </w:rPr>
                        <w:drawing>
                          <wp:inline distT="0" distB="0" distL="0" distR="0">
                            <wp:extent cx="3104515" cy="2329007"/>
                            <wp:effectExtent l="0" t="0" r="635" b="0"/>
                            <wp:docPr id="15" name="Picture 15" descr="C:\Users\jennifer.keay\Pictures\2015\DSCF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keay\Pictures\2015\DSCF09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515" cy="2329007"/>
                                    </a:xfrm>
                                    <a:prstGeom prst="rect">
                                      <a:avLst/>
                                    </a:prstGeom>
                                    <a:noFill/>
                                    <a:ln>
                                      <a:noFill/>
                                    </a:ln>
                                  </pic:spPr>
                                </pic:pic>
                              </a:graphicData>
                            </a:graphic>
                          </wp:inline>
                        </w:drawing>
                      </w:r>
                    </w:p>
                    <w:p w:rsidR="00DD60A4" w:rsidRPr="0083772D" w:rsidRDefault="00677034" w:rsidP="0083772D">
                      <w:pPr>
                        <w:pStyle w:val="SectionLabelALLCAPS"/>
                        <w:rPr>
                          <w:rStyle w:val="SectionLabelALLCAPSChar"/>
                          <w:rFonts w:ascii="Comic Sans MS" w:hAnsi="Comic Sans MS"/>
                          <w:sz w:val="22"/>
                          <w:szCs w:val="22"/>
                        </w:rPr>
                      </w:pPr>
                      <w:r w:rsidRPr="0083772D">
                        <w:rPr>
                          <w:rStyle w:val="SectionLabelALLCAPSChar"/>
                          <w:rFonts w:ascii="Comic Sans MS" w:hAnsi="Comic Sans MS"/>
                          <w:sz w:val="22"/>
                          <w:szCs w:val="22"/>
                        </w:rPr>
                        <w:t>Dear Parents,</w:t>
                      </w:r>
                    </w:p>
                    <w:p w:rsidR="00A05424" w:rsidRDefault="00C67BC9" w:rsidP="0083772D">
                      <w:pPr>
                        <w:pStyle w:val="SectionLabelALLCAPS"/>
                        <w:rPr>
                          <w:rStyle w:val="SectionLabelALLCAPSChar"/>
                          <w:rFonts w:ascii="Comic Sans MS" w:hAnsi="Comic Sans MS"/>
                          <w:sz w:val="22"/>
                          <w:szCs w:val="22"/>
                        </w:rPr>
                      </w:pPr>
                      <w:r>
                        <w:rPr>
                          <w:rStyle w:val="SectionLabelALLCAPSChar"/>
                          <w:rFonts w:ascii="Comic Sans MS" w:hAnsi="Comic Sans MS"/>
                          <w:sz w:val="22"/>
                          <w:szCs w:val="22"/>
                        </w:rPr>
                        <w:t xml:space="preserve">P2 have had </w:t>
                      </w:r>
                      <w:proofErr w:type="gramStart"/>
                      <w:r>
                        <w:rPr>
                          <w:rStyle w:val="SectionLabelALLCAPSChar"/>
                          <w:rFonts w:ascii="Comic Sans MS" w:hAnsi="Comic Sans MS"/>
                          <w:sz w:val="22"/>
                          <w:szCs w:val="22"/>
                        </w:rPr>
                        <w:t>a wonderful</w:t>
                      </w:r>
                      <w:proofErr w:type="gramEnd"/>
                      <w:r>
                        <w:rPr>
                          <w:rStyle w:val="SectionLabelALLCAPSChar"/>
                          <w:rFonts w:ascii="Comic Sans MS" w:hAnsi="Comic Sans MS"/>
                          <w:sz w:val="22"/>
                          <w:szCs w:val="22"/>
                        </w:rPr>
                        <w:t xml:space="preserve"> </w:t>
                      </w:r>
                      <w:r w:rsidR="003702D2">
                        <w:rPr>
                          <w:rStyle w:val="SectionLabelALLCAPSChar"/>
                          <w:rFonts w:ascii="Comic Sans MS" w:hAnsi="Comic Sans MS"/>
                          <w:sz w:val="22"/>
                          <w:szCs w:val="22"/>
                        </w:rPr>
                        <w:t>term learning all about Castles! We were very proud of our Castles assembly where we were able to showcase our learning! We are now experts on castle features and life within medieval castles!</w:t>
                      </w:r>
                    </w:p>
                    <w:p w:rsidR="003702D2" w:rsidRDefault="0083772D" w:rsidP="0083772D">
                      <w:pPr>
                        <w:pStyle w:val="SectionLabelALLCAPS"/>
                        <w:rPr>
                          <w:rStyle w:val="SectionLabelALLCAPSChar"/>
                          <w:rFonts w:ascii="Comic Sans MS" w:hAnsi="Comic Sans MS"/>
                          <w:sz w:val="22"/>
                          <w:szCs w:val="22"/>
                        </w:rPr>
                      </w:pPr>
                      <w:r w:rsidRPr="0083772D">
                        <w:rPr>
                          <w:rStyle w:val="SectionLabelALLCAPSChar"/>
                          <w:rFonts w:ascii="Comic Sans MS" w:hAnsi="Comic Sans MS"/>
                          <w:sz w:val="22"/>
                          <w:szCs w:val="22"/>
                        </w:rPr>
                        <w:t xml:space="preserve">This term we will be focusing on </w:t>
                      </w:r>
                      <w:r w:rsidR="003702D2">
                        <w:rPr>
                          <w:rStyle w:val="SectionLabelALLCAPSChar"/>
                          <w:rFonts w:ascii="Comic Sans MS" w:hAnsi="Comic Sans MS"/>
                          <w:sz w:val="22"/>
                          <w:szCs w:val="22"/>
                        </w:rPr>
                        <w:t>Houses and Homes</w:t>
                      </w:r>
                      <w:r w:rsidRPr="0083772D">
                        <w:rPr>
                          <w:rStyle w:val="SectionLabelALLCAPSChar"/>
                          <w:rFonts w:ascii="Comic Sans MS" w:hAnsi="Comic Sans MS"/>
                          <w:sz w:val="22"/>
                          <w:szCs w:val="22"/>
                        </w:rPr>
                        <w:t xml:space="preserve"> as our interdisciplinary topic theme. </w:t>
                      </w:r>
                      <w:r w:rsidR="003702D2">
                        <w:rPr>
                          <w:rStyle w:val="SectionLabelALLCAPSChar"/>
                          <w:rFonts w:ascii="Comic Sans MS" w:hAnsi="Comic Sans MS"/>
                          <w:sz w:val="22"/>
                          <w:szCs w:val="22"/>
                        </w:rPr>
                        <w:t>We are looking forward to exploring the houses and homes in our local environment as well as comparing them with those within different environment</w:t>
                      </w:r>
                      <w:r>
                        <w:rPr>
                          <w:rStyle w:val="SectionLabelALLCAPSChar"/>
                          <w:rFonts w:ascii="Comic Sans MS" w:hAnsi="Comic Sans MS"/>
                          <w:sz w:val="22"/>
                          <w:szCs w:val="22"/>
                        </w:rPr>
                        <w:t xml:space="preserve">. </w:t>
                      </w:r>
                      <w:r w:rsidR="003702D2">
                        <w:rPr>
                          <w:rStyle w:val="SectionLabelALLCAPSChar"/>
                          <w:rFonts w:ascii="Comic Sans MS" w:hAnsi="Comic Sans MS"/>
                          <w:sz w:val="22"/>
                          <w:szCs w:val="22"/>
                        </w:rPr>
                        <w:t>We are looking forward to another fun and exciting term!</w:t>
                      </w:r>
                    </w:p>
                    <w:p w:rsidR="0083772D" w:rsidRPr="0083772D" w:rsidRDefault="0083772D" w:rsidP="0083772D">
                      <w:pPr>
                        <w:pStyle w:val="Text"/>
                        <w:rPr>
                          <w:rStyle w:val="TextChar"/>
                        </w:rPr>
                      </w:pPr>
                      <w:r w:rsidRPr="0083772D">
                        <w:rPr>
                          <w:rStyle w:val="TextChar"/>
                        </w:rPr>
                        <w:t>Many thanks</w:t>
                      </w:r>
                      <w:r w:rsidR="003702D2">
                        <w:rPr>
                          <w:rStyle w:val="TextChar"/>
                        </w:rPr>
                        <w:t>,</w:t>
                      </w:r>
                    </w:p>
                    <w:p w:rsidR="0083772D" w:rsidRPr="0083772D" w:rsidRDefault="0083772D" w:rsidP="0083772D">
                      <w:pPr>
                        <w:pStyle w:val="Text"/>
                        <w:rPr>
                          <w:rStyle w:val="TextChar"/>
                          <w:rFonts w:ascii="Lucida Handwriting" w:hAnsi="Lucida Handwriting"/>
                        </w:rPr>
                      </w:pPr>
                      <w:r w:rsidRPr="0083772D">
                        <w:rPr>
                          <w:rStyle w:val="TextChar"/>
                          <w:rFonts w:ascii="Lucida Handwriting" w:hAnsi="Lucida Handwriting"/>
                        </w:rPr>
                        <w:t xml:space="preserve">Miss </w:t>
                      </w:r>
                      <w:proofErr w:type="spellStart"/>
                      <w:r w:rsidRPr="0083772D">
                        <w:rPr>
                          <w:rStyle w:val="TextChar"/>
                          <w:rFonts w:ascii="Lucida Handwriting" w:hAnsi="Lucida Handwriting"/>
                        </w:rPr>
                        <w:t>Keay</w:t>
                      </w:r>
                      <w:proofErr w:type="spellEnd"/>
                      <w:r w:rsidRPr="0083772D">
                        <w:rPr>
                          <w:rStyle w:val="TextChar"/>
                          <w:rFonts w:ascii="Lucida Handwriting" w:hAnsi="Lucida Handwriting"/>
                        </w:rPr>
                        <w:t xml:space="preserve"> and P2</w:t>
                      </w:r>
                    </w:p>
                    <w:p w:rsidR="0083772D" w:rsidRPr="0083772D" w:rsidRDefault="0083772D" w:rsidP="0083772D">
                      <w:pPr>
                        <w:pStyle w:val="SectionLabelALLCAPS"/>
                        <w:rPr>
                          <w:b w:val="0"/>
                          <w:sz w:val="22"/>
                          <w:szCs w:val="22"/>
                        </w:rPr>
                      </w:pPr>
                    </w:p>
                  </w:txbxContent>
                </v:textbox>
              </v:shape>
            </w:pict>
          </mc:Fallback>
        </mc:AlternateContent>
      </w:r>
      <w:r w:rsidR="00D80417">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3820160</wp:posOffset>
                </wp:positionH>
                <wp:positionV relativeFrom="paragraph">
                  <wp:posOffset>635635</wp:posOffset>
                </wp:positionV>
                <wp:extent cx="3388995" cy="8570595"/>
                <wp:effectExtent l="635" t="0" r="1270" b="4445"/>
                <wp:wrapNone/>
                <wp:docPr id="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857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74" w:rsidRDefault="00134027" w:rsidP="0083772D">
                            <w:pPr>
                              <w:pStyle w:val="Text"/>
                              <w:rPr>
                                <w:rStyle w:val="TextChar"/>
                              </w:rPr>
                            </w:pPr>
                            <w:r w:rsidRPr="00134027">
                              <w:rPr>
                                <w:rStyle w:val="TextChar"/>
                              </w:rPr>
                              <w:tab/>
                            </w:r>
                          </w:p>
                          <w:p w:rsidR="0027301B" w:rsidRDefault="0027301B" w:rsidP="0083772D">
                            <w:pPr>
                              <w:pStyle w:val="Text"/>
                              <w:rPr>
                                <w:rStyle w:val="TextChar"/>
                              </w:rPr>
                            </w:pPr>
                          </w:p>
                          <w:p w:rsidR="006B162F" w:rsidRPr="0083772D" w:rsidRDefault="00E212AD" w:rsidP="0083772D">
                            <w:pPr>
                              <w:pStyle w:val="Text"/>
                              <w:rPr>
                                <w:rStyle w:val="TextChar"/>
                                <w:b/>
                              </w:rPr>
                            </w:pPr>
                            <w:proofErr w:type="spellStart"/>
                            <w:r w:rsidRPr="0083772D">
                              <w:rPr>
                                <w:rStyle w:val="TextChar"/>
                                <w:b/>
                              </w:rPr>
                              <w:t>Maths</w:t>
                            </w:r>
                            <w:proofErr w:type="spellEnd"/>
                            <w:r w:rsidR="0027301B" w:rsidRPr="0083772D">
                              <w:rPr>
                                <w:rStyle w:val="TextChar"/>
                                <w:b/>
                              </w:rPr>
                              <w:t xml:space="preserve"> and Numeracy</w:t>
                            </w:r>
                            <w:r w:rsidRPr="0083772D">
                              <w:rPr>
                                <w:rStyle w:val="TextChar"/>
                                <w:b/>
                              </w:rPr>
                              <w:tab/>
                            </w:r>
                            <w:r w:rsidRPr="0083772D">
                              <w:rPr>
                                <w:rStyle w:val="TextChar"/>
                                <w:b/>
                              </w:rPr>
                              <w:tab/>
                            </w:r>
                            <w:r w:rsidR="006B162F" w:rsidRPr="0083772D">
                              <w:rPr>
                                <w:rStyle w:val="TextChar"/>
                                <w:b/>
                              </w:rPr>
                              <w:tab/>
                              <w:t xml:space="preserve"> </w:t>
                            </w:r>
                          </w:p>
                          <w:p w:rsidR="00AB0A5C" w:rsidRPr="0083772D" w:rsidRDefault="0027301B" w:rsidP="0083772D">
                            <w:pPr>
                              <w:pStyle w:val="Text"/>
                              <w:rPr>
                                <w:rStyle w:val="TextChar"/>
                              </w:rPr>
                            </w:pPr>
                            <w:r w:rsidRPr="0083772D">
                              <w:rPr>
                                <w:rStyle w:val="TextChar"/>
                              </w:rPr>
                              <w:t>This</w:t>
                            </w:r>
                            <w:r w:rsidR="0055634F" w:rsidRPr="0083772D">
                              <w:rPr>
                                <w:rStyle w:val="TextChar"/>
                              </w:rPr>
                              <w:t xml:space="preserve"> term in </w:t>
                            </w:r>
                            <w:proofErr w:type="spellStart"/>
                            <w:r w:rsidR="0055634F" w:rsidRPr="0083772D">
                              <w:rPr>
                                <w:rStyle w:val="TextChar"/>
                              </w:rPr>
                              <w:t>Maths</w:t>
                            </w:r>
                            <w:proofErr w:type="spellEnd"/>
                            <w:r w:rsidR="0098583B">
                              <w:rPr>
                                <w:rStyle w:val="TextChar"/>
                              </w:rPr>
                              <w:t xml:space="preserve"> w</w:t>
                            </w:r>
                            <w:r w:rsidR="006F404A">
                              <w:rPr>
                                <w:rStyle w:val="TextChar"/>
                              </w:rPr>
                              <w:t>e will continue to develop our</w:t>
                            </w:r>
                            <w:r w:rsidR="0055634F" w:rsidRPr="0083772D">
                              <w:rPr>
                                <w:rStyle w:val="TextChar"/>
                              </w:rPr>
                              <w:t xml:space="preserve"> subtraction</w:t>
                            </w:r>
                            <w:r w:rsidR="0098583B">
                              <w:rPr>
                                <w:rStyle w:val="TextChar"/>
                              </w:rPr>
                              <w:t xml:space="preserve"> skills</w:t>
                            </w:r>
                            <w:r w:rsidR="006F404A">
                              <w:rPr>
                                <w:rStyle w:val="TextChar"/>
                              </w:rPr>
                              <w:t xml:space="preserve"> through the use</w:t>
                            </w:r>
                            <w:r w:rsidR="00C67BC9">
                              <w:rPr>
                                <w:rStyle w:val="TextChar"/>
                              </w:rPr>
                              <w:t xml:space="preserve"> of active games, ICT work</w:t>
                            </w:r>
                            <w:r w:rsidR="006F404A">
                              <w:rPr>
                                <w:rStyle w:val="TextChar"/>
                              </w:rPr>
                              <w:t xml:space="preserve"> and written </w:t>
                            </w:r>
                            <w:r w:rsidR="00C67BC9">
                              <w:rPr>
                                <w:rStyle w:val="TextChar"/>
                              </w:rPr>
                              <w:t>activities</w:t>
                            </w:r>
                            <w:r w:rsidR="0083772D" w:rsidRPr="0083772D">
                              <w:rPr>
                                <w:rStyle w:val="TextChar"/>
                              </w:rPr>
                              <w:t>.</w:t>
                            </w:r>
                          </w:p>
                          <w:p w:rsidR="00C67BC9" w:rsidRDefault="00C67BC9" w:rsidP="0083772D">
                            <w:pPr>
                              <w:pStyle w:val="Text"/>
                              <w:rPr>
                                <w:rStyle w:val="TextChar"/>
                              </w:rPr>
                            </w:pPr>
                            <w:r>
                              <w:rPr>
                                <w:rStyle w:val="TextChar"/>
                              </w:rPr>
                              <w:t>P2 will be continuing to learn about money, we love role-play shop games!</w:t>
                            </w:r>
                          </w:p>
                          <w:p w:rsidR="0083772D" w:rsidRPr="0083772D" w:rsidRDefault="0083772D" w:rsidP="0083772D">
                            <w:pPr>
                              <w:pStyle w:val="Text"/>
                              <w:rPr>
                                <w:rStyle w:val="TextChar"/>
                              </w:rPr>
                            </w:pPr>
                            <w:r w:rsidRPr="0083772D">
                              <w:rPr>
                                <w:rStyle w:val="TextChar"/>
                              </w:rPr>
                              <w:t>W</w:t>
                            </w:r>
                            <w:r w:rsidR="00C67BC9">
                              <w:rPr>
                                <w:rStyle w:val="TextChar"/>
                              </w:rPr>
                              <w:t>e will also</w:t>
                            </w:r>
                            <w:r w:rsidR="00205147">
                              <w:rPr>
                                <w:rStyle w:val="TextChar"/>
                              </w:rPr>
                              <w:t xml:space="preserve"> be introducing Time</w:t>
                            </w:r>
                            <w:r w:rsidR="00C67BC9">
                              <w:rPr>
                                <w:rStyle w:val="TextChar"/>
                              </w:rPr>
                              <w:t xml:space="preserve"> as an additional </w:t>
                            </w:r>
                            <w:proofErr w:type="spellStart"/>
                            <w:r w:rsidRPr="0083772D">
                              <w:rPr>
                                <w:rStyle w:val="TextChar"/>
                              </w:rPr>
                              <w:t>Maths</w:t>
                            </w:r>
                            <w:proofErr w:type="spellEnd"/>
                            <w:r w:rsidRPr="0083772D">
                              <w:rPr>
                                <w:rStyle w:val="TextChar"/>
                              </w:rPr>
                              <w:t xml:space="preserve"> topi</w:t>
                            </w:r>
                            <w:r w:rsidR="00C67BC9">
                              <w:rPr>
                                <w:rStyle w:val="TextChar"/>
                              </w:rPr>
                              <w:t>c</w:t>
                            </w:r>
                            <w:r w:rsidRPr="0083772D">
                              <w:rPr>
                                <w:rStyle w:val="TextChar"/>
                              </w:rPr>
                              <w:t>.</w:t>
                            </w:r>
                          </w:p>
                          <w:p w:rsidR="006B162F" w:rsidRPr="0083772D" w:rsidRDefault="00783260" w:rsidP="0083772D">
                            <w:pPr>
                              <w:pStyle w:val="Text"/>
                              <w:rPr>
                                <w:rStyle w:val="TextChar"/>
                              </w:rPr>
                            </w:pPr>
                            <w:r w:rsidRPr="0083772D">
                              <w:rPr>
                                <w:rStyle w:val="TextChar"/>
                                <w:b/>
                              </w:rPr>
                              <w:t xml:space="preserve">Writing </w:t>
                            </w:r>
                            <w:r w:rsidRPr="0083772D">
                              <w:rPr>
                                <w:rStyle w:val="TextChar"/>
                              </w:rPr>
                              <w:tab/>
                            </w:r>
                            <w:r w:rsidRPr="0083772D">
                              <w:rPr>
                                <w:rStyle w:val="TextChar"/>
                              </w:rPr>
                              <w:tab/>
                            </w:r>
                            <w:r w:rsidRPr="0083772D">
                              <w:rPr>
                                <w:rStyle w:val="TextChar"/>
                              </w:rPr>
                              <w:tab/>
                            </w:r>
                            <w:r w:rsidRPr="0083772D">
                              <w:rPr>
                                <w:rStyle w:val="TextChar"/>
                              </w:rPr>
                              <w:tab/>
                            </w:r>
                            <w:r w:rsidR="00AB0A5C" w:rsidRPr="0083772D">
                              <w:rPr>
                                <w:noProof/>
                                <w:lang w:val="en-GB" w:eastAsia="en-GB" w:bidi="ar-SA"/>
                              </w:rPr>
                              <w:drawing>
                                <wp:inline distT="0" distB="0" distL="0" distR="0" wp14:anchorId="44B2BDFA" wp14:editId="182F0174">
                                  <wp:extent cx="572770" cy="407670"/>
                                  <wp:effectExtent l="19050" t="0" r="0" b="0"/>
                                  <wp:docPr id="36" name="Picture 36" descr="C:\Documents and Settings\trudi.anderson\Local Settings\Temporary Internet Files\Content.IE5\76HH278B\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trudi.anderson\Local Settings\Temporary Internet Files\Content.IE5\76HH278B\MC900234134[1].wmf"/>
                                          <pic:cNvPicPr>
                                            <a:picLocks noChangeAspect="1" noChangeArrowheads="1"/>
                                          </pic:cNvPicPr>
                                        </pic:nvPicPr>
                                        <pic:blipFill>
                                          <a:blip r:embed="rId11"/>
                                          <a:srcRect/>
                                          <a:stretch>
                                            <a:fillRect/>
                                          </a:stretch>
                                        </pic:blipFill>
                                        <pic:spPr bwMode="auto">
                                          <a:xfrm>
                                            <a:off x="0" y="0"/>
                                            <a:ext cx="572770" cy="407670"/>
                                          </a:xfrm>
                                          <a:prstGeom prst="rect">
                                            <a:avLst/>
                                          </a:prstGeom>
                                          <a:noFill/>
                                          <a:ln w="9525">
                                            <a:noFill/>
                                            <a:miter lim="800000"/>
                                            <a:headEnd/>
                                            <a:tailEnd/>
                                          </a:ln>
                                        </pic:spPr>
                                      </pic:pic>
                                    </a:graphicData>
                                  </a:graphic>
                                </wp:inline>
                              </w:drawing>
                            </w:r>
                          </w:p>
                          <w:p w:rsidR="00A16774" w:rsidRPr="0083772D" w:rsidRDefault="0097165A" w:rsidP="0083772D">
                            <w:pPr>
                              <w:pStyle w:val="Text"/>
                              <w:rPr>
                                <w:rStyle w:val="TextChar"/>
                              </w:rPr>
                            </w:pPr>
                            <w:r>
                              <w:rPr>
                                <w:rStyle w:val="TextChar"/>
                              </w:rPr>
                              <w:t>There will be lots of opportunities for func</w:t>
                            </w:r>
                            <w:r w:rsidR="0053102C">
                              <w:rPr>
                                <w:rStyle w:val="TextChar"/>
                              </w:rPr>
                              <w:t>tional writing this term. We plan</w:t>
                            </w:r>
                            <w:r>
                              <w:rPr>
                                <w:rStyle w:val="TextChar"/>
                              </w:rPr>
                              <w:t xml:space="preserve"> to write to a friend in Edinburgh to find out if her home is different to the homes here in Blackburn. We will also be creating travel agent adverts for houses.</w:t>
                            </w:r>
                          </w:p>
                          <w:p w:rsidR="00E212AD" w:rsidRPr="0083772D" w:rsidRDefault="00E212AD" w:rsidP="0083772D">
                            <w:pPr>
                              <w:pStyle w:val="Text"/>
                              <w:rPr>
                                <w:rStyle w:val="TextRightAlignedChar"/>
                                <w:b w:val="0"/>
                              </w:rPr>
                            </w:pPr>
                            <w:r w:rsidRPr="0083772D">
                              <w:rPr>
                                <w:rStyle w:val="TextRightAlignedChar"/>
                              </w:rPr>
                              <w:t>PE</w:t>
                            </w:r>
                            <w:r w:rsidR="00AB0A5C" w:rsidRPr="0083772D">
                              <w:rPr>
                                <w:rStyle w:val="TextRightAlignedChar"/>
                                <w:b w:val="0"/>
                              </w:rPr>
                              <w:tab/>
                            </w:r>
                            <w:r w:rsidR="00AB0A5C" w:rsidRPr="0083772D">
                              <w:rPr>
                                <w:rStyle w:val="TextRightAlignedChar"/>
                                <w:b w:val="0"/>
                              </w:rPr>
                              <w:tab/>
                            </w:r>
                            <w:r w:rsidR="00AB0A5C" w:rsidRPr="0083772D">
                              <w:rPr>
                                <w:rStyle w:val="TextRightAlignedChar"/>
                                <w:b w:val="0"/>
                              </w:rPr>
                              <w:tab/>
                            </w:r>
                            <w:r w:rsidR="00AB0A5C" w:rsidRPr="0083772D">
                              <w:rPr>
                                <w:rStyle w:val="TextRightAlignedChar"/>
                                <w:b w:val="0"/>
                              </w:rPr>
                              <w:tab/>
                            </w:r>
                            <w:r w:rsidR="00AB0A5C" w:rsidRPr="0083772D">
                              <w:rPr>
                                <w:rStyle w:val="TextRightAlignedChar"/>
                                <w:b w:val="0"/>
                              </w:rPr>
                              <w:tab/>
                            </w:r>
                            <w:r w:rsidR="00AB0A5C" w:rsidRPr="0083772D">
                              <w:rPr>
                                <w:noProof/>
                                <w:lang w:val="en-GB" w:eastAsia="en-GB" w:bidi="ar-SA"/>
                              </w:rPr>
                              <w:drawing>
                                <wp:inline distT="0" distB="0" distL="0" distR="0" wp14:anchorId="0B6FB8FE" wp14:editId="58189F0B">
                                  <wp:extent cx="584200" cy="440690"/>
                                  <wp:effectExtent l="19050" t="0" r="6350" b="0"/>
                                  <wp:docPr id="102" name="Picture 102" descr="C:\Documents and Settings\trudi.anderson\Local Settings\Temporary Internet Files\Content.IE5\ZDVSINT8\MC9003108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trudi.anderson\Local Settings\Temporary Internet Files\Content.IE5\ZDVSINT8\MC900310832[1].wmf"/>
                                          <pic:cNvPicPr>
                                            <a:picLocks noChangeAspect="1" noChangeArrowheads="1"/>
                                          </pic:cNvPicPr>
                                        </pic:nvPicPr>
                                        <pic:blipFill>
                                          <a:blip r:embed="rId12"/>
                                          <a:srcRect/>
                                          <a:stretch>
                                            <a:fillRect/>
                                          </a:stretch>
                                        </pic:blipFill>
                                        <pic:spPr bwMode="auto">
                                          <a:xfrm>
                                            <a:off x="0" y="0"/>
                                            <a:ext cx="584200" cy="440690"/>
                                          </a:xfrm>
                                          <a:prstGeom prst="rect">
                                            <a:avLst/>
                                          </a:prstGeom>
                                          <a:noFill/>
                                          <a:ln w="9525">
                                            <a:noFill/>
                                            <a:miter lim="800000"/>
                                            <a:headEnd/>
                                            <a:tailEnd/>
                                          </a:ln>
                                        </pic:spPr>
                                      </pic:pic>
                                    </a:graphicData>
                                  </a:graphic>
                                </wp:inline>
                              </w:drawing>
                            </w:r>
                          </w:p>
                          <w:p w:rsidR="0027301B" w:rsidRPr="0083772D" w:rsidRDefault="00E212AD" w:rsidP="0083772D">
                            <w:pPr>
                              <w:pStyle w:val="Text"/>
                              <w:rPr>
                                <w:bCs/>
                              </w:rPr>
                            </w:pPr>
                            <w:r w:rsidRPr="0083772D">
                              <w:rPr>
                                <w:rStyle w:val="TextRightAlignedChar"/>
                                <w:b w:val="0"/>
                              </w:rPr>
                              <w:t>Th</w:t>
                            </w:r>
                            <w:r w:rsidR="0027301B" w:rsidRPr="0083772D">
                              <w:rPr>
                                <w:rStyle w:val="TextRightAlignedChar"/>
                                <w:b w:val="0"/>
                              </w:rPr>
                              <w:t>is term</w:t>
                            </w:r>
                            <w:r w:rsidR="00203A0E">
                              <w:rPr>
                                <w:rStyle w:val="TextRightAlignedChar"/>
                                <w:b w:val="0"/>
                              </w:rPr>
                              <w:t xml:space="preserve"> the</w:t>
                            </w:r>
                            <w:r w:rsidR="0027301B" w:rsidRPr="0083772D">
                              <w:rPr>
                                <w:rStyle w:val="TextRightAlignedChar"/>
                                <w:b w:val="0"/>
                              </w:rPr>
                              <w:t xml:space="preserve"> </w:t>
                            </w:r>
                            <w:r w:rsidRPr="0083772D">
                              <w:rPr>
                                <w:rStyle w:val="TextRightAlignedChar"/>
                                <w:b w:val="0"/>
                              </w:rPr>
                              <w:t xml:space="preserve">children will </w:t>
                            </w:r>
                            <w:r w:rsidR="00AB0A5C" w:rsidRPr="0083772D">
                              <w:rPr>
                                <w:rStyle w:val="TextRightAlignedChar"/>
                                <w:b w:val="0"/>
                              </w:rPr>
                              <w:t xml:space="preserve">be </w:t>
                            </w:r>
                            <w:r w:rsidR="00243084" w:rsidRPr="0083772D">
                              <w:rPr>
                                <w:rStyle w:val="TextRightAlignedChar"/>
                                <w:b w:val="0"/>
                              </w:rPr>
                              <w:t xml:space="preserve">developing </w:t>
                            </w:r>
                            <w:r w:rsidR="00203A0E">
                              <w:rPr>
                                <w:rStyle w:val="TextRightAlignedChar"/>
                                <w:b w:val="0"/>
                              </w:rPr>
                              <w:t>the</w:t>
                            </w:r>
                            <w:r w:rsidR="003A1B23">
                              <w:rPr>
                                <w:rStyle w:val="TextRightAlignedChar"/>
                                <w:b w:val="0"/>
                              </w:rPr>
                              <w:t xml:space="preserve"> skills</w:t>
                            </w:r>
                            <w:r w:rsidR="00203A0E">
                              <w:rPr>
                                <w:rStyle w:val="TextRightAlignedChar"/>
                                <w:b w:val="0"/>
                              </w:rPr>
                              <w:t xml:space="preserve"> necessary to play </w:t>
                            </w:r>
                            <w:proofErr w:type="spellStart"/>
                            <w:r w:rsidR="00203A0E">
                              <w:rPr>
                                <w:rStyle w:val="TextRightAlignedChar"/>
                                <w:b w:val="0"/>
                              </w:rPr>
                              <w:t>Rounders</w:t>
                            </w:r>
                            <w:proofErr w:type="spellEnd"/>
                            <w:r w:rsidR="00243084" w:rsidRPr="0083772D">
                              <w:rPr>
                                <w:rStyle w:val="TextRightAlignedChar"/>
                                <w:b w:val="0"/>
                              </w:rPr>
                              <w:t xml:space="preserve"> w</w:t>
                            </w:r>
                            <w:r w:rsidR="0098583B">
                              <w:rPr>
                                <w:rStyle w:val="TextRightAlignedChar"/>
                                <w:b w:val="0"/>
                              </w:rPr>
                              <w:t xml:space="preserve">ith </w:t>
                            </w:r>
                            <w:proofErr w:type="spellStart"/>
                            <w:r w:rsidR="0098583B">
                              <w:rPr>
                                <w:rStyle w:val="TextRightAlignedChar"/>
                                <w:b w:val="0"/>
                              </w:rPr>
                              <w:t>Mrs</w:t>
                            </w:r>
                            <w:proofErr w:type="spellEnd"/>
                            <w:r w:rsidR="0098583B">
                              <w:rPr>
                                <w:rStyle w:val="TextRightAlignedChar"/>
                                <w:b w:val="0"/>
                              </w:rPr>
                              <w:t xml:space="preserve"> Logan on a Wednesday. During</w:t>
                            </w:r>
                            <w:r w:rsidR="00243084" w:rsidRPr="0083772D">
                              <w:rPr>
                                <w:rStyle w:val="TextRightAlignedChar"/>
                                <w:b w:val="0"/>
                              </w:rPr>
                              <w:t xml:space="preserve"> our Monday classes w</w:t>
                            </w:r>
                            <w:r w:rsidR="003A1B23">
                              <w:rPr>
                                <w:rStyle w:val="TextRightAlignedChar"/>
                                <w:b w:val="0"/>
                              </w:rPr>
                              <w:t>e wi</w:t>
                            </w:r>
                            <w:r w:rsidR="00203A0E">
                              <w:rPr>
                                <w:rStyle w:val="TextRightAlignedChar"/>
                                <w:b w:val="0"/>
                              </w:rPr>
                              <w:t>ll be focusing on Athletics</w:t>
                            </w:r>
                            <w:r w:rsidR="00243084" w:rsidRPr="0083772D">
                              <w:rPr>
                                <w:rStyle w:val="TextRightAlignedChar"/>
                                <w:b w:val="0"/>
                              </w:rPr>
                              <w:t>.</w:t>
                            </w:r>
                          </w:p>
                          <w:p w:rsidR="00E212AD" w:rsidRPr="0083772D" w:rsidRDefault="00E212AD" w:rsidP="0083772D">
                            <w:pPr>
                              <w:pStyle w:val="Text"/>
                              <w:rPr>
                                <w:rStyle w:val="TextChar"/>
                              </w:rPr>
                            </w:pPr>
                          </w:p>
                          <w:p w:rsidR="00AB0A5C" w:rsidRPr="0083772D" w:rsidRDefault="00A16774" w:rsidP="0083772D">
                            <w:pPr>
                              <w:pStyle w:val="Text"/>
                              <w:rPr>
                                <w:rStyle w:val="TextChar"/>
                                <w:b/>
                              </w:rPr>
                            </w:pPr>
                            <w:r w:rsidRPr="0083772D">
                              <w:rPr>
                                <w:rStyle w:val="TextChar"/>
                                <w:b/>
                              </w:rPr>
                              <w:t>Homework</w:t>
                            </w:r>
                          </w:p>
                          <w:p w:rsidR="0033457C" w:rsidRPr="0083772D" w:rsidRDefault="00C67BC9" w:rsidP="0083772D">
                            <w:pPr>
                              <w:pStyle w:val="Text"/>
                              <w:rPr>
                                <w:rStyle w:val="TextChar"/>
                              </w:rPr>
                            </w:pPr>
                            <w:r>
                              <w:rPr>
                                <w:rStyle w:val="TextChar"/>
                              </w:rPr>
                              <w:t>Please support your child to continue to complete quality homework activities, ensuring worksheets are named and dated.</w:t>
                            </w:r>
                          </w:p>
                          <w:p w:rsidR="00AB0A5C" w:rsidRPr="001D005B" w:rsidRDefault="00AB0A5C" w:rsidP="0083772D">
                            <w:pPr>
                              <w:pStyle w:val="Text"/>
                              <w:rPr>
                                <w:rStyle w:val="TextChar"/>
                                <w:b/>
                              </w:rPr>
                            </w:pPr>
                          </w:p>
                          <w:p w:rsidR="00E212AD" w:rsidRDefault="00C67BC9" w:rsidP="0083772D">
                            <w:pPr>
                              <w:pStyle w:val="Text"/>
                              <w:rPr>
                                <w:rStyle w:val="TextChar"/>
                                <w:b/>
                              </w:rPr>
                            </w:pPr>
                            <w:r>
                              <w:rPr>
                                <w:rStyle w:val="TextChar"/>
                                <w:b/>
                              </w:rPr>
                              <w:t>Outdoor Learning</w:t>
                            </w:r>
                          </w:p>
                          <w:p w:rsidR="00C67BC9" w:rsidRDefault="00C67BC9" w:rsidP="0083772D">
                            <w:pPr>
                              <w:pStyle w:val="Text"/>
                              <w:rPr>
                                <w:rStyle w:val="TextChar"/>
                              </w:rPr>
                            </w:pPr>
                            <w:r>
                              <w:rPr>
                                <w:rStyle w:val="TextChar"/>
                              </w:rPr>
                              <w:t xml:space="preserve">This term P2 hope to make the most of the summer weather! We have lots of outdoor learning opportunities planned. Where ever possible we hope to be able to take all aspects of the curriculum outdoors! </w:t>
                            </w:r>
                          </w:p>
                          <w:p w:rsidR="0083772D" w:rsidRPr="0083772D" w:rsidRDefault="00C67BC9" w:rsidP="0083772D">
                            <w:pPr>
                              <w:pStyle w:val="Text"/>
                              <w:rPr>
                                <w:rStyle w:val="TextChar"/>
                              </w:rPr>
                            </w:pPr>
                            <w:r>
                              <w:rPr>
                                <w:rStyle w:val="TextChar"/>
                              </w:rPr>
                              <w:t xml:space="preserve">Please ensure that your child has a water bottle with them in school for hot days. </w:t>
                            </w:r>
                          </w:p>
                          <w:p w:rsidR="00B86762" w:rsidRDefault="00B86762" w:rsidP="0083772D">
                            <w:pPr>
                              <w:pStyle w:val="Text"/>
                            </w:pPr>
                            <w:r>
                              <w:rPr>
                                <w:rStyle w:val="TextRightAlignedCha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300.8pt;margin-top:50.05pt;width:266.85pt;height:67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sEuw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" filled="f" stroked="f">
                <v:textbox>
                  <w:txbxContent>
                    <w:p w:rsidR="00A16774" w:rsidRDefault="00134027" w:rsidP="0083772D">
                      <w:pPr>
                        <w:pStyle w:val="Text"/>
                        <w:rPr>
                          <w:rStyle w:val="TextChar"/>
                        </w:rPr>
                      </w:pPr>
                      <w:r w:rsidRPr="00134027">
                        <w:rPr>
                          <w:rStyle w:val="TextChar"/>
                        </w:rPr>
                        <w:tab/>
                      </w:r>
                    </w:p>
                    <w:p w:rsidR="0027301B" w:rsidRDefault="0027301B" w:rsidP="0083772D">
                      <w:pPr>
                        <w:pStyle w:val="Text"/>
                        <w:rPr>
                          <w:rStyle w:val="TextChar"/>
                        </w:rPr>
                      </w:pPr>
                    </w:p>
                    <w:p w:rsidR="006B162F" w:rsidRPr="0083772D" w:rsidRDefault="00E212AD" w:rsidP="0083772D">
                      <w:pPr>
                        <w:pStyle w:val="Text"/>
                        <w:rPr>
                          <w:rStyle w:val="TextChar"/>
                          <w:b/>
                        </w:rPr>
                      </w:pPr>
                      <w:proofErr w:type="spellStart"/>
                      <w:r w:rsidRPr="0083772D">
                        <w:rPr>
                          <w:rStyle w:val="TextChar"/>
                          <w:b/>
                        </w:rPr>
                        <w:t>Maths</w:t>
                      </w:r>
                      <w:proofErr w:type="spellEnd"/>
                      <w:r w:rsidR="0027301B" w:rsidRPr="0083772D">
                        <w:rPr>
                          <w:rStyle w:val="TextChar"/>
                          <w:b/>
                        </w:rPr>
                        <w:t xml:space="preserve"> and Numeracy</w:t>
                      </w:r>
                      <w:r w:rsidRPr="0083772D">
                        <w:rPr>
                          <w:rStyle w:val="TextChar"/>
                          <w:b/>
                        </w:rPr>
                        <w:tab/>
                      </w:r>
                      <w:r w:rsidRPr="0083772D">
                        <w:rPr>
                          <w:rStyle w:val="TextChar"/>
                          <w:b/>
                        </w:rPr>
                        <w:tab/>
                      </w:r>
                      <w:r w:rsidR="006B162F" w:rsidRPr="0083772D">
                        <w:rPr>
                          <w:rStyle w:val="TextChar"/>
                          <w:b/>
                        </w:rPr>
                        <w:tab/>
                        <w:t xml:space="preserve"> </w:t>
                      </w:r>
                    </w:p>
                    <w:p w:rsidR="00AB0A5C" w:rsidRPr="0083772D" w:rsidRDefault="0027301B" w:rsidP="0083772D">
                      <w:pPr>
                        <w:pStyle w:val="Text"/>
                        <w:rPr>
                          <w:rStyle w:val="TextChar"/>
                        </w:rPr>
                      </w:pPr>
                      <w:r w:rsidRPr="0083772D">
                        <w:rPr>
                          <w:rStyle w:val="TextChar"/>
                        </w:rPr>
                        <w:t>This</w:t>
                      </w:r>
                      <w:r w:rsidR="0055634F" w:rsidRPr="0083772D">
                        <w:rPr>
                          <w:rStyle w:val="TextChar"/>
                        </w:rPr>
                        <w:t xml:space="preserve"> term in </w:t>
                      </w:r>
                      <w:proofErr w:type="spellStart"/>
                      <w:r w:rsidR="0055634F" w:rsidRPr="0083772D">
                        <w:rPr>
                          <w:rStyle w:val="TextChar"/>
                        </w:rPr>
                        <w:t>Maths</w:t>
                      </w:r>
                      <w:proofErr w:type="spellEnd"/>
                      <w:r w:rsidR="0098583B">
                        <w:rPr>
                          <w:rStyle w:val="TextChar"/>
                        </w:rPr>
                        <w:t xml:space="preserve"> w</w:t>
                      </w:r>
                      <w:r w:rsidR="006F404A">
                        <w:rPr>
                          <w:rStyle w:val="TextChar"/>
                        </w:rPr>
                        <w:t>e will continue to develop our</w:t>
                      </w:r>
                      <w:r w:rsidR="0055634F" w:rsidRPr="0083772D">
                        <w:rPr>
                          <w:rStyle w:val="TextChar"/>
                        </w:rPr>
                        <w:t xml:space="preserve"> subtraction</w:t>
                      </w:r>
                      <w:r w:rsidR="0098583B">
                        <w:rPr>
                          <w:rStyle w:val="TextChar"/>
                        </w:rPr>
                        <w:t xml:space="preserve"> skills</w:t>
                      </w:r>
                      <w:r w:rsidR="006F404A">
                        <w:rPr>
                          <w:rStyle w:val="TextChar"/>
                        </w:rPr>
                        <w:t xml:space="preserve"> through the use</w:t>
                      </w:r>
                      <w:r w:rsidR="00C67BC9">
                        <w:rPr>
                          <w:rStyle w:val="TextChar"/>
                        </w:rPr>
                        <w:t xml:space="preserve"> of active games, ICT work</w:t>
                      </w:r>
                      <w:r w:rsidR="006F404A">
                        <w:rPr>
                          <w:rStyle w:val="TextChar"/>
                        </w:rPr>
                        <w:t xml:space="preserve"> and written </w:t>
                      </w:r>
                      <w:r w:rsidR="00C67BC9">
                        <w:rPr>
                          <w:rStyle w:val="TextChar"/>
                        </w:rPr>
                        <w:t>activities</w:t>
                      </w:r>
                      <w:r w:rsidR="0083772D" w:rsidRPr="0083772D">
                        <w:rPr>
                          <w:rStyle w:val="TextChar"/>
                        </w:rPr>
                        <w:t>.</w:t>
                      </w:r>
                    </w:p>
                    <w:p w:rsidR="00C67BC9" w:rsidRDefault="00C67BC9" w:rsidP="0083772D">
                      <w:pPr>
                        <w:pStyle w:val="Text"/>
                        <w:rPr>
                          <w:rStyle w:val="TextChar"/>
                        </w:rPr>
                      </w:pPr>
                      <w:r>
                        <w:rPr>
                          <w:rStyle w:val="TextChar"/>
                        </w:rPr>
                        <w:t>P2 will be continuing to learn about money, we love role-play shop games!</w:t>
                      </w:r>
                    </w:p>
                    <w:p w:rsidR="0083772D" w:rsidRPr="0083772D" w:rsidRDefault="0083772D" w:rsidP="0083772D">
                      <w:pPr>
                        <w:pStyle w:val="Text"/>
                        <w:rPr>
                          <w:rStyle w:val="TextChar"/>
                        </w:rPr>
                      </w:pPr>
                      <w:r w:rsidRPr="0083772D">
                        <w:rPr>
                          <w:rStyle w:val="TextChar"/>
                        </w:rPr>
                        <w:t>W</w:t>
                      </w:r>
                      <w:r w:rsidR="00C67BC9">
                        <w:rPr>
                          <w:rStyle w:val="TextChar"/>
                        </w:rPr>
                        <w:t>e will also</w:t>
                      </w:r>
                      <w:r w:rsidR="00205147">
                        <w:rPr>
                          <w:rStyle w:val="TextChar"/>
                        </w:rPr>
                        <w:t xml:space="preserve"> be introducing Time</w:t>
                      </w:r>
                      <w:r w:rsidR="00C67BC9">
                        <w:rPr>
                          <w:rStyle w:val="TextChar"/>
                        </w:rPr>
                        <w:t xml:space="preserve"> as an additional </w:t>
                      </w:r>
                      <w:proofErr w:type="spellStart"/>
                      <w:r w:rsidRPr="0083772D">
                        <w:rPr>
                          <w:rStyle w:val="TextChar"/>
                        </w:rPr>
                        <w:t>Maths</w:t>
                      </w:r>
                      <w:proofErr w:type="spellEnd"/>
                      <w:r w:rsidRPr="0083772D">
                        <w:rPr>
                          <w:rStyle w:val="TextChar"/>
                        </w:rPr>
                        <w:t xml:space="preserve"> topi</w:t>
                      </w:r>
                      <w:r w:rsidR="00C67BC9">
                        <w:rPr>
                          <w:rStyle w:val="TextChar"/>
                        </w:rPr>
                        <w:t>c</w:t>
                      </w:r>
                      <w:r w:rsidRPr="0083772D">
                        <w:rPr>
                          <w:rStyle w:val="TextChar"/>
                        </w:rPr>
                        <w:t>.</w:t>
                      </w:r>
                    </w:p>
                    <w:p w:rsidR="006B162F" w:rsidRPr="0083772D" w:rsidRDefault="00783260" w:rsidP="0083772D">
                      <w:pPr>
                        <w:pStyle w:val="Text"/>
                        <w:rPr>
                          <w:rStyle w:val="TextChar"/>
                        </w:rPr>
                      </w:pPr>
                      <w:r w:rsidRPr="0083772D">
                        <w:rPr>
                          <w:rStyle w:val="TextChar"/>
                          <w:b/>
                        </w:rPr>
                        <w:t xml:space="preserve">Writing </w:t>
                      </w:r>
                      <w:r w:rsidRPr="0083772D">
                        <w:rPr>
                          <w:rStyle w:val="TextChar"/>
                        </w:rPr>
                        <w:tab/>
                      </w:r>
                      <w:r w:rsidRPr="0083772D">
                        <w:rPr>
                          <w:rStyle w:val="TextChar"/>
                        </w:rPr>
                        <w:tab/>
                      </w:r>
                      <w:r w:rsidRPr="0083772D">
                        <w:rPr>
                          <w:rStyle w:val="TextChar"/>
                        </w:rPr>
                        <w:tab/>
                      </w:r>
                      <w:r w:rsidRPr="0083772D">
                        <w:rPr>
                          <w:rStyle w:val="TextChar"/>
                        </w:rPr>
                        <w:tab/>
                      </w:r>
                      <w:r w:rsidR="00AB0A5C" w:rsidRPr="0083772D">
                        <w:rPr>
                          <w:noProof/>
                          <w:lang w:val="en-GB" w:eastAsia="en-GB" w:bidi="ar-SA"/>
                        </w:rPr>
                        <w:drawing>
                          <wp:inline distT="0" distB="0" distL="0" distR="0" wp14:anchorId="44B2BDFA" wp14:editId="182F0174">
                            <wp:extent cx="572770" cy="407670"/>
                            <wp:effectExtent l="19050" t="0" r="0" b="0"/>
                            <wp:docPr id="36" name="Picture 36" descr="C:\Documents and Settings\trudi.anderson\Local Settings\Temporary Internet Files\Content.IE5\76HH278B\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trudi.anderson\Local Settings\Temporary Internet Files\Content.IE5\76HH278B\MC900234134[1].wmf"/>
                                    <pic:cNvPicPr>
                                      <a:picLocks noChangeAspect="1" noChangeArrowheads="1"/>
                                    </pic:cNvPicPr>
                                  </pic:nvPicPr>
                                  <pic:blipFill>
                                    <a:blip r:embed="rId11"/>
                                    <a:srcRect/>
                                    <a:stretch>
                                      <a:fillRect/>
                                    </a:stretch>
                                  </pic:blipFill>
                                  <pic:spPr bwMode="auto">
                                    <a:xfrm>
                                      <a:off x="0" y="0"/>
                                      <a:ext cx="572770" cy="407670"/>
                                    </a:xfrm>
                                    <a:prstGeom prst="rect">
                                      <a:avLst/>
                                    </a:prstGeom>
                                    <a:noFill/>
                                    <a:ln w="9525">
                                      <a:noFill/>
                                      <a:miter lim="800000"/>
                                      <a:headEnd/>
                                      <a:tailEnd/>
                                    </a:ln>
                                  </pic:spPr>
                                </pic:pic>
                              </a:graphicData>
                            </a:graphic>
                          </wp:inline>
                        </w:drawing>
                      </w:r>
                    </w:p>
                    <w:p w:rsidR="00A16774" w:rsidRPr="0083772D" w:rsidRDefault="0097165A" w:rsidP="0083772D">
                      <w:pPr>
                        <w:pStyle w:val="Text"/>
                        <w:rPr>
                          <w:rStyle w:val="TextChar"/>
                        </w:rPr>
                      </w:pPr>
                      <w:r>
                        <w:rPr>
                          <w:rStyle w:val="TextChar"/>
                        </w:rPr>
                        <w:t>There will be lots of opportunities for func</w:t>
                      </w:r>
                      <w:r w:rsidR="0053102C">
                        <w:rPr>
                          <w:rStyle w:val="TextChar"/>
                        </w:rPr>
                        <w:t>tional writing this term. We plan</w:t>
                      </w:r>
                      <w:r>
                        <w:rPr>
                          <w:rStyle w:val="TextChar"/>
                        </w:rPr>
                        <w:t xml:space="preserve"> to write to a friend in Edinburgh to find out if her home is different to the homes here in Blackburn. We will also be creating travel agent adverts for houses.</w:t>
                      </w:r>
                    </w:p>
                    <w:p w:rsidR="00E212AD" w:rsidRPr="0083772D" w:rsidRDefault="00E212AD" w:rsidP="0083772D">
                      <w:pPr>
                        <w:pStyle w:val="Text"/>
                        <w:rPr>
                          <w:rStyle w:val="TextRightAlignedChar"/>
                          <w:b w:val="0"/>
                        </w:rPr>
                      </w:pPr>
                      <w:r w:rsidRPr="0083772D">
                        <w:rPr>
                          <w:rStyle w:val="TextRightAlignedChar"/>
                        </w:rPr>
                        <w:t>PE</w:t>
                      </w:r>
                      <w:r w:rsidR="00AB0A5C" w:rsidRPr="0083772D">
                        <w:rPr>
                          <w:rStyle w:val="TextRightAlignedChar"/>
                          <w:b w:val="0"/>
                        </w:rPr>
                        <w:tab/>
                      </w:r>
                      <w:r w:rsidR="00AB0A5C" w:rsidRPr="0083772D">
                        <w:rPr>
                          <w:rStyle w:val="TextRightAlignedChar"/>
                          <w:b w:val="0"/>
                        </w:rPr>
                        <w:tab/>
                      </w:r>
                      <w:r w:rsidR="00AB0A5C" w:rsidRPr="0083772D">
                        <w:rPr>
                          <w:rStyle w:val="TextRightAlignedChar"/>
                          <w:b w:val="0"/>
                        </w:rPr>
                        <w:tab/>
                      </w:r>
                      <w:r w:rsidR="00AB0A5C" w:rsidRPr="0083772D">
                        <w:rPr>
                          <w:rStyle w:val="TextRightAlignedChar"/>
                          <w:b w:val="0"/>
                        </w:rPr>
                        <w:tab/>
                      </w:r>
                      <w:r w:rsidR="00AB0A5C" w:rsidRPr="0083772D">
                        <w:rPr>
                          <w:rStyle w:val="TextRightAlignedChar"/>
                          <w:b w:val="0"/>
                        </w:rPr>
                        <w:tab/>
                      </w:r>
                      <w:r w:rsidR="00AB0A5C" w:rsidRPr="0083772D">
                        <w:rPr>
                          <w:noProof/>
                          <w:lang w:val="en-GB" w:eastAsia="en-GB" w:bidi="ar-SA"/>
                        </w:rPr>
                        <w:drawing>
                          <wp:inline distT="0" distB="0" distL="0" distR="0" wp14:anchorId="0B6FB8FE" wp14:editId="58189F0B">
                            <wp:extent cx="584200" cy="440690"/>
                            <wp:effectExtent l="19050" t="0" r="6350" b="0"/>
                            <wp:docPr id="102" name="Picture 102" descr="C:\Documents and Settings\trudi.anderson\Local Settings\Temporary Internet Files\Content.IE5\ZDVSINT8\MC9003108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trudi.anderson\Local Settings\Temporary Internet Files\Content.IE5\ZDVSINT8\MC900310832[1].wmf"/>
                                    <pic:cNvPicPr>
                                      <a:picLocks noChangeAspect="1" noChangeArrowheads="1"/>
                                    </pic:cNvPicPr>
                                  </pic:nvPicPr>
                                  <pic:blipFill>
                                    <a:blip r:embed="rId12"/>
                                    <a:srcRect/>
                                    <a:stretch>
                                      <a:fillRect/>
                                    </a:stretch>
                                  </pic:blipFill>
                                  <pic:spPr bwMode="auto">
                                    <a:xfrm>
                                      <a:off x="0" y="0"/>
                                      <a:ext cx="584200" cy="440690"/>
                                    </a:xfrm>
                                    <a:prstGeom prst="rect">
                                      <a:avLst/>
                                    </a:prstGeom>
                                    <a:noFill/>
                                    <a:ln w="9525">
                                      <a:noFill/>
                                      <a:miter lim="800000"/>
                                      <a:headEnd/>
                                      <a:tailEnd/>
                                    </a:ln>
                                  </pic:spPr>
                                </pic:pic>
                              </a:graphicData>
                            </a:graphic>
                          </wp:inline>
                        </w:drawing>
                      </w:r>
                    </w:p>
                    <w:p w:rsidR="0027301B" w:rsidRPr="0083772D" w:rsidRDefault="00E212AD" w:rsidP="0083772D">
                      <w:pPr>
                        <w:pStyle w:val="Text"/>
                        <w:rPr>
                          <w:bCs/>
                        </w:rPr>
                      </w:pPr>
                      <w:r w:rsidRPr="0083772D">
                        <w:rPr>
                          <w:rStyle w:val="TextRightAlignedChar"/>
                          <w:b w:val="0"/>
                        </w:rPr>
                        <w:t>Th</w:t>
                      </w:r>
                      <w:r w:rsidR="0027301B" w:rsidRPr="0083772D">
                        <w:rPr>
                          <w:rStyle w:val="TextRightAlignedChar"/>
                          <w:b w:val="0"/>
                        </w:rPr>
                        <w:t>is term</w:t>
                      </w:r>
                      <w:r w:rsidR="00203A0E">
                        <w:rPr>
                          <w:rStyle w:val="TextRightAlignedChar"/>
                          <w:b w:val="0"/>
                        </w:rPr>
                        <w:t xml:space="preserve"> the</w:t>
                      </w:r>
                      <w:r w:rsidR="0027301B" w:rsidRPr="0083772D">
                        <w:rPr>
                          <w:rStyle w:val="TextRightAlignedChar"/>
                          <w:b w:val="0"/>
                        </w:rPr>
                        <w:t xml:space="preserve"> </w:t>
                      </w:r>
                      <w:r w:rsidRPr="0083772D">
                        <w:rPr>
                          <w:rStyle w:val="TextRightAlignedChar"/>
                          <w:b w:val="0"/>
                        </w:rPr>
                        <w:t xml:space="preserve">children will </w:t>
                      </w:r>
                      <w:r w:rsidR="00AB0A5C" w:rsidRPr="0083772D">
                        <w:rPr>
                          <w:rStyle w:val="TextRightAlignedChar"/>
                          <w:b w:val="0"/>
                        </w:rPr>
                        <w:t xml:space="preserve">be </w:t>
                      </w:r>
                      <w:r w:rsidR="00243084" w:rsidRPr="0083772D">
                        <w:rPr>
                          <w:rStyle w:val="TextRightAlignedChar"/>
                          <w:b w:val="0"/>
                        </w:rPr>
                        <w:t xml:space="preserve">developing </w:t>
                      </w:r>
                      <w:r w:rsidR="00203A0E">
                        <w:rPr>
                          <w:rStyle w:val="TextRightAlignedChar"/>
                          <w:b w:val="0"/>
                        </w:rPr>
                        <w:t>the</w:t>
                      </w:r>
                      <w:r w:rsidR="003A1B23">
                        <w:rPr>
                          <w:rStyle w:val="TextRightAlignedChar"/>
                          <w:b w:val="0"/>
                        </w:rPr>
                        <w:t xml:space="preserve"> skills</w:t>
                      </w:r>
                      <w:r w:rsidR="00203A0E">
                        <w:rPr>
                          <w:rStyle w:val="TextRightAlignedChar"/>
                          <w:b w:val="0"/>
                        </w:rPr>
                        <w:t xml:space="preserve"> necessary to play </w:t>
                      </w:r>
                      <w:proofErr w:type="spellStart"/>
                      <w:r w:rsidR="00203A0E">
                        <w:rPr>
                          <w:rStyle w:val="TextRightAlignedChar"/>
                          <w:b w:val="0"/>
                        </w:rPr>
                        <w:t>Rounders</w:t>
                      </w:r>
                      <w:proofErr w:type="spellEnd"/>
                      <w:r w:rsidR="00243084" w:rsidRPr="0083772D">
                        <w:rPr>
                          <w:rStyle w:val="TextRightAlignedChar"/>
                          <w:b w:val="0"/>
                        </w:rPr>
                        <w:t xml:space="preserve"> w</w:t>
                      </w:r>
                      <w:r w:rsidR="0098583B">
                        <w:rPr>
                          <w:rStyle w:val="TextRightAlignedChar"/>
                          <w:b w:val="0"/>
                        </w:rPr>
                        <w:t xml:space="preserve">ith </w:t>
                      </w:r>
                      <w:proofErr w:type="spellStart"/>
                      <w:r w:rsidR="0098583B">
                        <w:rPr>
                          <w:rStyle w:val="TextRightAlignedChar"/>
                          <w:b w:val="0"/>
                        </w:rPr>
                        <w:t>Mrs</w:t>
                      </w:r>
                      <w:proofErr w:type="spellEnd"/>
                      <w:r w:rsidR="0098583B">
                        <w:rPr>
                          <w:rStyle w:val="TextRightAlignedChar"/>
                          <w:b w:val="0"/>
                        </w:rPr>
                        <w:t xml:space="preserve"> Logan on a Wednesday. During</w:t>
                      </w:r>
                      <w:r w:rsidR="00243084" w:rsidRPr="0083772D">
                        <w:rPr>
                          <w:rStyle w:val="TextRightAlignedChar"/>
                          <w:b w:val="0"/>
                        </w:rPr>
                        <w:t xml:space="preserve"> our Monday classes w</w:t>
                      </w:r>
                      <w:r w:rsidR="003A1B23">
                        <w:rPr>
                          <w:rStyle w:val="TextRightAlignedChar"/>
                          <w:b w:val="0"/>
                        </w:rPr>
                        <w:t>e wi</w:t>
                      </w:r>
                      <w:r w:rsidR="00203A0E">
                        <w:rPr>
                          <w:rStyle w:val="TextRightAlignedChar"/>
                          <w:b w:val="0"/>
                        </w:rPr>
                        <w:t>ll be focusing on Athletics</w:t>
                      </w:r>
                      <w:r w:rsidR="00243084" w:rsidRPr="0083772D">
                        <w:rPr>
                          <w:rStyle w:val="TextRightAlignedChar"/>
                          <w:b w:val="0"/>
                        </w:rPr>
                        <w:t>.</w:t>
                      </w:r>
                    </w:p>
                    <w:p w:rsidR="00E212AD" w:rsidRPr="0083772D" w:rsidRDefault="00E212AD" w:rsidP="0083772D">
                      <w:pPr>
                        <w:pStyle w:val="Text"/>
                        <w:rPr>
                          <w:rStyle w:val="TextChar"/>
                        </w:rPr>
                      </w:pPr>
                    </w:p>
                    <w:p w:rsidR="00AB0A5C" w:rsidRPr="0083772D" w:rsidRDefault="00A16774" w:rsidP="0083772D">
                      <w:pPr>
                        <w:pStyle w:val="Text"/>
                        <w:rPr>
                          <w:rStyle w:val="TextChar"/>
                          <w:b/>
                        </w:rPr>
                      </w:pPr>
                      <w:r w:rsidRPr="0083772D">
                        <w:rPr>
                          <w:rStyle w:val="TextChar"/>
                          <w:b/>
                        </w:rPr>
                        <w:t>Homework</w:t>
                      </w:r>
                    </w:p>
                    <w:p w:rsidR="0033457C" w:rsidRPr="0083772D" w:rsidRDefault="00C67BC9" w:rsidP="0083772D">
                      <w:pPr>
                        <w:pStyle w:val="Text"/>
                        <w:rPr>
                          <w:rStyle w:val="TextChar"/>
                        </w:rPr>
                      </w:pPr>
                      <w:r>
                        <w:rPr>
                          <w:rStyle w:val="TextChar"/>
                        </w:rPr>
                        <w:t>Please support your child to continue to complete quality homework activities, ensuring worksheets are named and dated.</w:t>
                      </w:r>
                    </w:p>
                    <w:p w:rsidR="00AB0A5C" w:rsidRPr="001D005B" w:rsidRDefault="00AB0A5C" w:rsidP="0083772D">
                      <w:pPr>
                        <w:pStyle w:val="Text"/>
                        <w:rPr>
                          <w:rStyle w:val="TextChar"/>
                          <w:b/>
                        </w:rPr>
                      </w:pPr>
                    </w:p>
                    <w:p w:rsidR="00E212AD" w:rsidRDefault="00C67BC9" w:rsidP="0083772D">
                      <w:pPr>
                        <w:pStyle w:val="Text"/>
                        <w:rPr>
                          <w:rStyle w:val="TextChar"/>
                          <w:b/>
                        </w:rPr>
                      </w:pPr>
                      <w:r>
                        <w:rPr>
                          <w:rStyle w:val="TextChar"/>
                          <w:b/>
                        </w:rPr>
                        <w:t>Outdoor Learning</w:t>
                      </w:r>
                    </w:p>
                    <w:p w:rsidR="00C67BC9" w:rsidRDefault="00C67BC9" w:rsidP="0083772D">
                      <w:pPr>
                        <w:pStyle w:val="Text"/>
                        <w:rPr>
                          <w:rStyle w:val="TextChar"/>
                        </w:rPr>
                      </w:pPr>
                      <w:r>
                        <w:rPr>
                          <w:rStyle w:val="TextChar"/>
                        </w:rPr>
                        <w:t xml:space="preserve">This term P2 hope to make the most of the summer weather! We have lots of outdoor learning opportunities planned. Where ever possible we hope to be able to take all aspects of the curriculum outdoors! </w:t>
                      </w:r>
                    </w:p>
                    <w:p w:rsidR="0083772D" w:rsidRPr="0083772D" w:rsidRDefault="00C67BC9" w:rsidP="0083772D">
                      <w:pPr>
                        <w:pStyle w:val="Text"/>
                        <w:rPr>
                          <w:rStyle w:val="TextChar"/>
                        </w:rPr>
                      </w:pPr>
                      <w:r>
                        <w:rPr>
                          <w:rStyle w:val="TextChar"/>
                        </w:rPr>
                        <w:t xml:space="preserve">Please ensure that your child has a water bottle with them in school for hot days. </w:t>
                      </w:r>
                    </w:p>
                    <w:p w:rsidR="00B86762" w:rsidRDefault="00B86762" w:rsidP="0083772D">
                      <w:pPr>
                        <w:pStyle w:val="Text"/>
                      </w:pPr>
                      <w:r>
                        <w:rPr>
                          <w:rStyle w:val="TextRightAlignedChar"/>
                        </w:rPr>
                        <w:t xml:space="preserve"> </w:t>
                      </w:r>
                    </w:p>
                  </w:txbxContent>
                </v:textbox>
              </v:shape>
            </w:pict>
          </mc:Fallback>
        </mc:AlternateContent>
      </w:r>
      <w:r w:rsidR="00D80417">
        <w:rPr>
          <w:noProof/>
          <w:lang w:val="en-GB" w:eastAsia="en-GB"/>
        </w:rPr>
        <mc:AlternateContent>
          <mc:Choice Requires="wpg">
            <w:drawing>
              <wp:anchor distT="0" distB="0" distL="114300" distR="114300" simplePos="0" relativeHeight="251664896" behindDoc="1" locked="0" layoutInCell="1" allowOverlap="1">
                <wp:simplePos x="0" y="0"/>
                <wp:positionH relativeFrom="column">
                  <wp:posOffset>5322570</wp:posOffset>
                </wp:positionH>
                <wp:positionV relativeFrom="paragraph">
                  <wp:posOffset>7655560</wp:posOffset>
                </wp:positionV>
                <wp:extent cx="1886585" cy="1447165"/>
                <wp:effectExtent l="17145" t="0" r="1270" b="0"/>
                <wp:wrapNone/>
                <wp:docPr id="3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37"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174"/>
                        <wpg:cNvGrpSpPr>
                          <a:grpSpLocks/>
                        </wpg:cNvGrpSpPr>
                        <wpg:grpSpPr bwMode="auto">
                          <a:xfrm>
                            <a:off x="1272" y="8042"/>
                            <a:ext cx="9360" cy="7896"/>
                            <a:chOff x="1272" y="8042"/>
                            <a:chExt cx="9360" cy="7896"/>
                          </a:xfrm>
                        </wpg:grpSpPr>
                        <wps:wsp>
                          <wps:cNvPr id="39"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176"/>
                          <wpg:cNvGrpSpPr>
                            <a:grpSpLocks/>
                          </wpg:cNvGrpSpPr>
                          <wpg:grpSpPr bwMode="auto">
                            <a:xfrm>
                              <a:off x="1272" y="8042"/>
                              <a:ext cx="9360" cy="7896"/>
                              <a:chOff x="1272" y="8042"/>
                              <a:chExt cx="9360" cy="7896"/>
                            </a:xfrm>
                          </wpg:grpSpPr>
                          <wps:wsp>
                            <wps:cNvPr id="41"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51584"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dsUA&#10;AADbAAAADwAAAGRycy9kb3ducmV2LnhtbESPQWsCMRSE74L/ITyhF6lZLWhZjaIthRb0sNqC3p6b&#10;52Zx87JsUt3++0YQPA4z8w0zW7S2EhdqfOlYwXCQgCDOnS65UPC9+3h+BeEDssbKMSn4Iw+Lebcz&#10;w1S7K2d02YZCRAj7FBWYEOpUSp8bsugHriaO3sk1FkOUTSF1g9cIt5UcJclYWiw5Lhis6c1Qft7+&#10;WgWbVYbt8cus3b7Pw/estIefZKTUU69dTkEEasMjfG9/agUvE7h9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t2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ZRMMA&#10;AADbAAAADwAAAGRycy9kb3ducmV2LnhtbESP0WoCMRRE3wv+Q7hC32rWCrJujVKE1j5IoeoHXDe3&#10;2aWbm5Cku+vfG6HQx2FmzjDr7Wg70VOIrWMF81kBgrh2umWj4Hx6eypBxISssXNMCq4UYbuZPKyx&#10;0m7gL+qPyYgM4VihgiYlX0kZ64YsxpnzxNn7dsFiyjIYqQMOGW47+VwUS2mx5bzQoKddQ/XP8dcq&#10;uHgz+q7/1NdT+X4o92GojTVKPU7H1xcQicb0H/5rf2gFixXcv+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ZRM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YCsQA&#10;AADbAAAADwAAAGRycy9kb3ducmV2LnhtbESPzWrDMBCE74G+g9hCLyGWU0paHMuhBAK5hTih9Li2&#10;trZba2Us+SdvHxUKPQ4z8w2T7mbTipF611hWsI5iEMSl1Q1XCq6Xw+oNhPPIGlvLpOBGDnbZwyLF&#10;RNuJzzTmvhIBwi5BBbX3XSKlK2sy6CLbEQfvy/YGfZB9JXWPU4CbVj7H8UYabDgs1NjRvqbyJx+M&#10;ApljMYwf38PytTi2w1S46vNUKvX0OL9vQXia/X/4r33UCl7W8Psl/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GAr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aBsUA&#10;AADbAAAADwAAAGRycy9kb3ducmV2LnhtbESPQWsCMRSE74L/ITyht5pVW5XVKCoUhFJt1xY8vm5e&#10;dxeTl2UTdfvvTaHgcZiZb5j5srVGXKjxlWMFg34Cgjh3uuJCwefh5XEKwgdkjcYxKfglD8tFtzPH&#10;VLsrf9AlC4WIEPYpKihDqFMpfV6SRd93NXH0flxjMUTZFFI3eI1wa+QwScbSYsVxocSaNiXlp+xs&#10;FeyTnXnLvtfTUbvLJ89H+/WuX41SD712NQMRqA338H97qxU8DeH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hoG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bpMUA&#10;AADbAAAADwAAAGRycy9kb3ducmV2LnhtbESP0WrCQBRE3wv+w3KFvpRmoxaRNKtEaaVvYvQDbndv&#10;k5Ds3ZDdauzXdwtCH4eZOcPkm9F24kKDbxwrmCUpCGLtTMOVgvPp/XkFwgdkg51jUnAjD5v15CHH&#10;zLgrH+lShkpECPsMFdQh9JmUXtdk0SeuJ47elxsshiiHSpoBrxFuOzlP06W02HBcqLGnXU26Lb+t&#10;gnn/VPib/yx1+1Yc9GK7n1U/e6Uep2PxCiLQGP7D9/aHUfCy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VukxQAAANsAAAAPAAAAAAAAAAAAAAAAAJgCAABkcnMv&#10;ZG93bnJldi54bWxQSwUGAAAAAAQABAD1AAAAig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VBcQA&#10;AADbAAAADwAAAGRycy9kb3ducmV2LnhtbESPUWvCQBCE3wv+h2MF3+rFYkuJniLSipSCVAXxbcmt&#10;uWBuL+S2Ju2v7xUKfRxm5htmvux9rW7Uxiqwgck4A0VcBFtxaeB4eL1/BhUF2WIdmAx8UYTlYnA3&#10;x9yGjj/otpdSJQjHHA04kSbXOhaOPMZxaIiTdwmtR0myLbVtsUtwX+uHLHvSHitOCw4bWjsqrvtP&#10;b2Br5eRe9Puu+944e34si92bRGNGw341AyXUy3/4r721BqZT+P2Sf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1QX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XH8QA&#10;AADbAAAADwAAAGRycy9kb3ducmV2LnhtbESPwW7CMBBE70j8g7VIvRUHWloIcRBFBXFDpf2AbbzE&#10;UeJ1FLsh/H1dqRLH0cy80WSbwTaip85XjhXMpgkI4sLpiksFX5/7xyUIH5A1No5JwY08bPLxKMNU&#10;uyt/UH8OpYgQ9ikqMCG0qZS+MGTRT11LHL2L6yyGKLtS6g6vEW4bOU+SF2mx4rhgsKWdoaI+/1gF&#10;9Wp4OuHOvGn9/t0uD/v+tb6dlHqYDNs1iEBDuIf/20et4HkB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Fx/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37cMA&#10;AADbAAAADwAAAGRycy9kb3ducmV2LnhtbESPQWvCQBSE7wX/w/KE3uomRUKJrqKBotBLm9b7M/tM&#10;gtm3cXdj0n/fLRR6HGbmG2a9nUwn7uR8a1lBukhAEFdWt1wr+Pp8fXoB4QOyxs4yKfgmD9vN7GGN&#10;ubYjf9C9DLWIEPY5KmhC6HMpfdWQQb+wPXH0LtYZDFG6WmqHY4SbTj4nSSYNthwXGuypaKi6loNR&#10;oOU+dbfDcO7GY/G+0xc66bdBqcf5tFuBCDSF//Bf+6gVLD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d37c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D80417" w:rsidRPr="003702D2">
        <w:rPr>
          <w:noProof/>
          <w:color w:val="FF0000"/>
          <w:lang w:val="en-GB" w:eastAsia="en-GB"/>
        </w:rPr>
        <mc:AlternateContent>
          <mc:Choice Requires="wps">
            <w:drawing>
              <wp:anchor distT="0" distB="0" distL="114300" distR="114300" simplePos="0" relativeHeight="251652608" behindDoc="1" locked="0" layoutInCell="1" allowOverlap="1" wp14:anchorId="224F52F3" wp14:editId="582DFCCF">
                <wp:simplePos x="0" y="0"/>
                <wp:positionH relativeFrom="column">
                  <wp:posOffset>3641725</wp:posOffset>
                </wp:positionH>
                <wp:positionV relativeFrom="paragraph">
                  <wp:posOffset>808990</wp:posOffset>
                </wp:positionV>
                <wp:extent cx="3626485" cy="8397875"/>
                <wp:effectExtent l="31750" t="37465" r="37465" b="32385"/>
                <wp:wrapNone/>
                <wp:docPr id="34"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FF"/>
                        </a:solidFill>
                        <a:ln w="635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strokecolor="#8064a2" strokeweight="5pt">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D80417">
        <w:rPr>
          <w:noProof/>
          <w:lang w:val="en-GB" w:eastAsia="en-GB"/>
        </w:rPr>
        <mc:AlternateContent>
          <mc:Choice Requires="wpg">
            <w:drawing>
              <wp:anchor distT="0" distB="0" distL="114300" distR="114300" simplePos="0" relativeHeight="251663872"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4"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47"/>
                        <wpg:cNvGrpSpPr>
                          <a:grpSpLocks/>
                        </wpg:cNvGrpSpPr>
                        <wpg:grpSpPr bwMode="auto">
                          <a:xfrm>
                            <a:off x="1272" y="8042"/>
                            <a:ext cx="9360" cy="7896"/>
                            <a:chOff x="1272" y="8042"/>
                            <a:chExt cx="9360" cy="7896"/>
                          </a:xfrm>
                        </wpg:grpSpPr>
                        <wps:wsp>
                          <wps:cNvPr id="6"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 name="Group 149"/>
                          <wpg:cNvGrpSpPr>
                            <a:grpSpLocks/>
                          </wpg:cNvGrpSpPr>
                          <wpg:grpSpPr bwMode="auto">
                            <a:xfrm>
                              <a:off x="1272" y="8042"/>
                              <a:ext cx="9360" cy="7896"/>
                              <a:chOff x="1272" y="8042"/>
                              <a:chExt cx="9360" cy="7896"/>
                            </a:xfrm>
                          </wpg:grpSpPr>
                          <wps:wsp>
                            <wps:cNvPr id="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412.8pt;margin-top:625.75pt;width:148.55pt;height:113.95pt;rotation:-471108fd;z-index:-251652608"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ducQA&#10;AADaAAAADwAAAGRycy9kb3ducmV2LnhtbESPQWvCQBSE74L/YXlCb2YTS6VE11AEoZ5Kta16e2Rf&#10;k5Ds25jdJum/7xYEj8PMfMOss9E0oqfOVZYVJFEMgji3uuJCwcdxN38G4TyyxsYyKfglB9lmOllj&#10;qu3A79QffCEChF2KCkrv21RKl5dk0EW2JQ7et+0M+iC7QuoOhwA3jVzE8VIarDgslNjStqS8PvwY&#10;BVc8J/Gl1smbXOz2evjc91+nJ6UeZuPLCoSn0d/Dt/arVvAI/1fCD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3bnEAAAA2g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JLcEA&#10;AADaAAAADwAAAGRycy9kb3ducmV2LnhtbESPQWsCMRSE7wX/Q3iCt5oottatUaQgtHipWvD62Lxu&#10;Fjcvy+ZV13/fCIUeh5n5hlmu+9CoC3WpjmxhMjagiMvoaq4sfB23jy+gkiA7bCKThRslWK8GD0ss&#10;XLzyni4HqVSGcCrQghdpC61T6SlgGseWOHvfsQsoWXaVdh1eMzw0emrMsw5Yc17w2NKbp/J8+AkW&#10;zLwMJ9mZzzQziy35D1f1N7F2NOw3r6CEevkP/7XfnYUnuF/JN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BCS3BAAAA2gAAAA8AAAAAAAAAAAAAAAAAmAIAAGRycy9kb3du&#10;cmV2LnhtbFBLBQYAAAAABAAEAPUAAACG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u8IA&#10;AADaAAAADwAAAGRycy9kb3ducmV2LnhtbESP3WrCQBSE7wu+w3KE3tWNpaQaXUWsQgq98ecBDtlj&#10;EsyejburSd7eLRR6OczMN8xy3ZtGPMj52rKC6SQBQVxYXXOp4Hzav81A+ICssbFMCgbysF6NXpaY&#10;advxgR7HUIoIYZ+hgiqENpPSFxUZ9BPbEkfvYp3BEKUrpXbYRbhp5HuSpNJgzXGhwpa2FRXX490o&#10;mAf/vRvS2XD5yN1X9yNTPuQ3pV7H/WYBIlAf/sN/7Vwr+ITfK/EG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4+7wgAAANoAAAAPAAAAAAAAAAAAAAAAAJgCAABkcnMvZG93&#10;bnJldi54bWxQSwUGAAAAAAQABAD1AAAAhwM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iW78A&#10;AADaAAAADwAAAGRycy9kb3ducmV2LnhtbERPTYvCMBC9L/gfwgjetmk9iFuNRQUX6U13YXscmrEt&#10;NpPaZGv99+YgeHy873U2mlYM1LvGsoIkikEQl1Y3XCn4/Tl8LkE4j6yxtUwKHuQg20w+1phqe+cT&#10;DWdfiRDCLkUFtfddKqUrazLoItsRB+5ie4M+wL6Susd7CDetnMfxQhpsODTU2NG+pvJ6/jcK/pa3&#10;r8f3IR+Ohdsl83xXtEVulZpNx+0KhKfRv8Uv91ErCFvDlXA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fiJbvwAAANoAAAAPAAAAAAAAAAAAAAAAAJgCAABkcnMvZG93bnJl&#10;di54bWxQSwUGAAAAAAQABAD1AAAAhA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u/8MA&#10;AADaAAAADwAAAGRycy9kb3ducmV2LnhtbESPQWvCQBSE74X+h+UVvIhuVCwaXUMJlvaqVXN9Zp9J&#10;aPZtyG6TtL++WxB6HGbmG2abDKYWHbWusqxgNo1AEOdWV1woOH28TlYgnEfWWFsmBd/kINk9Pmwx&#10;1rbnA3VHX4gAYRejgtL7JpbS5SUZdFPbEAfvZluDPsi2kLrFPsBNLedR9CwNVhwWSmwoLSn/PH4Z&#10;Ben4IN84+6nlObvsl0yL6HZdKDV6Gl42IDwN/j98b79rBWv4uxJu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tu/8MAAADa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ncMA&#10;AADbAAAADwAAAGRycy9kb3ducmV2LnhtbESPzWrDQAyE74G+w6JCL6FZt4cQ3KxN61LItU6g9Ca8&#10;in/i1RrvNrbfvjoEcpOY0cynfT67Xl1pDK1nAy+bBBRx5W3LtYHT8et5BypEZIu9ZzKwUIA8e1jt&#10;MbV+4m+6lrFWEsIhRQNNjEOqdagachg2fiAW7exHh1HWsdZ2xEnCXa9fk2SrHbYsDQ0OVDRUXco/&#10;Z+BnWpKOP6ZP/qXFrQ9dW9BcGvP0OL+/gYo0x7v5dn2wgi/08osMo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wn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Q6L8A&#10;AADbAAAADwAAAGRycy9kb3ducmV2LnhtbERPS4vCMBC+C/6HMII3TevBla5RFkEU8eD7PDSzbdnO&#10;pDRR6783Cwt7m4/vOfNlx7V6UOsrJwbScQKKJHe2ksLA5bwezUD5gGKxdkIGXuRhuej35phZ95Qj&#10;PU6hUDFEfIYGyhCaTGufl8Tox64hidy3axlDhG2hbYvPGM61niTJVDNWEhtKbGhVUv5zurOB3Zmv&#10;tuD89ko3O/fBzWx9POyNGQ66r09QgbrwL/5zb22cn8LvL/EAv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ntDovwAAANsAAAAPAAAAAAAAAAAAAAAAAJgCAABkcnMvZG93bnJl&#10;di54bWxQSwUGAAAAAAQABAD1AAAAhA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8qMMA&#10;AADbAAAADwAAAGRycy9kb3ducmV2LnhtbERPTWvCQBC9F/oflin01myUIiW6iliE9ODBKARvQ3aa&#10;pGZnw+6axP76bqHQ2zze56w2k+nEQM63lhXMkhQEcWV1y7WC82n/8gbCB2SNnWVScCcPm/Xjwwoz&#10;bUc+0lCEWsQQ9hkqaELoMyl91ZBBn9ieOHKf1hkMEbpaaodjDDednKfpQhpsOTY02NOuoepa3IyC&#10;13J6L81Y5AfeX/DWua+PU/qt1PPTtF2CCDSFf/GfO9dx/h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58qM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D80417">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B2A1C7"/>
                            </a:gs>
                            <a:gs pos="100000">
                              <a:srgbClr val="B2A1C7">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287.8pt;margin-top:68.35pt;width:283.6pt;height:682.1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stroked="f">
                <v:fill color2="#b2a1c7"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876" w:rsidRDefault="00E26876">
      <w:pPr>
        <w:spacing w:after="0" w:line="240" w:lineRule="auto"/>
      </w:pPr>
      <w:r>
        <w:separator/>
      </w:r>
    </w:p>
  </w:endnote>
  <w:endnote w:type="continuationSeparator" w:id="0">
    <w:p w:rsidR="00E26876" w:rsidRDefault="00E26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Stencil">
    <w:panose1 w:val="040409050D08020204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876" w:rsidRDefault="00E26876">
      <w:pPr>
        <w:spacing w:after="0" w:line="240" w:lineRule="auto"/>
      </w:pPr>
      <w:r>
        <w:separator/>
      </w:r>
    </w:p>
  </w:footnote>
  <w:footnote w:type="continuationSeparator" w:id="0">
    <w:p w:rsidR="00E26876" w:rsidRDefault="00E268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52015"/>
    <w:multiLevelType w:val="hybridMultilevel"/>
    <w:tmpl w:val="D96EF084"/>
    <w:lvl w:ilvl="0" w:tplc="A33A669C">
      <w:numFmt w:val="bullet"/>
      <w:lvlText w:val=""/>
      <w:lvlJc w:val="left"/>
      <w:pPr>
        <w:ind w:left="720" w:hanging="360"/>
      </w:pPr>
      <w:rPr>
        <w:rFonts w:ascii="Symbol" w:eastAsia="Candar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344591"/>
    <w:multiLevelType w:val="hybridMultilevel"/>
    <w:tmpl w:val="5D80606A"/>
    <w:lvl w:ilvl="0" w:tplc="A0DCAE82">
      <w:numFmt w:val="bullet"/>
      <w:lvlText w:val=""/>
      <w:lvlJc w:val="left"/>
      <w:pPr>
        <w:ind w:left="720" w:hanging="360"/>
      </w:pPr>
      <w:rPr>
        <w:rFonts w:ascii="Symbol" w:eastAsia="Candar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4C3E71"/>
    <w:multiLevelType w:val="hybridMultilevel"/>
    <w:tmpl w:val="B15CA34C"/>
    <w:lvl w:ilvl="0" w:tplc="A80EBAAA">
      <w:numFmt w:val="bullet"/>
      <w:lvlText w:val=""/>
      <w:lvlJc w:val="left"/>
      <w:pPr>
        <w:ind w:left="720" w:hanging="360"/>
      </w:pPr>
      <w:rPr>
        <w:rFonts w:ascii="Symbol" w:eastAsia="Candar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B67"/>
    <w:rsid w:val="000742AB"/>
    <w:rsid w:val="000E0952"/>
    <w:rsid w:val="00100A91"/>
    <w:rsid w:val="00134027"/>
    <w:rsid w:val="001D005B"/>
    <w:rsid w:val="001D22C0"/>
    <w:rsid w:val="001F7C38"/>
    <w:rsid w:val="00203A0E"/>
    <w:rsid w:val="00205147"/>
    <w:rsid w:val="00243084"/>
    <w:rsid w:val="0027301B"/>
    <w:rsid w:val="002A6287"/>
    <w:rsid w:val="0031698D"/>
    <w:rsid w:val="0033457C"/>
    <w:rsid w:val="003702D2"/>
    <w:rsid w:val="00373452"/>
    <w:rsid w:val="003A1B23"/>
    <w:rsid w:val="003E21F0"/>
    <w:rsid w:val="004063B0"/>
    <w:rsid w:val="004B1491"/>
    <w:rsid w:val="004E02F6"/>
    <w:rsid w:val="004F0F33"/>
    <w:rsid w:val="00513D1C"/>
    <w:rsid w:val="0053102C"/>
    <w:rsid w:val="005400D5"/>
    <w:rsid w:val="0055634F"/>
    <w:rsid w:val="005B16A7"/>
    <w:rsid w:val="005B35CA"/>
    <w:rsid w:val="005C4C07"/>
    <w:rsid w:val="00615239"/>
    <w:rsid w:val="00616624"/>
    <w:rsid w:val="00677034"/>
    <w:rsid w:val="00682C5B"/>
    <w:rsid w:val="006B162F"/>
    <w:rsid w:val="006D3BBD"/>
    <w:rsid w:val="006F404A"/>
    <w:rsid w:val="00753C33"/>
    <w:rsid w:val="00783260"/>
    <w:rsid w:val="007B2312"/>
    <w:rsid w:val="007D6C9E"/>
    <w:rsid w:val="00806C3A"/>
    <w:rsid w:val="0083772D"/>
    <w:rsid w:val="008A4E26"/>
    <w:rsid w:val="008D79E2"/>
    <w:rsid w:val="0096511B"/>
    <w:rsid w:val="0097165A"/>
    <w:rsid w:val="0098583B"/>
    <w:rsid w:val="009D7D17"/>
    <w:rsid w:val="00A026E7"/>
    <w:rsid w:val="00A0456B"/>
    <w:rsid w:val="00A05424"/>
    <w:rsid w:val="00A16774"/>
    <w:rsid w:val="00A52A07"/>
    <w:rsid w:val="00A533A1"/>
    <w:rsid w:val="00A5449F"/>
    <w:rsid w:val="00A55554"/>
    <w:rsid w:val="00AB0A5C"/>
    <w:rsid w:val="00AD0B67"/>
    <w:rsid w:val="00B20D42"/>
    <w:rsid w:val="00B86762"/>
    <w:rsid w:val="00C243F9"/>
    <w:rsid w:val="00C67BC9"/>
    <w:rsid w:val="00C9434A"/>
    <w:rsid w:val="00CD7B4D"/>
    <w:rsid w:val="00D80417"/>
    <w:rsid w:val="00DB3565"/>
    <w:rsid w:val="00DD60A4"/>
    <w:rsid w:val="00DE3417"/>
    <w:rsid w:val="00E212AD"/>
    <w:rsid w:val="00E26876"/>
    <w:rsid w:val="00E93E23"/>
    <w:rsid w:val="00E977A0"/>
    <w:rsid w:val="00EA0368"/>
    <w:rsid w:val="00F45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Candara" w:hAnsi="Candara"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pPr>
      <w:spacing w:after="200" w:line="276" w:lineRule="auto"/>
    </w:pPr>
    <w:rPr>
      <w:sz w:val="22"/>
      <w:szCs w:val="22"/>
      <w:lang w:val="en-US" w:eastAsia="en-US"/>
    </w:rPr>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Kozuka Gothic Pro B" w:eastAsia="Times New Roman" w:hAnsi="Kozuka Gothic Pro B"/>
      <w:b/>
      <w:bCs/>
      <w:color w:val="365F91"/>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Kozuka Gothic Pro B" w:eastAsia="Times New Roman" w:hAnsi="Kozuka Gothic Pro B"/>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Kozuka Gothic Pro B"/>
      <w:b/>
      <w:color w:val="1F497D"/>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Kozuka Gothic Pro B"/>
      <w:b/>
      <w:color w:val="1F497D"/>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Kozuka Gothic Pro B"/>
      <w:b/>
      <w:color w:val="1F497D"/>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Kozuka Gothic Pro B"/>
      <w:b/>
      <w:caps/>
      <w:color w:val="000000"/>
      <w:sz w:val="24"/>
      <w:szCs w:val="24"/>
      <w:lang w:bidi="en-US"/>
    </w:rPr>
  </w:style>
  <w:style w:type="paragraph" w:customStyle="1" w:styleId="Text">
    <w:name w:val="Text"/>
    <w:basedOn w:val="Normal"/>
    <w:link w:val="TextChar"/>
    <w:autoRedefine/>
    <w:qFormat/>
    <w:rsid w:val="0083772D"/>
    <w:pPr>
      <w:spacing w:after="80" w:line="240" w:lineRule="auto"/>
    </w:pPr>
    <w:rPr>
      <w:rFonts w:ascii="Comic Sans MS" w:eastAsia="GungsuhChe" w:hAnsi="Comic Sans MS"/>
      <w:b/>
      <w:color w:val="000000"/>
      <w:szCs w:val="26"/>
      <w:lang w:bidi="en-US"/>
    </w:rPr>
  </w:style>
  <w:style w:type="character" w:customStyle="1" w:styleId="SectionLabelALLCAPSChar">
    <w:name w:val="Section Label (ALL CAPS) Char"/>
    <w:basedOn w:val="DefaultParagraphFont"/>
    <w:link w:val="SectionLabelALLCAPS"/>
    <w:rsid w:val="001F7C38"/>
    <w:rPr>
      <w:rFonts w:eastAsia="Kozuka Gothic Pro B"/>
      <w:b/>
      <w:caps/>
      <w:color w:val="000000"/>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3772D"/>
    <w:rPr>
      <w:rFonts w:ascii="Comic Sans MS" w:eastAsia="GungsuhChe" w:hAnsi="Comic Sans MS"/>
      <w:b/>
      <w:color w:val="000000"/>
      <w:sz w:val="22"/>
      <w:szCs w:val="26"/>
      <w:lang w:val="en-US" w:eastAsia="en-US"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Kozuka Gothic Pro B"/>
      <w:b/>
      <w:smallCaps/>
      <w:color w:val="000000"/>
    </w:rPr>
  </w:style>
  <w:style w:type="character" w:customStyle="1" w:styleId="Heading1Char">
    <w:name w:val="Heading 1 Char"/>
    <w:basedOn w:val="DefaultParagraphFont"/>
    <w:link w:val="Heading1"/>
    <w:uiPriority w:val="9"/>
    <w:rsid w:val="00DD60A4"/>
    <w:rPr>
      <w:rFonts w:ascii="Kozuka Gothic Pro B" w:eastAsia="Times New Roman" w:hAnsi="Kozuka Gothic Pro B" w:cs="Times New Roman"/>
      <w:b/>
      <w:bCs/>
      <w:color w:val="365F91"/>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szCs w:val="26"/>
      <w:lang w:bidi="en-US"/>
    </w:rPr>
  </w:style>
  <w:style w:type="character" w:customStyle="1" w:styleId="TextRightAlignedChar">
    <w:name w:val="Text (Right Aligned) Char"/>
    <w:basedOn w:val="DefaultParagraphFont"/>
    <w:link w:val="TextRightAligned"/>
    <w:rsid w:val="00DD60A4"/>
    <w:rPr>
      <w:rFonts w:eastAsia="GungsuhChe"/>
      <w:color w:val="000000"/>
      <w:szCs w:val="26"/>
      <w:lang w:bidi="en-US"/>
    </w:rPr>
  </w:style>
  <w:style w:type="character" w:customStyle="1" w:styleId="SectionLabelRightAlignedChar">
    <w:name w:val="Section Label (Right Aligned) Char"/>
    <w:basedOn w:val="DefaultParagraphFont"/>
    <w:link w:val="SectionLabelRightAligned"/>
    <w:rsid w:val="001F7C38"/>
    <w:rPr>
      <w:rFonts w:eastAsia="Kozuka Gothic Pro B"/>
      <w:b/>
      <w:smallCaps/>
      <w:color w:val="000000"/>
    </w:rPr>
  </w:style>
  <w:style w:type="character" w:customStyle="1" w:styleId="Heading9Char">
    <w:name w:val="Heading 9 Char"/>
    <w:basedOn w:val="DefaultParagraphFont"/>
    <w:link w:val="Heading9"/>
    <w:uiPriority w:val="9"/>
    <w:semiHidden/>
    <w:rsid w:val="00DD60A4"/>
    <w:rPr>
      <w:rFonts w:ascii="Kozuka Gothic Pro B" w:eastAsia="Times New Roman" w:hAnsi="Kozuka Gothic Pro B" w:cs="Times New Roman"/>
      <w:i/>
      <w:iCs/>
      <w:color w:val="404040"/>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rsid w:val="008377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Candara" w:hAnsi="Candara"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pPr>
      <w:spacing w:after="200" w:line="276" w:lineRule="auto"/>
    </w:pPr>
    <w:rPr>
      <w:sz w:val="22"/>
      <w:szCs w:val="22"/>
      <w:lang w:val="en-US" w:eastAsia="en-US"/>
    </w:rPr>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Kozuka Gothic Pro B" w:eastAsia="Times New Roman" w:hAnsi="Kozuka Gothic Pro B"/>
      <w:b/>
      <w:bCs/>
      <w:color w:val="365F91"/>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Kozuka Gothic Pro B" w:eastAsia="Times New Roman" w:hAnsi="Kozuka Gothic Pro B"/>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Kozuka Gothic Pro B"/>
      <w:b/>
      <w:color w:val="1F497D"/>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Kozuka Gothic Pro B"/>
      <w:b/>
      <w:color w:val="1F497D"/>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Kozuka Gothic Pro B"/>
      <w:b/>
      <w:color w:val="1F497D"/>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Kozuka Gothic Pro B"/>
      <w:b/>
      <w:caps/>
      <w:color w:val="000000"/>
      <w:sz w:val="24"/>
      <w:szCs w:val="24"/>
      <w:lang w:bidi="en-US"/>
    </w:rPr>
  </w:style>
  <w:style w:type="paragraph" w:customStyle="1" w:styleId="Text">
    <w:name w:val="Text"/>
    <w:basedOn w:val="Normal"/>
    <w:link w:val="TextChar"/>
    <w:autoRedefine/>
    <w:qFormat/>
    <w:rsid w:val="0083772D"/>
    <w:pPr>
      <w:spacing w:after="80" w:line="240" w:lineRule="auto"/>
    </w:pPr>
    <w:rPr>
      <w:rFonts w:ascii="Comic Sans MS" w:eastAsia="GungsuhChe" w:hAnsi="Comic Sans MS"/>
      <w:b/>
      <w:color w:val="000000"/>
      <w:szCs w:val="26"/>
      <w:lang w:bidi="en-US"/>
    </w:rPr>
  </w:style>
  <w:style w:type="character" w:customStyle="1" w:styleId="SectionLabelALLCAPSChar">
    <w:name w:val="Section Label (ALL CAPS) Char"/>
    <w:basedOn w:val="DefaultParagraphFont"/>
    <w:link w:val="SectionLabelALLCAPS"/>
    <w:rsid w:val="001F7C38"/>
    <w:rPr>
      <w:rFonts w:eastAsia="Kozuka Gothic Pro B"/>
      <w:b/>
      <w:caps/>
      <w:color w:val="000000"/>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3772D"/>
    <w:rPr>
      <w:rFonts w:ascii="Comic Sans MS" w:eastAsia="GungsuhChe" w:hAnsi="Comic Sans MS"/>
      <w:b/>
      <w:color w:val="000000"/>
      <w:sz w:val="22"/>
      <w:szCs w:val="26"/>
      <w:lang w:val="en-US" w:eastAsia="en-US"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Kozuka Gothic Pro B"/>
      <w:b/>
      <w:smallCaps/>
      <w:color w:val="000000"/>
    </w:rPr>
  </w:style>
  <w:style w:type="character" w:customStyle="1" w:styleId="Heading1Char">
    <w:name w:val="Heading 1 Char"/>
    <w:basedOn w:val="DefaultParagraphFont"/>
    <w:link w:val="Heading1"/>
    <w:uiPriority w:val="9"/>
    <w:rsid w:val="00DD60A4"/>
    <w:rPr>
      <w:rFonts w:ascii="Kozuka Gothic Pro B" w:eastAsia="Times New Roman" w:hAnsi="Kozuka Gothic Pro B" w:cs="Times New Roman"/>
      <w:b/>
      <w:bCs/>
      <w:color w:val="365F91"/>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szCs w:val="26"/>
      <w:lang w:bidi="en-US"/>
    </w:rPr>
  </w:style>
  <w:style w:type="character" w:customStyle="1" w:styleId="TextRightAlignedChar">
    <w:name w:val="Text (Right Aligned) Char"/>
    <w:basedOn w:val="DefaultParagraphFont"/>
    <w:link w:val="TextRightAligned"/>
    <w:rsid w:val="00DD60A4"/>
    <w:rPr>
      <w:rFonts w:eastAsia="GungsuhChe"/>
      <w:color w:val="000000"/>
      <w:szCs w:val="26"/>
      <w:lang w:bidi="en-US"/>
    </w:rPr>
  </w:style>
  <w:style w:type="character" w:customStyle="1" w:styleId="SectionLabelRightAlignedChar">
    <w:name w:val="Section Label (Right Aligned) Char"/>
    <w:basedOn w:val="DefaultParagraphFont"/>
    <w:link w:val="SectionLabelRightAligned"/>
    <w:rsid w:val="001F7C38"/>
    <w:rPr>
      <w:rFonts w:eastAsia="Kozuka Gothic Pro B"/>
      <w:b/>
      <w:smallCaps/>
      <w:color w:val="000000"/>
    </w:rPr>
  </w:style>
  <w:style w:type="character" w:customStyle="1" w:styleId="Heading9Char">
    <w:name w:val="Heading 9 Char"/>
    <w:basedOn w:val="DefaultParagraphFont"/>
    <w:link w:val="Heading9"/>
    <w:uiPriority w:val="9"/>
    <w:semiHidden/>
    <w:rsid w:val="00DD60A4"/>
    <w:rPr>
      <w:rFonts w:ascii="Kozuka Gothic Pro B" w:eastAsia="Times New Roman" w:hAnsi="Kozuka Gothic Pro B" w:cs="Times New Roman"/>
      <w:i/>
      <w:iCs/>
      <w:color w:val="404040"/>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rsid w:val="008377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rudi.anderson\Application%20Data\Microsoft\Templates\Clas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2015-04-22T21:17:00Z</dcterms:created>
  <dcterms:modified xsi:type="dcterms:W3CDTF">2015-05-13T08:24:00Z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