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C722AD">
      <w:r>
        <w:rPr>
          <w:noProof/>
          <w:lang w:val="en-GB" w:eastAsia="en-GB"/>
        </w:rPr>
        <mc:AlternateContent>
          <mc:Choice Requires="wps">
            <w:drawing>
              <wp:anchor distT="0" distB="0" distL="114300" distR="114300" simplePos="0" relativeHeight="251657728" behindDoc="1" locked="0" layoutInCell="1" allowOverlap="1">
                <wp:simplePos x="0" y="0"/>
                <wp:positionH relativeFrom="column">
                  <wp:posOffset>3955415</wp:posOffset>
                </wp:positionH>
                <wp:positionV relativeFrom="paragraph">
                  <wp:posOffset>201295</wp:posOffset>
                </wp:positionV>
                <wp:extent cx="3284220" cy="714375"/>
                <wp:effectExtent l="2540" t="1270" r="0" b="0"/>
                <wp:wrapNone/>
                <wp:docPr id="10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rgbClr val="FDE9D9">
                                <a:gamma/>
                                <a:tint val="0"/>
                                <a:invGamma/>
                                <a:alpha val="64000"/>
                              </a:srgbClr>
                            </a:gs>
                            <a:gs pos="100000">
                              <a:srgbClr val="FDE9D9"/>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45pt;margin-top:15.85pt;width:258.6pt;height:5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" stroked="f">
                <v:fill opacity="41943f" color2="#fde9d9" rotate="t" angle="90" focus="100%" type="gradient"/>
              </v:rect>
            </w:pict>
          </mc:Fallback>
        </mc:AlternateContent>
      </w:r>
      <w:r>
        <w:rPr>
          <w:noProof/>
          <w:lang w:val="en-GB" w:eastAsia="en-GB"/>
        </w:rPr>
        <mc:AlternateContent>
          <mc:Choice Requires="wpg">
            <w:drawing>
              <wp:anchor distT="0" distB="0" distL="114300" distR="114300" simplePos="0" relativeHeight="251656704" behindDoc="1" locked="0" layoutInCell="1" allowOverlap="1">
                <wp:simplePos x="0" y="0"/>
                <wp:positionH relativeFrom="column">
                  <wp:posOffset>142875</wp:posOffset>
                </wp:positionH>
                <wp:positionV relativeFrom="paragraph">
                  <wp:posOffset>94615</wp:posOffset>
                </wp:positionV>
                <wp:extent cx="2135505" cy="1328420"/>
                <wp:effectExtent l="0" t="8890" r="7620" b="5715"/>
                <wp:wrapNone/>
                <wp:docPr id="5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328420"/>
                          <a:chOff x="0" y="0"/>
                          <a:chExt cx="5282" cy="3916"/>
                        </a:xfrm>
                      </wpg:grpSpPr>
                      <wps:wsp>
                        <wps:cNvPr id="55"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rgbClr val="9747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rgbClr val="DDD8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rgbClr val="DDD8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rgbClr val="C4BC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rgbClr val="DDD8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rgbClr val="DDD8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rgbClr val="DDD8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rgbClr val="DDD8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1.25pt;margin-top:7.45pt;width:168.15pt;height:104.6pt;z-index:-251659776"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aGsMA&#10;AADbAAAADwAAAGRycy9kb3ducmV2LnhtbESPUWvCMBSF34X9h3CFvWmq4JDOKHMgCIJldT/g0tw1&#10;oc1NaaK2/vpFGOzxcM75DmezG1wrbtQH61nBYp6BIK68tlwr+L4cZmsQISJrbD2TgpEC7LYvkw3m&#10;2t/5i25lrEWCcMhRgYmxy6UMlSGHYe474uT9+N5hTLKvpe7xnuCulcsse5MOLacFgx19Gqqa8uoU&#10;lJqKtbGn86I5FPuHKUb7aEalXqfDxzuISEP8D/+1j1rBagXPL+k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3aG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72cUA&#10;AADbAAAADwAAAGRycy9kb3ducmV2LnhtbESPQWvCQBSE7wX/w/KEXkQ3CVYldZVSKHoqaCvY2yP7&#10;mg3Nvk2z2yT++64geBxm5htmvR1sLTpqfeVYQTpLQBAXTldcKvj8eJuuQPiArLF2TAou5GG7GT2s&#10;Mdeu5wN1x1CKCGGfowITQpNL6QtDFv3MNcTR+3atxRBlW0rdYh/htpZZkiykxYrjgsGGXg0VP8c/&#10;q2CXGn1aDcvz5P0wxxJ/XfY1cUo9joeXZxCBhnAP39p7reBpAdcv8Qf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jvZxQAAANsAAAAPAAAAAAAAAAAAAAAAAJgCAABkcnMv&#10;ZG93bnJldi54bWxQSwUGAAAAAAQABAD1AAAAigM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pPcMA&#10;AADbAAAADwAAAGRycy9kb3ducmV2LnhtbESPQWvCQBSE70L/w/IK3nQTRS3RVUqlkksRU70/s88k&#10;mH0bdrea/vtuQfA4zMw3zGrTm1bcyPnGsoJ0nIAgLq1uuFJw/P4cvYHwAVlja5kU/JKHzfplsMJM&#10;2zsf6FaESkQI+wwV1CF0mZS+rMmgH9uOOHoX6wyGKF0ltcN7hJtWTpJkLg02HBdq7OijpvJa/BgF&#10;Sborj/m52Pf57uu0nblp6i+s1PC1f1+CCNSHZ/jRzrWC2QL+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YpPc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477sA&#10;AADbAAAADwAAAGRycy9kb3ducmV2LnhtbERPzQ7BQBC+S7zDZiRubAlCWSJE4qpIHEd3tI3ubNNd&#10;VW9vDxLHL9//atOaUjRUu8KygtEwAkGcWl1wpuByPgzmIJxH1lhaJgUfcrBZdzsrjLV984maxGci&#10;hLCLUUHufRVL6dKcDLqhrYgD97C1QR9gnUld4zuEm1KOo2gmDRYcGnKsaJdT+kxeRsFzf7++MrNo&#10;b+6CybRZTO50nSjV77XbJQhPrf+Lf+6jVjANY8OX8AP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mj+O+7AAAA2wAAAA8AAAAAAAAAAAAAAAAAmAIAAGRycy9kb3ducmV2Lnht&#10;bFBLBQYAAAAABAAEAPUAAACAAw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7MEA&#10;AADbAAAADwAAAGRycy9kb3ducmV2LnhtbESPQYvCMBSE78L+h/AWvGnqskq3GmURZD0JVmGvj+bZ&#10;FJuX0sS2/nsjCB6HmfmGWW0GW4uOWl85VjCbJiCIC6crLhWcT7tJCsIHZI21Y1JwJw+b9cdohZl2&#10;PR+py0MpIoR9hgpMCE0mpS8MWfRT1xBH7+JaiyHKtpS6xT7CbS2/kmQhLVYcFww2tDVUXPObVfD3&#10;fd0n/+mxcN3WX0w4lPU975Uafw6/SxCBhvAOv9p7rWD+A88v8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VuzBAAAA2wAAAA8AAAAAAAAAAAAAAAAAmAIAAGRycy9kb3du&#10;cmV2LnhtbFBLBQYAAAAABAAEAPUAAACGAw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kjL8A&#10;AADbAAAADwAAAGRycy9kb3ducmV2LnhtbERP3WrCMBS+F3yHcITd2XSDieuMUtwGm17Z7QEOybGt&#10;a05qk9ns7c2F4OXH97/aRNuJCw2+dazgMctBEGtnWq4V/Hx/zJcgfEA22DkmBf/kYbOeTlZYGDfy&#10;gS5VqEUKYV+ggiaEvpDS64Ys+sz1xIk7usFiSHCopRlwTOG2k095vpAWW04NDfa0bUj/Vn9WAZYR&#10;Ed/Gl+c9f53ey3i2etwp9TCL5SuIQDHcxTf3p1GwSOvTl/QD5PoK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MSSMvwAAANsAAAAPAAAAAAAAAAAAAAAAAJgCAABkcnMvZG93bnJl&#10;di54bWxQSwUGAAAAAAQABAD1AAAAhAM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fZcMA&#10;AADbAAAADwAAAGRycy9kb3ducmV2LnhtbESPQWsCMRSE7wX/Q3hCbzVrEZHVKCoUxB6k26Xi7ZE8&#10;dxc3L0sSdf33plDocZiZb5jFqretuJEPjWMF41EGglg703CloPz+eJuBCBHZYOuYFDwowGo5eFlg&#10;btydv+hWxEokCIccFdQxdrmUQddkMYxcR5y8s/MWY5K+ksbjPcFtK9+zbCotNpwWauxoW5O+FFer&#10;4LiZ+Z/D/lJODnwqzSfqvjhqpV6H/XoOIlIf/8N/7Z1RMB3D75f0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LfZcMAAADbAAAADwAAAAAAAAAAAAAAAACYAgAAZHJzL2Rv&#10;d25yZXYueG1sUEsFBgAAAAAEAAQA9QAAAIgDA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U+b8A&#10;AADbAAAADwAAAGRycy9kb3ducmV2LnhtbESPQYvCMBSE74L/ITzBm6YqiFSjiCIoiwer3h/Ns602&#10;LyWJ2v33ZmHB4zAz3zCLVWtq8SLnK8sKRsMEBHFudcWFgst5N5iB8AFZY22ZFPySh9Wy21lgqu2b&#10;T/TKQiEihH2KCsoQmlRKn5dk0A9tQxy9m3UGQ5SukNrhO8JNLcdJMpUGK44LJTa0KSl/ZE+j4Mcc&#10;OSNdyXw7ed7d3nk+XGdK9Xvteg4iUBu+4f/2XiuYjuHvS/w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ERT5vwAAANsAAAAPAAAAAAAAAAAAAAAAAJgCAABkcnMvZG93bnJl&#10;di54bWxQSwUGAAAAAAQABAD1AAAAhA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LEMEA&#10;AADbAAAADwAAAGRycy9kb3ducmV2LnhtbESPzYrCMBSF94LvEK7gRjStQpFqFBGEWbgZFcTdpbm2&#10;weamJFE7b28GBmZ5OD8fZ73tbSte5INxrCCfZSCIK6cN1wou58N0CSJEZI2tY1LwQwG2m+FgjaV2&#10;b/6m1ynWIo1wKFFBE2NXShmqhiyGmeuIk3d33mJM0tdSe3yncdvKeZYV0qLhRGiwo31D1eP0tIk7&#10;8flk56siP5qQ37LLdf8wC6XGo363AhGpj//hv/aXVlAs4PdL+gF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ryxDBAAAA2wAAAA8AAAAAAAAAAAAAAAAAmAIAAGRycy9kb3du&#10;cmV2LnhtbFBLBQYAAAAABAAEAPUAAACGAw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0JMMA&#10;AADbAAAADwAAAGRycy9kb3ducmV2LnhtbESPT4vCMBTE7wt+h/AEb2uquxStRhFXV/Hkn+L50Tzb&#10;YvNSmqj12xthYY/DzPyGmc5bU4k7Na60rGDQj0AQZ1aXnCtIT+vPEQjnkTVWlknBkxzMZ52PKSba&#10;PvhA96PPRYCwS1BB4X2dSOmyggy6vq2Jg3exjUEfZJNL3eAjwE0lh1EUS4Mlh4UCa1oWlF2PN6Ng&#10;tc2j0eln//t92Z3d+sus4nSTKtXrtosJCE+t/w//tbdawTiG95fwA+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K0JM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dW8UA&#10;AADbAAAADwAAAGRycy9kb3ducmV2LnhtbESPQUsDMRSE74X+h/AK3tpsC7a6Ni0qCl4KdhXE2+vm&#10;uVm7eVk26W767xuh4HGYmW+Y9TbaRvTU+dqxgvksA0FcOl1zpeDz43V6B8IHZI2NY1JwJg/bzXi0&#10;xly7gffUF6ESCcI+RwUmhDaX0peGLPqZa4mT9+M6iyHJrpK6wyHBbSMXWbaUFmtOCwZbejZUHouT&#10;VdBbc3h6ibf0+/XdFtEv3g+706DUzSQ+PoAIFMN/+Np+0wruV/D3Jf0A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N1bxQAAANsAAAAPAAAAAAAAAAAAAAAAAJgCAABkcnMv&#10;ZG93bnJldi54bWxQSwUGAAAAAAQABAD1AAAAigM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zDcMA&#10;AADbAAAADwAAAGRycy9kb3ducmV2LnhtbERPz2vCMBS+D/wfwhN2GZpubEWrUWQgiLusKuLx0Tzb&#10;YvOSNZlt99cvh8GOH9/v5bo3jbhT62vLCp6nCQjiwuqaSwWn43YyA+EDssbGMikYyMN6NXpYYqZt&#10;xzndD6EUMYR9hgqqEFwmpS8qMuin1hFH7mpbgyHCtpS6xS6Gm0a+JEkqDdYcGyp09F5RcTt8GwXu&#10;LU8++PO1+XnC4ZK68357rb+Uehz3mwWIQH34F/+5d1rBPI6NX+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BzDcMAAADbAAAADwAAAAAAAAAAAAAAAACYAgAAZHJzL2Rv&#10;d25yZXYueG1sUEsFBgAAAAAEAAQA9QAAAIgDA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EzcEA&#10;AADbAAAADwAAAGRycy9kb3ducmV2LnhtbESP3WrCQBCF7wu+wzJCb0Q3LbTU6CpSELyt9gGm2TEb&#10;zM7G3TGJffpuodDLw/n5OOvt6FvVU0xNYANPiwIUcRVsw7WBz9N+/gYqCbLFNjAZuFOC7WbysMbS&#10;hoE/qD9KrfIIpxINOJGu1DpVjjymReiIs3cO0aNkGWttIw553Lf6uShetceGM8FhR++Oqsvx5jME&#10;T/GlrcVd++HC3xJn+HWYGfM4HXcrUEKj/If/2gdrYLmE3y/5B+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QBM3BAAAA2wAAAA8AAAAAAAAAAAAAAAAAmAIAAGRycy9kb3du&#10;cmV2LnhtbFBLBQYAAAAABAAEAPUAAACGAw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6vsQA&#10;AADcAAAADwAAAGRycy9kb3ducmV2LnhtbESPQWvDMAyF74X+B6NBb62dHspI65YxGCuMHdYOSm8i&#10;1hKzWE5jL0n//XQY7Cbxnt77tDtMoVUD9clHtlCsDCjiKjrPtYXP88vyEVTKyA7byGThTgkO+/ls&#10;h6WLI3/QcMq1khBOJVpocu5KrVPVUMC0ih2xaF+xD5hl7WvtehwlPLR6bcxGB/QsDQ129NxQ9X36&#10;CRbyWRfF+u2Sjv518CPdru9301m7eJietqAyTfnf/Hd9dIJvBF+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her7EAAAA3AAAAA8AAAAAAAAAAAAAAAAAmAIAAGRycy9k&#10;b3ducmV2LnhtbFBLBQYAAAAABAAEAPUAAACJAw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ndsUA&#10;AADcAAAADwAAAGRycy9kb3ducmV2LnhtbESPQWvCQBCF7wX/wzKCt7pRaKmpq4hald5MK9LbkB2T&#10;YHY27K4m9de7hYK3+Xhv3ryZzjtTiys5X1lWMBomIIhzqysuFHx/fTy/gfABWWNtmRT8kof5rPc0&#10;xVTblvd0zUIhYgj7FBWUITSplD4vyaAf2oY4aifrDIaIrpDaYRvDTS3HSfIqDVYcL5TY0LKk/Jxd&#10;jILDyyRbOC03x+72udtGWK9+WqUG/W7xDiJQFx7m/+2djvWTEfw9Eye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ud2xQAAANwAAAAPAAAAAAAAAAAAAAAAAJgCAABkcnMv&#10;ZG93bnJldi54bWxQSwUGAAAAAAQABAD1AAAAig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8IA&#10;AADcAAAADwAAAGRycy9kb3ducmV2LnhtbERP22rCQBB9L/QflhF8KXWjUpHUVUqhtIh98PIBQ3bc&#10;BLOzITtN0r93BcG3OZzrrDaDr1VHbawCG5hOMlDERbAVOwOn49frElQUZIt1YDLwTxE26+enFeY2&#10;9Lyn7iBOpRCOORooRZpc61iU5DFOQkOcuHNoPUqCrdO2xT6F+1rPsmyhPVacGkps6LOk4nL48wZ+&#10;u+95b4+y2LrL7m36srfuRGLMeDR8vIMSGuQhvrt/bJqfzeH2TLpAr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4GSPwgAAANwAAAAPAAAAAAAAAAAAAAAAAJgCAABkcnMvZG93&#10;bnJldi54bWxQSwUGAAAAAAQABAD1AAAAhwM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lntcEA&#10;AADcAAAADwAAAGRycy9kb3ducmV2LnhtbESP3YrCQAyF7xd8hyHC3q1TRRapjiLCgpf+PUDoxLba&#10;ydSZrK0+/Y4g7F3COTnfyWLVu0bdKcTas4HxKANFXHhbc2ngdPz5moGKgmyx8UwGHhRhtRx8LDC3&#10;vuM93Q9SqhTCMUcDlUibax2LihzGkW+Jk3b2waGkNZTaBuxSuGv0JMu+tcOaE6HCljYVFdfDr0tc&#10;K2HWSL+9Rto9jyfZXLpbbcznsF/PQQn18m9+X29tqp9N4fVMmkA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5Z7XBAAAA3AAAAA8AAAAAAAAAAAAAAAAAmAIAAGRycy9kb3du&#10;cmV2LnhtbFBLBQYAAAAABAAEAPUAAACGAw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r>
        <w:rPr>
          <w:noProof/>
          <w:lang w:val="en-GB" w:eastAsia="en-GB"/>
        </w:rPr>
        <mc:AlternateContent>
          <mc:Choice Requires="wps">
            <w:drawing>
              <wp:anchor distT="0" distB="0" distL="114300" distR="114300" simplePos="0" relativeHeight="251660800" behindDoc="0" locked="0" layoutInCell="1" allowOverlap="1">
                <wp:simplePos x="0" y="0"/>
                <wp:positionH relativeFrom="column">
                  <wp:posOffset>3756025</wp:posOffset>
                </wp:positionH>
                <wp:positionV relativeFrom="paragraph">
                  <wp:posOffset>217170</wp:posOffset>
                </wp:positionV>
                <wp:extent cx="3222625" cy="683260"/>
                <wp:effectExtent l="3175" t="0" r="3175" b="4445"/>
                <wp:wrapNone/>
                <wp:docPr id="5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140B" w:rsidRPr="008A4E26" w:rsidRDefault="00A3140B" w:rsidP="008A4E26">
                            <w:pPr>
                              <w:pStyle w:val="NewsletterTitle"/>
                              <w:jc w:val="center"/>
                              <w:rPr>
                                <w:sz w:val="28"/>
                                <w:szCs w:val="28"/>
                              </w:rPr>
                            </w:pPr>
                            <w:proofErr w:type="spellStart"/>
                            <w:r w:rsidRPr="008A4E26">
                              <w:rPr>
                                <w:rStyle w:val="NewsletterTitleChar"/>
                                <w:sz w:val="28"/>
                                <w:szCs w:val="28"/>
                              </w:rPr>
                              <w:t>Murrayfield</w:t>
                            </w:r>
                            <w:proofErr w:type="spellEnd"/>
                            <w:r w:rsidRPr="008A4E26">
                              <w:rPr>
                                <w:rStyle w:val="NewsletterTitleChar"/>
                                <w:sz w:val="28"/>
                                <w:szCs w:val="28"/>
                              </w:rPr>
                              <w:t xml:space="preserve"> Primary School</w:t>
                            </w:r>
                          </w:p>
                          <w:p w:rsidR="00A3140B" w:rsidRPr="008A4E26" w:rsidRDefault="00A3140B" w:rsidP="008A4E26">
                            <w:pPr>
                              <w:pStyle w:val="NewsletterDate"/>
                              <w:jc w:val="center"/>
                              <w:rPr>
                                <w:szCs w:val="28"/>
                              </w:rPr>
                            </w:pPr>
                            <w:r w:rsidRPr="008A4E26">
                              <w:rPr>
                                <w:rStyle w:val="NewsletterDateChar"/>
                                <w:b/>
                                <w:szCs w:val="28"/>
                              </w:rPr>
                              <w:t xml:space="preserve">Primary </w:t>
                            </w:r>
                            <w:r w:rsidR="00780B9B">
                              <w:rPr>
                                <w:rStyle w:val="NewsletterDateChar"/>
                                <w:b/>
                                <w:szCs w:val="28"/>
                              </w:rPr>
                              <w:t>7</w:t>
                            </w:r>
                            <w:r>
                              <w:rPr>
                                <w:rStyle w:val="NewsletterDateChar"/>
                                <w:b/>
                                <w:szCs w:val="28"/>
                              </w:rPr>
                              <w:t xml:space="preserve"> Newsletter</w:t>
                            </w:r>
                          </w:p>
                          <w:p w:rsidR="00A3140B" w:rsidRPr="008A4E26" w:rsidRDefault="009537A4" w:rsidP="008A4E26">
                            <w:pPr>
                              <w:pStyle w:val="NewsletterTitle"/>
                              <w:jc w:val="center"/>
                              <w:rPr>
                                <w:sz w:val="28"/>
                                <w:szCs w:val="28"/>
                              </w:rPr>
                            </w:pPr>
                            <w:r>
                              <w:rPr>
                                <w:sz w:val="28"/>
                                <w:szCs w:val="28"/>
                              </w:rPr>
                              <w:t>January 2015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D8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DOFaD8swIAAK4F&#10;AAAOAAAAAAAAAAAAAAAAAC4CAABkcnMvZTJvRG9jLnhtbFBLAQItABQABgAIAAAAIQDMyvuG4AAA&#10;AAsBAAAPAAAAAAAAAAAAAAAAAA0FAABkcnMvZG93bnJldi54bWxQSwUGAAAAAAQABADzAAAAGgYA&#10;AAAA&#10;" filled="f" stroked="f">
                <v:textbox inset="0,0,0,0">
                  <w:txbxContent>
                    <w:p w:rsidR="00A3140B" w:rsidRPr="008A4E26" w:rsidRDefault="00A3140B" w:rsidP="008A4E26">
                      <w:pPr>
                        <w:pStyle w:val="NewsletterTitle"/>
                        <w:jc w:val="center"/>
                        <w:rPr>
                          <w:sz w:val="28"/>
                          <w:szCs w:val="28"/>
                        </w:rPr>
                      </w:pPr>
                      <w:proofErr w:type="spellStart"/>
                      <w:r w:rsidRPr="008A4E26">
                        <w:rPr>
                          <w:rStyle w:val="NewsletterTitleChar"/>
                          <w:sz w:val="28"/>
                          <w:szCs w:val="28"/>
                        </w:rPr>
                        <w:t>Murrayfield</w:t>
                      </w:r>
                      <w:proofErr w:type="spellEnd"/>
                      <w:r w:rsidRPr="008A4E26">
                        <w:rPr>
                          <w:rStyle w:val="NewsletterTitleChar"/>
                          <w:sz w:val="28"/>
                          <w:szCs w:val="28"/>
                        </w:rPr>
                        <w:t xml:space="preserve"> Primary School</w:t>
                      </w:r>
                    </w:p>
                    <w:p w:rsidR="00A3140B" w:rsidRPr="008A4E26" w:rsidRDefault="00A3140B" w:rsidP="008A4E26">
                      <w:pPr>
                        <w:pStyle w:val="NewsletterDate"/>
                        <w:jc w:val="center"/>
                        <w:rPr>
                          <w:szCs w:val="28"/>
                        </w:rPr>
                      </w:pPr>
                      <w:r w:rsidRPr="008A4E26">
                        <w:rPr>
                          <w:rStyle w:val="NewsletterDateChar"/>
                          <w:b/>
                          <w:szCs w:val="28"/>
                        </w:rPr>
                        <w:t xml:space="preserve">Primary </w:t>
                      </w:r>
                      <w:r w:rsidR="00780B9B">
                        <w:rPr>
                          <w:rStyle w:val="NewsletterDateChar"/>
                          <w:b/>
                          <w:szCs w:val="28"/>
                        </w:rPr>
                        <w:t>7</w:t>
                      </w:r>
                      <w:r>
                        <w:rPr>
                          <w:rStyle w:val="NewsletterDateChar"/>
                          <w:b/>
                          <w:szCs w:val="28"/>
                        </w:rPr>
                        <w:t xml:space="preserve"> Newsletter</w:t>
                      </w:r>
                    </w:p>
                    <w:p w:rsidR="00A3140B" w:rsidRPr="008A4E26" w:rsidRDefault="009537A4" w:rsidP="008A4E26">
                      <w:pPr>
                        <w:pStyle w:val="NewsletterTitle"/>
                        <w:jc w:val="center"/>
                        <w:rPr>
                          <w:sz w:val="28"/>
                          <w:szCs w:val="28"/>
                        </w:rPr>
                      </w:pPr>
                      <w:r>
                        <w:rPr>
                          <w:sz w:val="28"/>
                          <w:szCs w:val="28"/>
                        </w:rPr>
                        <w:t>January 2015</w:t>
                      </w:r>
                    </w:p>
                  </w:txbxContent>
                </v:textbox>
              </v:shape>
            </w:pict>
          </mc:Fallback>
        </mc:AlternateContent>
      </w:r>
    </w:p>
    <w:p w:rsidR="00DD60A4" w:rsidRDefault="000925B8">
      <w:r>
        <w:rPr>
          <w:noProof/>
          <w:lang w:val="en-GB" w:eastAsia="en-GB"/>
        </w:rPr>
        <mc:AlternateContent>
          <mc:Choice Requires="wps">
            <w:drawing>
              <wp:anchor distT="0" distB="0" distL="114300" distR="114300" simplePos="0" relativeHeight="251665920" behindDoc="0" locked="0" layoutInCell="1" allowOverlap="1">
                <wp:simplePos x="0" y="0"/>
                <wp:positionH relativeFrom="column">
                  <wp:posOffset>2063663</wp:posOffset>
                </wp:positionH>
                <wp:positionV relativeFrom="paragraph">
                  <wp:posOffset>5886563</wp:posOffset>
                </wp:positionV>
                <wp:extent cx="1259217" cy="764088"/>
                <wp:effectExtent l="0" t="0" r="17145" b="17145"/>
                <wp:wrapNone/>
                <wp:docPr id="5" name="Text Box 5"/>
                <wp:cNvGraphicFramePr/>
                <a:graphic xmlns:a="http://schemas.openxmlformats.org/drawingml/2006/main">
                  <a:graphicData uri="http://schemas.microsoft.com/office/word/2010/wordprocessingShape">
                    <wps:wsp>
                      <wps:cNvSpPr txBox="1"/>
                      <wps:spPr>
                        <a:xfrm>
                          <a:off x="0" y="0"/>
                          <a:ext cx="1259217" cy="76408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25B8" w:rsidRPr="000925B8" w:rsidRDefault="000925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7" type="#_x0000_t202" style="position:absolute;margin-left:162.5pt;margin-top:463.5pt;width:99.15pt;height:60.1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" fillcolor="white [3201]" strokecolor="white [3212]" strokeweight=".5pt">
                <v:textbox>
                  <w:txbxContent>
                    <w:p w:rsidR="000925B8" w:rsidRPr="000925B8" w:rsidRDefault="000925B8"/>
                  </w:txbxContent>
                </v:textbox>
              </v:shape>
            </w:pict>
          </mc:Fallback>
        </mc:AlternateContent>
      </w:r>
      <w:r w:rsidR="00A133D6">
        <w:rPr>
          <w:noProof/>
          <w:lang w:val="en-GB" w:eastAsia="en-GB"/>
        </w:rPr>
        <mc:AlternateContent>
          <mc:Choice Requires="wps">
            <w:drawing>
              <wp:anchor distT="0" distB="0" distL="114300" distR="114300" simplePos="0" relativeHeight="251652608" behindDoc="1" locked="0" layoutInCell="1" allowOverlap="1" wp14:anchorId="4B155459" wp14:editId="0C51A9AF">
                <wp:simplePos x="0" y="0"/>
                <wp:positionH relativeFrom="column">
                  <wp:posOffset>3531235</wp:posOffset>
                </wp:positionH>
                <wp:positionV relativeFrom="paragraph">
                  <wp:posOffset>814705</wp:posOffset>
                </wp:positionV>
                <wp:extent cx="3769995" cy="8397875"/>
                <wp:effectExtent l="19050" t="19050" r="40005" b="41275"/>
                <wp:wrapNone/>
                <wp:docPr id="37"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999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rgbClr val="FFFFFF"/>
                        </a:solidFill>
                        <a:ln w="6350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6" style="position:absolute;margin-left:278.05pt;margin-top:64.15pt;width:296.85pt;height:66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strokecolor="#8064a2" strokeweight="5pt">
                <v:shadow color="#868686"/>
                <v:path arrowok="t" o:connecttype="custom" o:connectlocs="3453079,502;3502842,8542;3550511,25625;3594512,51249;3635371,83908;3672039,124606;3703469,170329;3729136,222081;3749042,277852;3763185,338146;3769471,401454;3769471,7996421;3763185,8059729;3749042,8120023;3729136,8176297;3703469,8227546;3672039,8273771;3635371,8313464;3594512,8347128;3550511,8372250;3502842,8389333;3453079,8397373;316916,8397373;267153,8389333;219484,8372250;175483,8347128;134100,8313464;97956,8273771;66526,8227546;40335,8176297;20953,8120023;6810,8059729;524,7996421;524,401454;6810,338146;20953,277852;40335,222081;66526,170329;97956,124606;134100,83908;175483,51249;219484,25625;267153,8542;316916,502" o:connectangles="0,0,0,0,0,0,0,0,0,0,0,0,0,0,0,0,0,0,0,0,0,0,0,0,0,0,0,0,0,0,0,0,0,0,0,0,0,0,0,0,0,0,0,0"/>
              </v:shape>
            </w:pict>
          </mc:Fallback>
        </mc:AlternateContent>
      </w:r>
      <w:r w:rsidR="00971A52">
        <w:rPr>
          <w:noProof/>
          <w:lang w:val="en-GB" w:eastAsia="en-GB"/>
        </w:rPr>
        <mc:AlternateContent>
          <mc:Choice Requires="wps">
            <w:drawing>
              <wp:anchor distT="0" distB="0" distL="114300" distR="114300" simplePos="0" relativeHeight="251661824" behindDoc="0" locked="0" layoutInCell="1" allowOverlap="1" wp14:anchorId="62A11E1E" wp14:editId="5A0D4B79">
                <wp:simplePos x="0" y="0"/>
                <wp:positionH relativeFrom="column">
                  <wp:posOffset>3725826</wp:posOffset>
                </wp:positionH>
                <wp:positionV relativeFrom="paragraph">
                  <wp:posOffset>875807</wp:posOffset>
                </wp:positionV>
                <wp:extent cx="3582670" cy="8030845"/>
                <wp:effectExtent l="0" t="0" r="0" b="8255"/>
                <wp:wrapNone/>
                <wp:docPr id="5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670" cy="803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7A" w:rsidRDefault="00B8527A" w:rsidP="000925B8">
                            <w:pPr>
                              <w:pStyle w:val="Text"/>
                            </w:pPr>
                          </w:p>
                          <w:p w:rsidR="00971A52" w:rsidRDefault="00971A52" w:rsidP="000925B8">
                            <w:pPr>
                              <w:pStyle w:val="Text"/>
                            </w:pPr>
                          </w:p>
                          <w:p w:rsidR="00B8527A" w:rsidRPr="000925B8" w:rsidRDefault="00B8527A" w:rsidP="000925B8">
                            <w:pPr>
                              <w:pStyle w:val="Text"/>
                            </w:pPr>
                            <w:r w:rsidRPr="000925B8">
                              <w:t>Science</w:t>
                            </w:r>
                            <w:r w:rsidR="000B0D6F" w:rsidRPr="000925B8">
                              <w:t xml:space="preserve"> &amp; Technology</w:t>
                            </w:r>
                            <w:r w:rsidR="00C154A3">
                              <w:t xml:space="preserve">  </w:t>
                            </w:r>
                            <w:r w:rsidR="00C154A3">
                              <w:tab/>
                            </w:r>
                            <w:r w:rsidR="00C154A3">
                              <w:tab/>
                            </w:r>
                            <w:r w:rsidR="009537A4">
                              <w:t xml:space="preserve">   </w:t>
                            </w:r>
                            <w:r w:rsidR="00C154A3">
                              <w:t xml:space="preserve">    </w:t>
                            </w:r>
                            <w:r w:rsidR="00C154A3">
                              <w:rPr>
                                <w:lang w:val="en-GB" w:bidi="ar-SA"/>
                              </w:rPr>
                              <w:drawing>
                                <wp:inline distT="0" distB="0" distL="0" distR="0" wp14:anchorId="1132CC3C" wp14:editId="64D1C4BB">
                                  <wp:extent cx="586130" cy="588724"/>
                                  <wp:effectExtent l="0" t="0" r="4445" b="1905"/>
                                  <wp:docPr id="2" name="Picture 2" descr="New MRI innovation visualizes cellular events in the body.  Credit: Frank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MRI innovation visualizes cellular events in the body.  Credit: Frank Harr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635" cy="605302"/>
                                          </a:xfrm>
                                          <a:prstGeom prst="rect">
                                            <a:avLst/>
                                          </a:prstGeom>
                                          <a:noFill/>
                                          <a:ln>
                                            <a:noFill/>
                                          </a:ln>
                                        </pic:spPr>
                                      </pic:pic>
                                    </a:graphicData>
                                  </a:graphic>
                                </wp:inline>
                              </w:drawing>
                            </w:r>
                          </w:p>
                          <w:p w:rsidR="00971A52" w:rsidRPr="000925B8" w:rsidRDefault="000C5BD2" w:rsidP="000925B8">
                            <w:pPr>
                              <w:pStyle w:val="Text"/>
                            </w:pPr>
                            <w:r>
                              <w:t>In Scie</w:t>
                            </w:r>
                            <w:r w:rsidR="000B0D6F" w:rsidRPr="000925B8">
                              <w:t>nce we will explore the body, investigate the cardiovascular system and research how the brain works.  Through the use of ICT we will develop our use of media to create animated clips to share our experiences.  Finally, we will be working hard to host a Science Curriculum Event to share our learning experiences.  More details will follow very soon!</w:t>
                            </w:r>
                            <w:bookmarkStart w:id="0" w:name="_GoBack"/>
                            <w:bookmarkEnd w:id="0"/>
                          </w:p>
                          <w:p w:rsidR="00B8527A" w:rsidRPr="000925B8" w:rsidRDefault="00B8527A" w:rsidP="000925B8">
                            <w:pPr>
                              <w:pStyle w:val="Text"/>
                              <w:rPr>
                                <w:rStyle w:val="TextChar"/>
                              </w:rPr>
                            </w:pPr>
                            <w:r w:rsidRPr="000925B8">
                              <w:rPr>
                                <w:rStyle w:val="TextChar"/>
                              </w:rPr>
                              <w:t>M</w:t>
                            </w:r>
                            <w:r w:rsidR="00A3140B" w:rsidRPr="000925B8">
                              <w:rPr>
                                <w:rStyle w:val="TextChar"/>
                              </w:rPr>
                              <w:t>aths and Numeracy</w:t>
                            </w:r>
                            <w:r w:rsidR="00A3140B" w:rsidRPr="000925B8">
                              <w:rPr>
                                <w:rStyle w:val="TextChar"/>
                              </w:rPr>
                              <w:tab/>
                            </w:r>
                            <w:r w:rsidR="00A3140B" w:rsidRPr="000925B8">
                              <w:rPr>
                                <w:rStyle w:val="TextChar"/>
                              </w:rPr>
                              <w:tab/>
                            </w:r>
                            <w:r w:rsidR="000925B8">
                              <w:rPr>
                                <w:rStyle w:val="TextChar"/>
                              </w:rPr>
                              <w:t xml:space="preserve">                  </w:t>
                            </w:r>
                            <w:r w:rsidR="0092753B" w:rsidRPr="000925B8">
                              <w:rPr>
                                <w:rStyle w:val="TextChar"/>
                                <w:lang w:val="en-GB" w:bidi="ar-SA"/>
                              </w:rPr>
                              <w:drawing>
                                <wp:inline distT="0" distB="0" distL="0" distR="0" wp14:anchorId="038E888F" wp14:editId="0E199A4A">
                                  <wp:extent cx="572770" cy="385445"/>
                                  <wp:effectExtent l="19050" t="0" r="0" b="0"/>
                                  <wp:docPr id="15" name="Picture 22" descr="C:\Documents and Settings\trudi.anderson\Local Settings\Temporary Internet Files\Content.IE5\0RU00CMN\MC9003326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trudi.anderson\Local Settings\Temporary Internet Files\Content.IE5\0RU00CMN\MC900332680[1].wmf"/>
                                          <pic:cNvPicPr>
                                            <a:picLocks noChangeAspect="1" noChangeArrowheads="1"/>
                                          </pic:cNvPicPr>
                                        </pic:nvPicPr>
                                        <pic:blipFill>
                                          <a:blip r:embed="rId10"/>
                                          <a:srcRect/>
                                          <a:stretch>
                                            <a:fillRect/>
                                          </a:stretch>
                                        </pic:blipFill>
                                        <pic:spPr bwMode="auto">
                                          <a:xfrm>
                                            <a:off x="0" y="0"/>
                                            <a:ext cx="572770" cy="385445"/>
                                          </a:xfrm>
                                          <a:prstGeom prst="rect">
                                            <a:avLst/>
                                          </a:prstGeom>
                                          <a:noFill/>
                                          <a:ln w="9525">
                                            <a:noFill/>
                                            <a:miter lim="800000"/>
                                            <a:headEnd/>
                                            <a:tailEnd/>
                                          </a:ln>
                                        </pic:spPr>
                                      </pic:pic>
                                    </a:graphicData>
                                  </a:graphic>
                                </wp:inline>
                              </w:drawing>
                            </w:r>
                          </w:p>
                          <w:p w:rsidR="00446A5D" w:rsidRPr="000925B8" w:rsidRDefault="00971A52" w:rsidP="000925B8">
                            <w:pPr>
                              <w:pStyle w:val="Text"/>
                              <w:rPr>
                                <w:rStyle w:val="TextChar"/>
                              </w:rPr>
                            </w:pPr>
                            <w:r w:rsidRPr="000925B8">
                              <w:rPr>
                                <w:rStyle w:val="TextChar"/>
                              </w:rPr>
                              <w:t>We will be revising multiplication and division and are looking forward to working on fractions and percentages.  Topic Maths this term will be developing our knowledge of co-ordinates and angles.</w:t>
                            </w:r>
                          </w:p>
                          <w:p w:rsidR="00446A5D" w:rsidRPr="000925B8" w:rsidRDefault="00446A5D" w:rsidP="000925B8">
                            <w:pPr>
                              <w:pStyle w:val="Text"/>
                              <w:rPr>
                                <w:rStyle w:val="TextChar"/>
                              </w:rPr>
                            </w:pPr>
                          </w:p>
                          <w:p w:rsidR="00A3140B" w:rsidRPr="000925B8" w:rsidRDefault="00446A5D" w:rsidP="000925B8">
                            <w:pPr>
                              <w:pStyle w:val="Text"/>
                              <w:rPr>
                                <w:rStyle w:val="TextChar"/>
                              </w:rPr>
                            </w:pPr>
                            <w:r w:rsidRPr="000925B8">
                              <w:rPr>
                                <w:rStyle w:val="TextChar"/>
                              </w:rPr>
                              <w:t>Literacy</w:t>
                            </w:r>
                            <w:r w:rsidRPr="000925B8">
                              <w:rPr>
                                <w:rStyle w:val="TextChar"/>
                              </w:rPr>
                              <w:tab/>
                            </w:r>
                            <w:r w:rsidRPr="000925B8">
                              <w:rPr>
                                <w:rStyle w:val="TextChar"/>
                              </w:rPr>
                              <w:tab/>
                            </w:r>
                            <w:r w:rsidRPr="000925B8">
                              <w:rPr>
                                <w:rStyle w:val="TextChar"/>
                              </w:rPr>
                              <w:tab/>
                            </w:r>
                            <w:r w:rsidR="00A3140B" w:rsidRPr="000925B8">
                              <w:rPr>
                                <w:rStyle w:val="TextChar"/>
                              </w:rPr>
                              <w:tab/>
                            </w:r>
                            <w:r w:rsidR="000925B8">
                              <w:rPr>
                                <w:rStyle w:val="TextChar"/>
                              </w:rPr>
                              <w:t xml:space="preserve">                  </w:t>
                            </w:r>
                            <w:r w:rsidR="00A3140B" w:rsidRPr="000925B8">
                              <w:rPr>
                                <w:lang w:val="en-GB" w:bidi="ar-SA"/>
                              </w:rPr>
                              <w:drawing>
                                <wp:inline distT="0" distB="0" distL="0" distR="0" wp14:anchorId="58F5A5B5" wp14:editId="62E308DD">
                                  <wp:extent cx="572770" cy="407670"/>
                                  <wp:effectExtent l="19050" t="0" r="0" b="0"/>
                                  <wp:docPr id="36" name="Picture 36" descr="C:\Documents and Settings\trudi.anderson\Local Settings\Temporary Internet Files\Content.IE5\76HH278B\MC9002341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trudi.anderson\Local Settings\Temporary Internet Files\Content.IE5\76HH278B\MC900234134[1].wmf"/>
                                          <pic:cNvPicPr>
                                            <a:picLocks noChangeAspect="1" noChangeArrowheads="1"/>
                                          </pic:cNvPicPr>
                                        </pic:nvPicPr>
                                        <pic:blipFill>
                                          <a:blip r:embed="rId11"/>
                                          <a:srcRect/>
                                          <a:stretch>
                                            <a:fillRect/>
                                          </a:stretch>
                                        </pic:blipFill>
                                        <pic:spPr bwMode="auto">
                                          <a:xfrm>
                                            <a:off x="0" y="0"/>
                                            <a:ext cx="572770" cy="407670"/>
                                          </a:xfrm>
                                          <a:prstGeom prst="rect">
                                            <a:avLst/>
                                          </a:prstGeom>
                                          <a:noFill/>
                                          <a:ln w="9525">
                                            <a:noFill/>
                                            <a:miter lim="800000"/>
                                            <a:headEnd/>
                                            <a:tailEnd/>
                                          </a:ln>
                                        </pic:spPr>
                                      </pic:pic>
                                    </a:graphicData>
                                  </a:graphic>
                                </wp:inline>
                              </w:drawing>
                            </w:r>
                          </w:p>
                          <w:p w:rsidR="00F02BA6" w:rsidRPr="000925B8" w:rsidRDefault="000B0D6F" w:rsidP="000925B8">
                            <w:pPr>
                              <w:pStyle w:val="Text"/>
                              <w:rPr>
                                <w:rStyle w:val="TextChar"/>
                              </w:rPr>
                            </w:pPr>
                            <w:r w:rsidRPr="000925B8">
                              <w:t xml:space="preserve">We will be exploring a variety of genre this term, currently we are focusing on our use of literacy techniques to engage our readers in preparation for an imaginative writing </w:t>
                            </w:r>
                            <w:r w:rsidR="00A133D6" w:rsidRPr="000925B8">
                              <w:t>piece. In addition to this we will look at functional writing like news reports and information leaflets linked to our India topic.</w:t>
                            </w:r>
                          </w:p>
                          <w:p w:rsidR="00A3140B" w:rsidRPr="000925B8" w:rsidRDefault="00A3140B" w:rsidP="000925B8">
                            <w:pPr>
                              <w:pStyle w:val="Text"/>
                              <w:rPr>
                                <w:rStyle w:val="TextRightAlignedChar"/>
                                <w:szCs w:val="22"/>
                              </w:rPr>
                            </w:pPr>
                            <w:r w:rsidRPr="000925B8">
                              <w:rPr>
                                <w:rStyle w:val="TextRightAlignedChar"/>
                                <w:szCs w:val="22"/>
                              </w:rPr>
                              <w:t>PE</w:t>
                            </w:r>
                            <w:r w:rsidRPr="000925B8">
                              <w:rPr>
                                <w:rStyle w:val="TextRightAlignedChar"/>
                                <w:szCs w:val="22"/>
                              </w:rPr>
                              <w:tab/>
                            </w:r>
                            <w:r w:rsidR="006E6EC6" w:rsidRPr="000925B8">
                              <w:rPr>
                                <w:rStyle w:val="TextRightAlignedChar"/>
                                <w:szCs w:val="22"/>
                              </w:rPr>
                              <w:t xml:space="preserve">MONDAY &amp; TUESDAY </w:t>
                            </w:r>
                            <w:r w:rsidRPr="000925B8">
                              <w:rPr>
                                <w:rStyle w:val="TextRightAlignedChar"/>
                                <w:szCs w:val="22"/>
                              </w:rPr>
                              <w:tab/>
                            </w:r>
                            <w:r w:rsidR="000925B8">
                              <w:rPr>
                                <w:rStyle w:val="TextRightAlignedChar"/>
                                <w:szCs w:val="22"/>
                              </w:rPr>
                              <w:t xml:space="preserve">         </w:t>
                            </w:r>
                            <w:r w:rsidR="006E6EC6" w:rsidRPr="000925B8">
                              <w:rPr>
                                <w:lang w:val="en-GB" w:bidi="ar-SA"/>
                              </w:rPr>
                              <w:drawing>
                                <wp:inline distT="0" distB="0" distL="0" distR="0" wp14:anchorId="3B99227D" wp14:editId="7CCCDDDD">
                                  <wp:extent cx="584200" cy="440690"/>
                                  <wp:effectExtent l="19050" t="0" r="6350" b="0"/>
                                  <wp:docPr id="50" name="Picture 50" descr="C:\Documents and Settings\trudi.anderson\Local Settings\Temporary Internet Files\Content.IE5\ZDVSINT8\MC9003108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Documents and Settings\trudi.anderson\Local Settings\Temporary Internet Files\Content.IE5\ZDVSINT8\MC900310832[1].wmf"/>
                                          <pic:cNvPicPr>
                                            <a:picLocks noChangeAspect="1" noChangeArrowheads="1"/>
                                          </pic:cNvPicPr>
                                        </pic:nvPicPr>
                                        <pic:blipFill>
                                          <a:blip r:embed="rId12"/>
                                          <a:srcRect/>
                                          <a:stretch>
                                            <a:fillRect/>
                                          </a:stretch>
                                        </pic:blipFill>
                                        <pic:spPr bwMode="auto">
                                          <a:xfrm>
                                            <a:off x="0" y="0"/>
                                            <a:ext cx="584200" cy="440690"/>
                                          </a:xfrm>
                                          <a:prstGeom prst="rect">
                                            <a:avLst/>
                                          </a:prstGeom>
                                          <a:noFill/>
                                          <a:ln w="9525">
                                            <a:noFill/>
                                            <a:miter lim="800000"/>
                                            <a:headEnd/>
                                            <a:tailEnd/>
                                          </a:ln>
                                        </pic:spPr>
                                      </pic:pic>
                                    </a:graphicData>
                                  </a:graphic>
                                </wp:inline>
                              </w:drawing>
                            </w:r>
                          </w:p>
                          <w:p w:rsidR="00971A52" w:rsidRPr="000925B8" w:rsidRDefault="00971A52" w:rsidP="000925B8">
                            <w:pPr>
                              <w:pStyle w:val="Text"/>
                              <w:rPr>
                                <w:rStyle w:val="TextRightAlignedChar"/>
                                <w:szCs w:val="22"/>
                              </w:rPr>
                            </w:pPr>
                            <w:r w:rsidRPr="000925B8">
                              <w:rPr>
                                <w:rStyle w:val="TextRightAlignedChar"/>
                                <w:szCs w:val="22"/>
                              </w:rPr>
                              <w:t xml:space="preserve">Will continue on Monday and Tuesday, we have been developing our Scottish Country Dancing skills.  We will apply these skills very soon!! </w:t>
                            </w:r>
                          </w:p>
                          <w:p w:rsidR="00971A52" w:rsidRPr="000925B8" w:rsidRDefault="00971A52" w:rsidP="000925B8">
                            <w:pPr>
                              <w:pStyle w:val="Text"/>
                              <w:rPr>
                                <w:rStyle w:val="TextRightAlignedChar"/>
                                <w:szCs w:val="22"/>
                              </w:rPr>
                            </w:pPr>
                            <w:r w:rsidRPr="000925B8">
                              <w:rPr>
                                <w:rStyle w:val="TextRightAlignedChar"/>
                                <w:szCs w:val="22"/>
                              </w:rPr>
                              <w:t>Tuesday 27</w:t>
                            </w:r>
                            <w:r w:rsidRPr="000925B8">
                              <w:rPr>
                                <w:rStyle w:val="TextRightAlignedChar"/>
                                <w:szCs w:val="22"/>
                                <w:vertAlign w:val="superscript"/>
                              </w:rPr>
                              <w:t>th</w:t>
                            </w:r>
                            <w:r w:rsidRPr="000925B8">
                              <w:rPr>
                                <w:rStyle w:val="TextRightAlignedChar"/>
                                <w:szCs w:val="22"/>
                              </w:rPr>
                              <w:t xml:space="preserve"> January - P7 Transition Ceilidh</w:t>
                            </w:r>
                          </w:p>
                          <w:p w:rsidR="00971A52" w:rsidRPr="000925B8" w:rsidRDefault="00971A52" w:rsidP="000925B8">
                            <w:pPr>
                              <w:pStyle w:val="Text"/>
                              <w:rPr>
                                <w:rStyle w:val="TextChar"/>
                              </w:rPr>
                            </w:pPr>
                            <w:r w:rsidRPr="000925B8">
                              <w:rPr>
                                <w:rStyle w:val="TextRightAlignedChar"/>
                                <w:szCs w:val="22"/>
                              </w:rPr>
                              <w:t>Wednesday 4</w:t>
                            </w:r>
                            <w:r w:rsidRPr="000925B8">
                              <w:rPr>
                                <w:rStyle w:val="TextRightAlignedChar"/>
                                <w:szCs w:val="22"/>
                                <w:vertAlign w:val="superscript"/>
                              </w:rPr>
                              <w:t>th</w:t>
                            </w:r>
                            <w:r w:rsidRPr="000925B8">
                              <w:rPr>
                                <w:rStyle w:val="TextRightAlignedChar"/>
                                <w:szCs w:val="22"/>
                              </w:rPr>
                              <w:t xml:space="preserve"> February - P6/7 Community Ceilidh </w:t>
                            </w:r>
                          </w:p>
                          <w:p w:rsidR="0092753B" w:rsidRPr="000925B8" w:rsidRDefault="009537A4" w:rsidP="000925B8">
                            <w:pPr>
                              <w:pStyle w:val="Text"/>
                              <w:rPr>
                                <w:rStyle w:val="TextChar"/>
                              </w:rPr>
                            </w:pPr>
                            <w:r>
                              <w:rPr>
                                <w:rStyle w:val="TextChar"/>
                              </w:rPr>
                              <w:t>We will also be developing our Rugby and Gymnastics skills.</w:t>
                            </w:r>
                          </w:p>
                          <w:p w:rsidR="00A3140B" w:rsidRPr="000925B8" w:rsidRDefault="00A3140B" w:rsidP="000925B8">
                            <w:pPr>
                              <w:pStyle w:val="Text"/>
                              <w:rPr>
                                <w:rStyle w:val="TextChar"/>
                              </w:rPr>
                            </w:pPr>
                            <w:r w:rsidRPr="000925B8">
                              <w:rPr>
                                <w:rStyle w:val="TextChar"/>
                              </w:rPr>
                              <w:t>Many thanks</w:t>
                            </w:r>
                            <w:r w:rsidR="009537A4">
                              <w:rPr>
                                <w:rStyle w:val="TextChar"/>
                              </w:rPr>
                              <w:t xml:space="preserve">, </w:t>
                            </w:r>
                            <w:r w:rsidRPr="000925B8">
                              <w:rPr>
                                <w:rStyle w:val="TextChar"/>
                              </w:rPr>
                              <w:t>Mrs Anderson</w:t>
                            </w:r>
                            <w:r w:rsidR="009537A4">
                              <w:rPr>
                                <w:rStyle w:val="TextChar"/>
                              </w:rPr>
                              <w:t xml:space="preserve">  </w:t>
                            </w:r>
                            <w:r w:rsidR="009537A4" w:rsidRPr="009537A4">
                              <w:rPr>
                                <w:rStyle w:val="TextChar"/>
                              </w:rPr>
                              <w:sym w:font="Wingdings" w:char="F04A"/>
                            </w:r>
                          </w:p>
                          <w:p w:rsidR="00A3140B" w:rsidRDefault="00A3140B" w:rsidP="000925B8">
                            <w:pPr>
                              <w:pStyle w:val="Text"/>
                              <w:rPr>
                                <w:rStyle w:val="TextChar"/>
                              </w:rPr>
                            </w:pPr>
                          </w:p>
                          <w:p w:rsidR="00A3140B" w:rsidRDefault="00A3140B" w:rsidP="000925B8">
                            <w:pPr>
                              <w:pStyle w:val="Text"/>
                            </w:pPr>
                            <w:r>
                              <w:rPr>
                                <w:rStyle w:val="TextRightAlignedCha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28" type="#_x0000_t202" style="position:absolute;margin-left:293.35pt;margin-top:68.95pt;width:282.1pt;height:632.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PHuw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" filled="f" stroked="f">
                <v:textbox>
                  <w:txbxContent>
                    <w:p w:rsidR="00B8527A" w:rsidRDefault="00B8527A" w:rsidP="000925B8">
                      <w:pPr>
                        <w:pStyle w:val="Text"/>
                      </w:pPr>
                    </w:p>
                    <w:p w:rsidR="00971A52" w:rsidRDefault="00971A52" w:rsidP="000925B8">
                      <w:pPr>
                        <w:pStyle w:val="Text"/>
                      </w:pPr>
                    </w:p>
                    <w:p w:rsidR="00B8527A" w:rsidRPr="000925B8" w:rsidRDefault="00B8527A" w:rsidP="000925B8">
                      <w:pPr>
                        <w:pStyle w:val="Text"/>
                      </w:pPr>
                      <w:r w:rsidRPr="000925B8">
                        <w:t>Science</w:t>
                      </w:r>
                      <w:r w:rsidR="000B0D6F" w:rsidRPr="000925B8">
                        <w:t xml:space="preserve"> &amp; Technology</w:t>
                      </w:r>
                      <w:r w:rsidR="00C154A3">
                        <w:t xml:space="preserve">  </w:t>
                      </w:r>
                      <w:r w:rsidR="00C154A3">
                        <w:tab/>
                      </w:r>
                      <w:r w:rsidR="00C154A3">
                        <w:tab/>
                      </w:r>
                      <w:r w:rsidR="009537A4">
                        <w:t xml:space="preserve">   </w:t>
                      </w:r>
                      <w:r w:rsidR="00C154A3">
                        <w:t xml:space="preserve">    </w:t>
                      </w:r>
                      <w:r w:rsidR="00C154A3">
                        <w:rPr>
                          <w:lang w:val="en-GB" w:bidi="ar-SA"/>
                        </w:rPr>
                        <w:drawing>
                          <wp:inline distT="0" distB="0" distL="0" distR="0" wp14:anchorId="1132CC3C" wp14:editId="64D1C4BB">
                            <wp:extent cx="586130" cy="588724"/>
                            <wp:effectExtent l="0" t="0" r="4445" b="1905"/>
                            <wp:docPr id="2" name="Picture 2" descr="New MRI innovation visualizes cellular events in the body.  Credit: Frank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MRI innovation visualizes cellular events in the body.  Credit: Frank Harr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635" cy="605302"/>
                                    </a:xfrm>
                                    <a:prstGeom prst="rect">
                                      <a:avLst/>
                                    </a:prstGeom>
                                    <a:noFill/>
                                    <a:ln>
                                      <a:noFill/>
                                    </a:ln>
                                  </pic:spPr>
                                </pic:pic>
                              </a:graphicData>
                            </a:graphic>
                          </wp:inline>
                        </w:drawing>
                      </w:r>
                    </w:p>
                    <w:p w:rsidR="00971A52" w:rsidRPr="000925B8" w:rsidRDefault="000C5BD2" w:rsidP="000925B8">
                      <w:pPr>
                        <w:pStyle w:val="Text"/>
                      </w:pPr>
                      <w:r>
                        <w:t>In Scie</w:t>
                      </w:r>
                      <w:r w:rsidR="000B0D6F" w:rsidRPr="000925B8">
                        <w:t>nce we will explore the body, investigate the cardiovascular system and research how the brain works.  Through the use of ICT we will develop our use of media to create animated clips to share our experiences.  Finally, we will be working hard to host a Science Curriculum Event to share our learning experiences.  More details will follow very soon!</w:t>
                      </w:r>
                      <w:bookmarkStart w:id="1" w:name="_GoBack"/>
                      <w:bookmarkEnd w:id="1"/>
                    </w:p>
                    <w:p w:rsidR="00B8527A" w:rsidRPr="000925B8" w:rsidRDefault="00B8527A" w:rsidP="000925B8">
                      <w:pPr>
                        <w:pStyle w:val="Text"/>
                        <w:rPr>
                          <w:rStyle w:val="TextChar"/>
                        </w:rPr>
                      </w:pPr>
                      <w:r w:rsidRPr="000925B8">
                        <w:rPr>
                          <w:rStyle w:val="TextChar"/>
                        </w:rPr>
                        <w:t>M</w:t>
                      </w:r>
                      <w:r w:rsidR="00A3140B" w:rsidRPr="000925B8">
                        <w:rPr>
                          <w:rStyle w:val="TextChar"/>
                        </w:rPr>
                        <w:t>aths and Numeracy</w:t>
                      </w:r>
                      <w:r w:rsidR="00A3140B" w:rsidRPr="000925B8">
                        <w:rPr>
                          <w:rStyle w:val="TextChar"/>
                        </w:rPr>
                        <w:tab/>
                      </w:r>
                      <w:r w:rsidR="00A3140B" w:rsidRPr="000925B8">
                        <w:rPr>
                          <w:rStyle w:val="TextChar"/>
                        </w:rPr>
                        <w:tab/>
                      </w:r>
                      <w:r w:rsidR="000925B8">
                        <w:rPr>
                          <w:rStyle w:val="TextChar"/>
                        </w:rPr>
                        <w:t xml:space="preserve">                  </w:t>
                      </w:r>
                      <w:r w:rsidR="0092753B" w:rsidRPr="000925B8">
                        <w:rPr>
                          <w:rStyle w:val="TextChar"/>
                          <w:lang w:val="en-GB" w:bidi="ar-SA"/>
                        </w:rPr>
                        <w:drawing>
                          <wp:inline distT="0" distB="0" distL="0" distR="0" wp14:anchorId="038E888F" wp14:editId="0E199A4A">
                            <wp:extent cx="572770" cy="385445"/>
                            <wp:effectExtent l="19050" t="0" r="0" b="0"/>
                            <wp:docPr id="15" name="Picture 22" descr="C:\Documents and Settings\trudi.anderson\Local Settings\Temporary Internet Files\Content.IE5\0RU00CMN\MC9003326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trudi.anderson\Local Settings\Temporary Internet Files\Content.IE5\0RU00CMN\MC900332680[1].wmf"/>
                                    <pic:cNvPicPr>
                                      <a:picLocks noChangeAspect="1" noChangeArrowheads="1"/>
                                    </pic:cNvPicPr>
                                  </pic:nvPicPr>
                                  <pic:blipFill>
                                    <a:blip r:embed="rId10"/>
                                    <a:srcRect/>
                                    <a:stretch>
                                      <a:fillRect/>
                                    </a:stretch>
                                  </pic:blipFill>
                                  <pic:spPr bwMode="auto">
                                    <a:xfrm>
                                      <a:off x="0" y="0"/>
                                      <a:ext cx="572770" cy="385445"/>
                                    </a:xfrm>
                                    <a:prstGeom prst="rect">
                                      <a:avLst/>
                                    </a:prstGeom>
                                    <a:noFill/>
                                    <a:ln w="9525">
                                      <a:noFill/>
                                      <a:miter lim="800000"/>
                                      <a:headEnd/>
                                      <a:tailEnd/>
                                    </a:ln>
                                  </pic:spPr>
                                </pic:pic>
                              </a:graphicData>
                            </a:graphic>
                          </wp:inline>
                        </w:drawing>
                      </w:r>
                    </w:p>
                    <w:p w:rsidR="00446A5D" w:rsidRPr="000925B8" w:rsidRDefault="00971A52" w:rsidP="000925B8">
                      <w:pPr>
                        <w:pStyle w:val="Text"/>
                        <w:rPr>
                          <w:rStyle w:val="TextChar"/>
                        </w:rPr>
                      </w:pPr>
                      <w:r w:rsidRPr="000925B8">
                        <w:rPr>
                          <w:rStyle w:val="TextChar"/>
                        </w:rPr>
                        <w:t>We will be revising multiplication and division and are looking forward to working on fractions and percentages.  Topic Maths this term will be developing our knowledge of co-ordinates and angles.</w:t>
                      </w:r>
                    </w:p>
                    <w:p w:rsidR="00446A5D" w:rsidRPr="000925B8" w:rsidRDefault="00446A5D" w:rsidP="000925B8">
                      <w:pPr>
                        <w:pStyle w:val="Text"/>
                        <w:rPr>
                          <w:rStyle w:val="TextChar"/>
                        </w:rPr>
                      </w:pPr>
                    </w:p>
                    <w:p w:rsidR="00A3140B" w:rsidRPr="000925B8" w:rsidRDefault="00446A5D" w:rsidP="000925B8">
                      <w:pPr>
                        <w:pStyle w:val="Text"/>
                        <w:rPr>
                          <w:rStyle w:val="TextChar"/>
                        </w:rPr>
                      </w:pPr>
                      <w:r w:rsidRPr="000925B8">
                        <w:rPr>
                          <w:rStyle w:val="TextChar"/>
                        </w:rPr>
                        <w:t>Literacy</w:t>
                      </w:r>
                      <w:r w:rsidRPr="000925B8">
                        <w:rPr>
                          <w:rStyle w:val="TextChar"/>
                        </w:rPr>
                        <w:tab/>
                      </w:r>
                      <w:r w:rsidRPr="000925B8">
                        <w:rPr>
                          <w:rStyle w:val="TextChar"/>
                        </w:rPr>
                        <w:tab/>
                      </w:r>
                      <w:r w:rsidRPr="000925B8">
                        <w:rPr>
                          <w:rStyle w:val="TextChar"/>
                        </w:rPr>
                        <w:tab/>
                      </w:r>
                      <w:r w:rsidR="00A3140B" w:rsidRPr="000925B8">
                        <w:rPr>
                          <w:rStyle w:val="TextChar"/>
                        </w:rPr>
                        <w:tab/>
                      </w:r>
                      <w:r w:rsidR="000925B8">
                        <w:rPr>
                          <w:rStyle w:val="TextChar"/>
                        </w:rPr>
                        <w:t xml:space="preserve">                  </w:t>
                      </w:r>
                      <w:r w:rsidR="00A3140B" w:rsidRPr="000925B8">
                        <w:rPr>
                          <w:lang w:val="en-GB" w:bidi="ar-SA"/>
                        </w:rPr>
                        <w:drawing>
                          <wp:inline distT="0" distB="0" distL="0" distR="0" wp14:anchorId="58F5A5B5" wp14:editId="62E308DD">
                            <wp:extent cx="572770" cy="407670"/>
                            <wp:effectExtent l="19050" t="0" r="0" b="0"/>
                            <wp:docPr id="36" name="Picture 36" descr="C:\Documents and Settings\trudi.anderson\Local Settings\Temporary Internet Files\Content.IE5\76HH278B\MC9002341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trudi.anderson\Local Settings\Temporary Internet Files\Content.IE5\76HH278B\MC900234134[1].wmf"/>
                                    <pic:cNvPicPr>
                                      <a:picLocks noChangeAspect="1" noChangeArrowheads="1"/>
                                    </pic:cNvPicPr>
                                  </pic:nvPicPr>
                                  <pic:blipFill>
                                    <a:blip r:embed="rId11"/>
                                    <a:srcRect/>
                                    <a:stretch>
                                      <a:fillRect/>
                                    </a:stretch>
                                  </pic:blipFill>
                                  <pic:spPr bwMode="auto">
                                    <a:xfrm>
                                      <a:off x="0" y="0"/>
                                      <a:ext cx="572770" cy="407670"/>
                                    </a:xfrm>
                                    <a:prstGeom prst="rect">
                                      <a:avLst/>
                                    </a:prstGeom>
                                    <a:noFill/>
                                    <a:ln w="9525">
                                      <a:noFill/>
                                      <a:miter lim="800000"/>
                                      <a:headEnd/>
                                      <a:tailEnd/>
                                    </a:ln>
                                  </pic:spPr>
                                </pic:pic>
                              </a:graphicData>
                            </a:graphic>
                          </wp:inline>
                        </w:drawing>
                      </w:r>
                    </w:p>
                    <w:p w:rsidR="00F02BA6" w:rsidRPr="000925B8" w:rsidRDefault="000B0D6F" w:rsidP="000925B8">
                      <w:pPr>
                        <w:pStyle w:val="Text"/>
                        <w:rPr>
                          <w:rStyle w:val="TextChar"/>
                        </w:rPr>
                      </w:pPr>
                      <w:r w:rsidRPr="000925B8">
                        <w:t xml:space="preserve">We will be exploring a variety of genre this term, currently we are focusing on our use of literacy techniques to engage our readers in preparation for an imaginative writing </w:t>
                      </w:r>
                      <w:r w:rsidR="00A133D6" w:rsidRPr="000925B8">
                        <w:t>piece. In addition to this we will look at functional writing like news reports and information leaflets linked to our India topic.</w:t>
                      </w:r>
                    </w:p>
                    <w:p w:rsidR="00A3140B" w:rsidRPr="000925B8" w:rsidRDefault="00A3140B" w:rsidP="000925B8">
                      <w:pPr>
                        <w:pStyle w:val="Text"/>
                        <w:rPr>
                          <w:rStyle w:val="TextRightAlignedChar"/>
                          <w:szCs w:val="22"/>
                        </w:rPr>
                      </w:pPr>
                      <w:r w:rsidRPr="000925B8">
                        <w:rPr>
                          <w:rStyle w:val="TextRightAlignedChar"/>
                          <w:szCs w:val="22"/>
                        </w:rPr>
                        <w:t>PE</w:t>
                      </w:r>
                      <w:r w:rsidRPr="000925B8">
                        <w:rPr>
                          <w:rStyle w:val="TextRightAlignedChar"/>
                          <w:szCs w:val="22"/>
                        </w:rPr>
                        <w:tab/>
                      </w:r>
                      <w:r w:rsidR="006E6EC6" w:rsidRPr="000925B8">
                        <w:rPr>
                          <w:rStyle w:val="TextRightAlignedChar"/>
                          <w:szCs w:val="22"/>
                        </w:rPr>
                        <w:t xml:space="preserve">MONDAY &amp; TUESDAY </w:t>
                      </w:r>
                      <w:r w:rsidRPr="000925B8">
                        <w:rPr>
                          <w:rStyle w:val="TextRightAlignedChar"/>
                          <w:szCs w:val="22"/>
                        </w:rPr>
                        <w:tab/>
                      </w:r>
                      <w:r w:rsidR="000925B8">
                        <w:rPr>
                          <w:rStyle w:val="TextRightAlignedChar"/>
                          <w:szCs w:val="22"/>
                        </w:rPr>
                        <w:t xml:space="preserve">         </w:t>
                      </w:r>
                      <w:r w:rsidR="006E6EC6" w:rsidRPr="000925B8">
                        <w:rPr>
                          <w:lang w:val="en-GB" w:bidi="ar-SA"/>
                        </w:rPr>
                        <w:drawing>
                          <wp:inline distT="0" distB="0" distL="0" distR="0" wp14:anchorId="3B99227D" wp14:editId="7CCCDDDD">
                            <wp:extent cx="584200" cy="440690"/>
                            <wp:effectExtent l="19050" t="0" r="6350" b="0"/>
                            <wp:docPr id="50" name="Picture 50" descr="C:\Documents and Settings\trudi.anderson\Local Settings\Temporary Internet Files\Content.IE5\ZDVSINT8\MC9003108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Documents and Settings\trudi.anderson\Local Settings\Temporary Internet Files\Content.IE5\ZDVSINT8\MC900310832[1].wmf"/>
                                    <pic:cNvPicPr>
                                      <a:picLocks noChangeAspect="1" noChangeArrowheads="1"/>
                                    </pic:cNvPicPr>
                                  </pic:nvPicPr>
                                  <pic:blipFill>
                                    <a:blip r:embed="rId12"/>
                                    <a:srcRect/>
                                    <a:stretch>
                                      <a:fillRect/>
                                    </a:stretch>
                                  </pic:blipFill>
                                  <pic:spPr bwMode="auto">
                                    <a:xfrm>
                                      <a:off x="0" y="0"/>
                                      <a:ext cx="584200" cy="440690"/>
                                    </a:xfrm>
                                    <a:prstGeom prst="rect">
                                      <a:avLst/>
                                    </a:prstGeom>
                                    <a:noFill/>
                                    <a:ln w="9525">
                                      <a:noFill/>
                                      <a:miter lim="800000"/>
                                      <a:headEnd/>
                                      <a:tailEnd/>
                                    </a:ln>
                                  </pic:spPr>
                                </pic:pic>
                              </a:graphicData>
                            </a:graphic>
                          </wp:inline>
                        </w:drawing>
                      </w:r>
                    </w:p>
                    <w:p w:rsidR="00971A52" w:rsidRPr="000925B8" w:rsidRDefault="00971A52" w:rsidP="000925B8">
                      <w:pPr>
                        <w:pStyle w:val="Text"/>
                        <w:rPr>
                          <w:rStyle w:val="TextRightAlignedChar"/>
                          <w:szCs w:val="22"/>
                        </w:rPr>
                      </w:pPr>
                      <w:r w:rsidRPr="000925B8">
                        <w:rPr>
                          <w:rStyle w:val="TextRightAlignedChar"/>
                          <w:szCs w:val="22"/>
                        </w:rPr>
                        <w:t xml:space="preserve">Will continue on Monday and Tuesday, we have been developing our Scottish Country Dancing skills.  We will apply these skills very soon!! </w:t>
                      </w:r>
                    </w:p>
                    <w:p w:rsidR="00971A52" w:rsidRPr="000925B8" w:rsidRDefault="00971A52" w:rsidP="000925B8">
                      <w:pPr>
                        <w:pStyle w:val="Text"/>
                        <w:rPr>
                          <w:rStyle w:val="TextRightAlignedChar"/>
                          <w:szCs w:val="22"/>
                        </w:rPr>
                      </w:pPr>
                      <w:r w:rsidRPr="000925B8">
                        <w:rPr>
                          <w:rStyle w:val="TextRightAlignedChar"/>
                          <w:szCs w:val="22"/>
                        </w:rPr>
                        <w:t>Tuesday 27</w:t>
                      </w:r>
                      <w:r w:rsidRPr="000925B8">
                        <w:rPr>
                          <w:rStyle w:val="TextRightAlignedChar"/>
                          <w:szCs w:val="22"/>
                          <w:vertAlign w:val="superscript"/>
                        </w:rPr>
                        <w:t>th</w:t>
                      </w:r>
                      <w:r w:rsidRPr="000925B8">
                        <w:rPr>
                          <w:rStyle w:val="TextRightAlignedChar"/>
                          <w:szCs w:val="22"/>
                        </w:rPr>
                        <w:t xml:space="preserve"> January - P7 Transition Ceilidh</w:t>
                      </w:r>
                    </w:p>
                    <w:p w:rsidR="00971A52" w:rsidRPr="000925B8" w:rsidRDefault="00971A52" w:rsidP="000925B8">
                      <w:pPr>
                        <w:pStyle w:val="Text"/>
                        <w:rPr>
                          <w:rStyle w:val="TextChar"/>
                        </w:rPr>
                      </w:pPr>
                      <w:r w:rsidRPr="000925B8">
                        <w:rPr>
                          <w:rStyle w:val="TextRightAlignedChar"/>
                          <w:szCs w:val="22"/>
                        </w:rPr>
                        <w:t>Wednesday 4</w:t>
                      </w:r>
                      <w:r w:rsidRPr="000925B8">
                        <w:rPr>
                          <w:rStyle w:val="TextRightAlignedChar"/>
                          <w:szCs w:val="22"/>
                          <w:vertAlign w:val="superscript"/>
                        </w:rPr>
                        <w:t>th</w:t>
                      </w:r>
                      <w:r w:rsidRPr="000925B8">
                        <w:rPr>
                          <w:rStyle w:val="TextRightAlignedChar"/>
                          <w:szCs w:val="22"/>
                        </w:rPr>
                        <w:t xml:space="preserve"> February - P6/7 Community Ceilidh </w:t>
                      </w:r>
                    </w:p>
                    <w:p w:rsidR="0092753B" w:rsidRPr="000925B8" w:rsidRDefault="009537A4" w:rsidP="000925B8">
                      <w:pPr>
                        <w:pStyle w:val="Text"/>
                        <w:rPr>
                          <w:rStyle w:val="TextChar"/>
                        </w:rPr>
                      </w:pPr>
                      <w:r>
                        <w:rPr>
                          <w:rStyle w:val="TextChar"/>
                        </w:rPr>
                        <w:t>We will also be developing our Rugby and Gymnastics skills.</w:t>
                      </w:r>
                    </w:p>
                    <w:p w:rsidR="00A3140B" w:rsidRPr="000925B8" w:rsidRDefault="00A3140B" w:rsidP="000925B8">
                      <w:pPr>
                        <w:pStyle w:val="Text"/>
                        <w:rPr>
                          <w:rStyle w:val="TextChar"/>
                        </w:rPr>
                      </w:pPr>
                      <w:r w:rsidRPr="000925B8">
                        <w:rPr>
                          <w:rStyle w:val="TextChar"/>
                        </w:rPr>
                        <w:t>Many thanks</w:t>
                      </w:r>
                      <w:r w:rsidR="009537A4">
                        <w:rPr>
                          <w:rStyle w:val="TextChar"/>
                        </w:rPr>
                        <w:t xml:space="preserve">, </w:t>
                      </w:r>
                      <w:r w:rsidRPr="000925B8">
                        <w:rPr>
                          <w:rStyle w:val="TextChar"/>
                        </w:rPr>
                        <w:t>Mrs Anderson</w:t>
                      </w:r>
                      <w:r w:rsidR="009537A4">
                        <w:rPr>
                          <w:rStyle w:val="TextChar"/>
                        </w:rPr>
                        <w:t xml:space="preserve">  </w:t>
                      </w:r>
                      <w:r w:rsidR="009537A4" w:rsidRPr="009537A4">
                        <w:rPr>
                          <w:rStyle w:val="TextChar"/>
                        </w:rPr>
                        <w:sym w:font="Wingdings" w:char="F04A"/>
                      </w:r>
                    </w:p>
                    <w:p w:rsidR="00A3140B" w:rsidRDefault="00A3140B" w:rsidP="000925B8">
                      <w:pPr>
                        <w:pStyle w:val="Text"/>
                        <w:rPr>
                          <w:rStyle w:val="TextChar"/>
                        </w:rPr>
                      </w:pPr>
                    </w:p>
                    <w:p w:rsidR="00A3140B" w:rsidRDefault="00A3140B" w:rsidP="000925B8">
                      <w:pPr>
                        <w:pStyle w:val="Text"/>
                      </w:pPr>
                      <w:r>
                        <w:rPr>
                          <w:rStyle w:val="TextRightAlignedChar"/>
                        </w:rPr>
                        <w:t xml:space="preserve"> </w:t>
                      </w:r>
                    </w:p>
                  </w:txbxContent>
                </v:textbox>
              </v:shape>
            </w:pict>
          </mc:Fallback>
        </mc:AlternateContent>
      </w:r>
      <w:r w:rsidR="00C722AD">
        <w:rPr>
          <w:noProof/>
          <w:lang w:val="en-GB" w:eastAsia="en-GB"/>
        </w:rPr>
        <mc:AlternateContent>
          <mc:Choice Requires="wps">
            <w:drawing>
              <wp:anchor distT="0" distB="0" distL="114300" distR="114300" simplePos="0" relativeHeight="251659776" behindDoc="0" locked="0" layoutInCell="1" allowOverlap="1" wp14:anchorId="03113A8B" wp14:editId="46FFA24A">
                <wp:simplePos x="0" y="0"/>
                <wp:positionH relativeFrom="column">
                  <wp:posOffset>247015</wp:posOffset>
                </wp:positionH>
                <wp:positionV relativeFrom="paragraph">
                  <wp:posOffset>1264285</wp:posOffset>
                </wp:positionV>
                <wp:extent cx="3287395" cy="7942580"/>
                <wp:effectExtent l="0" t="0" r="0" b="1270"/>
                <wp:wrapNone/>
                <wp:docPr id="5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395" cy="794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140B" w:rsidRDefault="00A3140B" w:rsidP="00E212AD">
                            <w:pPr>
                              <w:pStyle w:val="Photocaption"/>
                              <w:ind w:left="2160"/>
                              <w:rPr>
                                <w:noProof/>
                                <w:sz w:val="22"/>
                                <w:lang w:val="en-GB" w:eastAsia="en-GB" w:bidi="ar-SA"/>
                              </w:rPr>
                            </w:pPr>
                          </w:p>
                          <w:p w:rsidR="00780B9B" w:rsidRDefault="00A133D6" w:rsidP="00A133D6">
                            <w:pPr>
                              <w:pStyle w:val="Photocaption"/>
                              <w:rPr>
                                <w:noProof/>
                                <w:sz w:val="22"/>
                                <w:lang w:val="en-GB" w:eastAsia="en-GB" w:bidi="ar-SA"/>
                              </w:rPr>
                            </w:pPr>
                            <w:r>
                              <w:rPr>
                                <w:noProof/>
                                <w:sz w:val="22"/>
                                <w:lang w:val="en-GB" w:eastAsia="en-GB" w:bidi="ar-SA"/>
                              </w:rPr>
                              <w:drawing>
                                <wp:inline distT="0" distB="0" distL="0" distR="0" wp14:anchorId="0E295EDC" wp14:editId="6428D61E">
                                  <wp:extent cx="2931091" cy="251773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9.JPG"/>
                                          <pic:cNvPicPr/>
                                        </pic:nvPicPr>
                                        <pic:blipFill>
                                          <a:blip r:embed="rId13">
                                            <a:extLst>
                                              <a:ext uri="{28A0092B-C50C-407E-A947-70E740481C1C}">
                                                <a14:useLocalDpi xmlns:a14="http://schemas.microsoft.com/office/drawing/2010/main" val="0"/>
                                              </a:ext>
                                            </a:extLst>
                                          </a:blip>
                                          <a:stretch>
                                            <a:fillRect/>
                                          </a:stretch>
                                        </pic:blipFill>
                                        <pic:spPr>
                                          <a:xfrm>
                                            <a:off x="0" y="0"/>
                                            <a:ext cx="2939931" cy="2525324"/>
                                          </a:xfrm>
                                          <a:prstGeom prst="rect">
                                            <a:avLst/>
                                          </a:prstGeom>
                                        </pic:spPr>
                                      </pic:pic>
                                    </a:graphicData>
                                  </a:graphic>
                                </wp:inline>
                              </w:drawing>
                            </w:r>
                          </w:p>
                          <w:p w:rsidR="000925B8" w:rsidRPr="00536257" w:rsidRDefault="000925B8" w:rsidP="000925B8">
                            <w:pPr>
                              <w:jc w:val="center"/>
                              <w:rPr>
                                <w:rFonts w:ascii="SassoonCRInfant" w:hAnsi="SassoonCRInfant"/>
                                <w:noProof/>
                                <w:lang w:val="en-GB" w:eastAsia="en-GB"/>
                              </w:rPr>
                            </w:pPr>
                            <w:r w:rsidRPr="00536257">
                              <w:rPr>
                                <w:rFonts w:ascii="SassoonCRInfant" w:hAnsi="SassoonCRInfant"/>
                                <w:noProof/>
                                <w:lang w:val="en-GB" w:eastAsia="en-GB"/>
                              </w:rPr>
                              <w:t>P7 – Christmas Party</w:t>
                            </w:r>
                          </w:p>
                          <w:p w:rsidR="000925B8" w:rsidRPr="00536257" w:rsidRDefault="000925B8" w:rsidP="000925B8">
                            <w:pPr>
                              <w:rPr>
                                <w:rFonts w:ascii="SassoonCRInfant" w:hAnsi="SassoonCRInfant"/>
                                <w:b/>
                              </w:rPr>
                            </w:pPr>
                            <w:r w:rsidRPr="00536257">
                              <w:rPr>
                                <w:rStyle w:val="SectionLabelALLCAPSChar"/>
                                <w:rFonts w:ascii="SassoonCRInfant" w:hAnsi="SassoonCRInfant"/>
                              </w:rPr>
                              <w:t>Dear Parents/Carers,</w:t>
                            </w:r>
                          </w:p>
                          <w:p w:rsidR="000925B8" w:rsidRPr="00536257" w:rsidRDefault="000925B8" w:rsidP="000925B8">
                            <w:pPr>
                              <w:rPr>
                                <w:rStyle w:val="TextChar"/>
                                <w:b w:val="0"/>
                              </w:rPr>
                            </w:pPr>
                            <w:r w:rsidRPr="00536257">
                              <w:rPr>
                                <w:rFonts w:ascii="SassoonCRInfant" w:hAnsi="SassoonCRInfant"/>
                              </w:rPr>
                              <w:t>Happy New Year to all!  I hope you all had a wonderful Christmas holiday and enjoying the new term.   The children have settled well and loved being involved in planning our learning for the term ahead!</w:t>
                            </w:r>
                          </w:p>
                          <w:p w:rsidR="000925B8" w:rsidRPr="00536257" w:rsidRDefault="000925B8" w:rsidP="000925B8">
                            <w:pPr>
                              <w:rPr>
                                <w:rFonts w:ascii="SassoonCRInfant" w:hAnsi="SassoonCRInfant"/>
                              </w:rPr>
                            </w:pPr>
                            <w:r w:rsidRPr="000925B8">
                              <w:rPr>
                                <w:noProof/>
                                <w:lang w:val="en-GB" w:eastAsia="en-GB"/>
                              </w:rPr>
                              <w:drawing>
                                <wp:inline distT="0" distB="0" distL="0" distR="0" wp14:anchorId="1D49851D" wp14:editId="28847630">
                                  <wp:extent cx="1069975" cy="709264"/>
                                  <wp:effectExtent l="0" t="0" r="0" b="0"/>
                                  <wp:docPr id="1" name="Picture 1" descr="http://upload.wikimedia.org/wikipedia/en/thumb/4/41/Flag_of_India.svg/225px-Flag_of_Ind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thumb/4/41/Flag_of_India.svg/225px-Flag_of_India.s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9975" cy="709264"/>
                                          </a:xfrm>
                                          <a:prstGeom prst="rect">
                                            <a:avLst/>
                                          </a:prstGeom>
                                          <a:noFill/>
                                          <a:ln>
                                            <a:noFill/>
                                          </a:ln>
                                        </pic:spPr>
                                      </pic:pic>
                                    </a:graphicData>
                                  </a:graphic>
                                </wp:inline>
                              </w:drawing>
                            </w:r>
                          </w:p>
                          <w:p w:rsidR="000925B8" w:rsidRPr="00536257" w:rsidRDefault="000925B8" w:rsidP="000925B8">
                            <w:pPr>
                              <w:rPr>
                                <w:rFonts w:ascii="SassoonCRInfant" w:hAnsi="SassoonCRInfant"/>
                              </w:rPr>
                            </w:pPr>
                            <w:r w:rsidRPr="00536257">
                              <w:rPr>
                                <w:rFonts w:ascii="SassoonCRInfant" w:hAnsi="SassoonCRInfant" w:cs="Arial"/>
                                <w:color w:val="000000"/>
                                <w:shd w:val="clear" w:color="auto" w:fill="FFFFFF"/>
                              </w:rPr>
                              <w:t xml:space="preserve">India </w:t>
                            </w:r>
                            <w:r w:rsidRPr="00536257">
                              <w:rPr>
                                <w:rFonts w:ascii="SassoonCRInfant" w:hAnsi="SassoonCRInfant" w:cs="Arial"/>
                                <w:shd w:val="clear" w:color="auto" w:fill="FFFFFF"/>
                              </w:rPr>
                              <w:t>is home to a mind-stirring mix of</w:t>
                            </w:r>
                            <w:r w:rsidRPr="00536257">
                              <w:rPr>
                                <w:rFonts w:ascii="SassoonCRInfant" w:hAnsi="SassoonCRInfant" w:cs="Arial"/>
                                <w:color w:val="000000"/>
                                <w:shd w:val="clear" w:color="auto" w:fill="FFFFFF"/>
                              </w:rPr>
                              <w:t xml:space="preserve"> landscapes</w:t>
                            </w:r>
                            <w:r w:rsidRPr="00536257">
                              <w:rPr>
                                <w:rFonts w:ascii="SassoonCRInfant" w:hAnsi="SassoonCRInfant" w:cs="Arial"/>
                                <w:shd w:val="clear" w:color="auto" w:fill="FFFFFF"/>
                              </w:rPr>
                              <w:t xml:space="preserve">, lifestyles and </w:t>
                            </w:r>
                            <w:r w:rsidRPr="00536257">
                              <w:rPr>
                                <w:rFonts w:ascii="SassoonCRInfant" w:hAnsi="SassoonCRInfant" w:cs="Arial"/>
                                <w:color w:val="000000"/>
                                <w:shd w:val="clear" w:color="auto" w:fill="FFFFFF"/>
                              </w:rPr>
                              <w:t>cultural traditions</w:t>
                            </w:r>
                            <w:r w:rsidRPr="00536257">
                              <w:rPr>
                                <w:rFonts w:ascii="SassoonCRInfant" w:hAnsi="SassoonCRInfant" w:cs="Arial"/>
                                <w:shd w:val="clear" w:color="auto" w:fill="FFFFFF"/>
                              </w:rPr>
                              <w:t xml:space="preserve">.  </w:t>
                            </w:r>
                          </w:p>
                          <w:p w:rsidR="000925B8" w:rsidRPr="00536257" w:rsidRDefault="000925B8" w:rsidP="000925B8">
                            <w:pPr>
                              <w:rPr>
                                <w:rFonts w:ascii="SassoonCRInfant" w:hAnsi="SassoonCRInfant"/>
                              </w:rPr>
                            </w:pPr>
                            <w:r w:rsidRPr="00536257">
                              <w:rPr>
                                <w:rFonts w:ascii="SassoonCRInfant" w:hAnsi="SassoonCRInfant"/>
                              </w:rPr>
                              <w:t>We will be researching the similarities and differences between life in Scotland and life in India and compare and contrast the effects of weather in Britain on people and society with those in India.</w:t>
                            </w:r>
                          </w:p>
                          <w:p w:rsidR="000925B8" w:rsidRPr="00536257" w:rsidRDefault="000925B8" w:rsidP="000925B8">
                            <w:pPr>
                              <w:rPr>
                                <w:rFonts w:ascii="SassoonCRInfant" w:hAnsi="SassoonCRInfant"/>
                              </w:rPr>
                            </w:pPr>
                            <w:r w:rsidRPr="00536257">
                              <w:rPr>
                                <w:rFonts w:ascii="SassoonCRInfant" w:hAnsi="SassoonCRInfant"/>
                              </w:rPr>
                              <w:t xml:space="preserve">Primary 7 within their co-operative learning groups through a range of learning experiences explore key questions suggested during our planning session, including; House and homes, education , water, transport, landscape and entertainment. </w:t>
                            </w:r>
                          </w:p>
                          <w:p w:rsidR="00B8527A" w:rsidRPr="00060EF5" w:rsidRDefault="00B8527A" w:rsidP="000925B8">
                            <w:pPr>
                              <w:pStyle w:val="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9" type="#_x0000_t202" style="position:absolute;margin-left:19.45pt;margin-top:99.55pt;width:258.85pt;height:62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EPvQIAAMQ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" filled="f" stroked="f">
                <v:textbox>
                  <w:txbxContent>
                    <w:p w:rsidR="00A3140B" w:rsidRDefault="00A3140B" w:rsidP="00E212AD">
                      <w:pPr>
                        <w:pStyle w:val="Photocaption"/>
                        <w:ind w:left="2160"/>
                        <w:rPr>
                          <w:noProof/>
                          <w:sz w:val="22"/>
                          <w:lang w:val="en-GB" w:eastAsia="en-GB" w:bidi="ar-SA"/>
                        </w:rPr>
                      </w:pPr>
                    </w:p>
                    <w:p w:rsidR="00780B9B" w:rsidRDefault="00A133D6" w:rsidP="00A133D6">
                      <w:pPr>
                        <w:pStyle w:val="Photocaption"/>
                        <w:rPr>
                          <w:noProof/>
                          <w:sz w:val="22"/>
                          <w:lang w:val="en-GB" w:eastAsia="en-GB" w:bidi="ar-SA"/>
                        </w:rPr>
                      </w:pPr>
                      <w:r>
                        <w:rPr>
                          <w:noProof/>
                          <w:sz w:val="22"/>
                          <w:lang w:val="en-GB" w:eastAsia="en-GB" w:bidi="ar-SA"/>
                        </w:rPr>
                        <w:drawing>
                          <wp:inline distT="0" distB="0" distL="0" distR="0" wp14:anchorId="0E295EDC" wp14:editId="6428D61E">
                            <wp:extent cx="2931091" cy="251773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9.JPG"/>
                                    <pic:cNvPicPr/>
                                  </pic:nvPicPr>
                                  <pic:blipFill>
                                    <a:blip r:embed="rId15">
                                      <a:extLst>
                                        <a:ext uri="{28A0092B-C50C-407E-A947-70E740481C1C}">
                                          <a14:useLocalDpi xmlns:a14="http://schemas.microsoft.com/office/drawing/2010/main" val="0"/>
                                        </a:ext>
                                      </a:extLst>
                                    </a:blip>
                                    <a:stretch>
                                      <a:fillRect/>
                                    </a:stretch>
                                  </pic:blipFill>
                                  <pic:spPr>
                                    <a:xfrm>
                                      <a:off x="0" y="0"/>
                                      <a:ext cx="2939931" cy="2525324"/>
                                    </a:xfrm>
                                    <a:prstGeom prst="rect">
                                      <a:avLst/>
                                    </a:prstGeom>
                                  </pic:spPr>
                                </pic:pic>
                              </a:graphicData>
                            </a:graphic>
                          </wp:inline>
                        </w:drawing>
                      </w:r>
                    </w:p>
                    <w:p w:rsidR="000925B8" w:rsidRPr="00536257" w:rsidRDefault="000925B8" w:rsidP="000925B8">
                      <w:pPr>
                        <w:jc w:val="center"/>
                        <w:rPr>
                          <w:rFonts w:ascii="SassoonCRInfant" w:hAnsi="SassoonCRInfant"/>
                          <w:noProof/>
                          <w:lang w:val="en-GB" w:eastAsia="en-GB"/>
                        </w:rPr>
                      </w:pPr>
                      <w:r w:rsidRPr="00536257">
                        <w:rPr>
                          <w:rFonts w:ascii="SassoonCRInfant" w:hAnsi="SassoonCRInfant"/>
                          <w:noProof/>
                          <w:lang w:val="en-GB" w:eastAsia="en-GB"/>
                        </w:rPr>
                        <w:t>P7 – Christmas Party</w:t>
                      </w:r>
                    </w:p>
                    <w:p w:rsidR="000925B8" w:rsidRPr="00536257" w:rsidRDefault="000925B8" w:rsidP="000925B8">
                      <w:pPr>
                        <w:rPr>
                          <w:rFonts w:ascii="SassoonCRInfant" w:hAnsi="SassoonCRInfant"/>
                          <w:b/>
                        </w:rPr>
                      </w:pPr>
                      <w:r w:rsidRPr="00536257">
                        <w:rPr>
                          <w:rStyle w:val="SectionLabelALLCAPSChar"/>
                          <w:rFonts w:ascii="SassoonCRInfant" w:hAnsi="SassoonCRInfant"/>
                        </w:rPr>
                        <w:t>Dear Parents/Carers,</w:t>
                      </w:r>
                    </w:p>
                    <w:p w:rsidR="000925B8" w:rsidRPr="00536257" w:rsidRDefault="000925B8" w:rsidP="000925B8">
                      <w:pPr>
                        <w:rPr>
                          <w:rStyle w:val="TextChar"/>
                          <w:b w:val="0"/>
                        </w:rPr>
                      </w:pPr>
                      <w:r w:rsidRPr="00536257">
                        <w:rPr>
                          <w:rFonts w:ascii="SassoonCRInfant" w:hAnsi="SassoonCRInfant"/>
                        </w:rPr>
                        <w:t>Happy New Year to all!  I hope you all had a wonderful Christmas holiday and enjoying the new term.   The children have settled well and loved being involved in planning our learning for the term ahead!</w:t>
                      </w:r>
                    </w:p>
                    <w:p w:rsidR="000925B8" w:rsidRPr="00536257" w:rsidRDefault="000925B8" w:rsidP="000925B8">
                      <w:pPr>
                        <w:rPr>
                          <w:rFonts w:ascii="SassoonCRInfant" w:hAnsi="SassoonCRInfant"/>
                        </w:rPr>
                      </w:pPr>
                      <w:r w:rsidRPr="000925B8">
                        <w:rPr>
                          <w:noProof/>
                          <w:lang w:eastAsia="en-GB"/>
                        </w:rPr>
                        <w:drawing>
                          <wp:inline distT="0" distB="0" distL="0" distR="0" wp14:anchorId="1D49851D" wp14:editId="28847630">
                            <wp:extent cx="1069975" cy="709264"/>
                            <wp:effectExtent l="0" t="0" r="0" b="0"/>
                            <wp:docPr id="1" name="Picture 1" descr="http://upload.wikimedia.org/wikipedia/en/thumb/4/41/Flag_of_India.svg/225px-Flag_of_Ind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thumb/4/41/Flag_of_India.svg/225px-Flag_of_India.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9975" cy="709264"/>
                                    </a:xfrm>
                                    <a:prstGeom prst="rect">
                                      <a:avLst/>
                                    </a:prstGeom>
                                    <a:noFill/>
                                    <a:ln>
                                      <a:noFill/>
                                    </a:ln>
                                  </pic:spPr>
                                </pic:pic>
                              </a:graphicData>
                            </a:graphic>
                          </wp:inline>
                        </w:drawing>
                      </w:r>
                    </w:p>
                    <w:p w:rsidR="000925B8" w:rsidRPr="00536257" w:rsidRDefault="000925B8" w:rsidP="000925B8">
                      <w:pPr>
                        <w:rPr>
                          <w:rFonts w:ascii="SassoonCRInfant" w:hAnsi="SassoonCRInfant"/>
                        </w:rPr>
                      </w:pPr>
                      <w:r w:rsidRPr="00536257">
                        <w:rPr>
                          <w:rFonts w:ascii="SassoonCRInfant" w:hAnsi="SassoonCRInfant" w:cs="Arial"/>
                          <w:color w:val="000000"/>
                          <w:shd w:val="clear" w:color="auto" w:fill="FFFFFF"/>
                        </w:rPr>
                        <w:t xml:space="preserve">India </w:t>
                      </w:r>
                      <w:r w:rsidRPr="00536257">
                        <w:rPr>
                          <w:rFonts w:ascii="SassoonCRInfant" w:hAnsi="SassoonCRInfant" w:cs="Arial"/>
                          <w:shd w:val="clear" w:color="auto" w:fill="FFFFFF"/>
                        </w:rPr>
                        <w:t>is home to a mind-stirring mix of</w:t>
                      </w:r>
                      <w:r w:rsidRPr="00536257">
                        <w:rPr>
                          <w:rFonts w:ascii="SassoonCRInfant" w:hAnsi="SassoonCRInfant" w:cs="Arial"/>
                          <w:color w:val="000000"/>
                          <w:shd w:val="clear" w:color="auto" w:fill="FFFFFF"/>
                        </w:rPr>
                        <w:t xml:space="preserve"> landscapes</w:t>
                      </w:r>
                      <w:r w:rsidRPr="00536257">
                        <w:rPr>
                          <w:rFonts w:ascii="SassoonCRInfant" w:hAnsi="SassoonCRInfant" w:cs="Arial"/>
                          <w:shd w:val="clear" w:color="auto" w:fill="FFFFFF"/>
                        </w:rPr>
                        <w:t xml:space="preserve">, lifestyles and </w:t>
                      </w:r>
                      <w:r w:rsidRPr="00536257">
                        <w:rPr>
                          <w:rFonts w:ascii="SassoonCRInfant" w:hAnsi="SassoonCRInfant" w:cs="Arial"/>
                          <w:color w:val="000000"/>
                          <w:shd w:val="clear" w:color="auto" w:fill="FFFFFF"/>
                        </w:rPr>
                        <w:t>cultural traditions</w:t>
                      </w:r>
                      <w:r w:rsidRPr="00536257">
                        <w:rPr>
                          <w:rFonts w:ascii="SassoonCRInfant" w:hAnsi="SassoonCRInfant" w:cs="Arial"/>
                          <w:shd w:val="clear" w:color="auto" w:fill="FFFFFF"/>
                        </w:rPr>
                        <w:t xml:space="preserve">.  </w:t>
                      </w:r>
                    </w:p>
                    <w:p w:rsidR="000925B8" w:rsidRPr="00536257" w:rsidRDefault="000925B8" w:rsidP="000925B8">
                      <w:pPr>
                        <w:rPr>
                          <w:rFonts w:ascii="SassoonCRInfant" w:hAnsi="SassoonCRInfant"/>
                        </w:rPr>
                      </w:pPr>
                      <w:r w:rsidRPr="00536257">
                        <w:rPr>
                          <w:rFonts w:ascii="SassoonCRInfant" w:hAnsi="SassoonCRInfant"/>
                        </w:rPr>
                        <w:t>We will be researching the similarities and differences between life in Scotland and life in India and compare and contrast the effects of weather in Britain on people and society with those in India.</w:t>
                      </w:r>
                    </w:p>
                    <w:p w:rsidR="000925B8" w:rsidRPr="00536257" w:rsidRDefault="000925B8" w:rsidP="000925B8">
                      <w:pPr>
                        <w:rPr>
                          <w:rFonts w:ascii="SassoonCRInfant" w:hAnsi="SassoonCRInfant"/>
                        </w:rPr>
                      </w:pPr>
                      <w:r w:rsidRPr="00536257">
                        <w:rPr>
                          <w:rFonts w:ascii="SassoonCRInfant" w:hAnsi="SassoonCRInfant"/>
                        </w:rPr>
                        <w:t xml:space="preserve">Primary 7 within their co-operative learning groups through a range of learning experiences explore key questions suggested during our planning session, including; House and homes, education , water, transport, landscape and entertainment. </w:t>
                      </w:r>
                    </w:p>
                    <w:p w:rsidR="00B8527A" w:rsidRPr="00060EF5" w:rsidRDefault="00B8527A" w:rsidP="000925B8">
                      <w:pPr>
                        <w:pStyle w:val="Text"/>
                      </w:pPr>
                    </w:p>
                  </w:txbxContent>
                </v:textbox>
              </v:shape>
            </w:pict>
          </mc:Fallback>
        </mc:AlternateContent>
      </w:r>
      <w:r w:rsidR="00C722AD">
        <w:rPr>
          <w:noProof/>
          <w:lang w:val="en-GB" w:eastAsia="en-GB"/>
        </w:rPr>
        <mc:AlternateContent>
          <mc:Choice Requires="wps">
            <w:drawing>
              <wp:anchor distT="0" distB="0" distL="114300" distR="114300" simplePos="0" relativeHeight="251653632" behindDoc="1" locked="0" layoutInCell="1" allowOverlap="1" wp14:anchorId="5801C8C6" wp14:editId="5780473E">
                <wp:simplePos x="0" y="0"/>
                <wp:positionH relativeFrom="column">
                  <wp:posOffset>47625</wp:posOffset>
                </wp:positionH>
                <wp:positionV relativeFrom="paragraph">
                  <wp:posOffset>1099820</wp:posOffset>
                </wp:positionV>
                <wp:extent cx="3594100" cy="8106410"/>
                <wp:effectExtent l="66675" t="71120" r="34925" b="33020"/>
                <wp:wrapNone/>
                <wp:docPr id="49"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810641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rgbClr val="FFFFFF"/>
                        </a:solidFill>
                        <a:ln w="6350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3.75pt;margin-top:86.6pt;width:283pt;height:638.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strokecolor="#8064a2" strokeweight="5pt">
                <v:shadow color="#868686"/>
                <v:path arrowok="t" o:connecttype="custom" o:connectlocs="3187769,1300;3231072,6499;3273188,17546;3312931,33793;3351488,54589;3387079,80583;3422077,109827;3453515,143620;3482581,180662;3508682,222254;3532409,265795;3551391,312585;3568593,361975;3580457,413964;3589355,467253;3593507,522491;3594100,7555975;3592320,7611863;3585795,7666452;3574525,7719091;3560882,7770430;3541900,7817870;3520545,7862711;3496225,7905602;3468938,7945244;3438093,7980986;3405468,8012180;3369877,8039474;3331913,8062869;3292763,8081715;3251833,8095362;3209124,8103811;3165821,8106410;406924,8105760;363622,8099911;322099,8089514;281762,8073267;243798,8051821;207021,8026477;172023,7996583;140585,7963440;112112,7925098;85418,7884806;62284,7840615;42709,7794475;26693,7744435;13643,7693096;4745,7639157;593,7584569;593,650" o:connectangles="0,0,0,0,0,0,0,0,0,0,0,0,0,0,0,0,0,0,0,0,0,0,0,0,0,0,0,0,0,0,0,0,0,0,0,0,0,0,0,0,0,0,0,0,0,0,0,0,0,0"/>
              </v:shape>
            </w:pict>
          </mc:Fallback>
        </mc:AlternateContent>
      </w:r>
      <w:r w:rsidR="00C722AD">
        <w:rPr>
          <w:noProof/>
          <w:lang w:val="en-GB" w:eastAsia="en-GB"/>
        </w:rPr>
        <mc:AlternateContent>
          <mc:Choice Requires="wpg">
            <w:drawing>
              <wp:anchor distT="0" distB="0" distL="114300" distR="114300" simplePos="0" relativeHeight="251664896" behindDoc="1" locked="0" layoutInCell="1" allowOverlap="1" wp14:anchorId="6F3A0444" wp14:editId="1FC29061">
                <wp:simplePos x="0" y="0"/>
                <wp:positionH relativeFrom="column">
                  <wp:posOffset>5322570</wp:posOffset>
                </wp:positionH>
                <wp:positionV relativeFrom="paragraph">
                  <wp:posOffset>7655560</wp:posOffset>
                </wp:positionV>
                <wp:extent cx="1886585" cy="1447165"/>
                <wp:effectExtent l="17145" t="0" r="1270" b="0"/>
                <wp:wrapNone/>
                <wp:docPr id="3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39"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0" name="Group 174"/>
                        <wpg:cNvGrpSpPr>
                          <a:grpSpLocks/>
                        </wpg:cNvGrpSpPr>
                        <wpg:grpSpPr bwMode="auto">
                          <a:xfrm>
                            <a:off x="1272" y="8042"/>
                            <a:ext cx="9360" cy="7896"/>
                            <a:chOff x="1272" y="8042"/>
                            <a:chExt cx="9360" cy="7896"/>
                          </a:xfrm>
                        </wpg:grpSpPr>
                        <wps:wsp>
                          <wps:cNvPr id="41"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2" name="Group 176"/>
                          <wpg:cNvGrpSpPr>
                            <a:grpSpLocks/>
                          </wpg:cNvGrpSpPr>
                          <wpg:grpSpPr bwMode="auto">
                            <a:xfrm>
                              <a:off x="1272" y="8042"/>
                              <a:ext cx="9360" cy="7896"/>
                              <a:chOff x="1272" y="8042"/>
                              <a:chExt cx="9360" cy="7896"/>
                            </a:xfrm>
                          </wpg:grpSpPr>
                          <wps:wsp>
                            <wps:cNvPr id="43"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419.1pt;margin-top:602.8pt;width:148.55pt;height:113.95pt;rotation:-471108fd;z-index:-251651584"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">
                <v:shape id="Freeform 173"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6n8UA&#10;AADbAAAADwAAAGRycy9kb3ducmV2LnhtbESPQWsCMRSE74L/ITyhF6lZLYhdjaIthRb0sNqC3p6b&#10;52Zx87JsUt3++0YQPA4z8w0zW7S2EhdqfOlYwXCQgCDOnS65UPC9+3iegPABWWPlmBT8kYfFvNuZ&#10;YardlTO6bEMhIoR9igpMCHUqpc8NWfQDVxNH7+QaiyHKppC6wWuE20qOkmQsLZYcFwzW9GYoP29/&#10;rYLNKsP2+GXWbt/n4XtW2sNPMlLqqdcupyACteERvrc/tYKXV7h9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nqfxQAAANsAAAAPAAAAAAAAAAAAAAAAAJgCAABkcnMv&#10;ZG93bnJldi54bWxQSwUGAAAAAAQABAD1AAAAig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175"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mP8IA&#10;AADbAAAADwAAAGRycy9kb3ducmV2LnhtbESP3WoCMRSE7wu+QziCdzVrkbKsRhGhPxdSqPoAx80x&#10;u7g5CUm6u769KRR6OczMN8x6O9pO9BRi61jBYl6AIK6dbtkoOJ/enksQMSFr7ByTgjtF2G4mT2us&#10;tBv4m/pjMiJDOFaooEnJV1LGuiGLce48cfauLlhMWQYjdcAhw20nX4riVVpsOS806GnfUH07/lgF&#10;F29G3/Vf+n4q3w/lRxhqY41Ss+m4W4FINKb/8F/7UytYLuD3S/4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WY/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77"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j5sMA&#10;AADbAAAADwAAAGRycy9kb3ducmV2LnhtbESPT2vCQBTE74V+h+UVvIhuqlIlukopCN7EWEqPL9ln&#10;Ept9G7KbP357VxB6HGbmN8xmN5hKdNS40rKC92kEgjizuuRcwfd5P1mBcB5ZY2WZFNzIwW77+rLB&#10;WNueT9QlPhcBwi5GBYX3dSylywoy6Ka2Jg7exTYGfZBNLnWDfYCbSs6i6EMaLDksFFjTV0HZX9Ia&#10;BTLBtO1+ru14mR6qtk9d/nvMlBq9DZ9rEJ4G/x9+tg9awWIOjy/h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4j5sMAAADbAAAADwAAAAAAAAAAAAAAAACYAgAAZHJzL2Rv&#10;d25yZXYueG1sUEsFBgAAAAAEAAQA9QAAAIg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Mn6cUA&#10;AADbAAAADwAAAGRycy9kb3ducmV2LnhtbESP3WoCMRSE7wXfIZxC7zTb1j+2RqlCQZBqu7bQy+Pm&#10;uLuYnCybVLdvbwTBy2FmvmGm89YacaLGV44VPPUTEMS50xUXCr53770JCB+QNRrHpOCfPMxn3c4U&#10;U+3O/EWnLBQiQtinqKAMoU6l9HlJFn3f1cTRO7jGYoiyKaRu8Bzh1sjnJBlJixXHhRJrWpaUH7M/&#10;q2CbbMxHtl9MXtpNPh7+2p9PvTZKPT60b68gArXhHr61V1rBYADXL/EH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yfpxQAAANsAAAAPAAAAAAAAAAAAAAAAAJgCAABkcnMv&#10;ZG93bnJldi54bWxQSwUGAAAAAAQABAD1AAAAig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mS8UA&#10;AADbAAAADwAAAGRycy9kb3ducmV2LnhtbESP0WrCQBRE34X+w3ILfSm6UVuR6EbS0krfpNEPuO5e&#10;k5Ds3ZDdavTru4WCj8PMnGHWm8G24ky9rx0rmE4SEMTamZpLBYf953gJwgdkg61jUnAlD5vsYbTG&#10;1LgLf9O5CKWIEPYpKqhC6FIpva7Iop+4jjh6J9dbDFH2pTQ9XiLctnKWJAtpsea4UGFH7xXppvix&#10;Cmbdc+6v/ljo5iPf6fnbdlretko9PQ75CkSgIdzD/+0vo+DlFf6+x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GZLxQAAANsAAAAPAAAAAAAAAAAAAAAAAJgCAABkcnMv&#10;ZG93bnJldi54bWxQSwUGAAAAAAQABAD1AAAAigM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u6cUA&#10;AADbAAAADwAAAGRycy9kb3ducmV2LnhtbESPX2vCQBDE34V+h2OFvtWLpRWJniKlLVIK4h8Q35bc&#10;mgvm9kJua9J++l6h4OMwM79h5sve1+pKbawCGxiPMlDERbAVlwYO+7eHKagoyBbrwGTgmyIsF3eD&#10;OeY2dLyl605KlSAcczTgRJpc61g48hhHoSFO3jm0HiXJttS2xS7Bfa0fs2yiPVacFhw29OKouOy+&#10;vIG1laN71Z+b7ufd2dNzWWw+JBpzP+xXM1BCvdzC/+21NfA0gb8v6Q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u7pxQAAANsAAAAPAAAAAAAAAAAAAAAAAJgCAABkcnMv&#10;ZG93bnJldi54bWxQSwUGAAAAAAQABAD1AAAAigM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s88MA&#10;AADbAAAADwAAAGRycy9kb3ducmV2LnhtbESPwW7CMBBE75X6D9ZW4tY4LahAiEEFQdUbKuUDlngb&#10;R4nXUWxC+PsaCYnjaGbeaPLVYBvRU+crxwrekhQEceF0xaWC4+/udQbCB2SNjWNScCUPq+XzU46Z&#10;dhf+of4QShEh7DNUYEJoMyl9YciiT1xLHL0/11kMUXal1B1eItw28j1NP6TFiuOCwZY2hor6cLYK&#10;6vkw3uPGrLXentrZ166f1te9UqOX4XMBItAQHuF7+1srmEzh9i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Ys88MAAADbAAAADwAAAAAAAAAAAAAAAACYAgAAZHJzL2Rv&#10;d25yZXYueG1sUEsFBgAAAAAEAAQA9QAAAIg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GBL8A&#10;AADbAAAADwAAAGRycy9kb3ducmV2LnhtbERPTYvCMBC9C/6HMAvebKqISDWKK4iCF3XX+2wztmWb&#10;SU1S2/33m4Pg8fG+V5ve1OJJzleWFUySFARxbnXFhYLvr/14AcIHZI21ZVLwRx426+FghZm2HV/o&#10;eQ2FiCHsM1RQhtBkUvq8JIM+sQ1x5O7WGQwRukJqh10MN7WcpulcGqw4NpTY0K6k/PfaGgVafk7c&#10;49D+1N1xd97qO930qVVq9NFvlyAC9eEtfrmPWsEsjo1f4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lEYEvwAAANsAAAAPAAAAAAAAAAAAAAAAAJgCAABkcnMvZG93bnJl&#10;di54bWxQSwUGAAAAAAQABAD1AAAAhAM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722AD">
        <w:rPr>
          <w:noProof/>
          <w:lang w:val="en-GB" w:eastAsia="en-GB"/>
        </w:rPr>
        <mc:AlternateContent>
          <mc:Choice Requires="wpg">
            <w:drawing>
              <wp:anchor distT="0" distB="0" distL="114300" distR="114300" simplePos="0" relativeHeight="251655680" behindDoc="1" locked="0" layoutInCell="1" allowOverlap="1" wp14:anchorId="751316A3" wp14:editId="78587441">
                <wp:simplePos x="0" y="0"/>
                <wp:positionH relativeFrom="column">
                  <wp:posOffset>1985010</wp:posOffset>
                </wp:positionH>
                <wp:positionV relativeFrom="paragraph">
                  <wp:posOffset>86360</wp:posOffset>
                </wp:positionV>
                <wp:extent cx="1888490" cy="1317625"/>
                <wp:effectExtent l="0" t="10160" r="12700" b="0"/>
                <wp:wrapNone/>
                <wp:docPr id="1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18" name="Group 93"/>
                        <wpg:cNvGrpSpPr>
                          <a:grpSpLocks/>
                        </wpg:cNvGrpSpPr>
                        <wpg:grpSpPr bwMode="auto">
                          <a:xfrm>
                            <a:off x="3357" y="1095"/>
                            <a:ext cx="2758" cy="1820"/>
                            <a:chOff x="3357" y="1095"/>
                            <a:chExt cx="2758" cy="1820"/>
                          </a:xfrm>
                        </wpg:grpSpPr>
                        <wps:wsp>
                          <wps:cNvPr id="19"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rgbClr val="1C1A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rgbClr val="4843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99"/>
                        <wpg:cNvGrpSpPr>
                          <a:grpSpLocks/>
                        </wpg:cNvGrpSpPr>
                        <wpg:grpSpPr bwMode="auto">
                          <a:xfrm rot="325888">
                            <a:off x="3470" y="1913"/>
                            <a:ext cx="2830" cy="1224"/>
                            <a:chOff x="3311" y="1828"/>
                            <a:chExt cx="2830" cy="1224"/>
                          </a:xfrm>
                        </wpg:grpSpPr>
                        <wps:wsp>
                          <wps:cNvPr id="25"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rgbClr val="C4BC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rgbClr val="5F4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rgbClr val="1C1A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105"/>
                        <wpg:cNvGrpSpPr>
                          <a:grpSpLocks/>
                        </wpg:cNvGrpSpPr>
                        <wpg:grpSpPr bwMode="auto">
                          <a:xfrm>
                            <a:off x="3326" y="1047"/>
                            <a:ext cx="789" cy="1994"/>
                            <a:chOff x="3242" y="1182"/>
                            <a:chExt cx="789" cy="1994"/>
                          </a:xfrm>
                        </wpg:grpSpPr>
                        <wps:wsp>
                          <wps:cNvPr id="31"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rgbClr val="C2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rgbClr val="1C1A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rgbClr val="9389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56.3pt;margin-top:6.8pt;width:148.7pt;height:103.75pt;z-index:-251660800"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108IA&#10;AADbAAAADwAAAGRycy9kb3ducmV2LnhtbERPS2vCQBC+F/oflin0ppuU+oquUqQFL0J9HPQ2ZMds&#10;MDsbsmsS/70rFHqbj+85i1VvK9FS40vHCtJhAoI4d7rkQsHx8DOYgvABWWPlmBTcycNq+fqywEy7&#10;jnfU7kMhYgj7DBWYEOpMSp8bsuiHriaO3MU1FkOETSF1g10Mt5X8SJKxtFhybDBY09pQft3frIJ2&#10;vTW/eGvdOT9+p+ml+xxNkpNS72/91xxEoD78i//cGx3nz+D5Sz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TXT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Egr4A&#10;AADbAAAADwAAAGRycy9kb3ducmV2LnhtbERPz2vCMBS+C/sfwhvspulkFqlGGYLgcVbR66N5NmXN&#10;S2iytvOvNwfB48f3e70dbSt66kLjWMHnLANBXDndcK3gfNpPlyBCRNbYOiYF/xRgu3mbrLHQbuAj&#10;9WWsRQrhUKACE6MvpAyVIYth5jxx4m6usxgT7GqpOxxSuG3lPMtyabHh1GDQ085Q9Vv+WQXI/pLf&#10;7c95d7iSPOpm8bU3XqmP9/F7BSLSGF/ip/ugFczT+vQl/QC5e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5jBIK+AAAA2wAAAA8AAAAAAAAAAAAAAAAAmAIAAGRycy9kb3ducmV2&#10;LnhtbFBLBQYAAAAABAAEAPUAAACDAw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4ZdsQA&#10;AADbAAAADwAAAGRycy9kb3ducmV2LnhtbESPQWvCQBSE7wX/w/IK3pqNIhLSrKEIgpZWqIrQ2yP7&#10;TEKyb0N2m6T/visIPQ4z8w2T5ZNpxUC9qy0rWEQxCOLC6ppLBZfz7iUB4TyyxtYyKfglB/lm9pRh&#10;qu3IXzScfCkChF2KCirvu1RKV1Rk0EW2Iw7ezfYGfZB9KXWPY4CbVi7jeC0N1hwWKuxoW1HRnH6M&#10;An0b4tV2GLvxE6/F8T35/kiag1Lz5+ntFYSnyf+HH+29VrBcwP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OGXbEAAAA2wAAAA8AAAAAAAAAAAAAAAAAmAIAAGRycy9k&#10;b3ducmV2LnhtbFBLBQYAAAAABAAEAPUAAACJAw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dS8IA&#10;AADbAAAADwAAAGRycy9kb3ducmV2LnhtbESPX2vCMBTF34V9h3AHvmlqQS3VKGOgzLdNHfPx0lzb&#10;YnJTmszWfXozEHw8nD8/znLdWyOu1PrasYLJOAFBXDhdc6ngeNiMMhA+IGs0jknBjTysVy+DJeba&#10;dfxF130oRRxhn6OCKoQml9IXFVn0Y9cQR+/sWoshyraUusUujlsj0ySZSYs1R0KFDb1XVFz2vzZy&#10;d1tzmk958j3POmd+6t1n+JsqNXzt3xYgAvXhGX60P7SCNIX/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Z1LwgAAANsAAAAPAAAAAAAAAAAAAAAAAJgCAABkcnMvZG93&#10;bnJldi54bWxQSwUGAAAAAAQABAD1AAAAhw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fW8QA&#10;AADbAAAADwAAAGRycy9kb3ducmV2LnhtbESP3WrCQBSE7wu+w3IE7+qmKmWJriKCUIqW+oe9PGRP&#10;k9Ds2ZBdY3x7tyB4OczMN8xs0dlKtNT40rGGt2ECgjhzpuRcw/GwflUgfEA2WDkmDTfysJj3XmaY&#10;GnflHbX7kIsIYZ+ihiKEOpXSZwVZ9ENXE0fv1zUWQ5RNLk2D1wi3lRwlybu0WHJcKLCmVUHZ3/5i&#10;NSy/Dz/nU642n5OdUVv2itovpfWg3y2nIAJ14Rl+tD+MhtEY/r/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X1v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iuDjb8EAAADbAAAADwAA&#10;AAAAAAAAAAAAAACqAgAAZHJzL2Rvd25yZXYueG1sUEsFBgAAAAAEAAQA+gAAAJgDA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rhsQA&#10;AADbAAAADwAAAGRycy9kb3ducmV2LnhtbESP3WoCMRSE7wu+QzhC72pWW/9Wo4i04E2Lfw9wTI67&#10;i5uTJUnXbZ++KRR6OczMN8xy3dlatORD5VjBcJCBINbOVFwoOJ/enmYgQkQ2WDsmBV8UYL3qPSwx&#10;N+7OB2qPsRAJwiFHBWWMTS5l0CVZDAPXECfv6rzFmKQvpPF4T3Bby1GWTaTFitNCiQ1tS9K346dV&#10;MN3sX+fPml527zRuvycfXp/bi1KP/W6zABGpi//hv/bOKBiN4fdL+g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ra4bEAAAA2wAAAA8AAAAAAAAAAAAAAAAAmAIAAGRycy9k&#10;b3ducmV2LnhtbFBLBQYAAAAABAAEAPUAAACJAw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9jMYA&#10;AADbAAAADwAAAGRycy9kb3ducmV2LnhtbESPQWvCQBSE7wX/w/KE3upGoaFEVxFF1FYRtVCPj+wz&#10;CWbfxuw2pv313YLgcZiZb5jRpDWlaKh2hWUF/V4Egji1uuBMwedx8fIGwnlkjaVlUvBDDibjztMI&#10;E21vvKfm4DMRIOwSVJB7XyVSujQng65nK+LgnW1t0AdZZ1LXeAtwU8pBFMXSYMFhIceKZjmll8O3&#10;UbCcr7+um4/p66ZJf9dbvXsvo1Os1HO3nQ5BeGr9I3xvr7SCQQz/X8IPkO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U9jMYAAADbAAAADwAAAAAAAAAAAAAAAACYAgAAZHJz&#10;L2Rvd25yZXYueG1sUEsFBgAAAAAEAAQA9QAAAIs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ldMIA&#10;AADbAAAADwAAAGRycy9kb3ducmV2LnhtbESPT2sCMRTE7wW/Q3iCt5r1D63dGkUExaNaD/b22Dyz&#10;SzcvYRPX9dsbQehxmJnfMPNlZ2vRUhMqxwpGwwwEceF0xUbB6WfzPgMRIrLG2jEpuFOA5aL3Nsdc&#10;uxsfqD1GIxKEQ44Kyhh9LmUoSrIYhs4TJ+/iGosxycZI3eAtwW0tx1n2IS1WnBZK9LQuqfg7Xq2C&#10;g6fWfO1Hk1+5uU8vs7OPZuuVGvS71TeISF38D7/aO61g/AnP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WV0wgAAANsAAAAPAAAAAAAAAAAAAAAAAJgCAABkcnMvZG93&#10;bnJldi54bWxQSwUGAAAAAAQABAD1AAAAhwM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qOsEA&#10;AADbAAAADwAAAGRycy9kb3ducmV2LnhtbERPTWvCMBi+D/wP4RW8zdQeRKpRxA8YyA7rxtDbS/Pa&#10;Fps3Jclq+u+Xw2DHh+d7s4umEwM531pWsJhnIIgrq1uuFXx9nl9XIHxA1thZJgUjedhtJy8bLLR9&#10;8gcNZahFCmFfoIImhL6Q0lcNGfRz2xMn7m6dwZCgq6V2+EzhppN5li2lwZZTQ4M9HRqqHuWPURBN&#10;ubrW8XQ7ZnrMh/F4cd/vF6Vm07hfgwgUw7/4z/2mFeRpbPqSf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t6jrBAAAA2wAAAA8AAAAAAAAAAAAAAAAAmAIAAGRycy9kb3du&#10;cmV2LnhtbFBLBQYAAAAABAAEAPUAAACG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CjCsQA&#10;AADbAAAADwAAAGRycy9kb3ducmV2LnhtbESPQWvCQBSE7wX/w/KE3nTTGKSmrtJqCz0IJVE8v2af&#10;SWj2bchuk/jv3YLQ4zAz3zDr7Wga0VPnassKnuYRCOLC6ppLBafjx+wZhPPIGhvLpOBKDrabycMa&#10;U20HzqjPfSkChF2KCirv21RKV1Rk0M1tSxy8i+0M+iC7UuoOhwA3jYyjaCkN1hwWKmxpV1Hxk/8a&#10;BcnJvb1n38f4cMbCfO0GviT7hVKP0/H1BYSn0f+H7+1PrSBewd+X8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Qow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2A68UA&#10;AADbAAAADwAAAGRycy9kb3ducmV2LnhtbESPT2sCMRTE74LfITzBS6lZtZR2axQRBP8eakvb42Pz&#10;uru4eQmbqPHbm0LB4zAzv2Ems2gacabW15YVDAcZCOLC6ppLBZ8fy8cXED4ga2wsk4IreZhNu50J&#10;5tpe+J3Oh1CKBGGfo4IqBJdL6YuKDPqBdcTJ+7WtwZBkW0rd4iXBTSNHWfYsDdacFip0tKioOB5O&#10;RoHbvD58c9ytj24/j1eun36+tiul+r04fwMRKIZ7+L+90grGQ/j7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YDr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qb8A&#10;AADbAAAADwAAAGRycy9kb3ducmV2LnhtbESPywrCMBBF94L/EEZwp6kKYqtRRBDUheAD3A7N2Bab&#10;SWmirX9vBMHl5T4Od7FqTSleVLvCsoLRMAJBnFpdcKbgetkOZiCcR9ZYWiYFb3KwWnY7C0y0bfhE&#10;r7PPRBhhl6CC3PsqkdKlORl0Q1sRB+9ua4M+yDqTusYmjJtSjqNoKg0WHAg5VrTJKX2cnyZwH6P3&#10;fk1FOT02Rh/ut7i6ulipfq9dz0F4av0//GvvtILJG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8MipvwAAANsAAAAPAAAAAAAAAAAAAAAAAJgCAABkcnMvZG93bnJl&#10;di54bWxQSwUGAAAAAAQABAD1AAAAhAM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IasIA&#10;AADbAAAADwAAAGRycy9kb3ducmV2LnhtbESPQWvCQBSE7wX/w/IEb3WjFtHoKiIIuUlT0esz+0yC&#10;2bdhdzWxv75bKPQ4zMw3zHrbm0Y8yfnasoLJOAFBXFhdc6ng9HV4X4DwAVljY5kUvMjDdjN4W2Oq&#10;bcef9MxDKSKEfYoKqhDaVEpfVGTQj21LHL2bdQZDlK6U2mEX4aaR0ySZS4M1x4UKW9pXVNzzh1Ew&#10;/866/HC7ZsuL2fmPxB7d8iyVGg373QpEoD78h//amVYwm8Hvl/g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4hqwgAAANsAAAAPAAAAAAAAAAAAAAAAAJgCAABkcnMvZG93&#10;bnJldi54bWxQSwUGAAAAAAQABAD1AAAAhw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XCsUA&#10;AADbAAAADwAAAGRycy9kb3ducmV2LnhtbESPT2sCMRTE7wW/Q3iCl1Kzai1lNYqKQunNP2C9PTbP&#10;3dXNy5JE3frpTaHgcZiZ3zDjaWMqcSXnS8sKet0EBHFmdcm5gt129fYJwgdkjZVlUvBLHqaT1ssY&#10;U21vvKbrJuQiQtinqKAIoU6l9FlBBn3X1sTRO1pnMETpcqkd3iLcVLKfJB/SYMlxocCaFgVl583F&#10;KCjn3/vXn+Vpew8Jnw/74eDgkJXqtJvZCESgJjzD/+0vrWDwDn9f4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JcKxQAAANsAAAAPAAAAAAAAAAAAAAAAAJgCAABkcnMv&#10;ZG93bnJldi54bWxQSwUGAAAAAAQABAD1AAAAigM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z8MA&#10;AADbAAAADwAAAGRycy9kb3ducmV2LnhtbESPzW7CMBCE70h9B2sr9QZOqfgLGFRVjYrEKYEHWOIl&#10;iRqvU9tA+vYYCYnjaHa+2VltetOKCznfWFbwPkpAEJdWN1wpOOyz4RyED8gaW8uk4J88bNYvgxWm&#10;2l45p0sRKhEh7FNUUIfQpVL6siaDfmQ74uidrDMYonSV1A6vEW5aOU6SqTTYcGyosaOvmsrf4mzi&#10;G+MJ6wz/5j/fu0WWJWeX58eZUm+v/ecSRKA+PI8f6a1W8DGB+5YI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9z8MAAADbAAAADwAAAAAAAAAAAAAAAACYAgAAZHJzL2Rv&#10;d25yZXYueG1sUEsFBgAAAAAEAAQA9QAAAIgD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C722AD">
        <w:rPr>
          <w:noProof/>
          <w:lang w:val="en-GB" w:eastAsia="en-GB"/>
        </w:rPr>
        <mc:AlternateContent>
          <mc:Choice Requires="wps">
            <w:drawing>
              <wp:anchor distT="0" distB="0" distL="114300" distR="114300" simplePos="0" relativeHeight="251650560" behindDoc="0" locked="0" layoutInCell="1" allowOverlap="1" wp14:anchorId="5A9A581D" wp14:editId="6E3339BB">
                <wp:simplePos x="0" y="0"/>
                <wp:positionH relativeFrom="column">
                  <wp:posOffset>3655060</wp:posOffset>
                </wp:positionH>
                <wp:positionV relativeFrom="paragraph">
                  <wp:posOffset>868045</wp:posOffset>
                </wp:positionV>
                <wp:extent cx="3601720" cy="8662670"/>
                <wp:effectExtent l="6985" t="1270" r="1270" b="3810"/>
                <wp:wrapNone/>
                <wp:docPr id="16"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rgbClr val="B2A1C7"/>
                            </a:gs>
                            <a:gs pos="100000">
                              <a:srgbClr val="B2A1C7">
                                <a:alpha val="55000"/>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3" o:spid="_x0000_s1026" style="position:absolute;margin-left:287.8pt;margin-top:68.35pt;width:283.6pt;height:682.1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stroked="f">
                <v:fill color2="#b2a1c7"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195" w:rsidRDefault="00327195">
      <w:pPr>
        <w:spacing w:after="0" w:line="240" w:lineRule="auto"/>
      </w:pPr>
      <w:r>
        <w:separator/>
      </w:r>
    </w:p>
  </w:endnote>
  <w:endnote w:type="continuationSeparator" w:id="0">
    <w:p w:rsidR="00327195" w:rsidRDefault="00327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SassoonCRInfant">
    <w:panose1 w:val="02010503020300020003"/>
    <w:charset w:val="00"/>
    <w:family w:val="auto"/>
    <w:pitch w:val="variable"/>
    <w:sig w:usb0="A00000AF" w:usb1="1000204A" w:usb2="00000000" w:usb3="00000000" w:csb0="00000111"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195" w:rsidRDefault="00327195">
      <w:pPr>
        <w:spacing w:after="0" w:line="240" w:lineRule="auto"/>
      </w:pPr>
      <w:r>
        <w:separator/>
      </w:r>
    </w:p>
  </w:footnote>
  <w:footnote w:type="continuationSeparator" w:id="0">
    <w:p w:rsidR="00327195" w:rsidRDefault="003271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B3596A"/>
    <w:multiLevelType w:val="hybridMultilevel"/>
    <w:tmpl w:val="BE622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removePersonalInformation/>
  <w:removeDateAndTime/>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B67"/>
    <w:rsid w:val="00006603"/>
    <w:rsid w:val="00060EF5"/>
    <w:rsid w:val="000742AB"/>
    <w:rsid w:val="0007618E"/>
    <w:rsid w:val="000925B8"/>
    <w:rsid w:val="000B0D6F"/>
    <w:rsid w:val="000B1BE9"/>
    <w:rsid w:val="000C5BD2"/>
    <w:rsid w:val="000E0952"/>
    <w:rsid w:val="000F1A8D"/>
    <w:rsid w:val="00100A91"/>
    <w:rsid w:val="00134027"/>
    <w:rsid w:val="001D005B"/>
    <w:rsid w:val="001D22C0"/>
    <w:rsid w:val="001F7C38"/>
    <w:rsid w:val="00241EE7"/>
    <w:rsid w:val="0027301B"/>
    <w:rsid w:val="00296912"/>
    <w:rsid w:val="002A31F9"/>
    <w:rsid w:val="00306091"/>
    <w:rsid w:val="0031698D"/>
    <w:rsid w:val="00327195"/>
    <w:rsid w:val="0033457C"/>
    <w:rsid w:val="00373452"/>
    <w:rsid w:val="00393828"/>
    <w:rsid w:val="003E21F0"/>
    <w:rsid w:val="004063B0"/>
    <w:rsid w:val="00446A5D"/>
    <w:rsid w:val="0048735D"/>
    <w:rsid w:val="004B1491"/>
    <w:rsid w:val="004E02F6"/>
    <w:rsid w:val="004F0F33"/>
    <w:rsid w:val="0051049F"/>
    <w:rsid w:val="005B16A7"/>
    <w:rsid w:val="005B35CA"/>
    <w:rsid w:val="005C4C07"/>
    <w:rsid w:val="00615239"/>
    <w:rsid w:val="00622BF2"/>
    <w:rsid w:val="0062506B"/>
    <w:rsid w:val="00677034"/>
    <w:rsid w:val="00682C5B"/>
    <w:rsid w:val="006A33C7"/>
    <w:rsid w:val="006B162F"/>
    <w:rsid w:val="006E6EC6"/>
    <w:rsid w:val="006F123F"/>
    <w:rsid w:val="006F31CF"/>
    <w:rsid w:val="00780B9B"/>
    <w:rsid w:val="00783260"/>
    <w:rsid w:val="007B2312"/>
    <w:rsid w:val="007D6C9E"/>
    <w:rsid w:val="00806C3A"/>
    <w:rsid w:val="00857BD6"/>
    <w:rsid w:val="008707AF"/>
    <w:rsid w:val="008A4E26"/>
    <w:rsid w:val="008D4BD7"/>
    <w:rsid w:val="008F703E"/>
    <w:rsid w:val="0092753B"/>
    <w:rsid w:val="009537A4"/>
    <w:rsid w:val="0096511B"/>
    <w:rsid w:val="00971A52"/>
    <w:rsid w:val="009D5D3F"/>
    <w:rsid w:val="009D7D17"/>
    <w:rsid w:val="00A026E7"/>
    <w:rsid w:val="00A0456B"/>
    <w:rsid w:val="00A133D6"/>
    <w:rsid w:val="00A16774"/>
    <w:rsid w:val="00A3140B"/>
    <w:rsid w:val="00A5449F"/>
    <w:rsid w:val="00A55554"/>
    <w:rsid w:val="00A77CCD"/>
    <w:rsid w:val="00AB0A5C"/>
    <w:rsid w:val="00AD0B67"/>
    <w:rsid w:val="00B8527A"/>
    <w:rsid w:val="00B86762"/>
    <w:rsid w:val="00BB07B1"/>
    <w:rsid w:val="00C154A3"/>
    <w:rsid w:val="00C243F9"/>
    <w:rsid w:val="00C722AD"/>
    <w:rsid w:val="00C7718A"/>
    <w:rsid w:val="00CD7B4D"/>
    <w:rsid w:val="00D53857"/>
    <w:rsid w:val="00D557B8"/>
    <w:rsid w:val="00D82C0C"/>
    <w:rsid w:val="00DD60A4"/>
    <w:rsid w:val="00DE3417"/>
    <w:rsid w:val="00E212AD"/>
    <w:rsid w:val="00E43409"/>
    <w:rsid w:val="00E73F02"/>
    <w:rsid w:val="00E93E23"/>
    <w:rsid w:val="00EA0368"/>
    <w:rsid w:val="00F02BA6"/>
    <w:rsid w:val="00F12B80"/>
    <w:rsid w:val="00F4516F"/>
    <w:rsid w:val="00F93E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ndara" w:eastAsia="Candara" w:hAnsi="Candara"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D60A4"/>
    <w:pPr>
      <w:spacing w:after="200" w:line="276" w:lineRule="auto"/>
    </w:pPr>
    <w:rPr>
      <w:sz w:val="22"/>
      <w:szCs w:val="22"/>
      <w:lang w:val="en-US" w:eastAsia="en-US"/>
    </w:rPr>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Kozuka Gothic Pro B" w:eastAsia="Times New Roman" w:hAnsi="Kozuka Gothic Pro B"/>
      <w:b/>
      <w:bCs/>
      <w:color w:val="365F91"/>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Kozuka Gothic Pro B" w:eastAsia="Times New Roman" w:hAnsi="Kozuka Gothic Pro B"/>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Kozuka Gothic Pro B"/>
      <w:b/>
      <w:color w:val="1F497D"/>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Kozuka Gothic Pro B"/>
      <w:b/>
      <w:color w:val="1F497D"/>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Kozuka Gothic Pro B"/>
      <w:b/>
      <w:color w:val="1F497D"/>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Kozuka Gothic Pro B"/>
      <w:b/>
      <w:caps/>
      <w:color w:val="000000"/>
      <w:sz w:val="24"/>
      <w:szCs w:val="24"/>
      <w:lang w:bidi="en-US"/>
    </w:rPr>
  </w:style>
  <w:style w:type="paragraph" w:customStyle="1" w:styleId="Text">
    <w:name w:val="Text"/>
    <w:basedOn w:val="Normal"/>
    <w:link w:val="TextChar"/>
    <w:autoRedefine/>
    <w:qFormat/>
    <w:rsid w:val="000925B8"/>
    <w:pPr>
      <w:spacing w:after="80" w:line="240" w:lineRule="auto"/>
    </w:pPr>
    <w:rPr>
      <w:rFonts w:ascii="SassoonCRInfant" w:eastAsia="GungsuhChe" w:hAnsi="SassoonCRInfant"/>
      <w:b/>
      <w:noProof/>
      <w:color w:val="000000"/>
      <w:lang w:eastAsia="en-GB" w:bidi="en-US"/>
    </w:rPr>
  </w:style>
  <w:style w:type="character" w:customStyle="1" w:styleId="SectionLabelALLCAPSChar">
    <w:name w:val="Section Label (ALL CAPS) Char"/>
    <w:basedOn w:val="DefaultParagraphFont"/>
    <w:link w:val="SectionLabelALLCAPS"/>
    <w:rsid w:val="001F7C38"/>
    <w:rPr>
      <w:rFonts w:eastAsia="Kozuka Gothic Pro B"/>
      <w:b/>
      <w:caps/>
      <w:color w:val="000000"/>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0925B8"/>
    <w:rPr>
      <w:rFonts w:ascii="SassoonCRInfant" w:eastAsia="GungsuhChe" w:hAnsi="SassoonCRInfant"/>
      <w:b/>
      <w:noProof/>
      <w:color w:val="000000"/>
      <w:sz w:val="22"/>
      <w:szCs w:val="22"/>
      <w:lang w:val="en-US"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Kozuka Gothic Pro B"/>
      <w:b/>
      <w:smallCaps/>
      <w:color w:val="000000"/>
    </w:rPr>
  </w:style>
  <w:style w:type="character" w:customStyle="1" w:styleId="Heading1Char">
    <w:name w:val="Heading 1 Char"/>
    <w:basedOn w:val="DefaultParagraphFont"/>
    <w:link w:val="Heading1"/>
    <w:uiPriority w:val="9"/>
    <w:rsid w:val="00DD60A4"/>
    <w:rPr>
      <w:rFonts w:ascii="Kozuka Gothic Pro B" w:eastAsia="Times New Roman" w:hAnsi="Kozuka Gothic Pro B" w:cs="Times New Roman"/>
      <w:b/>
      <w:bCs/>
      <w:color w:val="365F91"/>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szCs w:val="26"/>
      <w:lang w:bidi="en-US"/>
    </w:rPr>
  </w:style>
  <w:style w:type="character" w:customStyle="1" w:styleId="TextRightAlignedChar">
    <w:name w:val="Text (Right Aligned) Char"/>
    <w:basedOn w:val="DefaultParagraphFont"/>
    <w:link w:val="TextRightAligned"/>
    <w:rsid w:val="00DD60A4"/>
    <w:rPr>
      <w:rFonts w:eastAsia="GungsuhChe"/>
      <w:color w:val="000000"/>
      <w:szCs w:val="26"/>
      <w:lang w:bidi="en-US"/>
    </w:rPr>
  </w:style>
  <w:style w:type="character" w:customStyle="1" w:styleId="SectionLabelRightAlignedChar">
    <w:name w:val="Section Label (Right Aligned) Char"/>
    <w:basedOn w:val="DefaultParagraphFont"/>
    <w:link w:val="SectionLabelRightAligned"/>
    <w:rsid w:val="001F7C38"/>
    <w:rPr>
      <w:rFonts w:eastAsia="Kozuka Gothic Pro B"/>
      <w:b/>
      <w:smallCaps/>
      <w:color w:val="000000"/>
    </w:rPr>
  </w:style>
  <w:style w:type="character" w:customStyle="1" w:styleId="Heading9Char">
    <w:name w:val="Heading 9 Char"/>
    <w:basedOn w:val="DefaultParagraphFont"/>
    <w:link w:val="Heading9"/>
    <w:uiPriority w:val="9"/>
    <w:semiHidden/>
    <w:rsid w:val="00DD60A4"/>
    <w:rPr>
      <w:rFonts w:ascii="Kozuka Gothic Pro B" w:eastAsia="Times New Roman" w:hAnsi="Kozuka Gothic Pro B" w:cs="Times New Roman"/>
      <w:i/>
      <w:iCs/>
      <w:color w:val="404040"/>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character" w:customStyle="1" w:styleId="apple-converted-space">
    <w:name w:val="apple-converted-space"/>
    <w:basedOn w:val="DefaultParagraphFont"/>
    <w:rsid w:val="00BB07B1"/>
  </w:style>
  <w:style w:type="character" w:styleId="Emphasis">
    <w:name w:val="Emphasis"/>
    <w:basedOn w:val="DefaultParagraphFont"/>
    <w:uiPriority w:val="20"/>
    <w:qFormat/>
    <w:rsid w:val="00BB07B1"/>
    <w:rPr>
      <w:i/>
      <w:iCs/>
    </w:rPr>
  </w:style>
  <w:style w:type="paragraph" w:styleId="NoSpacing">
    <w:name w:val="No Spacing"/>
    <w:uiPriority w:val="1"/>
    <w:qFormat/>
    <w:rsid w:val="00F02BA6"/>
    <w:rPr>
      <w:rFonts w:asciiTheme="minorHAnsi" w:eastAsiaTheme="minorEastAsia" w:hAnsiTheme="minorHAnsi" w:cstheme="minorBidi"/>
      <w:sz w:val="22"/>
      <w:szCs w:val="22"/>
    </w:rPr>
  </w:style>
  <w:style w:type="character" w:styleId="Hyperlink">
    <w:name w:val="Hyperlink"/>
    <w:basedOn w:val="DefaultParagraphFont"/>
    <w:uiPriority w:val="99"/>
    <w:semiHidden/>
    <w:unhideWhenUsed/>
    <w:rsid w:val="008D4BD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ndara" w:eastAsia="Candara" w:hAnsi="Candara"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D60A4"/>
    <w:pPr>
      <w:spacing w:after="200" w:line="276" w:lineRule="auto"/>
    </w:pPr>
    <w:rPr>
      <w:sz w:val="22"/>
      <w:szCs w:val="22"/>
      <w:lang w:val="en-US" w:eastAsia="en-US"/>
    </w:rPr>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Kozuka Gothic Pro B" w:eastAsia="Times New Roman" w:hAnsi="Kozuka Gothic Pro B"/>
      <w:b/>
      <w:bCs/>
      <w:color w:val="365F91"/>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Kozuka Gothic Pro B" w:eastAsia="Times New Roman" w:hAnsi="Kozuka Gothic Pro B"/>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Kozuka Gothic Pro B"/>
      <w:b/>
      <w:color w:val="1F497D"/>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Kozuka Gothic Pro B"/>
      <w:b/>
      <w:color w:val="1F497D"/>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Kozuka Gothic Pro B"/>
      <w:b/>
      <w:color w:val="1F497D"/>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Kozuka Gothic Pro B"/>
      <w:b/>
      <w:caps/>
      <w:color w:val="000000"/>
      <w:sz w:val="24"/>
      <w:szCs w:val="24"/>
      <w:lang w:bidi="en-US"/>
    </w:rPr>
  </w:style>
  <w:style w:type="paragraph" w:customStyle="1" w:styleId="Text">
    <w:name w:val="Text"/>
    <w:basedOn w:val="Normal"/>
    <w:link w:val="TextChar"/>
    <w:autoRedefine/>
    <w:qFormat/>
    <w:rsid w:val="000925B8"/>
    <w:pPr>
      <w:spacing w:after="80" w:line="240" w:lineRule="auto"/>
    </w:pPr>
    <w:rPr>
      <w:rFonts w:ascii="SassoonCRInfant" w:eastAsia="GungsuhChe" w:hAnsi="SassoonCRInfant"/>
      <w:b/>
      <w:noProof/>
      <w:color w:val="000000"/>
      <w:lang w:eastAsia="en-GB" w:bidi="en-US"/>
    </w:rPr>
  </w:style>
  <w:style w:type="character" w:customStyle="1" w:styleId="SectionLabelALLCAPSChar">
    <w:name w:val="Section Label (ALL CAPS) Char"/>
    <w:basedOn w:val="DefaultParagraphFont"/>
    <w:link w:val="SectionLabelALLCAPS"/>
    <w:rsid w:val="001F7C38"/>
    <w:rPr>
      <w:rFonts w:eastAsia="Kozuka Gothic Pro B"/>
      <w:b/>
      <w:caps/>
      <w:color w:val="000000"/>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0925B8"/>
    <w:rPr>
      <w:rFonts w:ascii="SassoonCRInfant" w:eastAsia="GungsuhChe" w:hAnsi="SassoonCRInfant"/>
      <w:b/>
      <w:noProof/>
      <w:color w:val="000000"/>
      <w:sz w:val="22"/>
      <w:szCs w:val="22"/>
      <w:lang w:val="en-US"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Kozuka Gothic Pro B"/>
      <w:b/>
      <w:smallCaps/>
      <w:color w:val="000000"/>
    </w:rPr>
  </w:style>
  <w:style w:type="character" w:customStyle="1" w:styleId="Heading1Char">
    <w:name w:val="Heading 1 Char"/>
    <w:basedOn w:val="DefaultParagraphFont"/>
    <w:link w:val="Heading1"/>
    <w:uiPriority w:val="9"/>
    <w:rsid w:val="00DD60A4"/>
    <w:rPr>
      <w:rFonts w:ascii="Kozuka Gothic Pro B" w:eastAsia="Times New Roman" w:hAnsi="Kozuka Gothic Pro B" w:cs="Times New Roman"/>
      <w:b/>
      <w:bCs/>
      <w:color w:val="365F91"/>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szCs w:val="26"/>
      <w:lang w:bidi="en-US"/>
    </w:rPr>
  </w:style>
  <w:style w:type="character" w:customStyle="1" w:styleId="TextRightAlignedChar">
    <w:name w:val="Text (Right Aligned) Char"/>
    <w:basedOn w:val="DefaultParagraphFont"/>
    <w:link w:val="TextRightAligned"/>
    <w:rsid w:val="00DD60A4"/>
    <w:rPr>
      <w:rFonts w:eastAsia="GungsuhChe"/>
      <w:color w:val="000000"/>
      <w:szCs w:val="26"/>
      <w:lang w:bidi="en-US"/>
    </w:rPr>
  </w:style>
  <w:style w:type="character" w:customStyle="1" w:styleId="SectionLabelRightAlignedChar">
    <w:name w:val="Section Label (Right Aligned) Char"/>
    <w:basedOn w:val="DefaultParagraphFont"/>
    <w:link w:val="SectionLabelRightAligned"/>
    <w:rsid w:val="001F7C38"/>
    <w:rPr>
      <w:rFonts w:eastAsia="Kozuka Gothic Pro B"/>
      <w:b/>
      <w:smallCaps/>
      <w:color w:val="000000"/>
    </w:rPr>
  </w:style>
  <w:style w:type="character" w:customStyle="1" w:styleId="Heading9Char">
    <w:name w:val="Heading 9 Char"/>
    <w:basedOn w:val="DefaultParagraphFont"/>
    <w:link w:val="Heading9"/>
    <w:uiPriority w:val="9"/>
    <w:semiHidden/>
    <w:rsid w:val="00DD60A4"/>
    <w:rPr>
      <w:rFonts w:ascii="Kozuka Gothic Pro B" w:eastAsia="Times New Roman" w:hAnsi="Kozuka Gothic Pro B" w:cs="Times New Roman"/>
      <w:i/>
      <w:iCs/>
      <w:color w:val="404040"/>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character" w:customStyle="1" w:styleId="apple-converted-space">
    <w:name w:val="apple-converted-space"/>
    <w:basedOn w:val="DefaultParagraphFont"/>
    <w:rsid w:val="00BB07B1"/>
  </w:style>
  <w:style w:type="character" w:styleId="Emphasis">
    <w:name w:val="Emphasis"/>
    <w:basedOn w:val="DefaultParagraphFont"/>
    <w:uiPriority w:val="20"/>
    <w:qFormat/>
    <w:rsid w:val="00BB07B1"/>
    <w:rPr>
      <w:i/>
      <w:iCs/>
    </w:rPr>
  </w:style>
  <w:style w:type="paragraph" w:styleId="NoSpacing">
    <w:name w:val="No Spacing"/>
    <w:uiPriority w:val="1"/>
    <w:qFormat/>
    <w:rsid w:val="00F02BA6"/>
    <w:rPr>
      <w:rFonts w:asciiTheme="minorHAnsi" w:eastAsiaTheme="minorEastAsia" w:hAnsiTheme="minorHAnsi" w:cstheme="minorBidi"/>
      <w:sz w:val="22"/>
      <w:szCs w:val="22"/>
    </w:rPr>
  </w:style>
  <w:style w:type="character" w:styleId="Hyperlink">
    <w:name w:val="Hyperlink"/>
    <w:basedOn w:val="DefaultParagraphFont"/>
    <w:uiPriority w:val="99"/>
    <w:semiHidden/>
    <w:unhideWhenUsed/>
    <w:rsid w:val="008D4B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50.JPG"/><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rudi.anderson\Application%20Data\Microsoft\Templates\Class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ClassNewsletter</Template>
  <TotalTime>0</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2015-01-23T12:18:00Z</dcterms:created>
  <dcterms:modified xsi:type="dcterms:W3CDTF">2015-01-26T12:40:00Z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