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E4127" w:rsidRDefault="00B22E85" w:rsidP="004E50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61D313" wp14:editId="4AEB5AB7">
                <wp:simplePos x="0" y="0"/>
                <wp:positionH relativeFrom="column">
                  <wp:posOffset>856505</wp:posOffset>
                </wp:positionH>
                <wp:positionV relativeFrom="paragraph">
                  <wp:posOffset>248644</wp:posOffset>
                </wp:positionV>
                <wp:extent cx="4858247" cy="516834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247" cy="5168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E85" w:rsidRPr="00B22E85" w:rsidRDefault="00B22E85" w:rsidP="00B22E85">
                            <w:pPr>
                              <w:pStyle w:val="Heading1"/>
                              <w:jc w:val="left"/>
                              <w:rPr>
                                <w:sz w:val="40"/>
                                <w:u w:val="single"/>
                              </w:rPr>
                            </w:pPr>
                            <w:r w:rsidRPr="00B22E85">
                              <w:rPr>
                                <w:sz w:val="40"/>
                              </w:rPr>
                              <w:t>How to make a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61D3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7.45pt;margin-top:19.6pt;width:382.55pt;height:40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" filled="f" stroked="f">
                <v:textbox>
                  <w:txbxContent>
                    <w:p w:rsidR="00B22E85" w:rsidRPr="00B22E85" w:rsidRDefault="00B22E85" w:rsidP="00B22E85">
                      <w:pPr>
                        <w:pStyle w:val="Heading1"/>
                        <w:jc w:val="left"/>
                        <w:rPr>
                          <w:sz w:val="40"/>
                          <w:u w:val="single"/>
                        </w:rPr>
                      </w:pPr>
                      <w:r w:rsidRPr="00B22E85">
                        <w:rPr>
                          <w:sz w:val="40"/>
                        </w:rPr>
                        <w:t>How to make a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5697607</wp:posOffset>
            </wp:positionH>
            <wp:positionV relativeFrom="paragraph">
              <wp:posOffset>-373794</wp:posOffset>
            </wp:positionV>
            <wp:extent cx="1288748" cy="1207846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48" cy="120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-226060</wp:posOffset>
            </wp:positionV>
            <wp:extent cx="1033669" cy="1009256"/>
            <wp:effectExtent l="95250" t="95250" r="33655" b="387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8589" flipH="1">
                      <a:off x="0" y="0"/>
                      <a:ext cx="1033669" cy="100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1158654</wp:posOffset>
                </wp:positionH>
                <wp:positionV relativeFrom="paragraph">
                  <wp:posOffset>-474925</wp:posOffset>
                </wp:positionV>
                <wp:extent cx="4500438" cy="67586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438" cy="675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E85" w:rsidRPr="00B22E85" w:rsidRDefault="00B22E85" w:rsidP="00B22E85">
                            <w:pPr>
                              <w:pStyle w:val="Heading1"/>
                              <w:rPr>
                                <w:sz w:val="72"/>
                              </w:rPr>
                            </w:pPr>
                            <w:r w:rsidRPr="00B22E85">
                              <w:rPr>
                                <w:sz w:val="72"/>
                              </w:rPr>
                              <w:t>Writing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left:0;text-align:left;margin-left:91.25pt;margin-top:-37.4pt;width:354.35pt;height:5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gcCwIAAPQ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" filled="f" stroked="f">
                <v:textbox>
                  <w:txbxContent>
                    <w:p w:rsidR="00B22E85" w:rsidRPr="00B22E85" w:rsidRDefault="00B22E85" w:rsidP="00B22E85">
                      <w:pPr>
                        <w:pStyle w:val="Heading1"/>
                        <w:rPr>
                          <w:sz w:val="72"/>
                        </w:rPr>
                      </w:pPr>
                      <w:r w:rsidRPr="00B22E85">
                        <w:rPr>
                          <w:sz w:val="72"/>
                        </w:rPr>
                        <w:t>Writing Instructions</w:t>
                      </w:r>
                    </w:p>
                  </w:txbxContent>
                </v:textbox>
              </v:shape>
            </w:pict>
          </mc:Fallback>
        </mc:AlternateContent>
      </w:r>
    </w:p>
    <w:p w:rsidR="009E4127" w:rsidRPr="009E4127" w:rsidRDefault="009E4127" w:rsidP="009E4127"/>
    <w:p w:rsidR="009E4127" w:rsidRPr="009E4127" w:rsidRDefault="00B22E85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3E7642" wp14:editId="734B97D7">
                <wp:simplePos x="0" y="0"/>
                <wp:positionH relativeFrom="column">
                  <wp:posOffset>3571092</wp:posOffset>
                </wp:positionH>
                <wp:positionV relativeFrom="paragraph">
                  <wp:posOffset>249555</wp:posOffset>
                </wp:positionV>
                <wp:extent cx="3251476" cy="27432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476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DC8" w:rsidRPr="00082DC8" w:rsidRDefault="00082DC8" w:rsidP="00082DC8">
                            <w:pPr>
                              <w:pStyle w:val="Heading1"/>
                              <w:jc w:val="left"/>
                              <w:rPr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b w:val="0"/>
                                <w:sz w:val="32"/>
                              </w:rPr>
                              <w:t>Equipment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3E7642" id="_x0000_s1028" type="#_x0000_t202" style="position:absolute;left:0;text-align:left;margin-left:281.2pt;margin-top:19.65pt;width:256pt;height:3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" filled="f" stroked="f">
                <v:textbox>
                  <w:txbxContent>
                    <w:p w:rsidR="00082DC8" w:rsidRPr="00082DC8" w:rsidRDefault="00082DC8" w:rsidP="00082DC8">
                      <w:pPr>
                        <w:pStyle w:val="Heading1"/>
                        <w:jc w:val="left"/>
                        <w:rPr>
                          <w:b w:val="0"/>
                          <w:sz w:val="32"/>
                        </w:rPr>
                      </w:pPr>
                      <w:r>
                        <w:rPr>
                          <w:b w:val="0"/>
                          <w:sz w:val="32"/>
                        </w:rPr>
                        <w:t>Equipment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A50325" wp14:editId="777665E0">
                <wp:simplePos x="0" y="0"/>
                <wp:positionH relativeFrom="column">
                  <wp:posOffset>-2236</wp:posOffset>
                </wp:positionH>
                <wp:positionV relativeFrom="paragraph">
                  <wp:posOffset>250107</wp:posOffset>
                </wp:positionV>
                <wp:extent cx="3251476" cy="27432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476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E85" w:rsidRPr="00B22E85" w:rsidRDefault="00B22E85" w:rsidP="00082DC8">
                            <w:pPr>
                              <w:pStyle w:val="Heading1"/>
                              <w:jc w:val="left"/>
                              <w:rPr>
                                <w:u w:val="single"/>
                              </w:rPr>
                            </w:pPr>
                            <w:r w:rsidRPr="00B22E85">
                              <w:rPr>
                                <w:b w:val="0"/>
                                <w:sz w:val="32"/>
                              </w:rPr>
                              <w:t>Ingredients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A50325" id="_x0000_s1029" type="#_x0000_t202" style="position:absolute;left:0;text-align:left;margin-left:-.2pt;margin-top:19.7pt;width:256pt;height:3in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" filled="f" stroked="f">
                <v:textbox>
                  <w:txbxContent>
                    <w:p w:rsidR="00B22E85" w:rsidRPr="00B22E85" w:rsidRDefault="00B22E85" w:rsidP="00082DC8">
                      <w:pPr>
                        <w:pStyle w:val="Heading1"/>
                        <w:jc w:val="left"/>
                        <w:rPr>
                          <w:u w:val="single"/>
                        </w:rPr>
                      </w:pPr>
                      <w:r w:rsidRPr="00B22E85">
                        <w:rPr>
                          <w:b w:val="0"/>
                          <w:sz w:val="32"/>
                        </w:rPr>
                        <w:t>Ingredients</w:t>
                      </w:r>
                    </w:p>
                  </w:txbxContent>
                </v:textbox>
              </v:shape>
            </w:pict>
          </mc:Fallback>
        </mc:AlternateContent>
      </w:r>
    </w:p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082DC8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80D3E5" wp14:editId="494DDD0B">
                <wp:simplePos x="0" y="0"/>
                <wp:positionH relativeFrom="column">
                  <wp:posOffset>-1601</wp:posOffset>
                </wp:positionH>
                <wp:positionV relativeFrom="paragraph">
                  <wp:posOffset>163346</wp:posOffset>
                </wp:positionV>
                <wp:extent cx="6825081" cy="529620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081" cy="5296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DC8" w:rsidRPr="00B22E85" w:rsidRDefault="00082DC8" w:rsidP="00082DC8">
                            <w:pPr>
                              <w:pStyle w:val="Heading1"/>
                              <w:jc w:val="lef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b w:val="0"/>
                                <w:sz w:val="32"/>
                              </w:rPr>
                              <w:t>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80D3E5" id="_x0000_s1030" type="#_x0000_t202" style="position:absolute;left:0;text-align:left;margin-left:-.15pt;margin-top:12.85pt;width:537.4pt;height:41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" filled="f" stroked="f">
                <v:textbox>
                  <w:txbxContent>
                    <w:p w:rsidR="00082DC8" w:rsidRPr="00B22E85" w:rsidRDefault="00082DC8" w:rsidP="00082DC8">
                      <w:pPr>
                        <w:pStyle w:val="Heading1"/>
                        <w:jc w:val="left"/>
                        <w:rPr>
                          <w:u w:val="single"/>
                        </w:rPr>
                      </w:pPr>
                      <w:r>
                        <w:rPr>
                          <w:b w:val="0"/>
                          <w:sz w:val="32"/>
                        </w:rPr>
                        <w:t>Method</w:t>
                      </w:r>
                    </w:p>
                  </w:txbxContent>
                </v:textbox>
              </v:shape>
            </w:pict>
          </mc:Fallback>
        </mc:AlternateContent>
      </w:r>
    </w:p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Default="009E4127" w:rsidP="009E4127"/>
    <w:p w:rsidR="009E4127" w:rsidRDefault="009E4127" w:rsidP="009E4127"/>
    <w:p w:rsidR="00B8626B" w:rsidRPr="009E4127" w:rsidRDefault="00B22E85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3F55C" wp14:editId="0A58AB02">
                <wp:simplePos x="0" y="0"/>
                <wp:positionH relativeFrom="column">
                  <wp:posOffset>-360045</wp:posOffset>
                </wp:positionH>
                <wp:positionV relativeFrom="page">
                  <wp:posOffset>9886315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401F01" id="Rectangle 1" o:spid="_x0000_s1026" href="https://www.twinkl.co.uk/" style="position:absolute;margin-left:-28.35pt;margin-top:778.45pt;width:595.25pt;height:6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" o:button="t" filled="f" stroked="f" strokeweight="1pt">
                <v:fill o:detectmouseclick="t"/>
                <w10:wrap anchory="page"/>
              </v:rect>
            </w:pict>
          </mc:Fallback>
        </mc:AlternateContent>
      </w:r>
    </w:p>
    <w:sectPr w:rsidR="00B8626B" w:rsidRPr="009E4127" w:rsidSect="00B8626B">
      <w:headerReference w:type="default" r:id="rId12"/>
      <w:footerReference w:type="default" r:id="rId13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34E" w:rsidRDefault="0049434E" w:rsidP="00DD5720">
      <w:r>
        <w:separator/>
      </w:r>
    </w:p>
  </w:endnote>
  <w:endnote w:type="continuationSeparator" w:id="0">
    <w:p w:rsidR="0049434E" w:rsidRDefault="0049434E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5B48729-C778-4916-85EF-255B37BB1BA6}"/>
    <w:embedBold r:id="rId2" w:fontKey="{96EA8ABC-A122-4C1D-B91C-A072E88F48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9C6E9130-E80C-4D2F-BE42-41FEFAD92858}"/>
    <w:embedBold r:id="rId4" w:fontKey="{B324B110-9EF2-4C38-98AA-09137964035A}"/>
    <w:embedItalic r:id="rId5" w:fontKey="{A3C9E3B9-57BD-414A-94F3-6AC7DBFA1393}"/>
  </w:font>
  <w:font w:name="Sassoon Infant Rg">
    <w:panose1 w:val="00000000000000000000"/>
    <w:charset w:val="00"/>
    <w:family w:val="roman"/>
    <w:notTrueType/>
    <w:pitch w:val="default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70CF47F-EB0A-4684-B668-7C1C2FBB0E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27E" w:rsidRDefault="008C227E" w:rsidP="009E412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DE879C" wp14:editId="560555D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D71A2" w:rsidRDefault="008C227E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5BB2812" wp14:editId="17FD03E6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C227E" w:rsidRPr="009E4127" w:rsidRDefault="008C227E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E1C82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E1C82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0;margin-top:790.35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    <v:textbox style="mso-fit-shape-to-text:t">
                <w:txbxContent>
                  <w:p w:rsidR="008C227E" w:rsidRPr="009E4127" w:rsidRDefault="008C227E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CE1C82">
                      <w:rPr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CE1C82">
                      <w:rPr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34E" w:rsidRDefault="0049434E" w:rsidP="00DD5720">
      <w:r>
        <w:separator/>
      </w:r>
    </w:p>
  </w:footnote>
  <w:footnote w:type="continuationSeparator" w:id="0">
    <w:p w:rsidR="0049434E" w:rsidRDefault="0049434E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E85" w:rsidRDefault="00B22E8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-385924</wp:posOffset>
          </wp:positionH>
          <wp:positionV relativeFrom="paragraph">
            <wp:posOffset>-355883</wp:posOffset>
          </wp:positionV>
          <wp:extent cx="7581805" cy="10724585"/>
          <wp:effectExtent l="0" t="0" r="63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1805" cy="10724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0C160FF"/>
    <w:multiLevelType w:val="hybridMultilevel"/>
    <w:tmpl w:val="CAF26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75264"/>
    <w:multiLevelType w:val="hybridMultilevel"/>
    <w:tmpl w:val="1818AA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A3062F8"/>
    <w:multiLevelType w:val="hybridMultilevel"/>
    <w:tmpl w:val="FB90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6651DD"/>
    <w:multiLevelType w:val="hybridMultilevel"/>
    <w:tmpl w:val="90685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E85"/>
    <w:rsid w:val="00025835"/>
    <w:rsid w:val="0003405A"/>
    <w:rsid w:val="00067C79"/>
    <w:rsid w:val="00082DC8"/>
    <w:rsid w:val="000F227B"/>
    <w:rsid w:val="000F793E"/>
    <w:rsid w:val="00173124"/>
    <w:rsid w:val="00190479"/>
    <w:rsid w:val="001A77E0"/>
    <w:rsid w:val="001B7D7D"/>
    <w:rsid w:val="001E2157"/>
    <w:rsid w:val="00254D95"/>
    <w:rsid w:val="003118CF"/>
    <w:rsid w:val="00326698"/>
    <w:rsid w:val="00344899"/>
    <w:rsid w:val="00390382"/>
    <w:rsid w:val="003A6A65"/>
    <w:rsid w:val="003C0267"/>
    <w:rsid w:val="003F6D61"/>
    <w:rsid w:val="00411653"/>
    <w:rsid w:val="00412284"/>
    <w:rsid w:val="0049434E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22E85"/>
    <w:rsid w:val="00B8626B"/>
    <w:rsid w:val="00CA3011"/>
    <w:rsid w:val="00CC0F47"/>
    <w:rsid w:val="00CE1C82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winkl.co.uk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General%201-Page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93B96-B33B-44E5-ADB2-561355DFA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Robinson</dc:creator>
  <cp:lastModifiedBy>Hilary Gorman</cp:lastModifiedBy>
  <cp:revision>2</cp:revision>
  <cp:lastPrinted>2014-02-20T09:55:00Z</cp:lastPrinted>
  <dcterms:created xsi:type="dcterms:W3CDTF">2020-05-21T10:19:00Z</dcterms:created>
  <dcterms:modified xsi:type="dcterms:W3CDTF">2020-05-21T10:19:00Z</dcterms:modified>
</cp:coreProperties>
</file>