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7D92B" w14:textId="77777777" w:rsidR="00B7181E" w:rsidRPr="00894DDE" w:rsidRDefault="00B7181E" w:rsidP="00B7181E">
      <w:pPr>
        <w:rPr>
          <w:rFonts w:ascii="Arial" w:hAnsi="Arial" w:cs="Arial"/>
          <w:b/>
          <w:bCs/>
          <w:sz w:val="56"/>
          <w:szCs w:val="56"/>
        </w:rPr>
      </w:pPr>
      <w:r>
        <w:rPr>
          <w:rFonts w:asciiTheme="minorHAnsi" w:hAnsiTheme="minorHAnsi"/>
          <w:noProof/>
        </w:rPr>
        <w:drawing>
          <wp:anchor distT="0" distB="0" distL="114300" distR="114300" simplePos="0" relativeHeight="251659776" behindDoc="0" locked="0" layoutInCell="1" allowOverlap="1" wp14:anchorId="7A1B9B11" wp14:editId="1018DD68">
            <wp:simplePos x="0" y="0"/>
            <wp:positionH relativeFrom="margin">
              <wp:posOffset>8250555</wp:posOffset>
            </wp:positionH>
            <wp:positionV relativeFrom="margin">
              <wp:posOffset>257175</wp:posOffset>
            </wp:positionV>
            <wp:extent cx="1744980" cy="1489075"/>
            <wp:effectExtent l="0" t="0" r="7620" b="0"/>
            <wp:wrapSquare wrapText="bothSides"/>
            <wp:docPr id="11" name="Picture 11" descr="Description: 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4980" cy="148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30CFC" w14:textId="77777777" w:rsidR="00B7181E" w:rsidRPr="00894DDE" w:rsidRDefault="00B7181E" w:rsidP="00B7181E">
      <w:pPr>
        <w:rPr>
          <w:rFonts w:ascii="Arial" w:hAnsi="Arial" w:cs="Arial"/>
          <w:b/>
          <w:sz w:val="56"/>
        </w:rPr>
      </w:pPr>
      <w:r>
        <w:rPr>
          <w:rFonts w:ascii="Arial" w:hAnsi="Arial" w:cs="Arial"/>
          <w:b/>
          <w:noProof/>
          <w:sz w:val="56"/>
        </w:rPr>
        <w:drawing>
          <wp:inline distT="0" distB="0" distL="0" distR="0" wp14:anchorId="24F2866C" wp14:editId="071B9416">
            <wp:extent cx="2842403" cy="765544"/>
            <wp:effectExtent l="0" t="0" r="0" b="0"/>
            <wp:docPr id="1" name="Picture 1" descr="C:\Users\hatch.catrina\Objective\objective.westlothian.gov.uk\Objects\WLC 2017 color transparent (A11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tch.catrina\Objective\objective.westlothian.gov.uk\Objects\WLC 2017 color transparent (A1121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1545" cy="765313"/>
                    </a:xfrm>
                    <a:prstGeom prst="rect">
                      <a:avLst/>
                    </a:prstGeom>
                    <a:noFill/>
                    <a:ln>
                      <a:noFill/>
                    </a:ln>
                  </pic:spPr>
                </pic:pic>
              </a:graphicData>
            </a:graphic>
          </wp:inline>
        </w:drawing>
      </w:r>
    </w:p>
    <w:p w14:paraId="6E85D92A" w14:textId="77777777" w:rsidR="00B7181E" w:rsidRPr="00894DDE" w:rsidRDefault="00B7181E" w:rsidP="00B7181E">
      <w:pPr>
        <w:jc w:val="center"/>
        <w:rPr>
          <w:rFonts w:ascii="Arial" w:hAnsi="Arial" w:cs="Arial"/>
          <w:b/>
          <w:sz w:val="56"/>
        </w:rPr>
      </w:pPr>
    </w:p>
    <w:p w14:paraId="1FE91440" w14:textId="77777777" w:rsidR="00B7181E" w:rsidRDefault="00B7181E" w:rsidP="00B7181E">
      <w:pPr>
        <w:jc w:val="center"/>
        <w:rPr>
          <w:rFonts w:ascii="Arial" w:hAnsi="Arial" w:cs="Arial"/>
          <w:b/>
          <w:bCs/>
          <w:sz w:val="72"/>
          <w:szCs w:val="72"/>
        </w:rPr>
      </w:pPr>
      <w:r>
        <w:rPr>
          <w:rFonts w:ascii="Arial" w:hAnsi="Arial" w:cs="Arial"/>
          <w:b/>
          <w:bCs/>
          <w:sz w:val="72"/>
          <w:szCs w:val="72"/>
        </w:rPr>
        <w:t xml:space="preserve">   </w:t>
      </w:r>
      <w:proofErr w:type="spellStart"/>
      <w:r w:rsidRPr="003E6263">
        <w:rPr>
          <w:rFonts w:ascii="Arial" w:hAnsi="Arial" w:cs="Arial"/>
          <w:b/>
          <w:bCs/>
          <w:sz w:val="72"/>
          <w:szCs w:val="72"/>
        </w:rPr>
        <w:t>Greenrigg</w:t>
      </w:r>
      <w:proofErr w:type="spellEnd"/>
      <w:r w:rsidRPr="003E6263">
        <w:rPr>
          <w:rFonts w:ascii="Arial" w:hAnsi="Arial" w:cs="Arial"/>
          <w:b/>
          <w:bCs/>
          <w:sz w:val="72"/>
          <w:szCs w:val="72"/>
        </w:rPr>
        <w:t xml:space="preserve"> Primary School</w:t>
      </w:r>
    </w:p>
    <w:p w14:paraId="4BBA959E" w14:textId="77777777" w:rsidR="00B7181E" w:rsidRPr="003E6263" w:rsidRDefault="00B7181E" w:rsidP="00B7181E">
      <w:pPr>
        <w:jc w:val="center"/>
        <w:rPr>
          <w:rFonts w:ascii="Arial" w:hAnsi="Arial" w:cs="Arial"/>
          <w:b/>
          <w:bCs/>
          <w:sz w:val="72"/>
          <w:szCs w:val="72"/>
        </w:rPr>
      </w:pPr>
    </w:p>
    <w:p w14:paraId="500ABB58" w14:textId="77777777" w:rsidR="00B7181E" w:rsidRPr="003E6263" w:rsidRDefault="00B7181E" w:rsidP="00B7181E">
      <w:pPr>
        <w:jc w:val="center"/>
        <w:rPr>
          <w:rFonts w:ascii="Arial Black" w:hAnsi="Arial Black"/>
          <w:b/>
          <w:color w:val="0070C0"/>
          <w:sz w:val="36"/>
          <w:szCs w:val="36"/>
        </w:rPr>
      </w:pPr>
      <w:r w:rsidRPr="003E6263">
        <w:rPr>
          <w:rFonts w:ascii="Arial Black" w:hAnsi="Arial Black"/>
          <w:b/>
          <w:color w:val="0070C0"/>
          <w:sz w:val="36"/>
          <w:szCs w:val="36"/>
        </w:rPr>
        <w:t xml:space="preserve">We love, we inspire, </w:t>
      </w:r>
      <w:proofErr w:type="gramStart"/>
      <w:r w:rsidRPr="003E6263">
        <w:rPr>
          <w:rFonts w:ascii="Arial Black" w:hAnsi="Arial Black"/>
          <w:b/>
          <w:color w:val="0070C0"/>
          <w:sz w:val="36"/>
          <w:szCs w:val="36"/>
        </w:rPr>
        <w:t>we</w:t>
      </w:r>
      <w:proofErr w:type="gramEnd"/>
      <w:r w:rsidRPr="003E6263">
        <w:rPr>
          <w:rFonts w:ascii="Arial Black" w:hAnsi="Arial Black"/>
          <w:b/>
          <w:color w:val="0070C0"/>
          <w:sz w:val="36"/>
          <w:szCs w:val="36"/>
        </w:rPr>
        <w:t xml:space="preserve"> grow</w:t>
      </w:r>
    </w:p>
    <w:p w14:paraId="46C1FCDB" w14:textId="77777777" w:rsidR="00B7181E" w:rsidRDefault="00B7181E" w:rsidP="00B7181E">
      <w:pPr>
        <w:jc w:val="center"/>
        <w:rPr>
          <w:rFonts w:ascii="Arial Black" w:hAnsi="Arial Black"/>
          <w:b/>
          <w:color w:val="0070C0"/>
          <w:sz w:val="36"/>
          <w:szCs w:val="36"/>
        </w:rPr>
      </w:pPr>
      <w:r w:rsidRPr="003E6263">
        <w:rPr>
          <w:rFonts w:ascii="Arial Black" w:hAnsi="Arial Black"/>
          <w:b/>
          <w:color w:val="0070C0"/>
          <w:sz w:val="36"/>
          <w:szCs w:val="36"/>
        </w:rPr>
        <w:t xml:space="preserve">Together….we </w:t>
      </w:r>
      <w:proofErr w:type="gramStart"/>
      <w:r w:rsidRPr="003E6263">
        <w:rPr>
          <w:rFonts w:ascii="Arial Black" w:hAnsi="Arial Black"/>
          <w:b/>
          <w:color w:val="0070C0"/>
          <w:sz w:val="36"/>
          <w:szCs w:val="36"/>
        </w:rPr>
        <w:t>are</w:t>
      </w:r>
      <w:proofErr w:type="gramEnd"/>
      <w:r w:rsidRPr="003E6263">
        <w:rPr>
          <w:rFonts w:ascii="Arial Black" w:hAnsi="Arial Black"/>
          <w:b/>
          <w:color w:val="0070C0"/>
          <w:sz w:val="36"/>
          <w:szCs w:val="36"/>
        </w:rPr>
        <w:t xml:space="preserve"> </w:t>
      </w:r>
      <w:proofErr w:type="spellStart"/>
      <w:r w:rsidRPr="003E6263">
        <w:rPr>
          <w:rFonts w:ascii="Arial Black" w:hAnsi="Arial Black"/>
          <w:b/>
          <w:color w:val="0070C0"/>
          <w:sz w:val="36"/>
          <w:szCs w:val="36"/>
        </w:rPr>
        <w:t>Greenrigg</w:t>
      </w:r>
      <w:proofErr w:type="spellEnd"/>
    </w:p>
    <w:p w14:paraId="1B0E27E4" w14:textId="77777777" w:rsidR="00B7181E" w:rsidRPr="002E74B6" w:rsidRDefault="00B7181E" w:rsidP="00B7181E">
      <w:pPr>
        <w:jc w:val="center"/>
        <w:rPr>
          <w:rFonts w:asciiTheme="minorHAnsi" w:hAnsiTheme="minorHAnsi" w:cs="Arial"/>
          <w:b/>
          <w:bCs/>
          <w:sz w:val="56"/>
          <w:szCs w:val="56"/>
        </w:rPr>
      </w:pPr>
    </w:p>
    <w:p w14:paraId="091D1080" w14:textId="77777777" w:rsidR="00B7181E" w:rsidRPr="002E74B6" w:rsidRDefault="00B7181E" w:rsidP="00B7181E">
      <w:pPr>
        <w:jc w:val="center"/>
        <w:rPr>
          <w:rFonts w:asciiTheme="minorHAnsi" w:hAnsiTheme="minorHAnsi" w:cs="Arial"/>
          <w:b/>
          <w:sz w:val="56"/>
        </w:rPr>
      </w:pPr>
      <w:proofErr w:type="gramStart"/>
      <w:r>
        <w:rPr>
          <w:rFonts w:asciiTheme="minorHAnsi" w:hAnsiTheme="minorHAnsi" w:cs="Arial"/>
          <w:b/>
          <w:sz w:val="56"/>
        </w:rPr>
        <w:t xml:space="preserve">SCHOOL  </w:t>
      </w:r>
      <w:r w:rsidRPr="002E74B6">
        <w:rPr>
          <w:rFonts w:asciiTheme="minorHAnsi" w:hAnsiTheme="minorHAnsi" w:cs="Arial"/>
          <w:b/>
          <w:sz w:val="56"/>
        </w:rPr>
        <w:t>IMPROVEMENT</w:t>
      </w:r>
      <w:proofErr w:type="gramEnd"/>
      <w:r w:rsidRPr="002E74B6">
        <w:rPr>
          <w:rFonts w:asciiTheme="minorHAnsi" w:hAnsiTheme="minorHAnsi" w:cs="Arial"/>
          <w:b/>
          <w:sz w:val="56"/>
        </w:rPr>
        <w:t xml:space="preserve"> PLAN</w:t>
      </w:r>
    </w:p>
    <w:p w14:paraId="3B0EBA98" w14:textId="2C7A26DB" w:rsidR="00B7181E" w:rsidRDefault="00B7181E" w:rsidP="00B7181E">
      <w:pPr>
        <w:jc w:val="center"/>
        <w:rPr>
          <w:rFonts w:asciiTheme="minorHAnsi" w:hAnsiTheme="minorHAnsi" w:cs="Arial"/>
          <w:b/>
          <w:sz w:val="48"/>
          <w:szCs w:val="48"/>
        </w:rPr>
      </w:pPr>
      <w:r>
        <w:rPr>
          <w:rFonts w:asciiTheme="minorHAnsi" w:hAnsiTheme="minorHAnsi" w:cs="Arial"/>
          <w:b/>
          <w:sz w:val="48"/>
          <w:szCs w:val="48"/>
        </w:rPr>
        <w:t>2019-2020</w:t>
      </w:r>
    </w:p>
    <w:p w14:paraId="3F19269F" w14:textId="77777777" w:rsidR="00B7181E" w:rsidRDefault="00B7181E" w:rsidP="00B7181E">
      <w:pPr>
        <w:jc w:val="center"/>
        <w:rPr>
          <w:rFonts w:asciiTheme="minorHAnsi" w:hAnsiTheme="minorHAnsi" w:cs="Arial"/>
          <w:b/>
          <w:sz w:val="48"/>
          <w:szCs w:val="48"/>
        </w:rPr>
      </w:pPr>
    </w:p>
    <w:p w14:paraId="42EB6D97" w14:textId="77777777" w:rsidR="00B7181E" w:rsidRDefault="00B7181E" w:rsidP="00B7181E">
      <w:pPr>
        <w:jc w:val="center"/>
        <w:rPr>
          <w:rFonts w:asciiTheme="minorHAnsi" w:hAnsiTheme="minorHAnsi" w:cs="Arial"/>
          <w:b/>
          <w:sz w:val="48"/>
          <w:szCs w:val="48"/>
        </w:rPr>
      </w:pPr>
    </w:p>
    <w:p w14:paraId="5CD80CCD" w14:textId="77777777" w:rsidR="00B7181E" w:rsidRPr="002E74B6" w:rsidRDefault="00B7181E" w:rsidP="00B7181E">
      <w:pPr>
        <w:jc w:val="center"/>
        <w:rPr>
          <w:rFonts w:asciiTheme="minorHAnsi" w:hAnsiTheme="minorHAnsi" w:cs="Arial"/>
          <w:b/>
          <w:sz w:val="48"/>
          <w:szCs w:val="48"/>
        </w:rPr>
      </w:pPr>
    </w:p>
    <w:p w14:paraId="676FF13B" w14:textId="77777777" w:rsidR="00B7181E" w:rsidRPr="003E6263" w:rsidRDefault="00B7181E" w:rsidP="00B7181E">
      <w:pPr>
        <w:jc w:val="center"/>
        <w:rPr>
          <w:rFonts w:ascii="Arial Black" w:hAnsi="Arial Black"/>
          <w:b/>
          <w:color w:val="0070C0"/>
          <w:sz w:val="36"/>
          <w:szCs w:val="36"/>
        </w:rPr>
      </w:pPr>
      <w:r w:rsidRPr="003E6263">
        <w:rPr>
          <w:rFonts w:ascii="Arial Black" w:hAnsi="Arial Black"/>
          <w:b/>
          <w:color w:val="0070C0"/>
          <w:sz w:val="36"/>
          <w:szCs w:val="36"/>
        </w:rPr>
        <w:t>Safe</w:t>
      </w:r>
      <w:r>
        <w:rPr>
          <w:rFonts w:ascii="Arial Black" w:hAnsi="Arial Black"/>
          <w:b/>
          <w:color w:val="0070C0"/>
          <w:sz w:val="36"/>
          <w:szCs w:val="36"/>
        </w:rPr>
        <w:t xml:space="preserve">     </w:t>
      </w:r>
      <w:r w:rsidRPr="003E6263">
        <w:rPr>
          <w:rFonts w:ascii="Arial Black" w:hAnsi="Arial Black"/>
          <w:b/>
          <w:color w:val="0070C0"/>
          <w:sz w:val="36"/>
          <w:szCs w:val="36"/>
        </w:rPr>
        <w:t>Include</w:t>
      </w:r>
      <w:r>
        <w:rPr>
          <w:rFonts w:ascii="Arial Black" w:hAnsi="Arial Black"/>
          <w:b/>
          <w:color w:val="0070C0"/>
          <w:sz w:val="36"/>
          <w:szCs w:val="36"/>
        </w:rPr>
        <w:t xml:space="preserve">     </w:t>
      </w:r>
      <w:r w:rsidRPr="003E6263">
        <w:rPr>
          <w:rFonts w:ascii="Arial Black" w:hAnsi="Arial Black"/>
          <w:b/>
          <w:color w:val="0070C0"/>
          <w:sz w:val="36"/>
          <w:szCs w:val="36"/>
        </w:rPr>
        <w:t>Nurture</w:t>
      </w:r>
      <w:r>
        <w:rPr>
          <w:rFonts w:ascii="Arial Black" w:hAnsi="Arial Black"/>
          <w:b/>
          <w:color w:val="0070C0"/>
          <w:sz w:val="36"/>
          <w:szCs w:val="36"/>
        </w:rPr>
        <w:t xml:space="preserve">    </w:t>
      </w:r>
      <w:r w:rsidRPr="003E6263">
        <w:rPr>
          <w:rFonts w:ascii="Arial Black" w:hAnsi="Arial Black"/>
          <w:b/>
          <w:color w:val="0070C0"/>
          <w:sz w:val="36"/>
          <w:szCs w:val="36"/>
        </w:rPr>
        <w:t>Respect</w:t>
      </w:r>
      <w:r>
        <w:rPr>
          <w:rFonts w:ascii="Arial Black" w:hAnsi="Arial Black"/>
          <w:b/>
          <w:color w:val="0070C0"/>
          <w:sz w:val="36"/>
          <w:szCs w:val="36"/>
        </w:rPr>
        <w:t xml:space="preserve">      </w:t>
      </w:r>
      <w:r w:rsidRPr="003E6263">
        <w:rPr>
          <w:rFonts w:ascii="Arial Black" w:hAnsi="Arial Black"/>
          <w:b/>
          <w:color w:val="0070C0"/>
          <w:sz w:val="36"/>
          <w:szCs w:val="36"/>
        </w:rPr>
        <w:t>Team</w:t>
      </w:r>
      <w:r>
        <w:rPr>
          <w:rFonts w:ascii="Arial Black" w:hAnsi="Arial Black"/>
          <w:b/>
          <w:color w:val="0070C0"/>
          <w:sz w:val="36"/>
          <w:szCs w:val="36"/>
        </w:rPr>
        <w:t xml:space="preserve">       C</w:t>
      </w:r>
      <w:r w:rsidRPr="003E6263">
        <w:rPr>
          <w:rFonts w:ascii="Arial Black" w:hAnsi="Arial Black"/>
          <w:b/>
          <w:color w:val="0070C0"/>
          <w:sz w:val="36"/>
          <w:szCs w:val="36"/>
        </w:rPr>
        <w:t>ourage</w:t>
      </w:r>
    </w:p>
    <w:p w14:paraId="4C865FB1" w14:textId="77777777" w:rsidR="00B7181E" w:rsidRDefault="00B7181E" w:rsidP="00B7181E">
      <w:pPr>
        <w:jc w:val="center"/>
        <w:rPr>
          <w:rFonts w:ascii="Arial" w:hAnsi="Arial" w:cs="Arial"/>
          <w:b/>
          <w:sz w:val="48"/>
          <w:szCs w:val="48"/>
        </w:rPr>
      </w:pPr>
    </w:p>
    <w:p w14:paraId="26B38293" w14:textId="77777777" w:rsidR="00181A81" w:rsidRDefault="00181A81" w:rsidP="00B7181E">
      <w:pPr>
        <w:jc w:val="center"/>
        <w:rPr>
          <w:rFonts w:ascii="Arial" w:hAnsi="Arial" w:cs="Arial"/>
          <w:b/>
          <w:sz w:val="48"/>
          <w:szCs w:val="48"/>
        </w:rPr>
      </w:pPr>
    </w:p>
    <w:p w14:paraId="4FA518FE" w14:textId="77777777" w:rsidR="00181A81" w:rsidRDefault="00181A81" w:rsidP="00B7181E">
      <w:pPr>
        <w:jc w:val="center"/>
        <w:rPr>
          <w:rFonts w:ascii="Arial" w:hAnsi="Arial" w:cs="Arial"/>
          <w:b/>
          <w:sz w:val="48"/>
          <w:szCs w:val="48"/>
        </w:rPr>
      </w:pPr>
    </w:p>
    <w:p w14:paraId="0BBCAF14" w14:textId="77777777" w:rsidR="00181A81" w:rsidRDefault="00181A81" w:rsidP="00B7181E">
      <w:pPr>
        <w:jc w:val="center"/>
        <w:rPr>
          <w:rFonts w:ascii="Arial" w:hAnsi="Arial" w:cs="Arial"/>
          <w:b/>
          <w:sz w:val="48"/>
          <w:szCs w:val="48"/>
        </w:rPr>
      </w:pPr>
    </w:p>
    <w:p w14:paraId="60954DD5" w14:textId="77777777" w:rsidR="00181A81" w:rsidRDefault="00181A81" w:rsidP="00B7181E">
      <w:pPr>
        <w:jc w:val="center"/>
        <w:rPr>
          <w:rFonts w:ascii="Arial" w:hAnsi="Arial" w:cs="Arial"/>
          <w:b/>
          <w:sz w:val="48"/>
          <w:szCs w:val="48"/>
        </w:rPr>
      </w:pPr>
    </w:p>
    <w:p w14:paraId="5A11DB6C" w14:textId="77777777" w:rsidR="00B7181E" w:rsidRDefault="00B7181E" w:rsidP="00B7181E">
      <w:pPr>
        <w:rPr>
          <w:rFonts w:asciiTheme="minorHAnsi" w:hAnsiTheme="minorHAnsi" w:cs="Arial"/>
          <w:b/>
          <w:sz w:val="28"/>
          <w:szCs w:val="28"/>
        </w:rPr>
      </w:pPr>
    </w:p>
    <w:p w14:paraId="5424E19F" w14:textId="77777777" w:rsidR="00B117DF" w:rsidRPr="00DC349E" w:rsidRDefault="00B117DF" w:rsidP="00DC349E">
      <w:pPr>
        <w:rPr>
          <w:rFonts w:ascii="Arial" w:hAnsi="Arial" w:cs="Arial"/>
          <w:b/>
          <w:sz w:val="32"/>
          <w:szCs w:val="32"/>
        </w:rPr>
      </w:pPr>
      <w:r w:rsidRPr="00AB77A3">
        <w:rPr>
          <w:rFonts w:ascii="Arial" w:hAnsi="Arial" w:cs="Arial"/>
          <w:b/>
          <w:sz w:val="32"/>
          <w:szCs w:val="32"/>
        </w:rPr>
        <w:t>Factors Influencing the Improvement Plan</w:t>
      </w:r>
    </w:p>
    <w:p w14:paraId="7FB03B30" w14:textId="77777777" w:rsidR="00B117DF" w:rsidRPr="00DC349E" w:rsidRDefault="00B117DF">
      <w:pPr>
        <w:rPr>
          <w:rFonts w:ascii="Arial" w:hAnsi="Arial" w:cs="Arial"/>
          <w:sz w:val="32"/>
          <w:szCs w:val="32"/>
        </w:rPr>
      </w:pPr>
    </w:p>
    <w:p w14:paraId="24FA4AE4" w14:textId="2FE874E1" w:rsidR="00B117DF" w:rsidRPr="00BB0254" w:rsidRDefault="00294B5F">
      <w:pPr>
        <w:rPr>
          <w:rFonts w:ascii="Arial" w:hAnsi="Arial" w:cs="Arial"/>
          <w:b/>
          <w:sz w:val="22"/>
          <w:szCs w:val="22"/>
          <w:u w:val="single"/>
        </w:rPr>
      </w:pPr>
      <w:r w:rsidRPr="00BB0254">
        <w:rPr>
          <w:rFonts w:ascii="Arial" w:hAnsi="Arial" w:cs="Arial"/>
          <w:b/>
          <w:sz w:val="22"/>
          <w:szCs w:val="22"/>
          <w:u w:val="single"/>
        </w:rPr>
        <w:t>School F</w:t>
      </w:r>
      <w:r w:rsidR="00B117DF" w:rsidRPr="00BB0254">
        <w:rPr>
          <w:rFonts w:ascii="Arial" w:hAnsi="Arial" w:cs="Arial"/>
          <w:b/>
          <w:sz w:val="22"/>
          <w:szCs w:val="22"/>
          <w:u w:val="single"/>
        </w:rPr>
        <w:t>actors</w:t>
      </w:r>
    </w:p>
    <w:p w14:paraId="166BF802" w14:textId="77777777" w:rsidR="00251B34" w:rsidRPr="00BB0254" w:rsidRDefault="00251B34">
      <w:pPr>
        <w:rPr>
          <w:rFonts w:ascii="Arial" w:hAnsi="Arial" w:cs="Arial"/>
          <w:sz w:val="22"/>
          <w:szCs w:val="22"/>
          <w:u w:val="single"/>
        </w:rPr>
      </w:pPr>
    </w:p>
    <w:p w14:paraId="4928FCE8" w14:textId="1554B3C3" w:rsidR="00BC50C8" w:rsidRPr="00BB0254" w:rsidRDefault="00BC50C8" w:rsidP="00D84706">
      <w:pPr>
        <w:rPr>
          <w:rFonts w:ascii="Arial" w:hAnsi="Arial" w:cs="Arial"/>
          <w:sz w:val="22"/>
          <w:szCs w:val="22"/>
        </w:rPr>
      </w:pPr>
      <w:r w:rsidRPr="00BB0254">
        <w:rPr>
          <w:rFonts w:ascii="Arial" w:hAnsi="Arial" w:cs="Arial"/>
          <w:sz w:val="22"/>
          <w:szCs w:val="22"/>
        </w:rPr>
        <w:t xml:space="preserve">Addressing Action Points identified in </w:t>
      </w:r>
      <w:r w:rsidR="00501318" w:rsidRPr="00BB0254">
        <w:rPr>
          <w:rFonts w:ascii="Arial" w:hAnsi="Arial" w:cs="Arial"/>
          <w:sz w:val="22"/>
          <w:szCs w:val="22"/>
        </w:rPr>
        <w:t>school’s</w:t>
      </w:r>
      <w:r w:rsidR="00766366" w:rsidRPr="00BB0254">
        <w:rPr>
          <w:rFonts w:ascii="Arial" w:hAnsi="Arial" w:cs="Arial"/>
          <w:sz w:val="22"/>
          <w:szCs w:val="22"/>
        </w:rPr>
        <w:t xml:space="preserve"> </w:t>
      </w:r>
      <w:r w:rsidR="00AF245A" w:rsidRPr="00BB0254">
        <w:rPr>
          <w:rFonts w:ascii="Arial" w:hAnsi="Arial" w:cs="Arial"/>
          <w:sz w:val="22"/>
          <w:szCs w:val="22"/>
        </w:rPr>
        <w:t>Self Evaluation</w:t>
      </w:r>
      <w:r w:rsidR="00766366" w:rsidRPr="00BB0254">
        <w:rPr>
          <w:rFonts w:ascii="Arial" w:hAnsi="Arial" w:cs="Arial"/>
          <w:sz w:val="22"/>
          <w:szCs w:val="22"/>
        </w:rPr>
        <w:t xml:space="preserve"> procedures</w:t>
      </w:r>
      <w:r w:rsidR="00DC641E">
        <w:rPr>
          <w:rFonts w:ascii="Arial" w:hAnsi="Arial" w:cs="Arial"/>
          <w:sz w:val="22"/>
          <w:szCs w:val="22"/>
        </w:rPr>
        <w:t xml:space="preserve"> – main focus is improving writing </w:t>
      </w:r>
    </w:p>
    <w:p w14:paraId="747DC2F7" w14:textId="0FA72088" w:rsidR="00D84706" w:rsidRPr="00BB0254" w:rsidRDefault="00D84706" w:rsidP="00D84706">
      <w:pPr>
        <w:tabs>
          <w:tab w:val="center" w:pos="7796"/>
        </w:tabs>
        <w:rPr>
          <w:rFonts w:ascii="Arial" w:hAnsi="Arial" w:cs="Arial"/>
          <w:sz w:val="22"/>
          <w:szCs w:val="22"/>
        </w:rPr>
      </w:pPr>
      <w:r w:rsidRPr="00BB0254">
        <w:rPr>
          <w:rFonts w:ascii="Arial" w:hAnsi="Arial" w:cs="Arial"/>
          <w:sz w:val="22"/>
          <w:szCs w:val="22"/>
        </w:rPr>
        <w:t>Cluster Improvement Plan</w:t>
      </w:r>
      <w:r w:rsidR="00DC641E">
        <w:rPr>
          <w:rFonts w:ascii="Arial" w:hAnsi="Arial" w:cs="Arial"/>
          <w:sz w:val="22"/>
          <w:szCs w:val="22"/>
        </w:rPr>
        <w:t xml:space="preserve"> – development of writing</w:t>
      </w:r>
      <w:r w:rsidRPr="00BB0254">
        <w:rPr>
          <w:rFonts w:ascii="Arial" w:hAnsi="Arial" w:cs="Arial"/>
          <w:sz w:val="22"/>
          <w:szCs w:val="22"/>
        </w:rPr>
        <w:tab/>
      </w:r>
    </w:p>
    <w:p w14:paraId="67759DA8" w14:textId="77777777" w:rsidR="00BC50C8" w:rsidRPr="00BB0254" w:rsidRDefault="00BC50C8" w:rsidP="00BC50C8">
      <w:pPr>
        <w:rPr>
          <w:rFonts w:ascii="Arial" w:hAnsi="Arial" w:cs="Arial"/>
          <w:i/>
          <w:sz w:val="22"/>
          <w:szCs w:val="22"/>
        </w:rPr>
      </w:pPr>
      <w:r w:rsidRPr="00BB0254">
        <w:rPr>
          <w:rFonts w:ascii="Arial" w:hAnsi="Arial" w:cs="Arial"/>
          <w:sz w:val="22"/>
          <w:szCs w:val="22"/>
        </w:rPr>
        <w:t xml:space="preserve">Consistency in learning and teaching, implementing recommendations of </w:t>
      </w:r>
      <w:r w:rsidRPr="00BB0254">
        <w:rPr>
          <w:rFonts w:ascii="Arial" w:hAnsi="Arial" w:cs="Arial"/>
          <w:i/>
          <w:sz w:val="22"/>
          <w:szCs w:val="22"/>
        </w:rPr>
        <w:t>Improving Scottish Education</w:t>
      </w:r>
    </w:p>
    <w:p w14:paraId="490A1410" w14:textId="77777777" w:rsidR="00B13DEA" w:rsidRPr="00894DDE" w:rsidRDefault="00921BCB">
      <w:pPr>
        <w:rPr>
          <w:rFonts w:ascii="Arial" w:hAnsi="Arial" w:cs="Arial"/>
          <w:sz w:val="22"/>
          <w:szCs w:val="22"/>
        </w:rPr>
      </w:pPr>
      <w:r w:rsidRPr="00BB0254">
        <w:rPr>
          <w:rFonts w:ascii="Arial" w:hAnsi="Arial" w:cs="Arial"/>
          <w:sz w:val="22"/>
          <w:szCs w:val="22"/>
        </w:rPr>
        <w:t>Flexible early learning and childcare implementation</w:t>
      </w:r>
    </w:p>
    <w:p w14:paraId="3E61A7D4" w14:textId="77777777" w:rsidR="00665D21" w:rsidRDefault="00665D21">
      <w:pPr>
        <w:rPr>
          <w:rFonts w:ascii="Arial" w:hAnsi="Arial" w:cs="Arial"/>
          <w:b/>
          <w:sz w:val="22"/>
          <w:szCs w:val="22"/>
        </w:rPr>
      </w:pPr>
    </w:p>
    <w:p w14:paraId="655BDBD7" w14:textId="77777777" w:rsidR="00816DB2" w:rsidRPr="00894DDE" w:rsidRDefault="00816DB2">
      <w:pPr>
        <w:rPr>
          <w:rFonts w:ascii="Arial" w:hAnsi="Arial" w:cs="Arial"/>
          <w:b/>
          <w:sz w:val="22"/>
          <w:szCs w:val="22"/>
        </w:rPr>
      </w:pPr>
    </w:p>
    <w:p w14:paraId="1CC39902" w14:textId="3CEE21F5" w:rsidR="00735DD1" w:rsidRDefault="00294B5F" w:rsidP="00735DD1">
      <w:pPr>
        <w:rPr>
          <w:rFonts w:ascii="Arial" w:hAnsi="Arial" w:cs="Arial"/>
          <w:b/>
          <w:bCs/>
          <w:sz w:val="22"/>
          <w:szCs w:val="22"/>
          <w:u w:val="single"/>
        </w:rPr>
      </w:pPr>
      <w:r>
        <w:rPr>
          <w:rFonts w:ascii="Arial" w:hAnsi="Arial" w:cs="Arial"/>
          <w:b/>
          <w:bCs/>
          <w:sz w:val="22"/>
          <w:szCs w:val="22"/>
          <w:u w:val="single"/>
        </w:rPr>
        <w:t>Local Authority F</w:t>
      </w:r>
      <w:r w:rsidR="00735DD1" w:rsidRPr="00894DDE">
        <w:rPr>
          <w:rFonts w:ascii="Arial" w:hAnsi="Arial" w:cs="Arial"/>
          <w:b/>
          <w:bCs/>
          <w:sz w:val="22"/>
          <w:szCs w:val="22"/>
          <w:u w:val="single"/>
        </w:rPr>
        <w:t>actors</w:t>
      </w:r>
    </w:p>
    <w:p w14:paraId="20503A68" w14:textId="77777777" w:rsidR="00251B34" w:rsidRPr="00894DDE" w:rsidRDefault="00251B34" w:rsidP="00735DD1">
      <w:pPr>
        <w:rPr>
          <w:rFonts w:ascii="Arial" w:hAnsi="Arial" w:cs="Arial"/>
          <w:b/>
          <w:bCs/>
          <w:sz w:val="22"/>
          <w:szCs w:val="22"/>
          <w:u w:val="single"/>
        </w:rPr>
      </w:pPr>
    </w:p>
    <w:p w14:paraId="5A751721" w14:textId="77777777" w:rsidR="00DD0C45" w:rsidRPr="00894DDE" w:rsidRDefault="00DD0C45" w:rsidP="00DD0C45">
      <w:pPr>
        <w:rPr>
          <w:rFonts w:ascii="Arial" w:hAnsi="Arial" w:cs="Arial"/>
          <w:i/>
          <w:sz w:val="22"/>
          <w:szCs w:val="22"/>
        </w:rPr>
      </w:pPr>
      <w:r w:rsidRPr="00894DDE">
        <w:rPr>
          <w:rFonts w:ascii="Arial" w:hAnsi="Arial" w:cs="Arial"/>
          <w:i/>
          <w:sz w:val="22"/>
          <w:szCs w:val="22"/>
        </w:rPr>
        <w:t>Moving Forward in Learning – Leadership for Improvement; Learning, Teaching and Assessment; Wellbeing and Inclusion; Early Years Framework</w:t>
      </w:r>
    </w:p>
    <w:p w14:paraId="278AF5CA" w14:textId="6EE4C73B" w:rsidR="00401AAF" w:rsidRPr="00894DDE" w:rsidRDefault="00401AAF" w:rsidP="00401AAF">
      <w:pPr>
        <w:rPr>
          <w:rFonts w:ascii="Arial" w:hAnsi="Arial" w:cs="Arial"/>
          <w:sz w:val="22"/>
          <w:szCs w:val="22"/>
        </w:rPr>
      </w:pPr>
      <w:r w:rsidRPr="00894DDE">
        <w:rPr>
          <w:rFonts w:ascii="Arial" w:hAnsi="Arial" w:cs="Arial"/>
          <w:sz w:val="22"/>
          <w:szCs w:val="22"/>
        </w:rPr>
        <w:t>Raising attainment, including closing the gap</w:t>
      </w:r>
      <w:r w:rsidR="00816DB2">
        <w:rPr>
          <w:rFonts w:ascii="Arial" w:hAnsi="Arial" w:cs="Arial"/>
          <w:sz w:val="22"/>
          <w:szCs w:val="22"/>
        </w:rPr>
        <w:t xml:space="preserve"> (</w:t>
      </w:r>
      <w:hyperlink r:id="rId14" w:history="1">
        <w:r w:rsidR="00816DB2" w:rsidRPr="00816DB2">
          <w:rPr>
            <w:rStyle w:val="Hyperlink"/>
            <w:rFonts w:ascii="Arial" w:hAnsi="Arial" w:cs="Arial"/>
            <w:sz w:val="22"/>
            <w:szCs w:val="22"/>
          </w:rPr>
          <w:t>West Lothian Raising Attainment Strategy</w:t>
        </w:r>
      </w:hyperlink>
      <w:r w:rsidR="00816DB2">
        <w:rPr>
          <w:rFonts w:ascii="Arial" w:hAnsi="Arial" w:cs="Arial"/>
          <w:sz w:val="22"/>
          <w:szCs w:val="22"/>
        </w:rPr>
        <w:t>)</w:t>
      </w:r>
    </w:p>
    <w:p w14:paraId="0B471F65" w14:textId="1B3E2853" w:rsidR="00735DD1" w:rsidRPr="00894DDE" w:rsidRDefault="00816DB2" w:rsidP="00735DD1">
      <w:pPr>
        <w:rPr>
          <w:rFonts w:ascii="Arial" w:hAnsi="Arial" w:cs="Arial"/>
          <w:sz w:val="22"/>
          <w:szCs w:val="22"/>
        </w:rPr>
      </w:pPr>
      <w:r>
        <w:rPr>
          <w:rFonts w:ascii="Arial" w:hAnsi="Arial" w:cs="Arial"/>
          <w:i/>
          <w:sz w:val="22"/>
          <w:szCs w:val="22"/>
        </w:rPr>
        <w:t>Transforming Your Council</w:t>
      </w:r>
    </w:p>
    <w:p w14:paraId="18BA0FF9" w14:textId="3B651EED" w:rsidR="00735DD1" w:rsidRPr="00894DDE" w:rsidRDefault="0031725C" w:rsidP="00735DD1">
      <w:pPr>
        <w:rPr>
          <w:rFonts w:ascii="Arial" w:hAnsi="Arial" w:cs="Arial"/>
          <w:sz w:val="22"/>
          <w:szCs w:val="22"/>
        </w:rPr>
      </w:pPr>
      <w:hyperlink r:id="rId15" w:history="1">
        <w:r w:rsidR="00735DD1" w:rsidRPr="00816DB2">
          <w:rPr>
            <w:rStyle w:val="Hyperlink"/>
            <w:rFonts w:ascii="Arial" w:hAnsi="Arial" w:cs="Arial"/>
            <w:sz w:val="22"/>
            <w:szCs w:val="22"/>
          </w:rPr>
          <w:t>Corporate Plan</w:t>
        </w:r>
      </w:hyperlink>
    </w:p>
    <w:p w14:paraId="0CB35FF7" w14:textId="77777777" w:rsidR="00735DD1" w:rsidRPr="00894DDE" w:rsidRDefault="00735DD1" w:rsidP="00735DD1">
      <w:pPr>
        <w:rPr>
          <w:rFonts w:ascii="Arial" w:hAnsi="Arial" w:cs="Arial"/>
          <w:sz w:val="22"/>
          <w:szCs w:val="22"/>
        </w:rPr>
      </w:pPr>
      <w:r w:rsidRPr="00894DDE">
        <w:rPr>
          <w:rFonts w:ascii="Arial" w:hAnsi="Arial" w:cs="Arial"/>
          <w:sz w:val="22"/>
          <w:szCs w:val="22"/>
        </w:rPr>
        <w:t>Education Services Management Plan</w:t>
      </w:r>
    </w:p>
    <w:p w14:paraId="01D72840" w14:textId="3A9DCB19" w:rsidR="00DD0C45" w:rsidRPr="00894DDE" w:rsidRDefault="00DD0C45" w:rsidP="00735DD1">
      <w:pPr>
        <w:rPr>
          <w:rFonts w:ascii="Arial" w:hAnsi="Arial" w:cs="Arial"/>
          <w:sz w:val="22"/>
          <w:szCs w:val="22"/>
        </w:rPr>
      </w:pPr>
      <w:r w:rsidRPr="00894DDE">
        <w:rPr>
          <w:rFonts w:ascii="Arial" w:hAnsi="Arial" w:cs="Arial"/>
          <w:sz w:val="22"/>
          <w:szCs w:val="22"/>
        </w:rPr>
        <w:t xml:space="preserve">West Lothian Parental </w:t>
      </w:r>
      <w:r w:rsidR="00816DB2">
        <w:rPr>
          <w:rFonts w:ascii="Arial" w:hAnsi="Arial" w:cs="Arial"/>
          <w:sz w:val="22"/>
          <w:szCs w:val="22"/>
        </w:rPr>
        <w:t xml:space="preserve">Involvement and </w:t>
      </w:r>
      <w:r w:rsidRPr="00894DDE">
        <w:rPr>
          <w:rFonts w:ascii="Arial" w:hAnsi="Arial" w:cs="Arial"/>
          <w:sz w:val="22"/>
          <w:szCs w:val="22"/>
        </w:rPr>
        <w:t>Engagement Framework</w:t>
      </w:r>
    </w:p>
    <w:p w14:paraId="02D0E004" w14:textId="77777777" w:rsidR="00735DD1" w:rsidRPr="00894DDE" w:rsidRDefault="00735DD1" w:rsidP="00735DD1">
      <w:pPr>
        <w:rPr>
          <w:rFonts w:ascii="Arial" w:hAnsi="Arial" w:cs="Arial"/>
          <w:sz w:val="22"/>
          <w:szCs w:val="22"/>
        </w:rPr>
      </w:pPr>
      <w:r w:rsidRPr="00894DDE">
        <w:rPr>
          <w:rFonts w:ascii="Arial" w:hAnsi="Arial" w:cs="Arial"/>
          <w:sz w:val="22"/>
          <w:szCs w:val="22"/>
        </w:rPr>
        <w:t>Increased entitlement to early years</w:t>
      </w:r>
      <w:r w:rsidR="00501318" w:rsidRPr="00894DDE">
        <w:rPr>
          <w:rFonts w:ascii="Arial" w:hAnsi="Arial" w:cs="Arial"/>
          <w:sz w:val="22"/>
          <w:szCs w:val="22"/>
        </w:rPr>
        <w:t>’</w:t>
      </w:r>
      <w:r w:rsidRPr="00894DDE">
        <w:rPr>
          <w:rFonts w:ascii="Arial" w:hAnsi="Arial" w:cs="Arial"/>
          <w:sz w:val="22"/>
          <w:szCs w:val="22"/>
        </w:rPr>
        <w:t xml:space="preserve"> provision</w:t>
      </w:r>
    </w:p>
    <w:p w14:paraId="52855AD8" w14:textId="77777777" w:rsidR="00816DB2" w:rsidRDefault="00816DB2" w:rsidP="00735DD1">
      <w:pPr>
        <w:rPr>
          <w:rFonts w:ascii="Arial" w:hAnsi="Arial" w:cs="Arial"/>
          <w:sz w:val="22"/>
          <w:szCs w:val="22"/>
        </w:rPr>
      </w:pPr>
    </w:p>
    <w:p w14:paraId="3B91D9C3" w14:textId="77777777" w:rsidR="00816DB2" w:rsidRPr="00894DDE" w:rsidRDefault="00816DB2" w:rsidP="00735DD1">
      <w:pPr>
        <w:rPr>
          <w:rFonts w:ascii="Arial" w:hAnsi="Arial" w:cs="Arial"/>
          <w:sz w:val="22"/>
          <w:szCs w:val="22"/>
        </w:rPr>
      </w:pPr>
    </w:p>
    <w:p w14:paraId="3C0201AA" w14:textId="4B5CDC86" w:rsidR="00735DD1" w:rsidRDefault="00DC349E" w:rsidP="00735DD1">
      <w:pPr>
        <w:rPr>
          <w:rFonts w:ascii="Arial" w:hAnsi="Arial" w:cs="Arial"/>
          <w:b/>
          <w:bCs/>
          <w:sz w:val="22"/>
          <w:szCs w:val="22"/>
          <w:u w:val="single"/>
        </w:rPr>
      </w:pPr>
      <w:r>
        <w:rPr>
          <w:rFonts w:ascii="Arial" w:hAnsi="Arial" w:cs="Arial"/>
          <w:noProof/>
        </w:rPr>
        <mc:AlternateContent>
          <mc:Choice Requires="wpg">
            <w:drawing>
              <wp:anchor distT="0" distB="0" distL="114300" distR="114300" simplePos="0" relativeHeight="251657728" behindDoc="0" locked="0" layoutInCell="1" allowOverlap="1" wp14:anchorId="22AA10C5" wp14:editId="715208BD">
                <wp:simplePos x="0" y="0"/>
                <wp:positionH relativeFrom="column">
                  <wp:posOffset>8211786</wp:posOffset>
                </wp:positionH>
                <wp:positionV relativeFrom="paragraph">
                  <wp:posOffset>114968</wp:posOffset>
                </wp:positionV>
                <wp:extent cx="1733797" cy="1650670"/>
                <wp:effectExtent l="0" t="0" r="19050" b="26035"/>
                <wp:wrapNone/>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797" cy="1650670"/>
                          <a:chOff x="366" y="3201"/>
                          <a:chExt cx="10140" cy="9752"/>
                        </a:xfrm>
                      </wpg:grpSpPr>
                      <wps:wsp>
                        <wps:cNvPr id="3" name="Oval 4"/>
                        <wps:cNvSpPr>
                          <a:spLocks noChangeArrowheads="1"/>
                        </wps:cNvSpPr>
                        <wps:spPr bwMode="auto">
                          <a:xfrm>
                            <a:off x="366" y="3274"/>
                            <a:ext cx="10140" cy="9679"/>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4" name="Oval 2"/>
                        <wps:cNvSpPr>
                          <a:spLocks noChangeArrowheads="1"/>
                        </wps:cNvSpPr>
                        <wps:spPr bwMode="auto">
                          <a:xfrm>
                            <a:off x="1585" y="4259"/>
                            <a:ext cx="7620" cy="7263"/>
                          </a:xfrm>
                          <a:prstGeom prst="ellipse">
                            <a:avLst/>
                          </a:prstGeom>
                          <a:solidFill>
                            <a:srgbClr val="00B0F0"/>
                          </a:solidFill>
                          <a:ln w="25400" algn="ctr">
                            <a:solidFill>
                              <a:srgbClr val="0070C0"/>
                            </a:solidFill>
                            <a:round/>
                            <a:headEnd/>
                            <a:tailEnd/>
                          </a:ln>
                        </wps:spPr>
                        <wps:bodyPr rot="0" vert="horz" wrap="square" lIns="91440" tIns="45720" rIns="91440" bIns="45720" anchor="ctr" anchorCtr="0" upright="1">
                          <a:noAutofit/>
                        </wps:bodyPr>
                      </wps:wsp>
                      <pic:pic xmlns:pic="http://schemas.openxmlformats.org/drawingml/2006/picture">
                        <pic:nvPicPr>
                          <pic:cNvPr id="5"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628" y="5163"/>
                            <a:ext cx="5280" cy="5357"/>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3"/>
                        <wps:cNvSpPr txBox="1">
                          <a:spLocks noChangeArrowheads="1"/>
                        </wps:cNvSpPr>
                        <wps:spPr bwMode="auto">
                          <a:xfrm>
                            <a:off x="3855" y="4475"/>
                            <a:ext cx="289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2297EA" w14:textId="77777777" w:rsidR="00F70E4B" w:rsidRPr="00F70E4B" w:rsidRDefault="00F70E4B" w:rsidP="00F70E4B">
                              <w:pPr>
                                <w:jc w:val="center"/>
                                <w:rPr>
                                  <w:b/>
                                  <w:color w:val="FFFFFF"/>
                                </w:rPr>
                              </w:pPr>
                              <w:r w:rsidRPr="00F70E4B">
                                <w:rPr>
                                  <w:b/>
                                  <w:color w:val="FFFFFF"/>
                                </w:rPr>
                                <w:t>Current Position</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3720" y="3201"/>
                            <a:ext cx="303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6F22DFC" w14:textId="77777777" w:rsidR="00F70E4B" w:rsidRDefault="00F70E4B" w:rsidP="00F70E4B">
                              <w:pPr>
                                <w:jc w:val="center"/>
                                <w:rPr>
                                  <w:b/>
                                  <w:color w:val="FFFFFF"/>
                                </w:rPr>
                              </w:pPr>
                            </w:p>
                            <w:p w14:paraId="50ACB202" w14:textId="77777777" w:rsidR="00F70E4B" w:rsidRDefault="00F70E4B" w:rsidP="00F70E4B">
                              <w:pPr>
                                <w:jc w:val="center"/>
                                <w:rPr>
                                  <w:b/>
                                  <w:color w:val="FFFFFF"/>
                                </w:rPr>
                              </w:pPr>
                            </w:p>
                            <w:p w14:paraId="4761234C" w14:textId="77777777" w:rsidR="00F70E4B" w:rsidRPr="00F70E4B" w:rsidRDefault="00F70E4B" w:rsidP="00F70E4B">
                              <w:pPr>
                                <w:jc w:val="center"/>
                                <w:rPr>
                                  <w:b/>
                                  <w:color w:val="FFFFFF"/>
                                </w:rPr>
                              </w:pPr>
                              <w:r w:rsidRPr="00F70E4B">
                                <w:rPr>
                                  <w:b/>
                                  <w:color w:val="FFFFFF"/>
                                </w:rPr>
                                <w:t>Next Steps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646.6pt;margin-top:9.05pt;width:136.5pt;height:129.95pt;z-index:251657728" coordorigin="366,3201" coordsize="10140,9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">
                <v:oval id="Oval 4" o:spid="_x0000_s1027" style="position:absolute;left:366;top:3274;width:10140;height:9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uA8IA&#10;AADaAAAADwAAAGRycy9kb3ducmV2LnhtbESPS4vCQBCE78L+h6EXvOlEBdHoRGRhRffia2Gvbabz&#10;wExPyIwx/vsdQfBYVNVX1HLVmUq01LjSsoLRMAJBnFpdcq7g9/w9mIFwHlljZZkUPMjBKvnoLTHW&#10;9s5Hak8+FwHCLkYFhfd1LKVLCzLohrYmDl5mG4M+yCaXusF7gJtKjqNoKg2WHBYKrOmroPR6uhkF&#10;hx3N9+VaZo/J+Q/psvlp22iqVP+zWy9AeOr8O/xqb7WCCTyvhBs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C4DwgAAANoAAAAPAAAAAAAAAAAAAAAAAJgCAABkcnMvZG93&#10;bnJldi54bWxQSwUGAAAAAAQABAD1AAAAhwMAAAAA&#10;" fillcolor="#4f81bd" strokecolor="#385d8a" strokeweight="2pt"/>
                <v:oval id="Oval 2" o:spid="_x0000_s1028" style="position:absolute;left:1585;top:4259;width:7620;height:72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lysUA&#10;AADaAAAADwAAAGRycy9kb3ducmV2LnhtbESP3WrCQBSE7wu+w3IK3hTdVKpodJUqSEsV/H2AY/Y0&#10;iWbPxuxWo0/fLRS8HGbmG2Y0qU0hLlS53LKC13YEgjixOudUwX43b/VBOI+ssbBMCm7kYDJuPI0w&#10;1vbKG7psfSoChF2MCjLvy1hKl2Rk0LVtSRy8b1sZ9EFWqdQVXgPcFLITRT1pMOewkGFJs4yS0/bH&#10;KOievhbrg+3Lj/uy++KnRxys6rNSzef6fQjCU+0f4f/2p1bwBn9Xwg2Q4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CXKxQAAANoAAAAPAAAAAAAAAAAAAAAAAJgCAABkcnMv&#10;ZG93bnJldi54bWxQSwUGAAAAAAQABAD1AAAAigMAAAAA&#10;" fillcolor="#00b0f0" strokecolor="#0070c0"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2628;top:5163;width:5280;height:5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RTEW8AAAA2gAAAA8AAABkcnMvZG93bnJldi54bWxEj8sKwjAQRfeC/xBGcKepgg+qUUQRXLjw&#10;9QFjM7bFZlKa2Na/N4Lg8nIfh7tct6YQNVUut6xgNIxAECdW55wquF33gzkI55E1FpZJwZscrFfd&#10;zhJjbRs+U33xqQgj7GJUkHlfxlK6JCODbmhL4uA9bGXQB1mlUlfYhHFTyHEUTaXBnAMhw5K2GSXP&#10;y8sELo71nlp5n53q5ijnV9zRFJXq99rNAoSn1v/Dv/ZBK5jA90q4AXL1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WkUxFvAAAANoAAAAPAAAAAAAAAAAAAAAAAJ8CAABkcnMv&#10;ZG93bnJldi54bWxQSwUGAAAAAAQABAD3AAAAiAMAAAAA&#10;">
                  <v:imagedata r:id="rId17" o:title=""/>
                </v:shape>
                <v:shapetype id="_x0000_t202" coordsize="21600,21600" o:spt="202" path="m,l,21600r21600,l21600,xe">
                  <v:stroke joinstyle="miter"/>
                  <v:path gradientshapeok="t" o:connecttype="rect"/>
                </v:shapetype>
                <v:shape id="_x0000_s1030" type="#_x0000_t202" style="position:absolute;left:3855;top:4475;width:289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432297EA" w14:textId="77777777" w:rsidR="00F70E4B" w:rsidRPr="00F70E4B" w:rsidRDefault="00F70E4B" w:rsidP="00F70E4B">
                        <w:pPr>
                          <w:jc w:val="center"/>
                          <w:rPr>
                            <w:b/>
                            <w:color w:val="FFFFFF"/>
                          </w:rPr>
                        </w:pPr>
                        <w:r w:rsidRPr="00F70E4B">
                          <w:rPr>
                            <w:b/>
                            <w:color w:val="FFFFFF"/>
                          </w:rPr>
                          <w:t>Current Position</w:t>
                        </w:r>
                      </w:p>
                    </w:txbxContent>
                  </v:textbox>
                </v:shape>
                <v:shape id="Text Box 5" o:spid="_x0000_s1031" type="#_x0000_t202" style="position:absolute;left:3720;top:3201;width:303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14:paraId="56F22DFC" w14:textId="77777777" w:rsidR="00F70E4B" w:rsidRDefault="00F70E4B" w:rsidP="00F70E4B">
                        <w:pPr>
                          <w:jc w:val="center"/>
                          <w:rPr>
                            <w:b/>
                            <w:color w:val="FFFFFF"/>
                          </w:rPr>
                        </w:pPr>
                      </w:p>
                      <w:p w14:paraId="50ACB202" w14:textId="77777777" w:rsidR="00F70E4B" w:rsidRDefault="00F70E4B" w:rsidP="00F70E4B">
                        <w:pPr>
                          <w:jc w:val="center"/>
                          <w:rPr>
                            <w:b/>
                            <w:color w:val="FFFFFF"/>
                          </w:rPr>
                        </w:pPr>
                      </w:p>
                      <w:p w14:paraId="4761234C" w14:textId="77777777" w:rsidR="00F70E4B" w:rsidRPr="00F70E4B" w:rsidRDefault="00F70E4B" w:rsidP="00F70E4B">
                        <w:pPr>
                          <w:jc w:val="center"/>
                          <w:rPr>
                            <w:b/>
                            <w:color w:val="FFFFFF"/>
                          </w:rPr>
                        </w:pPr>
                        <w:r w:rsidRPr="00F70E4B">
                          <w:rPr>
                            <w:b/>
                            <w:color w:val="FFFFFF"/>
                          </w:rPr>
                          <w:t>Next Steps</w:t>
                        </w:r>
                      </w:p>
                    </w:txbxContent>
                  </v:textbox>
                </v:shape>
              </v:group>
            </w:pict>
          </mc:Fallback>
        </mc:AlternateContent>
      </w:r>
      <w:r w:rsidR="00294B5F">
        <w:rPr>
          <w:rFonts w:ascii="Arial" w:hAnsi="Arial" w:cs="Arial"/>
          <w:b/>
          <w:bCs/>
          <w:sz w:val="22"/>
          <w:szCs w:val="22"/>
          <w:u w:val="single"/>
        </w:rPr>
        <w:t>National F</w:t>
      </w:r>
      <w:r w:rsidR="00735DD1" w:rsidRPr="00894DDE">
        <w:rPr>
          <w:rFonts w:ascii="Arial" w:hAnsi="Arial" w:cs="Arial"/>
          <w:b/>
          <w:bCs/>
          <w:sz w:val="22"/>
          <w:szCs w:val="22"/>
          <w:u w:val="single"/>
        </w:rPr>
        <w:t>actors</w:t>
      </w:r>
    </w:p>
    <w:p w14:paraId="012C37D4" w14:textId="77777777" w:rsidR="00251B34" w:rsidRPr="00894DDE" w:rsidRDefault="00251B34" w:rsidP="00735DD1">
      <w:pPr>
        <w:rPr>
          <w:rFonts w:ascii="Arial" w:hAnsi="Arial" w:cs="Arial"/>
          <w:b/>
          <w:bCs/>
          <w:sz w:val="22"/>
          <w:szCs w:val="22"/>
          <w:u w:val="single"/>
        </w:rPr>
      </w:pPr>
    </w:p>
    <w:p w14:paraId="16AB67DB" w14:textId="77777777" w:rsidR="00921BCB" w:rsidRDefault="00921BCB" w:rsidP="00735DD1">
      <w:pPr>
        <w:rPr>
          <w:rFonts w:ascii="Arial" w:hAnsi="Arial" w:cs="Arial"/>
          <w:sz w:val="22"/>
          <w:szCs w:val="22"/>
        </w:rPr>
      </w:pPr>
      <w:r w:rsidRPr="00894DDE">
        <w:rPr>
          <w:rFonts w:ascii="Arial" w:hAnsi="Arial" w:cs="Arial"/>
          <w:sz w:val="22"/>
          <w:szCs w:val="22"/>
        </w:rPr>
        <w:t>National Improvement Framework</w:t>
      </w:r>
      <w:r w:rsidR="00401AAF" w:rsidRPr="00894DDE">
        <w:rPr>
          <w:rFonts w:ascii="Arial" w:hAnsi="Arial" w:cs="Arial"/>
          <w:sz w:val="22"/>
          <w:szCs w:val="22"/>
        </w:rPr>
        <w:t xml:space="preserve"> / Scottish Attainment Challenge / National Improvement Hub / Raising Attainment for All</w:t>
      </w:r>
    </w:p>
    <w:p w14:paraId="007B4BD8" w14:textId="77777777" w:rsidR="00EE53FD" w:rsidRPr="00894DDE" w:rsidRDefault="00EE53FD" w:rsidP="00735DD1">
      <w:pPr>
        <w:rPr>
          <w:rFonts w:ascii="Arial" w:hAnsi="Arial" w:cs="Arial"/>
          <w:sz w:val="22"/>
          <w:szCs w:val="22"/>
        </w:rPr>
      </w:pPr>
      <w:r>
        <w:rPr>
          <w:rFonts w:ascii="Arial" w:hAnsi="Arial" w:cs="Arial"/>
          <w:sz w:val="22"/>
          <w:szCs w:val="22"/>
        </w:rPr>
        <w:t>Pupil Equity Funding</w:t>
      </w:r>
    </w:p>
    <w:p w14:paraId="3B17F36B" w14:textId="77777777" w:rsidR="00401AAF" w:rsidRPr="00894DDE" w:rsidRDefault="00DD0C45" w:rsidP="00735DD1">
      <w:pPr>
        <w:rPr>
          <w:rFonts w:ascii="Arial" w:hAnsi="Arial" w:cs="Arial"/>
          <w:sz w:val="22"/>
          <w:szCs w:val="22"/>
        </w:rPr>
      </w:pPr>
      <w:r w:rsidRPr="00894DDE">
        <w:rPr>
          <w:rFonts w:ascii="Arial" w:hAnsi="Arial" w:cs="Arial"/>
          <w:sz w:val="22"/>
          <w:szCs w:val="22"/>
        </w:rPr>
        <w:t xml:space="preserve">How </w:t>
      </w:r>
      <w:proofErr w:type="gramStart"/>
      <w:r w:rsidRPr="00894DDE">
        <w:rPr>
          <w:rFonts w:ascii="Arial" w:hAnsi="Arial" w:cs="Arial"/>
          <w:sz w:val="22"/>
          <w:szCs w:val="22"/>
        </w:rPr>
        <w:t>Good</w:t>
      </w:r>
      <w:proofErr w:type="gramEnd"/>
      <w:r w:rsidRPr="00894DDE">
        <w:rPr>
          <w:rFonts w:ascii="Arial" w:hAnsi="Arial" w:cs="Arial"/>
          <w:sz w:val="22"/>
          <w:szCs w:val="22"/>
        </w:rPr>
        <w:t xml:space="preserve"> is Our School? 4</w:t>
      </w:r>
      <w:r w:rsidRPr="00894DDE">
        <w:rPr>
          <w:rFonts w:ascii="Arial" w:hAnsi="Arial" w:cs="Arial"/>
          <w:sz w:val="22"/>
          <w:szCs w:val="22"/>
          <w:vertAlign w:val="superscript"/>
        </w:rPr>
        <w:t>th</w:t>
      </w:r>
      <w:r w:rsidRPr="00894DDE">
        <w:rPr>
          <w:rFonts w:ascii="Arial" w:hAnsi="Arial" w:cs="Arial"/>
          <w:sz w:val="22"/>
          <w:szCs w:val="22"/>
        </w:rPr>
        <w:t xml:space="preserve"> Edition and How Good is Our Early Learning and Childcare</w:t>
      </w:r>
    </w:p>
    <w:p w14:paraId="00EA4B51" w14:textId="77777777" w:rsidR="00735DD1" w:rsidRPr="00894DDE" w:rsidRDefault="00735DD1" w:rsidP="00735DD1">
      <w:pPr>
        <w:rPr>
          <w:rFonts w:ascii="Arial" w:hAnsi="Arial" w:cs="Arial"/>
          <w:sz w:val="22"/>
          <w:szCs w:val="22"/>
        </w:rPr>
      </w:pPr>
      <w:r w:rsidRPr="00894DDE">
        <w:rPr>
          <w:rFonts w:ascii="Arial" w:hAnsi="Arial" w:cs="Arial"/>
          <w:sz w:val="22"/>
          <w:szCs w:val="22"/>
        </w:rPr>
        <w:t>Getting it Right for Every child (GIRFEC)</w:t>
      </w:r>
    </w:p>
    <w:p w14:paraId="3A8C668C" w14:textId="77777777" w:rsidR="00735DD1" w:rsidRPr="00894DDE" w:rsidRDefault="00735DD1" w:rsidP="00735DD1">
      <w:pPr>
        <w:rPr>
          <w:rFonts w:ascii="Arial" w:hAnsi="Arial" w:cs="Arial"/>
          <w:sz w:val="22"/>
          <w:szCs w:val="22"/>
        </w:rPr>
      </w:pPr>
      <w:r w:rsidRPr="00894DDE">
        <w:rPr>
          <w:rFonts w:ascii="Arial" w:hAnsi="Arial" w:cs="Arial"/>
          <w:sz w:val="22"/>
          <w:szCs w:val="22"/>
        </w:rPr>
        <w:t xml:space="preserve">Curriculum for Excellence  </w:t>
      </w:r>
    </w:p>
    <w:p w14:paraId="7387489E" w14:textId="77777777" w:rsidR="00DD0C45" w:rsidRPr="00894DDE" w:rsidRDefault="00DD0C45" w:rsidP="00735DD1">
      <w:pPr>
        <w:rPr>
          <w:rFonts w:ascii="Arial" w:hAnsi="Arial" w:cs="Arial"/>
          <w:sz w:val="22"/>
          <w:szCs w:val="22"/>
        </w:rPr>
      </w:pPr>
      <w:r w:rsidRPr="00894DDE">
        <w:rPr>
          <w:rFonts w:ascii="Arial" w:hAnsi="Arial" w:cs="Arial"/>
          <w:sz w:val="22"/>
          <w:szCs w:val="22"/>
        </w:rPr>
        <w:t>Developing Scotland’s Young Workforce</w:t>
      </w:r>
    </w:p>
    <w:p w14:paraId="13EB899B" w14:textId="77777777" w:rsidR="000A33ED" w:rsidRPr="00894DDE" w:rsidRDefault="000A33ED" w:rsidP="00735DD1">
      <w:pPr>
        <w:rPr>
          <w:rFonts w:ascii="Arial" w:hAnsi="Arial" w:cs="Arial"/>
          <w:sz w:val="22"/>
          <w:szCs w:val="22"/>
        </w:rPr>
      </w:pPr>
      <w:r w:rsidRPr="00894DDE">
        <w:rPr>
          <w:rFonts w:ascii="Arial" w:hAnsi="Arial" w:cs="Arial"/>
          <w:sz w:val="22"/>
          <w:szCs w:val="22"/>
        </w:rPr>
        <w:t>Building the Ambition</w:t>
      </w:r>
    </w:p>
    <w:p w14:paraId="4C012222" w14:textId="77777777" w:rsidR="00735DD1" w:rsidRPr="00894DDE" w:rsidRDefault="00735DD1" w:rsidP="00735DD1">
      <w:pPr>
        <w:rPr>
          <w:rFonts w:ascii="Arial" w:hAnsi="Arial" w:cs="Arial"/>
          <w:sz w:val="22"/>
          <w:szCs w:val="22"/>
        </w:rPr>
      </w:pPr>
      <w:r w:rsidRPr="00894DDE">
        <w:rPr>
          <w:rFonts w:ascii="Arial" w:hAnsi="Arial" w:cs="Arial"/>
          <w:sz w:val="22"/>
          <w:szCs w:val="22"/>
        </w:rPr>
        <w:t>Child Protection Issues / Guidance</w:t>
      </w:r>
    </w:p>
    <w:p w14:paraId="6A879EA7" w14:textId="65F86748" w:rsidR="00DB2FCA" w:rsidRDefault="00ED3EF3" w:rsidP="00DD0C45">
      <w:pPr>
        <w:rPr>
          <w:rFonts w:ascii="Arial" w:hAnsi="Arial" w:cs="Arial"/>
          <w:sz w:val="22"/>
          <w:szCs w:val="22"/>
        </w:rPr>
      </w:pPr>
      <w:r w:rsidRPr="00894DDE">
        <w:rPr>
          <w:rFonts w:ascii="Arial" w:hAnsi="Arial" w:cs="Arial"/>
          <w:sz w:val="22"/>
          <w:szCs w:val="22"/>
        </w:rPr>
        <w:t>GTCS standards and</w:t>
      </w:r>
      <w:r w:rsidR="00735DD1" w:rsidRPr="00894DDE">
        <w:rPr>
          <w:rFonts w:ascii="Arial" w:hAnsi="Arial" w:cs="Arial"/>
          <w:sz w:val="22"/>
          <w:szCs w:val="22"/>
        </w:rPr>
        <w:t xml:space="preserve"> professional update</w:t>
      </w:r>
    </w:p>
    <w:p w14:paraId="0AC94212" w14:textId="77777777" w:rsidR="00B13DEA" w:rsidRDefault="00B13DEA" w:rsidP="00DD0C45">
      <w:pPr>
        <w:rPr>
          <w:rFonts w:ascii="Arial" w:hAnsi="Arial" w:cs="Arial"/>
          <w:sz w:val="22"/>
          <w:szCs w:val="22"/>
        </w:rPr>
      </w:pPr>
    </w:p>
    <w:p w14:paraId="60FAE55C" w14:textId="77777777" w:rsidR="00816DB2" w:rsidRDefault="00816DB2" w:rsidP="00DD0C45">
      <w:pPr>
        <w:rPr>
          <w:rFonts w:ascii="Arial" w:hAnsi="Arial" w:cs="Arial"/>
          <w:sz w:val="22"/>
          <w:szCs w:val="22"/>
        </w:rPr>
      </w:pPr>
    </w:p>
    <w:p w14:paraId="143DF2E9" w14:textId="77777777" w:rsidR="00816DB2" w:rsidRDefault="00816DB2" w:rsidP="00DD0C45">
      <w:pPr>
        <w:rPr>
          <w:rFonts w:ascii="Arial" w:hAnsi="Arial" w:cs="Arial"/>
          <w:sz w:val="22"/>
          <w:szCs w:val="22"/>
        </w:rPr>
      </w:pPr>
    </w:p>
    <w:p w14:paraId="279C8B1F" w14:textId="77777777" w:rsidR="00816DB2" w:rsidRPr="00894DDE" w:rsidRDefault="00816DB2" w:rsidP="00DD0C45">
      <w:pPr>
        <w:rPr>
          <w:rFonts w:ascii="Arial" w:hAnsi="Arial" w:cs="Arial"/>
          <w:sz w:val="22"/>
          <w:szCs w:val="22"/>
        </w:rPr>
      </w:pPr>
    </w:p>
    <w:p w14:paraId="1C68548C" w14:textId="77777777" w:rsidR="002312F6" w:rsidRDefault="002312F6" w:rsidP="002312F6"/>
    <w:p w14:paraId="017DA00E" w14:textId="4B71F3E7" w:rsidR="00B7181E" w:rsidRDefault="00B7181E" w:rsidP="00B7181E">
      <w:pPr>
        <w:jc w:val="center"/>
        <w:rPr>
          <w:rFonts w:ascii="Arial" w:hAnsi="Arial" w:cs="Arial"/>
          <w:i/>
          <w:sz w:val="32"/>
          <w:szCs w:val="32"/>
        </w:rPr>
      </w:pPr>
      <w:r>
        <w:rPr>
          <w:noProof/>
          <w:sz w:val="18"/>
        </w:rPr>
        <w:lastRenderedPageBreak/>
        <w:drawing>
          <wp:inline distT="0" distB="0" distL="0" distR="0" wp14:anchorId="6DA6D54F" wp14:editId="34522EB0">
            <wp:extent cx="5137108" cy="340995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value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6720" cy="3416331"/>
                    </a:xfrm>
                    <a:prstGeom prst="rect">
                      <a:avLst/>
                    </a:prstGeom>
                  </pic:spPr>
                </pic:pic>
              </a:graphicData>
            </a:graphic>
          </wp:inline>
        </w:drawing>
      </w:r>
    </w:p>
    <w:p w14:paraId="302E2092" w14:textId="77777777" w:rsidR="00294B5F" w:rsidRDefault="00294B5F" w:rsidP="00AD59F3">
      <w:pPr>
        <w:rPr>
          <w:rFonts w:ascii="Arial" w:hAnsi="Arial" w:cs="Arial"/>
          <w:i/>
          <w:sz w:val="32"/>
          <w:szCs w:val="32"/>
        </w:rPr>
      </w:pPr>
    </w:p>
    <w:p w14:paraId="5EDFBC71" w14:textId="77777777" w:rsidR="005C5CC1" w:rsidRPr="00894DDE" w:rsidRDefault="005C5CC1" w:rsidP="005C5CC1">
      <w:pPr>
        <w:tabs>
          <w:tab w:val="left" w:pos="7911"/>
          <w:tab w:val="left" w:pos="14276"/>
        </w:tabs>
        <w:spacing w:line="360" w:lineRule="auto"/>
        <w:rPr>
          <w:rFonts w:ascii="Arial" w:hAnsi="Arial" w:cs="Arial"/>
        </w:rPr>
      </w:pPr>
    </w:p>
    <w:p w14:paraId="1EEE55AA" w14:textId="77777777" w:rsidR="00100958" w:rsidRPr="00894DDE" w:rsidRDefault="00100958" w:rsidP="005C5CC1">
      <w:pPr>
        <w:tabs>
          <w:tab w:val="left" w:pos="7911"/>
          <w:tab w:val="left" w:pos="14276"/>
        </w:tabs>
        <w:spacing w:line="360" w:lineRule="auto"/>
        <w:rPr>
          <w:rFonts w:ascii="Arial" w:hAnsi="Arial" w:cs="Arial"/>
          <w:color w:val="000000"/>
          <w:sz w:val="27"/>
          <w:szCs w:val="27"/>
        </w:rPr>
      </w:pPr>
    </w:p>
    <w:p w14:paraId="1B794E79" w14:textId="77777777" w:rsidR="00B7181E" w:rsidRPr="00A921DB" w:rsidRDefault="00B7181E" w:rsidP="00B7181E">
      <w:pPr>
        <w:pStyle w:val="ListParagraph"/>
        <w:ind w:left="0"/>
        <w:rPr>
          <w:rFonts w:ascii="Arial" w:hAnsi="Arial" w:cs="Arial"/>
          <w:b/>
          <w:szCs w:val="24"/>
        </w:rPr>
      </w:pPr>
      <w:r w:rsidRPr="00A921DB">
        <w:rPr>
          <w:rFonts w:ascii="Arial" w:hAnsi="Arial" w:cs="Arial"/>
          <w:b/>
          <w:szCs w:val="24"/>
        </w:rPr>
        <w:t xml:space="preserve">Additionality: Pupil Equity Funding Plan: </w:t>
      </w:r>
    </w:p>
    <w:p w14:paraId="17C43D6B" w14:textId="77777777" w:rsidR="00B7181E" w:rsidRPr="00A921DB" w:rsidRDefault="00B7181E" w:rsidP="00B7181E">
      <w:pPr>
        <w:pStyle w:val="ListParagraph"/>
        <w:ind w:left="0"/>
        <w:rPr>
          <w:rFonts w:ascii="Arial" w:hAnsi="Arial" w:cs="Arial"/>
          <w:b/>
          <w:i/>
          <w:szCs w:val="24"/>
        </w:rPr>
      </w:pPr>
      <w:r w:rsidRPr="00A921DB">
        <w:rPr>
          <w:rFonts w:ascii="Arial" w:hAnsi="Arial" w:cs="Arial"/>
          <w:b/>
          <w:i/>
          <w:szCs w:val="24"/>
        </w:rPr>
        <w:t xml:space="preserve">Closing the attainment gap between the most and least advantaged children </w:t>
      </w:r>
    </w:p>
    <w:p w14:paraId="5E74F3F5" w14:textId="77777777" w:rsidR="00B7181E" w:rsidRPr="00A921DB" w:rsidRDefault="00B7181E" w:rsidP="00B7181E">
      <w:pPr>
        <w:rPr>
          <w:rFonts w:ascii="Arial" w:hAnsi="Arial" w:cs="Arial"/>
          <w:b/>
          <w:sz w:val="24"/>
          <w:szCs w:val="24"/>
          <w:u w:val="single"/>
        </w:rPr>
      </w:pPr>
    </w:p>
    <w:p w14:paraId="47BFDFC9" w14:textId="77777777" w:rsidR="00B7181E" w:rsidRDefault="00B7181E" w:rsidP="00B7181E">
      <w:pPr>
        <w:rPr>
          <w:rFonts w:ascii="Arial" w:hAnsi="Arial" w:cs="Arial"/>
          <w:b/>
          <w:sz w:val="22"/>
          <w:szCs w:val="22"/>
        </w:rPr>
      </w:pPr>
    </w:p>
    <w:p w14:paraId="26F8FD6F" w14:textId="77777777" w:rsidR="00B7181E" w:rsidRPr="00C86827" w:rsidRDefault="00B7181E" w:rsidP="00B7181E">
      <w:pPr>
        <w:rPr>
          <w:rFonts w:ascii="Arial" w:hAnsi="Arial" w:cs="Arial"/>
          <w:b/>
          <w:sz w:val="22"/>
          <w:szCs w:val="22"/>
        </w:rPr>
      </w:pPr>
      <w:r w:rsidRPr="00C86827">
        <w:rPr>
          <w:rFonts w:ascii="Arial" w:hAnsi="Arial" w:cs="Arial"/>
          <w:b/>
          <w:sz w:val="22"/>
          <w:szCs w:val="22"/>
        </w:rPr>
        <w:t xml:space="preserve">PART 1:  Contextual Data Analysis &amp; Rationale </w:t>
      </w:r>
    </w:p>
    <w:p w14:paraId="391F55E1" w14:textId="77777777" w:rsidR="00B7181E" w:rsidRDefault="00B7181E" w:rsidP="00B7181E">
      <w:pPr>
        <w:rPr>
          <w:rFonts w:ascii="Arial" w:hAnsi="Arial" w:cs="Arial"/>
          <w:sz w:val="22"/>
          <w:szCs w:val="22"/>
        </w:rPr>
      </w:pPr>
    </w:p>
    <w:p w14:paraId="022E6851" w14:textId="77777777" w:rsidR="00B7181E" w:rsidRDefault="00B7181E" w:rsidP="00B7181E">
      <w:pPr>
        <w:jc w:val="both"/>
        <w:rPr>
          <w:rFonts w:ascii="Arial" w:hAnsi="Arial" w:cs="Arial"/>
          <w:sz w:val="24"/>
          <w:szCs w:val="24"/>
        </w:rPr>
      </w:pPr>
      <w:proofErr w:type="spellStart"/>
      <w:r>
        <w:rPr>
          <w:rFonts w:ascii="Arial" w:hAnsi="Arial" w:cs="Arial"/>
          <w:sz w:val="24"/>
          <w:szCs w:val="24"/>
        </w:rPr>
        <w:t>Greenrigg</w:t>
      </w:r>
      <w:proofErr w:type="spellEnd"/>
      <w:r>
        <w:rPr>
          <w:rFonts w:ascii="Arial" w:hAnsi="Arial" w:cs="Arial"/>
          <w:sz w:val="24"/>
          <w:szCs w:val="24"/>
        </w:rPr>
        <w:t xml:space="preserve"> Primary School is situated in the village of </w:t>
      </w:r>
      <w:proofErr w:type="spellStart"/>
      <w:r>
        <w:rPr>
          <w:rFonts w:ascii="Arial" w:hAnsi="Arial" w:cs="Arial"/>
          <w:sz w:val="24"/>
          <w:szCs w:val="24"/>
        </w:rPr>
        <w:t>Greenrigg</w:t>
      </w:r>
      <w:proofErr w:type="spellEnd"/>
      <w:r>
        <w:rPr>
          <w:rFonts w:ascii="Arial" w:hAnsi="Arial" w:cs="Arial"/>
          <w:sz w:val="24"/>
          <w:szCs w:val="24"/>
        </w:rPr>
        <w:t xml:space="preserve"> and is a non-denominational school catering for Nursery to P7.    The village sits on the border with North Lanarkshire with a number of children coming to us from Harthill and Eastfield.  We are also enrolling an increasing number of children from the Heartlands area.  </w:t>
      </w:r>
      <w:proofErr w:type="spellStart"/>
      <w:r>
        <w:rPr>
          <w:rFonts w:ascii="Arial" w:hAnsi="Arial" w:cs="Arial"/>
          <w:sz w:val="24"/>
          <w:szCs w:val="24"/>
        </w:rPr>
        <w:t>Greenrigg</w:t>
      </w:r>
      <w:proofErr w:type="spellEnd"/>
      <w:r>
        <w:rPr>
          <w:rFonts w:ascii="Arial" w:hAnsi="Arial" w:cs="Arial"/>
          <w:sz w:val="24"/>
          <w:szCs w:val="24"/>
        </w:rPr>
        <w:t xml:space="preserve"> is in the Whitburn Cluster and feeds into Whitburn Academy.  In addition, each year we have P7 children who move on to secondary schools in North Lanarkshire.    The school is included in Decile Band 4.</w:t>
      </w:r>
    </w:p>
    <w:p w14:paraId="49649B28" w14:textId="77777777" w:rsidR="00B7181E" w:rsidRDefault="00B7181E" w:rsidP="00B7181E">
      <w:pPr>
        <w:jc w:val="both"/>
      </w:pPr>
      <w:r>
        <w:rPr>
          <w:rFonts w:ascii="Arial" w:hAnsi="Arial" w:cs="Arial"/>
          <w:sz w:val="24"/>
          <w:szCs w:val="24"/>
        </w:rPr>
        <w:t>This session we have 122 children in the school and 37 children in the nursery.  Staffing consists of a shared Head Teacher, an Acting Consortium Depute Head Teacher from August – December, one Principal Teacher (who is also  teaching nursery), 8 class teachers, a nurture teacher, a teacher covering RCCT in P1, P2 and P4/3, a part time additional support for learning teacher, a part time teacher leading numeracy, an early years officer, a part time nursery nurse, additional pupil support workers in the nursery, five pupil support workers, one instrumental instructor, two catering assistants, one administrative assistant, and one facilities management assistant.  Children have had a drama specialist, a PE specialist and additional input in the upper school in music and French.  There has been a need for everyone in the school community to be flexible in responding to changes which have included a number of staff absences this session (including the Head Teacher) and days lost through snow.</w:t>
      </w:r>
    </w:p>
    <w:p w14:paraId="33A11C0F" w14:textId="77777777" w:rsidR="00B7181E" w:rsidRDefault="00B7181E" w:rsidP="00B7181E">
      <w:pPr>
        <w:pStyle w:val="NormalWeb"/>
        <w:jc w:val="both"/>
      </w:pPr>
      <w:r>
        <w:rPr>
          <w:rFonts w:ascii="Arial" w:hAnsi="Arial" w:cs="Arial"/>
          <w:color w:val="000000"/>
        </w:rPr>
        <w:lastRenderedPageBreak/>
        <w:t xml:space="preserve">The quality of accommodation in the school is satisfactory.  The outside of the building is in need of attention.  The building has 6 classrooms, a good size nursery, four small office spaces, an assembly hall and small dining area. There is a small garden area within the school playgrounds and the nursery class has a small outdoor area.  There is a Community Wing with two rooms and a lounge/sitting area.  We use the sitting area for our Nurture Groups and the Wing is also used through Council Letting procedures by the Toddler Group, Community Council and Local Councillors.  We are currently hosting a PPP group too. </w:t>
      </w:r>
      <w:r>
        <w:rPr>
          <w:rFonts w:ascii="Arial" w:hAnsi="Arial" w:cs="Arial"/>
          <w:bCs/>
        </w:rPr>
        <w:t xml:space="preserve">We have an active Parent Council and the children benefit from a range of additional resources and opportunities thanks to fundraising efforts led by the PTA. </w:t>
      </w:r>
    </w:p>
    <w:p w14:paraId="46BE43B7" w14:textId="77777777" w:rsidR="00B7181E" w:rsidRDefault="00B7181E" w:rsidP="00B7181E">
      <w:pPr>
        <w:pStyle w:val="ListParagraph"/>
        <w:ind w:left="0"/>
        <w:rPr>
          <w:rFonts w:ascii="Arial" w:hAnsi="Arial" w:cs="Arial"/>
          <w:b/>
          <w:sz w:val="22"/>
          <w:szCs w:val="22"/>
          <w:lang w:eastAsia="en-GB"/>
        </w:rPr>
      </w:pPr>
    </w:p>
    <w:p w14:paraId="0C389C46" w14:textId="77777777" w:rsidR="00B7181E" w:rsidRDefault="00B7181E" w:rsidP="00B7181E">
      <w:pPr>
        <w:rPr>
          <w:rFonts w:ascii="Arial" w:hAnsi="Arial" w:cs="Arial"/>
          <w:b/>
          <w:sz w:val="22"/>
          <w:szCs w:val="22"/>
        </w:rPr>
      </w:pPr>
    </w:p>
    <w:p w14:paraId="72CFE645" w14:textId="77777777" w:rsidR="00B7181E" w:rsidRDefault="00B7181E" w:rsidP="00B7181E">
      <w:pPr>
        <w:rPr>
          <w:rFonts w:ascii="Arial" w:hAnsi="Arial" w:cs="Arial"/>
          <w:b/>
          <w:sz w:val="22"/>
          <w:szCs w:val="22"/>
        </w:rPr>
      </w:pPr>
    </w:p>
    <w:p w14:paraId="2CC1D1CA" w14:textId="77777777" w:rsidR="00B7181E" w:rsidRDefault="00B7181E" w:rsidP="00B7181E">
      <w:pPr>
        <w:rPr>
          <w:rFonts w:ascii="Arial" w:hAnsi="Arial" w:cs="Arial"/>
          <w:b/>
          <w:sz w:val="22"/>
          <w:szCs w:val="22"/>
        </w:rPr>
      </w:pPr>
    </w:p>
    <w:p w14:paraId="03419D94" w14:textId="77777777" w:rsidR="00BB0254" w:rsidRDefault="00BB0254" w:rsidP="00BB0254">
      <w:pPr>
        <w:pStyle w:val="ListParagraph"/>
        <w:numPr>
          <w:ilvl w:val="0"/>
          <w:numId w:val="7"/>
        </w:numPr>
        <w:ind w:left="426" w:hanging="426"/>
        <w:rPr>
          <w:rFonts w:ascii="Arial" w:hAnsi="Arial" w:cs="Arial"/>
          <w:b/>
          <w:sz w:val="22"/>
          <w:szCs w:val="22"/>
          <w:lang w:eastAsia="en-GB"/>
        </w:rPr>
      </w:pPr>
      <w:r w:rsidRPr="00954C52">
        <w:rPr>
          <w:rFonts w:ascii="Arial" w:hAnsi="Arial" w:cs="Arial"/>
          <w:b/>
          <w:sz w:val="22"/>
          <w:szCs w:val="22"/>
          <w:lang w:eastAsia="en-GB"/>
        </w:rPr>
        <w:t>Background</w:t>
      </w:r>
    </w:p>
    <w:p w14:paraId="0746EC31" w14:textId="681A736C" w:rsidR="00BB0254" w:rsidRPr="005F5261" w:rsidRDefault="00BB0254" w:rsidP="00BB0254">
      <w:pPr>
        <w:rPr>
          <w:rFonts w:asciiTheme="minorHAnsi" w:hAnsiTheme="minorHAnsi" w:cs="Arial"/>
          <w:szCs w:val="22"/>
        </w:rPr>
      </w:pPr>
      <w:r>
        <w:rPr>
          <w:rFonts w:asciiTheme="minorHAnsi" w:hAnsiTheme="minorHAnsi" w:cs="Arial"/>
          <w:szCs w:val="22"/>
        </w:rPr>
        <w:t xml:space="preserve">From August 2018, the leadership of the school changed to the substantive </w:t>
      </w:r>
      <w:proofErr w:type="spellStart"/>
      <w:r>
        <w:rPr>
          <w:rFonts w:asciiTheme="minorHAnsi" w:hAnsiTheme="minorHAnsi" w:cs="Arial"/>
          <w:szCs w:val="22"/>
        </w:rPr>
        <w:t>Headteacher</w:t>
      </w:r>
      <w:proofErr w:type="spellEnd"/>
      <w:r>
        <w:rPr>
          <w:rFonts w:asciiTheme="minorHAnsi" w:hAnsiTheme="minorHAnsi" w:cs="Arial"/>
          <w:szCs w:val="22"/>
        </w:rPr>
        <w:t xml:space="preserve"> working </w:t>
      </w:r>
      <w:proofErr w:type="gramStart"/>
      <w:r>
        <w:rPr>
          <w:rFonts w:asciiTheme="minorHAnsi" w:hAnsiTheme="minorHAnsi" w:cs="Arial"/>
          <w:szCs w:val="22"/>
        </w:rPr>
        <w:t>Tuesday ,</w:t>
      </w:r>
      <w:proofErr w:type="gramEnd"/>
      <w:r>
        <w:rPr>
          <w:rFonts w:asciiTheme="minorHAnsi" w:hAnsiTheme="minorHAnsi" w:cs="Arial"/>
          <w:szCs w:val="22"/>
        </w:rPr>
        <w:t xml:space="preserve"> Wednesday and Thursday of each week and the Principal Teacher as Acting </w:t>
      </w:r>
      <w:proofErr w:type="spellStart"/>
      <w:r>
        <w:rPr>
          <w:rFonts w:asciiTheme="minorHAnsi" w:hAnsiTheme="minorHAnsi" w:cs="Arial"/>
          <w:szCs w:val="22"/>
        </w:rPr>
        <w:t>Headteacher</w:t>
      </w:r>
      <w:proofErr w:type="spellEnd"/>
      <w:r>
        <w:rPr>
          <w:rFonts w:asciiTheme="minorHAnsi" w:hAnsiTheme="minorHAnsi" w:cs="Arial"/>
          <w:szCs w:val="22"/>
        </w:rPr>
        <w:t xml:space="preserve"> on a </w:t>
      </w:r>
      <w:proofErr w:type="spellStart"/>
      <w:r>
        <w:rPr>
          <w:rFonts w:asciiTheme="minorHAnsi" w:hAnsiTheme="minorHAnsi" w:cs="Arial"/>
          <w:szCs w:val="22"/>
        </w:rPr>
        <w:t>MOnday</w:t>
      </w:r>
      <w:proofErr w:type="spellEnd"/>
      <w:r>
        <w:rPr>
          <w:rFonts w:asciiTheme="minorHAnsi" w:hAnsiTheme="minorHAnsi" w:cs="Arial"/>
          <w:szCs w:val="22"/>
        </w:rPr>
        <w:t xml:space="preserve"> and Friday.  At the present time (June 2019) there is an Acting Principal Teacher/Acting </w:t>
      </w:r>
      <w:proofErr w:type="spellStart"/>
      <w:r>
        <w:rPr>
          <w:rFonts w:asciiTheme="minorHAnsi" w:hAnsiTheme="minorHAnsi" w:cs="Arial"/>
          <w:szCs w:val="22"/>
        </w:rPr>
        <w:t>Headteacher</w:t>
      </w:r>
      <w:proofErr w:type="spellEnd"/>
      <w:r>
        <w:rPr>
          <w:rFonts w:asciiTheme="minorHAnsi" w:hAnsiTheme="minorHAnsi" w:cs="Arial"/>
          <w:szCs w:val="22"/>
        </w:rPr>
        <w:t xml:space="preserve"> in post, supporting the </w:t>
      </w:r>
      <w:proofErr w:type="spellStart"/>
      <w:r>
        <w:rPr>
          <w:rFonts w:asciiTheme="minorHAnsi" w:hAnsiTheme="minorHAnsi" w:cs="Arial"/>
          <w:szCs w:val="22"/>
        </w:rPr>
        <w:t>Headteacher</w:t>
      </w:r>
      <w:proofErr w:type="spellEnd"/>
      <w:r>
        <w:rPr>
          <w:rFonts w:asciiTheme="minorHAnsi" w:hAnsiTheme="minorHAnsi" w:cs="Arial"/>
          <w:szCs w:val="22"/>
        </w:rPr>
        <w:t xml:space="preserve"> in leading the school.  For the </w:t>
      </w:r>
      <w:r w:rsidR="003C37F2">
        <w:rPr>
          <w:rFonts w:asciiTheme="minorHAnsi" w:hAnsiTheme="minorHAnsi" w:cs="Arial"/>
          <w:szCs w:val="22"/>
        </w:rPr>
        <w:t xml:space="preserve">past </w:t>
      </w:r>
      <w:proofErr w:type="gramStart"/>
      <w:r w:rsidR="003C37F2">
        <w:rPr>
          <w:rFonts w:asciiTheme="minorHAnsi" w:hAnsiTheme="minorHAnsi" w:cs="Arial"/>
          <w:szCs w:val="22"/>
        </w:rPr>
        <w:t>four  years</w:t>
      </w:r>
      <w:proofErr w:type="gramEnd"/>
      <w:r w:rsidR="003C37F2">
        <w:rPr>
          <w:rFonts w:asciiTheme="minorHAnsi" w:hAnsiTheme="minorHAnsi" w:cs="Arial"/>
          <w:szCs w:val="22"/>
        </w:rPr>
        <w:t xml:space="preserve"> the development of numeracy has been a core </w:t>
      </w:r>
      <w:proofErr w:type="spellStart"/>
      <w:r w:rsidR="003C37F2">
        <w:rPr>
          <w:rFonts w:asciiTheme="minorHAnsi" w:hAnsiTheme="minorHAnsi" w:cs="Arial"/>
          <w:szCs w:val="22"/>
        </w:rPr>
        <w:t>festure</w:t>
      </w:r>
      <w:proofErr w:type="spellEnd"/>
      <w:r w:rsidR="003C37F2">
        <w:rPr>
          <w:rFonts w:asciiTheme="minorHAnsi" w:hAnsiTheme="minorHAnsi" w:cs="Arial"/>
          <w:szCs w:val="22"/>
        </w:rPr>
        <w:t xml:space="preserve"> of the school’s improvement work.  The school has a positive </w:t>
      </w:r>
      <w:proofErr w:type="spellStart"/>
      <w:r w:rsidR="003C37F2">
        <w:rPr>
          <w:rFonts w:asciiTheme="minorHAnsi" w:hAnsiTheme="minorHAnsi" w:cs="Arial"/>
          <w:szCs w:val="22"/>
        </w:rPr>
        <w:t>valitdation</w:t>
      </w:r>
      <w:proofErr w:type="spellEnd"/>
      <w:r w:rsidR="003C37F2">
        <w:rPr>
          <w:rFonts w:asciiTheme="minorHAnsi" w:hAnsiTheme="minorHAnsi" w:cs="Arial"/>
          <w:szCs w:val="22"/>
        </w:rPr>
        <w:t xml:space="preserve"> of its work </w:t>
      </w:r>
      <w:r>
        <w:rPr>
          <w:rFonts w:asciiTheme="minorHAnsi" w:hAnsiTheme="minorHAnsi" w:cs="Arial"/>
          <w:szCs w:val="22"/>
        </w:rPr>
        <w:t xml:space="preserve">by West Lothian Council in </w:t>
      </w:r>
      <w:r w:rsidR="003C37F2">
        <w:rPr>
          <w:rFonts w:asciiTheme="minorHAnsi" w:hAnsiTheme="minorHAnsi" w:cs="Arial"/>
          <w:szCs w:val="22"/>
        </w:rPr>
        <w:t>September</w:t>
      </w:r>
      <w:r>
        <w:rPr>
          <w:rFonts w:asciiTheme="minorHAnsi" w:hAnsiTheme="minorHAnsi" w:cs="Arial"/>
          <w:szCs w:val="22"/>
        </w:rPr>
        <w:t xml:space="preserve"> 2019.</w:t>
      </w:r>
      <w:r w:rsidRPr="005F5261">
        <w:rPr>
          <w:rFonts w:asciiTheme="minorHAnsi" w:hAnsiTheme="minorHAnsi" w:cs="Arial"/>
          <w:szCs w:val="22"/>
        </w:rPr>
        <w:t xml:space="preserve"> </w:t>
      </w:r>
      <w:r w:rsidRPr="005F5261">
        <w:rPr>
          <w:rFonts w:asciiTheme="minorHAnsi" w:hAnsiTheme="minorHAnsi"/>
          <w:szCs w:val="22"/>
        </w:rPr>
        <w:t xml:space="preserve">The </w:t>
      </w:r>
      <w:r>
        <w:rPr>
          <w:rFonts w:asciiTheme="minorHAnsi" w:hAnsiTheme="minorHAnsi"/>
          <w:szCs w:val="22"/>
        </w:rPr>
        <w:t>VSE</w:t>
      </w:r>
      <w:r w:rsidRPr="005F5261">
        <w:rPr>
          <w:rFonts w:asciiTheme="minorHAnsi" w:hAnsiTheme="minorHAnsi"/>
          <w:szCs w:val="22"/>
        </w:rPr>
        <w:t xml:space="preserve"> team found the following strengths in the school’s work; </w:t>
      </w:r>
      <w:r w:rsidR="003C37F2">
        <w:rPr>
          <w:rFonts w:asciiTheme="minorHAnsi" w:hAnsiTheme="minorHAnsi"/>
          <w:szCs w:val="22"/>
        </w:rPr>
        <w:t xml:space="preserve">the leadership of change and the leadership at levels </w:t>
      </w:r>
      <w:r w:rsidRPr="005F5261">
        <w:rPr>
          <w:rFonts w:asciiTheme="minorHAnsi" w:hAnsiTheme="minorHAnsi"/>
          <w:szCs w:val="22"/>
        </w:rPr>
        <w:t>which permeates th</w:t>
      </w:r>
      <w:r w:rsidR="003C37F2">
        <w:rPr>
          <w:rFonts w:asciiTheme="minorHAnsi" w:hAnsiTheme="minorHAnsi"/>
          <w:szCs w:val="22"/>
        </w:rPr>
        <w:t xml:space="preserve">e school. As a result children, </w:t>
      </w:r>
      <w:r w:rsidRPr="005F5261">
        <w:rPr>
          <w:rFonts w:asciiTheme="minorHAnsi" w:hAnsiTheme="minorHAnsi"/>
          <w:szCs w:val="22"/>
        </w:rPr>
        <w:t>staff and stakeho</w:t>
      </w:r>
      <w:r w:rsidR="003C37F2">
        <w:rPr>
          <w:rFonts w:asciiTheme="minorHAnsi" w:hAnsiTheme="minorHAnsi"/>
          <w:szCs w:val="22"/>
        </w:rPr>
        <w:t>lders feel valued and respected.  T</w:t>
      </w:r>
      <w:r w:rsidRPr="005F5261">
        <w:rPr>
          <w:rFonts w:asciiTheme="minorHAnsi" w:hAnsiTheme="minorHAnsi"/>
          <w:szCs w:val="22"/>
        </w:rPr>
        <w:t xml:space="preserve">he quality of the learning experiences in the </w:t>
      </w:r>
      <w:r w:rsidR="003C37F2">
        <w:rPr>
          <w:rFonts w:asciiTheme="minorHAnsi" w:hAnsiTheme="minorHAnsi"/>
          <w:szCs w:val="22"/>
        </w:rPr>
        <w:t xml:space="preserve">school, particularly in numeracy which are </w:t>
      </w:r>
      <w:proofErr w:type="spellStart"/>
      <w:r w:rsidR="003C37F2">
        <w:rPr>
          <w:rFonts w:asciiTheme="minorHAnsi" w:hAnsiTheme="minorHAnsi"/>
          <w:szCs w:val="22"/>
        </w:rPr>
        <w:t>emsuring</w:t>
      </w:r>
      <w:proofErr w:type="spellEnd"/>
      <w:r w:rsidR="003C37F2">
        <w:rPr>
          <w:rFonts w:asciiTheme="minorHAnsi" w:hAnsiTheme="minorHAnsi"/>
          <w:szCs w:val="22"/>
        </w:rPr>
        <w:t xml:space="preserve"> that </w:t>
      </w:r>
      <w:r w:rsidRPr="005F5261">
        <w:rPr>
          <w:rFonts w:asciiTheme="minorHAnsi" w:hAnsiTheme="minorHAnsi"/>
          <w:szCs w:val="22"/>
        </w:rPr>
        <w:t>children</w:t>
      </w:r>
      <w:r w:rsidR="003C37F2">
        <w:rPr>
          <w:rFonts w:asciiTheme="minorHAnsi" w:hAnsiTheme="minorHAnsi"/>
          <w:szCs w:val="22"/>
        </w:rPr>
        <w:t xml:space="preserve"> are making very good progress</w:t>
      </w:r>
    </w:p>
    <w:p w14:paraId="46DFDAD6" w14:textId="77777777" w:rsidR="00BB0254" w:rsidRPr="00954C52" w:rsidRDefault="00BB0254" w:rsidP="00BB0254">
      <w:pPr>
        <w:pStyle w:val="ListParagraph"/>
        <w:ind w:left="426"/>
        <w:rPr>
          <w:rFonts w:ascii="Arial" w:hAnsi="Arial" w:cs="Arial"/>
          <w:b/>
          <w:sz w:val="22"/>
          <w:szCs w:val="22"/>
          <w:lang w:eastAsia="en-GB"/>
        </w:rPr>
      </w:pPr>
    </w:p>
    <w:p w14:paraId="14DB15B5" w14:textId="77777777" w:rsidR="00BB0254" w:rsidRDefault="00BB0254" w:rsidP="00BB0254">
      <w:pPr>
        <w:pStyle w:val="ListParagraph"/>
        <w:numPr>
          <w:ilvl w:val="0"/>
          <w:numId w:val="7"/>
        </w:numPr>
        <w:ind w:left="426" w:hanging="426"/>
        <w:rPr>
          <w:rFonts w:ascii="Arial" w:hAnsi="Arial" w:cs="Arial"/>
          <w:b/>
          <w:sz w:val="22"/>
          <w:szCs w:val="22"/>
          <w:lang w:eastAsia="en-GB"/>
        </w:rPr>
      </w:pPr>
      <w:r w:rsidRPr="00954C52">
        <w:rPr>
          <w:rFonts w:ascii="Arial" w:hAnsi="Arial" w:cs="Arial"/>
          <w:b/>
          <w:sz w:val="22"/>
          <w:szCs w:val="22"/>
          <w:lang w:eastAsia="en-GB"/>
        </w:rPr>
        <w:t>Data</w:t>
      </w:r>
    </w:p>
    <w:p w14:paraId="33DC805E" w14:textId="77777777" w:rsidR="00BB0254" w:rsidRDefault="00BB0254" w:rsidP="00BB0254">
      <w:pPr>
        <w:rPr>
          <w:rFonts w:asciiTheme="minorHAnsi" w:hAnsiTheme="minorHAnsi"/>
          <w:szCs w:val="22"/>
        </w:rPr>
      </w:pPr>
      <w:r w:rsidRPr="00DB79D5">
        <w:rPr>
          <w:rFonts w:asciiTheme="minorHAnsi" w:hAnsiTheme="minorHAnsi"/>
          <w:szCs w:val="22"/>
        </w:rPr>
        <w:t xml:space="preserve">Our data shows that overall, attainment in literacy and numeracy is good. By the end of P1, almost all children attain the appropriate </w:t>
      </w:r>
      <w:proofErr w:type="spellStart"/>
      <w:r w:rsidRPr="00DB79D5">
        <w:rPr>
          <w:rFonts w:asciiTheme="minorHAnsi" w:hAnsiTheme="minorHAnsi"/>
          <w:szCs w:val="22"/>
        </w:rPr>
        <w:t>CfE</w:t>
      </w:r>
      <w:proofErr w:type="spellEnd"/>
      <w:r w:rsidRPr="00DB79D5">
        <w:rPr>
          <w:rFonts w:asciiTheme="minorHAnsi" w:hAnsiTheme="minorHAnsi"/>
          <w:szCs w:val="22"/>
        </w:rPr>
        <w:t xml:space="preserve"> levels in listening, talking and reading. In writing most children achieve early level by the end of P1. By the end of P4 and P7 most children achieve the appropriate curriculum for excellence level in listening, talking, reading and writing. Our recent </w:t>
      </w:r>
      <w:r>
        <w:rPr>
          <w:rFonts w:asciiTheme="minorHAnsi" w:hAnsiTheme="minorHAnsi"/>
          <w:szCs w:val="22"/>
        </w:rPr>
        <w:t>VSE</w:t>
      </w:r>
      <w:r w:rsidRPr="00DB79D5">
        <w:rPr>
          <w:rFonts w:asciiTheme="minorHAnsi" w:hAnsiTheme="minorHAnsi"/>
          <w:szCs w:val="22"/>
        </w:rPr>
        <w:t xml:space="preserve"> team agreed with the school that there is particular scope to further improve the quality of children’s writing</w:t>
      </w:r>
      <w:r>
        <w:rPr>
          <w:rFonts w:asciiTheme="minorHAnsi" w:hAnsiTheme="minorHAnsi"/>
          <w:szCs w:val="22"/>
        </w:rPr>
        <w:t>, and overall literacy attainment</w:t>
      </w:r>
      <w:r w:rsidRPr="00DB79D5">
        <w:rPr>
          <w:rFonts w:asciiTheme="minorHAnsi" w:hAnsiTheme="minorHAnsi"/>
          <w:szCs w:val="22"/>
        </w:rPr>
        <w:t>. Attainment in numeracy and mathematics is good. Attainment data shows that most children in P1, P4 and P7 are achieving in line with national expectations. With a consistent focus on numeracy through planned school improvement priorities children’s understanding of number and number processes will continue to be developed.</w:t>
      </w:r>
    </w:p>
    <w:p w14:paraId="2D357828" w14:textId="77777777" w:rsidR="00BB0254" w:rsidRPr="005F5261" w:rsidRDefault="00BB0254" w:rsidP="00BB0254">
      <w:pPr>
        <w:rPr>
          <w:rFonts w:ascii="Arial" w:hAnsi="Arial" w:cs="Arial"/>
          <w:b/>
          <w:sz w:val="22"/>
          <w:szCs w:val="22"/>
        </w:rPr>
      </w:pPr>
    </w:p>
    <w:p w14:paraId="774F607C" w14:textId="77777777" w:rsidR="00BB0254" w:rsidRDefault="00BB0254" w:rsidP="00BB0254">
      <w:pPr>
        <w:pStyle w:val="ListParagraph"/>
        <w:numPr>
          <w:ilvl w:val="0"/>
          <w:numId w:val="7"/>
        </w:numPr>
        <w:ind w:left="426" w:hanging="426"/>
        <w:rPr>
          <w:rFonts w:ascii="Arial" w:hAnsi="Arial" w:cs="Arial"/>
          <w:b/>
          <w:sz w:val="22"/>
          <w:szCs w:val="22"/>
          <w:lang w:eastAsia="en-GB"/>
        </w:rPr>
      </w:pPr>
      <w:r>
        <w:rPr>
          <w:rFonts w:ascii="Arial" w:hAnsi="Arial" w:cs="Arial"/>
          <w:b/>
          <w:sz w:val="22"/>
          <w:szCs w:val="22"/>
          <w:lang w:eastAsia="en-GB"/>
        </w:rPr>
        <w:t>What a</w:t>
      </w:r>
      <w:r w:rsidRPr="005F5261">
        <w:rPr>
          <w:rFonts w:ascii="Arial" w:hAnsi="Arial" w:cs="Arial"/>
          <w:b/>
          <w:sz w:val="22"/>
          <w:szCs w:val="22"/>
          <w:lang w:eastAsia="en-GB"/>
        </w:rPr>
        <w:t>re our universal priorities and what is our ‘gap’? Who are our target groups and their barriers to learning?</w:t>
      </w:r>
    </w:p>
    <w:p w14:paraId="3B35599A" w14:textId="75D0776E" w:rsidR="00BB0254" w:rsidRDefault="00BB0254" w:rsidP="00BB0254">
      <w:pPr>
        <w:rPr>
          <w:rFonts w:asciiTheme="minorHAnsi" w:hAnsiTheme="minorHAnsi" w:cs="Arial"/>
          <w:szCs w:val="22"/>
        </w:rPr>
      </w:pPr>
      <w:r w:rsidRPr="00DB79D5">
        <w:rPr>
          <w:rFonts w:asciiTheme="minorHAnsi" w:hAnsiTheme="minorHAnsi" w:cs="Arial"/>
          <w:szCs w:val="22"/>
        </w:rPr>
        <w:t>A number of our identified children experience gaps due to ASD, early life experiences and ongoing family issues which have an impact on their aspirations for learning.  Our target groups will be for identified children who experience barriers in literacy and numeracy</w:t>
      </w:r>
      <w:r>
        <w:rPr>
          <w:rFonts w:asciiTheme="minorHAnsi" w:hAnsiTheme="minorHAnsi" w:cs="Arial"/>
          <w:szCs w:val="22"/>
        </w:rPr>
        <w:t>,</w:t>
      </w:r>
      <w:r w:rsidRPr="00DB79D5">
        <w:rPr>
          <w:rFonts w:asciiTheme="minorHAnsi" w:hAnsiTheme="minorHAnsi" w:cs="Arial"/>
          <w:szCs w:val="22"/>
        </w:rPr>
        <w:t xml:space="preserve"> as well as </w:t>
      </w:r>
      <w:r w:rsidR="003C37F2">
        <w:rPr>
          <w:rFonts w:asciiTheme="minorHAnsi" w:hAnsiTheme="minorHAnsi" w:cs="Arial"/>
          <w:szCs w:val="22"/>
        </w:rPr>
        <w:t xml:space="preserve">a small number </w:t>
      </w:r>
      <w:proofErr w:type="gramStart"/>
      <w:r w:rsidR="003C37F2">
        <w:rPr>
          <w:rFonts w:asciiTheme="minorHAnsi" w:hAnsiTheme="minorHAnsi" w:cs="Arial"/>
          <w:szCs w:val="22"/>
        </w:rPr>
        <w:t xml:space="preserve">of </w:t>
      </w:r>
      <w:r w:rsidRPr="00DB79D5">
        <w:rPr>
          <w:rFonts w:asciiTheme="minorHAnsi" w:hAnsiTheme="minorHAnsi" w:cs="Arial"/>
          <w:szCs w:val="22"/>
        </w:rPr>
        <w:t xml:space="preserve"> </w:t>
      </w:r>
      <w:r>
        <w:rPr>
          <w:rFonts w:asciiTheme="minorHAnsi" w:hAnsiTheme="minorHAnsi" w:cs="Arial"/>
          <w:szCs w:val="22"/>
        </w:rPr>
        <w:t>identified</w:t>
      </w:r>
      <w:proofErr w:type="gramEnd"/>
      <w:r>
        <w:rPr>
          <w:rFonts w:asciiTheme="minorHAnsi" w:hAnsiTheme="minorHAnsi" w:cs="Arial"/>
          <w:szCs w:val="22"/>
        </w:rPr>
        <w:t xml:space="preserve"> children requiring support to maintain </w:t>
      </w:r>
      <w:r w:rsidR="003C37F2">
        <w:rPr>
          <w:rFonts w:asciiTheme="minorHAnsi" w:hAnsiTheme="minorHAnsi" w:cs="Arial"/>
          <w:szCs w:val="22"/>
        </w:rPr>
        <w:t xml:space="preserve">appropriate </w:t>
      </w:r>
      <w:r>
        <w:rPr>
          <w:rFonts w:asciiTheme="minorHAnsi" w:hAnsiTheme="minorHAnsi" w:cs="Arial"/>
          <w:szCs w:val="22"/>
        </w:rPr>
        <w:t xml:space="preserve"> levels of attendance.</w:t>
      </w:r>
      <w:r w:rsidRPr="00DB79D5">
        <w:rPr>
          <w:rFonts w:asciiTheme="minorHAnsi" w:hAnsiTheme="minorHAnsi" w:cs="Arial"/>
          <w:szCs w:val="22"/>
        </w:rPr>
        <w:t xml:space="preserve"> Approximately 5% of pupils in school have a diagnosis of Autism Spectrum Disorder (ASD).  Attainment for these pupils is significantly behind th</w:t>
      </w:r>
      <w:r w:rsidR="003C37F2">
        <w:rPr>
          <w:rFonts w:asciiTheme="minorHAnsi" w:hAnsiTheme="minorHAnsi" w:cs="Arial"/>
          <w:szCs w:val="22"/>
        </w:rPr>
        <w:t xml:space="preserve">ose of the rest of the school </w:t>
      </w:r>
      <w:proofErr w:type="spellStart"/>
      <w:r w:rsidR="003C37F2">
        <w:rPr>
          <w:rFonts w:asciiTheme="minorHAnsi" w:hAnsiTheme="minorHAnsi" w:cs="Arial"/>
          <w:szCs w:val="22"/>
        </w:rPr>
        <w:t>particarly</w:t>
      </w:r>
      <w:proofErr w:type="spellEnd"/>
      <w:r w:rsidR="003C37F2">
        <w:rPr>
          <w:rFonts w:asciiTheme="minorHAnsi" w:hAnsiTheme="minorHAnsi" w:cs="Arial"/>
          <w:szCs w:val="22"/>
        </w:rPr>
        <w:t xml:space="preserve"> in writing.   There is scope for improving attainment by using more digital technologies to enable young people to demonstrate their </w:t>
      </w:r>
      <w:proofErr w:type="spellStart"/>
      <w:r w:rsidR="003C37F2">
        <w:rPr>
          <w:rFonts w:asciiTheme="minorHAnsi" w:hAnsiTheme="minorHAnsi" w:cs="Arial"/>
          <w:szCs w:val="22"/>
        </w:rPr>
        <w:t>learing</w:t>
      </w:r>
      <w:proofErr w:type="spellEnd"/>
    </w:p>
    <w:p w14:paraId="08BB39A6" w14:textId="77777777" w:rsidR="00BB0254" w:rsidRPr="005F5261" w:rsidRDefault="00BB0254" w:rsidP="00BB0254">
      <w:pPr>
        <w:rPr>
          <w:rFonts w:ascii="Arial" w:hAnsi="Arial" w:cs="Arial"/>
          <w:b/>
          <w:sz w:val="22"/>
          <w:szCs w:val="22"/>
        </w:rPr>
      </w:pPr>
    </w:p>
    <w:p w14:paraId="119F3A79" w14:textId="77777777" w:rsidR="00BB0254" w:rsidRPr="00954C52" w:rsidRDefault="00BB0254" w:rsidP="00BB0254">
      <w:pPr>
        <w:pStyle w:val="ListParagraph"/>
        <w:numPr>
          <w:ilvl w:val="0"/>
          <w:numId w:val="7"/>
        </w:numPr>
        <w:ind w:left="426" w:hanging="426"/>
        <w:rPr>
          <w:rFonts w:ascii="Arial" w:hAnsi="Arial" w:cs="Arial"/>
          <w:b/>
          <w:sz w:val="22"/>
          <w:szCs w:val="22"/>
          <w:lang w:eastAsia="en-GB"/>
        </w:rPr>
      </w:pPr>
      <w:r w:rsidRPr="00954C52">
        <w:rPr>
          <w:rFonts w:ascii="Arial" w:hAnsi="Arial" w:cs="Arial"/>
          <w:b/>
          <w:sz w:val="22"/>
          <w:szCs w:val="22"/>
          <w:lang w:eastAsia="en-GB"/>
        </w:rPr>
        <w:t>Summary</w:t>
      </w:r>
      <w:r>
        <w:rPr>
          <w:rFonts w:ascii="Arial" w:hAnsi="Arial" w:cs="Arial"/>
          <w:b/>
          <w:sz w:val="22"/>
          <w:szCs w:val="22"/>
          <w:lang w:eastAsia="en-GB"/>
        </w:rPr>
        <w:t>/overview of proposal &amp; non-</w:t>
      </w:r>
      <w:r w:rsidRPr="00954C52">
        <w:rPr>
          <w:rFonts w:ascii="Arial" w:hAnsi="Arial" w:cs="Arial"/>
          <w:b/>
          <w:sz w:val="22"/>
          <w:szCs w:val="22"/>
          <w:lang w:eastAsia="en-GB"/>
        </w:rPr>
        <w:t>negotiable outcomes</w:t>
      </w:r>
    </w:p>
    <w:p w14:paraId="334F58CA" w14:textId="05240710" w:rsidR="00BB0254" w:rsidRPr="00894DDE" w:rsidRDefault="003C37F2" w:rsidP="00B75152">
      <w:pPr>
        <w:rPr>
          <w:rFonts w:ascii="Arial" w:hAnsi="Arial" w:cs="Arial"/>
          <w:color w:val="000000"/>
          <w:sz w:val="27"/>
          <w:szCs w:val="27"/>
        </w:rPr>
      </w:pPr>
      <w:r>
        <w:rPr>
          <w:rFonts w:asciiTheme="minorHAnsi" w:hAnsiTheme="minorHAnsi" w:cs="Arial"/>
        </w:rPr>
        <w:t>We will continue to emp</w:t>
      </w:r>
      <w:r w:rsidR="00815E06">
        <w:rPr>
          <w:rFonts w:asciiTheme="minorHAnsi" w:hAnsiTheme="minorHAnsi" w:cs="Arial"/>
        </w:rPr>
        <w:t>l</w:t>
      </w:r>
      <w:r>
        <w:rPr>
          <w:rFonts w:asciiTheme="minorHAnsi" w:hAnsiTheme="minorHAnsi" w:cs="Arial"/>
        </w:rPr>
        <w:t>oy a highly effective Numeracy Development Teacher to lead all aspects of numeracy including targeted and universal assessments and interventions</w:t>
      </w:r>
      <w:proofErr w:type="gramStart"/>
      <w:r>
        <w:rPr>
          <w:rFonts w:asciiTheme="minorHAnsi" w:hAnsiTheme="minorHAnsi" w:cs="Arial"/>
        </w:rPr>
        <w:t>,</w:t>
      </w:r>
      <w:r w:rsidR="00BB0254" w:rsidRPr="008164E2">
        <w:rPr>
          <w:rFonts w:asciiTheme="minorHAnsi" w:hAnsiTheme="minorHAnsi" w:cs="Arial"/>
        </w:rPr>
        <w:t>.</w:t>
      </w:r>
      <w:proofErr w:type="gramEnd"/>
      <w:r w:rsidR="00BB0254" w:rsidRPr="008164E2">
        <w:rPr>
          <w:rFonts w:asciiTheme="minorHAnsi" w:hAnsiTheme="minorHAnsi" w:cs="Arial"/>
        </w:rPr>
        <w:t xml:space="preserve"> Pupil Support Workers (PSW) will be retained to provide focussed literacy and nume</w:t>
      </w:r>
      <w:r>
        <w:rPr>
          <w:rFonts w:asciiTheme="minorHAnsi" w:hAnsiTheme="minorHAnsi" w:cs="Arial"/>
        </w:rPr>
        <w:t>racy interventions for individuals and groups across the school where gaps have been identified</w:t>
      </w:r>
      <w:proofErr w:type="gramStart"/>
      <w:r>
        <w:rPr>
          <w:rFonts w:asciiTheme="minorHAnsi" w:hAnsiTheme="minorHAnsi" w:cs="Arial"/>
        </w:rPr>
        <w:t>.</w:t>
      </w:r>
      <w:r w:rsidR="00BB0254" w:rsidRPr="008164E2">
        <w:rPr>
          <w:rFonts w:asciiTheme="minorHAnsi" w:hAnsiTheme="minorHAnsi" w:cs="Arial"/>
        </w:rPr>
        <w:t>.</w:t>
      </w:r>
      <w:proofErr w:type="gramEnd"/>
      <w:r w:rsidR="00BB0254">
        <w:rPr>
          <w:rFonts w:asciiTheme="minorHAnsi" w:hAnsiTheme="minorHAnsi" w:cs="Arial"/>
          <w:szCs w:val="22"/>
        </w:rPr>
        <w:t xml:space="preserve"> </w:t>
      </w:r>
      <w:r w:rsidR="00BB0254" w:rsidRPr="005F5261">
        <w:rPr>
          <w:rFonts w:asciiTheme="minorHAnsi" w:hAnsiTheme="minorHAnsi" w:cs="Arial"/>
          <w:szCs w:val="22"/>
        </w:rPr>
        <w:t xml:space="preserve"> The </w:t>
      </w:r>
      <w:r w:rsidR="00B75152">
        <w:rPr>
          <w:rFonts w:asciiTheme="minorHAnsi" w:hAnsiTheme="minorHAnsi" w:cs="Arial"/>
          <w:szCs w:val="22"/>
        </w:rPr>
        <w:t xml:space="preserve">PT/Acting Head/Additional Support for Learning </w:t>
      </w:r>
      <w:proofErr w:type="gramStart"/>
      <w:r w:rsidR="00B75152">
        <w:rPr>
          <w:rFonts w:asciiTheme="minorHAnsi" w:hAnsiTheme="minorHAnsi" w:cs="Arial"/>
          <w:szCs w:val="22"/>
        </w:rPr>
        <w:t>Teacher  and</w:t>
      </w:r>
      <w:proofErr w:type="gramEnd"/>
      <w:r w:rsidR="00B75152">
        <w:rPr>
          <w:rFonts w:asciiTheme="minorHAnsi" w:hAnsiTheme="minorHAnsi" w:cs="Arial"/>
          <w:szCs w:val="22"/>
        </w:rPr>
        <w:t xml:space="preserve"> PSWs </w:t>
      </w:r>
      <w:r w:rsidR="00BB0254" w:rsidRPr="005F5261">
        <w:rPr>
          <w:rFonts w:asciiTheme="minorHAnsi" w:hAnsiTheme="minorHAnsi" w:cs="Arial"/>
          <w:szCs w:val="22"/>
        </w:rPr>
        <w:t xml:space="preserve"> will focus on small target groups of identified </w:t>
      </w:r>
      <w:r w:rsidR="00B75152">
        <w:rPr>
          <w:rFonts w:asciiTheme="minorHAnsi" w:hAnsiTheme="minorHAnsi" w:cs="Arial"/>
          <w:szCs w:val="22"/>
        </w:rPr>
        <w:t xml:space="preserve">children who are in Quintile 1 or </w:t>
      </w:r>
      <w:r w:rsidR="00BB0254" w:rsidRPr="005F5261">
        <w:rPr>
          <w:rFonts w:asciiTheme="minorHAnsi" w:hAnsiTheme="minorHAnsi" w:cs="Arial"/>
          <w:szCs w:val="22"/>
        </w:rPr>
        <w:t>have ASD.  These targeted interventions will be focussed on improving the attainment in literacy and/or numeracy with identif</w:t>
      </w:r>
      <w:r w:rsidR="00BB0254">
        <w:rPr>
          <w:rFonts w:asciiTheme="minorHAnsi" w:hAnsiTheme="minorHAnsi" w:cs="Arial"/>
          <w:szCs w:val="22"/>
        </w:rPr>
        <w:t xml:space="preserve">ied </w:t>
      </w:r>
      <w:r w:rsidR="00BB0254" w:rsidRPr="005F5261">
        <w:rPr>
          <w:rFonts w:asciiTheme="minorHAnsi" w:hAnsiTheme="minorHAnsi" w:cs="Arial"/>
          <w:szCs w:val="22"/>
        </w:rPr>
        <w:t xml:space="preserve">children. This will involve support for learning work, targeted supports in partnership with class teachers and also additional supports such as life skills and outdoor learning to help them to overcome barriers to learning and raise their aspirations for what they are able to achieve.  We expect to see an increase in pupil attainment and decrease in off-task behaviours which disrupt learning. For ASD pupils we expect to see a calm, structured and predictable learning environment and a consistent approach to identifying, addressing and supporting their varied needs. </w:t>
      </w:r>
    </w:p>
    <w:p w14:paraId="2299FB71" w14:textId="77777777" w:rsidR="00B7181E" w:rsidRDefault="00B7181E" w:rsidP="00B7181E">
      <w:pPr>
        <w:rPr>
          <w:rFonts w:ascii="Arial" w:hAnsi="Arial" w:cs="Arial"/>
          <w:b/>
          <w:sz w:val="22"/>
          <w:szCs w:val="22"/>
        </w:rPr>
      </w:pPr>
    </w:p>
    <w:p w14:paraId="084FD55A" w14:textId="77777777" w:rsidR="00B7181E" w:rsidRDefault="00B7181E" w:rsidP="00B7181E">
      <w:pPr>
        <w:rPr>
          <w:rFonts w:ascii="Arial" w:hAnsi="Arial" w:cs="Arial"/>
          <w:b/>
          <w:sz w:val="22"/>
          <w:szCs w:val="22"/>
        </w:rPr>
      </w:pPr>
    </w:p>
    <w:p w14:paraId="79B8931E" w14:textId="77777777" w:rsidR="00B7181E" w:rsidRDefault="00B7181E" w:rsidP="00B7181E">
      <w:pPr>
        <w:rPr>
          <w:rFonts w:ascii="Arial" w:hAnsi="Arial" w:cs="Arial"/>
          <w:b/>
          <w:sz w:val="22"/>
          <w:szCs w:val="22"/>
        </w:rPr>
      </w:pPr>
    </w:p>
    <w:p w14:paraId="38F0D34B" w14:textId="77777777" w:rsidR="00B7181E" w:rsidRDefault="00B7181E" w:rsidP="00B7181E">
      <w:pPr>
        <w:rPr>
          <w:rFonts w:ascii="Arial" w:hAnsi="Arial" w:cs="Arial"/>
          <w:b/>
          <w:sz w:val="22"/>
          <w:szCs w:val="22"/>
        </w:rPr>
      </w:pPr>
    </w:p>
    <w:p w14:paraId="522FA32A" w14:textId="77777777" w:rsidR="00815E06" w:rsidRDefault="00815E06" w:rsidP="00B7181E">
      <w:pPr>
        <w:rPr>
          <w:rFonts w:ascii="Arial" w:hAnsi="Arial" w:cs="Arial"/>
          <w:b/>
          <w:sz w:val="22"/>
          <w:szCs w:val="22"/>
        </w:rPr>
      </w:pPr>
    </w:p>
    <w:p w14:paraId="08935E80" w14:textId="77777777" w:rsidR="00815E06" w:rsidRDefault="00815E06" w:rsidP="00B7181E">
      <w:pPr>
        <w:rPr>
          <w:rFonts w:ascii="Arial" w:hAnsi="Arial" w:cs="Arial"/>
          <w:b/>
          <w:sz w:val="22"/>
          <w:szCs w:val="22"/>
        </w:rPr>
      </w:pPr>
    </w:p>
    <w:p w14:paraId="189CF89E" w14:textId="77777777" w:rsidR="00815E06" w:rsidRDefault="00815E06" w:rsidP="00B7181E">
      <w:pPr>
        <w:rPr>
          <w:rFonts w:ascii="Arial" w:hAnsi="Arial" w:cs="Arial"/>
          <w:b/>
          <w:sz w:val="22"/>
          <w:szCs w:val="22"/>
        </w:rPr>
      </w:pPr>
    </w:p>
    <w:p w14:paraId="58FA8E01" w14:textId="77777777" w:rsidR="00815E06" w:rsidRDefault="00815E06" w:rsidP="00B7181E">
      <w:pPr>
        <w:rPr>
          <w:rFonts w:ascii="Arial" w:hAnsi="Arial" w:cs="Arial"/>
          <w:b/>
          <w:sz w:val="22"/>
          <w:szCs w:val="22"/>
        </w:rPr>
      </w:pPr>
    </w:p>
    <w:p w14:paraId="1F269694" w14:textId="77777777" w:rsidR="00815E06" w:rsidRDefault="00815E06" w:rsidP="00B7181E">
      <w:pPr>
        <w:rPr>
          <w:rFonts w:ascii="Arial" w:hAnsi="Arial" w:cs="Arial"/>
          <w:b/>
          <w:sz w:val="22"/>
          <w:szCs w:val="22"/>
        </w:rPr>
      </w:pPr>
    </w:p>
    <w:p w14:paraId="06699BEE" w14:textId="127AA888" w:rsidR="00E60FCB" w:rsidRDefault="00E60FCB" w:rsidP="00E60FCB">
      <w:pPr>
        <w:pStyle w:val="Heading1"/>
        <w:spacing w:before="101"/>
        <w:ind w:left="2619" w:right="657"/>
      </w:pPr>
      <w:r>
        <w:rPr>
          <w:noProof/>
        </w:rPr>
        <mc:AlternateContent>
          <mc:Choice Requires="wpg">
            <w:drawing>
              <wp:anchor distT="0" distB="0" distL="114300" distR="114300" simplePos="0" relativeHeight="251684352" behindDoc="1" locked="0" layoutInCell="1" allowOverlap="1" wp14:anchorId="0D24CA8C" wp14:editId="577B1235">
                <wp:simplePos x="0" y="0"/>
                <wp:positionH relativeFrom="page">
                  <wp:posOffset>146492</wp:posOffset>
                </wp:positionH>
                <wp:positionV relativeFrom="page">
                  <wp:posOffset>192322</wp:posOffset>
                </wp:positionV>
                <wp:extent cx="10330180" cy="7219315"/>
                <wp:effectExtent l="0" t="0" r="0" b="19685"/>
                <wp:wrapNone/>
                <wp:docPr id="30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30180" cy="7219315"/>
                          <a:chOff x="297" y="292"/>
                          <a:chExt cx="16268" cy="11369"/>
                        </a:xfrm>
                      </wpg:grpSpPr>
                      <wps:wsp>
                        <wps:cNvPr id="302" name="Freeform 38"/>
                        <wps:cNvSpPr>
                          <a:spLocks/>
                        </wps:cNvSpPr>
                        <wps:spPr bwMode="auto">
                          <a:xfrm>
                            <a:off x="1355" y="319"/>
                            <a:ext cx="14171" cy="1152"/>
                          </a:xfrm>
                          <a:custGeom>
                            <a:avLst/>
                            <a:gdLst>
                              <a:gd name="T0" fmla="+- 0 14939 1355"/>
                              <a:gd name="T1" fmla="*/ T0 w 14171"/>
                              <a:gd name="T2" fmla="+- 0 1471 319"/>
                              <a:gd name="T3" fmla="*/ 1471 h 1152"/>
                              <a:gd name="T4" fmla="+- 0 14939 1355"/>
                              <a:gd name="T5" fmla="*/ T4 w 14171"/>
                              <a:gd name="T6" fmla="+- 0 1173 319"/>
                              <a:gd name="T7" fmla="*/ 1173 h 1152"/>
                              <a:gd name="T8" fmla="+- 0 14929 1355"/>
                              <a:gd name="T9" fmla="*/ T8 w 14171"/>
                              <a:gd name="T10" fmla="+- 0 1110 319"/>
                              <a:gd name="T11" fmla="*/ 1110 h 1152"/>
                              <a:gd name="T12" fmla="+- 0 14935 1355"/>
                              <a:gd name="T13" fmla="*/ T12 w 14171"/>
                              <a:gd name="T14" fmla="+- 0 1087 319"/>
                              <a:gd name="T15" fmla="*/ 1087 h 1152"/>
                              <a:gd name="T16" fmla="+- 0 14965 1355"/>
                              <a:gd name="T17" fmla="*/ T16 w 14171"/>
                              <a:gd name="T18" fmla="+- 0 1105 319"/>
                              <a:gd name="T19" fmla="*/ 1105 h 1152"/>
                              <a:gd name="T20" fmla="+- 0 15025 1355"/>
                              <a:gd name="T21" fmla="*/ T20 w 14171"/>
                              <a:gd name="T22" fmla="+- 0 1160 319"/>
                              <a:gd name="T23" fmla="*/ 1160 h 1152"/>
                              <a:gd name="T24" fmla="+- 0 15088 1355"/>
                              <a:gd name="T25" fmla="*/ T24 w 14171"/>
                              <a:gd name="T26" fmla="+- 0 1223 319"/>
                              <a:gd name="T27" fmla="*/ 1223 h 1152"/>
                              <a:gd name="T28" fmla="+- 0 15131 1355"/>
                              <a:gd name="T29" fmla="*/ T28 w 14171"/>
                              <a:gd name="T30" fmla="+- 0 1253 319"/>
                              <a:gd name="T31" fmla="*/ 1253 h 1152"/>
                              <a:gd name="T32" fmla="+- 0 15176 1355"/>
                              <a:gd name="T33" fmla="*/ T32 w 14171"/>
                              <a:gd name="T34" fmla="+- 0 1259 319"/>
                              <a:gd name="T35" fmla="*/ 1259 h 1152"/>
                              <a:gd name="T36" fmla="+- 0 15244 1355"/>
                              <a:gd name="T37" fmla="*/ T36 w 14171"/>
                              <a:gd name="T38" fmla="+- 0 1247 319"/>
                              <a:gd name="T39" fmla="*/ 1247 h 1152"/>
                              <a:gd name="T40" fmla="+- 0 15399 1355"/>
                              <a:gd name="T41" fmla="*/ T40 w 14171"/>
                              <a:gd name="T42" fmla="+- 0 1240 319"/>
                              <a:gd name="T43" fmla="*/ 1240 h 1152"/>
                              <a:gd name="T44" fmla="+- 0 15479 1355"/>
                              <a:gd name="T45" fmla="*/ T44 w 14171"/>
                              <a:gd name="T46" fmla="+- 0 1203 319"/>
                              <a:gd name="T47" fmla="*/ 1203 h 1152"/>
                              <a:gd name="T48" fmla="+- 0 15509 1355"/>
                              <a:gd name="T49" fmla="*/ T48 w 14171"/>
                              <a:gd name="T50" fmla="+- 0 1107 319"/>
                              <a:gd name="T51" fmla="*/ 1107 h 1152"/>
                              <a:gd name="T52" fmla="+- 0 15516 1355"/>
                              <a:gd name="T53" fmla="*/ T52 w 14171"/>
                              <a:gd name="T54" fmla="+- 0 921 319"/>
                              <a:gd name="T55" fmla="*/ 921 h 1152"/>
                              <a:gd name="T56" fmla="+- 0 15526 1355"/>
                              <a:gd name="T57" fmla="*/ T56 w 14171"/>
                              <a:gd name="T58" fmla="+- 0 764 319"/>
                              <a:gd name="T59" fmla="*/ 764 h 1152"/>
                              <a:gd name="T60" fmla="+- 0 15501 1355"/>
                              <a:gd name="T61" fmla="*/ T60 w 14171"/>
                              <a:gd name="T62" fmla="+- 0 683 319"/>
                              <a:gd name="T63" fmla="*/ 683 h 1152"/>
                              <a:gd name="T64" fmla="+- 0 15417 1355"/>
                              <a:gd name="T65" fmla="*/ T64 w 14171"/>
                              <a:gd name="T66" fmla="+- 0 653 319"/>
                              <a:gd name="T67" fmla="*/ 653 h 1152"/>
                              <a:gd name="T68" fmla="+- 0 15248 1355"/>
                              <a:gd name="T69" fmla="*/ T68 w 14171"/>
                              <a:gd name="T70" fmla="+- 0 649 319"/>
                              <a:gd name="T71" fmla="*/ 649 h 1152"/>
                              <a:gd name="T72" fmla="+- 0 15173 1355"/>
                              <a:gd name="T73" fmla="*/ T72 w 14171"/>
                              <a:gd name="T74" fmla="+- 0 638 319"/>
                              <a:gd name="T75" fmla="*/ 638 h 1152"/>
                              <a:gd name="T76" fmla="+- 0 15123 1355"/>
                              <a:gd name="T77" fmla="*/ T76 w 14171"/>
                              <a:gd name="T78" fmla="+- 0 652 319"/>
                              <a:gd name="T79" fmla="*/ 652 h 1152"/>
                              <a:gd name="T80" fmla="+- 0 15072 1355"/>
                              <a:gd name="T81" fmla="*/ T80 w 14171"/>
                              <a:gd name="T82" fmla="+- 0 706 319"/>
                              <a:gd name="T83" fmla="*/ 706 h 1152"/>
                              <a:gd name="T84" fmla="+- 0 14997 1355"/>
                              <a:gd name="T85" fmla="*/ T84 w 14171"/>
                              <a:gd name="T86" fmla="+- 0 815 319"/>
                              <a:gd name="T87" fmla="*/ 815 h 1152"/>
                              <a:gd name="T88" fmla="+- 0 14966 1355"/>
                              <a:gd name="T89" fmla="*/ T88 w 14171"/>
                              <a:gd name="T90" fmla="+- 0 860 319"/>
                              <a:gd name="T91" fmla="*/ 860 h 1152"/>
                              <a:gd name="T92" fmla="+- 0 14950 1355"/>
                              <a:gd name="T93" fmla="*/ T92 w 14171"/>
                              <a:gd name="T94" fmla="+- 0 867 319"/>
                              <a:gd name="T95" fmla="*/ 867 h 1152"/>
                              <a:gd name="T96" fmla="+- 0 14945 1355"/>
                              <a:gd name="T97" fmla="*/ T96 w 14171"/>
                              <a:gd name="T98" fmla="+- 0 828 319"/>
                              <a:gd name="T99" fmla="*/ 828 h 1152"/>
                              <a:gd name="T100" fmla="+- 0 14946 1355"/>
                              <a:gd name="T101" fmla="*/ T100 w 14171"/>
                              <a:gd name="T102" fmla="+- 0 736 319"/>
                              <a:gd name="T103" fmla="*/ 736 h 1152"/>
                              <a:gd name="T104" fmla="+- 0 14939 1355"/>
                              <a:gd name="T105" fmla="*/ T104 w 14171"/>
                              <a:gd name="T106" fmla="+- 0 319 319"/>
                              <a:gd name="T107" fmla="*/ 319 h 1152"/>
                              <a:gd name="T108" fmla="+- 0 13507 1355"/>
                              <a:gd name="T109" fmla="*/ T108 w 14171"/>
                              <a:gd name="T110" fmla="+- 0 319 319"/>
                              <a:gd name="T111" fmla="*/ 319 h 1152"/>
                              <a:gd name="T112" fmla="+- 0 4722 1355"/>
                              <a:gd name="T113" fmla="*/ T112 w 14171"/>
                              <a:gd name="T114" fmla="+- 0 319 319"/>
                              <a:gd name="T115" fmla="*/ 319 h 1152"/>
                              <a:gd name="T116" fmla="+- 0 3497 1355"/>
                              <a:gd name="T117" fmla="*/ T116 w 14171"/>
                              <a:gd name="T118" fmla="+- 0 319 319"/>
                              <a:gd name="T119" fmla="*/ 319 h 1152"/>
                              <a:gd name="T120" fmla="+- 0 1952 1355"/>
                              <a:gd name="T121" fmla="*/ T120 w 14171"/>
                              <a:gd name="T122" fmla="+- 0 319 319"/>
                              <a:gd name="T123" fmla="*/ 319 h 1152"/>
                              <a:gd name="T124" fmla="+- 0 1952 1355"/>
                              <a:gd name="T125" fmla="*/ T124 w 14171"/>
                              <a:gd name="T126" fmla="+- 0 731 319"/>
                              <a:gd name="T127" fmla="*/ 731 h 1152"/>
                              <a:gd name="T128" fmla="+- 0 1938 1355"/>
                              <a:gd name="T129" fmla="*/ T128 w 14171"/>
                              <a:gd name="T130" fmla="+- 0 791 319"/>
                              <a:gd name="T131" fmla="*/ 791 h 1152"/>
                              <a:gd name="T132" fmla="+- 0 1925 1355"/>
                              <a:gd name="T133" fmla="*/ T132 w 14171"/>
                              <a:gd name="T134" fmla="+- 0 811 319"/>
                              <a:gd name="T135" fmla="*/ 811 h 1152"/>
                              <a:gd name="T136" fmla="+- 0 1904 1355"/>
                              <a:gd name="T137" fmla="*/ T136 w 14171"/>
                              <a:gd name="T138" fmla="+- 0 791 319"/>
                              <a:gd name="T139" fmla="*/ 791 h 1152"/>
                              <a:gd name="T140" fmla="+- 0 1868 1355"/>
                              <a:gd name="T141" fmla="*/ T140 w 14171"/>
                              <a:gd name="T142" fmla="+- 0 731 319"/>
                              <a:gd name="T143" fmla="*/ 731 h 1152"/>
                              <a:gd name="T144" fmla="+- 0 1826 1355"/>
                              <a:gd name="T145" fmla="*/ T144 w 14171"/>
                              <a:gd name="T146" fmla="+- 0 676 319"/>
                              <a:gd name="T147" fmla="*/ 676 h 1152"/>
                              <a:gd name="T148" fmla="+- 0 1788 1355"/>
                              <a:gd name="T149" fmla="*/ T148 w 14171"/>
                              <a:gd name="T150" fmla="+- 0 647 319"/>
                              <a:gd name="T151" fmla="*/ 647 h 1152"/>
                              <a:gd name="T152" fmla="+- 0 1733 1355"/>
                              <a:gd name="T153" fmla="*/ T152 w 14171"/>
                              <a:gd name="T154" fmla="+- 0 637 319"/>
                              <a:gd name="T155" fmla="*/ 637 h 1152"/>
                              <a:gd name="T156" fmla="+- 0 1639 1355"/>
                              <a:gd name="T157" fmla="*/ T156 w 14171"/>
                              <a:gd name="T158" fmla="+- 0 636 319"/>
                              <a:gd name="T159" fmla="*/ 636 h 1152"/>
                              <a:gd name="T160" fmla="+- 0 1482 1355"/>
                              <a:gd name="T161" fmla="*/ T160 w 14171"/>
                              <a:gd name="T162" fmla="+- 0 639 319"/>
                              <a:gd name="T163" fmla="*/ 639 h 1152"/>
                              <a:gd name="T164" fmla="+- 0 1401 1355"/>
                              <a:gd name="T165" fmla="*/ T164 w 14171"/>
                              <a:gd name="T166" fmla="+- 0 672 319"/>
                              <a:gd name="T167" fmla="*/ 672 h 1152"/>
                              <a:gd name="T168" fmla="+- 0 1370 1355"/>
                              <a:gd name="T169" fmla="*/ T168 w 14171"/>
                              <a:gd name="T170" fmla="+- 0 765 319"/>
                              <a:gd name="T171" fmla="*/ 765 h 1152"/>
                              <a:gd name="T172" fmla="+- 0 1363 1355"/>
                              <a:gd name="T173" fmla="*/ T172 w 14171"/>
                              <a:gd name="T174" fmla="+- 0 946 319"/>
                              <a:gd name="T175" fmla="*/ 946 h 1152"/>
                              <a:gd name="T176" fmla="+- 0 1355 1355"/>
                              <a:gd name="T177" fmla="*/ T176 w 14171"/>
                              <a:gd name="T178" fmla="+- 0 1113 319"/>
                              <a:gd name="T179" fmla="*/ 1113 h 1152"/>
                              <a:gd name="T180" fmla="+- 0 1381 1355"/>
                              <a:gd name="T181" fmla="*/ T180 w 14171"/>
                              <a:gd name="T182" fmla="+- 0 1199 319"/>
                              <a:gd name="T183" fmla="*/ 1199 h 1152"/>
                              <a:gd name="T184" fmla="+- 0 1466 1355"/>
                              <a:gd name="T185" fmla="*/ T184 w 14171"/>
                              <a:gd name="T186" fmla="+- 0 1232 319"/>
                              <a:gd name="T187" fmla="*/ 1232 h 1152"/>
                              <a:gd name="T188" fmla="+- 0 1635 1355"/>
                              <a:gd name="T189" fmla="*/ T188 w 14171"/>
                              <a:gd name="T190" fmla="+- 0 1238 319"/>
                              <a:gd name="T191" fmla="*/ 1238 h 1152"/>
                              <a:gd name="T192" fmla="+- 0 1717 1355"/>
                              <a:gd name="T193" fmla="*/ T192 w 14171"/>
                              <a:gd name="T194" fmla="+- 0 1245 319"/>
                              <a:gd name="T195" fmla="*/ 1245 h 1152"/>
                              <a:gd name="T196" fmla="+- 0 1768 1355"/>
                              <a:gd name="T197" fmla="*/ T196 w 14171"/>
                              <a:gd name="T198" fmla="+- 0 1235 319"/>
                              <a:gd name="T199" fmla="*/ 1235 h 1152"/>
                              <a:gd name="T200" fmla="+- 0 1807 1355"/>
                              <a:gd name="T201" fmla="*/ T200 w 14171"/>
                              <a:gd name="T202" fmla="+- 0 1198 319"/>
                              <a:gd name="T203" fmla="*/ 1198 h 1152"/>
                              <a:gd name="T204" fmla="+- 0 1856 1355"/>
                              <a:gd name="T205" fmla="*/ T204 w 14171"/>
                              <a:gd name="T206" fmla="+- 0 1124 319"/>
                              <a:gd name="T207" fmla="*/ 1124 h 1152"/>
                              <a:gd name="T208" fmla="+- 0 1897 1355"/>
                              <a:gd name="T209" fmla="*/ T208 w 14171"/>
                              <a:gd name="T210" fmla="+- 0 1080 319"/>
                              <a:gd name="T211" fmla="*/ 1080 h 1152"/>
                              <a:gd name="T212" fmla="+- 0 1918 1355"/>
                              <a:gd name="T213" fmla="*/ T212 w 14171"/>
                              <a:gd name="T214" fmla="+- 0 1071 319"/>
                              <a:gd name="T215" fmla="*/ 1071 h 1152"/>
                              <a:gd name="T216" fmla="+- 0 1926 1355"/>
                              <a:gd name="T217" fmla="*/ T216 w 14171"/>
                              <a:gd name="T218" fmla="+- 0 1101 319"/>
                              <a:gd name="T219" fmla="*/ 1101 h 1152"/>
                              <a:gd name="T220" fmla="+- 0 1928 1355"/>
                              <a:gd name="T221" fmla="*/ T220 w 14171"/>
                              <a:gd name="T222" fmla="+- 0 1177 319"/>
                              <a:gd name="T223" fmla="*/ 1177 h 1152"/>
                              <a:gd name="T224" fmla="+- 0 1928 1355"/>
                              <a:gd name="T225" fmla="*/ T224 w 14171"/>
                              <a:gd name="T226" fmla="+- 0 1471 319"/>
                              <a:gd name="T227" fmla="*/ 1471 h 1152"/>
                              <a:gd name="T228" fmla="+- 0 14939 1355"/>
                              <a:gd name="T229" fmla="*/ T228 w 14171"/>
                              <a:gd name="T230" fmla="+- 0 1471 319"/>
                              <a:gd name="T231" fmla="*/ 1471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171" h="1152">
                                <a:moveTo>
                                  <a:pt x="13584" y="1152"/>
                                </a:moveTo>
                                <a:lnTo>
                                  <a:pt x="13584" y="854"/>
                                </a:lnTo>
                                <a:lnTo>
                                  <a:pt x="13574" y="791"/>
                                </a:lnTo>
                                <a:lnTo>
                                  <a:pt x="13580" y="768"/>
                                </a:lnTo>
                                <a:lnTo>
                                  <a:pt x="13610" y="786"/>
                                </a:lnTo>
                                <a:lnTo>
                                  <a:pt x="13670" y="841"/>
                                </a:lnTo>
                                <a:lnTo>
                                  <a:pt x="13733" y="904"/>
                                </a:lnTo>
                                <a:lnTo>
                                  <a:pt x="13776" y="934"/>
                                </a:lnTo>
                                <a:lnTo>
                                  <a:pt x="13821" y="940"/>
                                </a:lnTo>
                                <a:lnTo>
                                  <a:pt x="13889" y="928"/>
                                </a:lnTo>
                                <a:lnTo>
                                  <a:pt x="14044" y="921"/>
                                </a:lnTo>
                                <a:lnTo>
                                  <a:pt x="14124" y="884"/>
                                </a:lnTo>
                                <a:lnTo>
                                  <a:pt x="14154" y="788"/>
                                </a:lnTo>
                                <a:lnTo>
                                  <a:pt x="14161" y="602"/>
                                </a:lnTo>
                                <a:lnTo>
                                  <a:pt x="14171" y="445"/>
                                </a:lnTo>
                                <a:lnTo>
                                  <a:pt x="14146" y="364"/>
                                </a:lnTo>
                                <a:lnTo>
                                  <a:pt x="14062" y="334"/>
                                </a:lnTo>
                                <a:lnTo>
                                  <a:pt x="13893" y="330"/>
                                </a:lnTo>
                                <a:lnTo>
                                  <a:pt x="13818" y="319"/>
                                </a:lnTo>
                                <a:lnTo>
                                  <a:pt x="13768" y="333"/>
                                </a:lnTo>
                                <a:lnTo>
                                  <a:pt x="13717" y="387"/>
                                </a:lnTo>
                                <a:lnTo>
                                  <a:pt x="13642" y="496"/>
                                </a:lnTo>
                                <a:lnTo>
                                  <a:pt x="13611" y="541"/>
                                </a:lnTo>
                                <a:lnTo>
                                  <a:pt x="13595" y="548"/>
                                </a:lnTo>
                                <a:lnTo>
                                  <a:pt x="13590" y="509"/>
                                </a:lnTo>
                                <a:lnTo>
                                  <a:pt x="13591" y="417"/>
                                </a:lnTo>
                                <a:lnTo>
                                  <a:pt x="13584" y="0"/>
                                </a:lnTo>
                                <a:lnTo>
                                  <a:pt x="12152" y="0"/>
                                </a:lnTo>
                                <a:lnTo>
                                  <a:pt x="3367" y="0"/>
                                </a:lnTo>
                                <a:lnTo>
                                  <a:pt x="2142" y="0"/>
                                </a:lnTo>
                                <a:lnTo>
                                  <a:pt x="597" y="0"/>
                                </a:lnTo>
                                <a:lnTo>
                                  <a:pt x="597" y="412"/>
                                </a:lnTo>
                                <a:lnTo>
                                  <a:pt x="583" y="472"/>
                                </a:lnTo>
                                <a:lnTo>
                                  <a:pt x="570" y="492"/>
                                </a:lnTo>
                                <a:lnTo>
                                  <a:pt x="549" y="472"/>
                                </a:lnTo>
                                <a:lnTo>
                                  <a:pt x="513" y="412"/>
                                </a:lnTo>
                                <a:lnTo>
                                  <a:pt x="471" y="357"/>
                                </a:lnTo>
                                <a:lnTo>
                                  <a:pt x="433" y="328"/>
                                </a:lnTo>
                                <a:lnTo>
                                  <a:pt x="378" y="318"/>
                                </a:lnTo>
                                <a:lnTo>
                                  <a:pt x="284" y="317"/>
                                </a:lnTo>
                                <a:lnTo>
                                  <a:pt x="127" y="320"/>
                                </a:lnTo>
                                <a:lnTo>
                                  <a:pt x="46" y="353"/>
                                </a:lnTo>
                                <a:lnTo>
                                  <a:pt x="15" y="446"/>
                                </a:lnTo>
                                <a:lnTo>
                                  <a:pt x="8" y="627"/>
                                </a:lnTo>
                                <a:lnTo>
                                  <a:pt x="0" y="794"/>
                                </a:lnTo>
                                <a:lnTo>
                                  <a:pt x="26" y="880"/>
                                </a:lnTo>
                                <a:lnTo>
                                  <a:pt x="111" y="913"/>
                                </a:lnTo>
                                <a:lnTo>
                                  <a:pt x="280" y="919"/>
                                </a:lnTo>
                                <a:lnTo>
                                  <a:pt x="362" y="926"/>
                                </a:lnTo>
                                <a:lnTo>
                                  <a:pt x="413" y="916"/>
                                </a:lnTo>
                                <a:lnTo>
                                  <a:pt x="452" y="879"/>
                                </a:lnTo>
                                <a:lnTo>
                                  <a:pt x="501" y="805"/>
                                </a:lnTo>
                                <a:lnTo>
                                  <a:pt x="542" y="761"/>
                                </a:lnTo>
                                <a:lnTo>
                                  <a:pt x="563" y="752"/>
                                </a:lnTo>
                                <a:lnTo>
                                  <a:pt x="571" y="782"/>
                                </a:lnTo>
                                <a:lnTo>
                                  <a:pt x="573" y="858"/>
                                </a:lnTo>
                                <a:lnTo>
                                  <a:pt x="573" y="1152"/>
                                </a:lnTo>
                                <a:lnTo>
                                  <a:pt x="13584" y="1152"/>
                                </a:lnTo>
                                <a:close/>
                              </a:path>
                            </a:pathLst>
                          </a:custGeom>
                          <a:noFill/>
                          <a:ln w="20955">
                            <a:solidFill>
                              <a:srgbClr val="5CCB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7"/>
                        <wps:cNvSpPr>
                          <a:spLocks/>
                        </wps:cNvSpPr>
                        <wps:spPr bwMode="auto">
                          <a:xfrm>
                            <a:off x="1366" y="10499"/>
                            <a:ext cx="14151" cy="1152"/>
                          </a:xfrm>
                          <a:custGeom>
                            <a:avLst/>
                            <a:gdLst>
                              <a:gd name="T0" fmla="+- 0 12431 1366"/>
                              <a:gd name="T1" fmla="*/ T0 w 14151"/>
                              <a:gd name="T2" fmla="+- 0 11652 10500"/>
                              <a:gd name="T3" fmla="*/ 11652 h 1152"/>
                              <a:gd name="T4" fmla="+- 0 13987 1366"/>
                              <a:gd name="T5" fmla="*/ T4 w 14151"/>
                              <a:gd name="T6" fmla="+- 0 11652 10500"/>
                              <a:gd name="T7" fmla="*/ 11652 h 1152"/>
                              <a:gd name="T8" fmla="+- 0 14930 1366"/>
                              <a:gd name="T9" fmla="*/ T8 w 14151"/>
                              <a:gd name="T10" fmla="+- 0 11652 10500"/>
                              <a:gd name="T11" fmla="*/ 11652 h 1152"/>
                              <a:gd name="T12" fmla="+- 0 14930 1366"/>
                              <a:gd name="T13" fmla="*/ T12 w 14151"/>
                              <a:gd name="T14" fmla="+- 0 11274 10500"/>
                              <a:gd name="T15" fmla="*/ 11274 h 1152"/>
                              <a:gd name="T16" fmla="+- 0 14954 1366"/>
                              <a:gd name="T17" fmla="*/ T16 w 14151"/>
                              <a:gd name="T18" fmla="+- 0 11227 10500"/>
                              <a:gd name="T19" fmla="*/ 11227 h 1152"/>
                              <a:gd name="T20" fmla="+- 0 14971 1366"/>
                              <a:gd name="T21" fmla="*/ T20 w 14151"/>
                              <a:gd name="T22" fmla="+- 0 11210 10500"/>
                              <a:gd name="T23" fmla="*/ 11210 h 1152"/>
                              <a:gd name="T24" fmla="+- 0 14989 1366"/>
                              <a:gd name="T25" fmla="*/ T24 w 14151"/>
                              <a:gd name="T26" fmla="+- 0 11222 10500"/>
                              <a:gd name="T27" fmla="*/ 11222 h 1152"/>
                              <a:gd name="T28" fmla="+- 0 15016 1366"/>
                              <a:gd name="T29" fmla="*/ T28 w 14151"/>
                              <a:gd name="T30" fmla="+- 0 11261 10500"/>
                              <a:gd name="T31" fmla="*/ 11261 h 1152"/>
                              <a:gd name="T32" fmla="+- 0 15079 1366"/>
                              <a:gd name="T33" fmla="*/ T32 w 14151"/>
                              <a:gd name="T34" fmla="+- 0 11324 10500"/>
                              <a:gd name="T35" fmla="*/ 11324 h 1152"/>
                              <a:gd name="T36" fmla="+- 0 15122 1366"/>
                              <a:gd name="T37" fmla="*/ T36 w 14151"/>
                              <a:gd name="T38" fmla="+- 0 11354 10500"/>
                              <a:gd name="T39" fmla="*/ 11354 h 1152"/>
                              <a:gd name="T40" fmla="+- 0 15167 1366"/>
                              <a:gd name="T41" fmla="*/ T40 w 14151"/>
                              <a:gd name="T42" fmla="+- 0 11360 10500"/>
                              <a:gd name="T43" fmla="*/ 11360 h 1152"/>
                              <a:gd name="T44" fmla="+- 0 15235 1366"/>
                              <a:gd name="T45" fmla="*/ T44 w 14151"/>
                              <a:gd name="T46" fmla="+- 0 11348 10500"/>
                              <a:gd name="T47" fmla="*/ 11348 h 1152"/>
                              <a:gd name="T48" fmla="+- 0 15390 1366"/>
                              <a:gd name="T49" fmla="*/ T48 w 14151"/>
                              <a:gd name="T50" fmla="+- 0 11341 10500"/>
                              <a:gd name="T51" fmla="*/ 11341 h 1152"/>
                              <a:gd name="T52" fmla="+- 0 15470 1366"/>
                              <a:gd name="T53" fmla="*/ T52 w 14151"/>
                              <a:gd name="T54" fmla="+- 0 11304 10500"/>
                              <a:gd name="T55" fmla="*/ 11304 h 1152"/>
                              <a:gd name="T56" fmla="+- 0 15501 1366"/>
                              <a:gd name="T57" fmla="*/ T56 w 14151"/>
                              <a:gd name="T58" fmla="+- 0 11208 10500"/>
                              <a:gd name="T59" fmla="*/ 11208 h 1152"/>
                              <a:gd name="T60" fmla="+- 0 15507 1366"/>
                              <a:gd name="T61" fmla="*/ T60 w 14151"/>
                              <a:gd name="T62" fmla="+- 0 11022 10500"/>
                              <a:gd name="T63" fmla="*/ 11022 h 1152"/>
                              <a:gd name="T64" fmla="+- 0 15517 1366"/>
                              <a:gd name="T65" fmla="*/ T64 w 14151"/>
                              <a:gd name="T66" fmla="+- 0 10865 10500"/>
                              <a:gd name="T67" fmla="*/ 10865 h 1152"/>
                              <a:gd name="T68" fmla="+- 0 15492 1366"/>
                              <a:gd name="T69" fmla="*/ T68 w 14151"/>
                              <a:gd name="T70" fmla="+- 0 10784 10500"/>
                              <a:gd name="T71" fmla="*/ 10784 h 1152"/>
                              <a:gd name="T72" fmla="+- 0 15408 1366"/>
                              <a:gd name="T73" fmla="*/ T72 w 14151"/>
                              <a:gd name="T74" fmla="+- 0 10754 10500"/>
                              <a:gd name="T75" fmla="*/ 10754 h 1152"/>
                              <a:gd name="T76" fmla="+- 0 15239 1366"/>
                              <a:gd name="T77" fmla="*/ T76 w 14151"/>
                              <a:gd name="T78" fmla="+- 0 10750 10500"/>
                              <a:gd name="T79" fmla="*/ 10750 h 1152"/>
                              <a:gd name="T80" fmla="+- 0 15165 1366"/>
                              <a:gd name="T81" fmla="*/ T80 w 14151"/>
                              <a:gd name="T82" fmla="+- 0 10739 10500"/>
                              <a:gd name="T83" fmla="*/ 10739 h 1152"/>
                              <a:gd name="T84" fmla="+- 0 15114 1366"/>
                              <a:gd name="T85" fmla="*/ T84 w 14151"/>
                              <a:gd name="T86" fmla="+- 0 10753 10500"/>
                              <a:gd name="T87" fmla="*/ 10753 h 1152"/>
                              <a:gd name="T88" fmla="+- 0 15063 1366"/>
                              <a:gd name="T89" fmla="*/ T88 w 14151"/>
                              <a:gd name="T90" fmla="+- 0 10806 10500"/>
                              <a:gd name="T91" fmla="*/ 10806 h 1152"/>
                              <a:gd name="T92" fmla="+- 0 14989 1366"/>
                              <a:gd name="T93" fmla="*/ T92 w 14151"/>
                              <a:gd name="T94" fmla="+- 0 10916 10500"/>
                              <a:gd name="T95" fmla="*/ 10916 h 1152"/>
                              <a:gd name="T96" fmla="+- 0 14945 1366"/>
                              <a:gd name="T97" fmla="*/ T96 w 14151"/>
                              <a:gd name="T98" fmla="+- 0 10961 10500"/>
                              <a:gd name="T99" fmla="*/ 10961 h 1152"/>
                              <a:gd name="T100" fmla="+- 0 14923 1366"/>
                              <a:gd name="T101" fmla="*/ T100 w 14151"/>
                              <a:gd name="T102" fmla="+- 0 10968 10500"/>
                              <a:gd name="T103" fmla="*/ 10968 h 1152"/>
                              <a:gd name="T104" fmla="+- 0 14916 1366"/>
                              <a:gd name="T105" fmla="*/ T104 w 14151"/>
                              <a:gd name="T106" fmla="+- 0 10929 10500"/>
                              <a:gd name="T107" fmla="*/ 10929 h 1152"/>
                              <a:gd name="T108" fmla="+- 0 14917 1366"/>
                              <a:gd name="T109" fmla="*/ T108 w 14151"/>
                              <a:gd name="T110" fmla="+- 0 10837 10500"/>
                              <a:gd name="T111" fmla="*/ 10837 h 1152"/>
                              <a:gd name="T112" fmla="+- 0 14930 1366"/>
                              <a:gd name="T113" fmla="*/ T112 w 14151"/>
                              <a:gd name="T114" fmla="+- 0 10500 10500"/>
                              <a:gd name="T115" fmla="*/ 10500 h 1152"/>
                              <a:gd name="T116" fmla="+- 0 1964 1366"/>
                              <a:gd name="T117" fmla="*/ T116 w 14151"/>
                              <a:gd name="T118" fmla="+- 0 10500 10500"/>
                              <a:gd name="T119" fmla="*/ 10500 h 1152"/>
                              <a:gd name="T120" fmla="+- 0 1964 1366"/>
                              <a:gd name="T121" fmla="*/ T120 w 14151"/>
                              <a:gd name="T122" fmla="+- 0 10732 10500"/>
                              <a:gd name="T123" fmla="*/ 10732 h 1152"/>
                              <a:gd name="T124" fmla="+- 0 1979 1366"/>
                              <a:gd name="T125" fmla="*/ T124 w 14151"/>
                              <a:gd name="T126" fmla="+- 0 10881 10500"/>
                              <a:gd name="T127" fmla="*/ 10881 h 1152"/>
                              <a:gd name="T128" fmla="+- 0 1975 1366"/>
                              <a:gd name="T129" fmla="*/ T128 w 14151"/>
                              <a:gd name="T130" fmla="+- 0 10943 10500"/>
                              <a:gd name="T131" fmla="*/ 10943 h 1152"/>
                              <a:gd name="T132" fmla="+- 0 1945 1366"/>
                              <a:gd name="T133" fmla="*/ T132 w 14151"/>
                              <a:gd name="T134" fmla="+- 0 10930 10500"/>
                              <a:gd name="T135" fmla="*/ 10930 h 1152"/>
                              <a:gd name="T136" fmla="+- 0 1879 1366"/>
                              <a:gd name="T137" fmla="*/ T136 w 14151"/>
                              <a:gd name="T138" fmla="+- 0 10852 10500"/>
                              <a:gd name="T139" fmla="*/ 10852 h 1152"/>
                              <a:gd name="T140" fmla="+- 0 1837 1366"/>
                              <a:gd name="T141" fmla="*/ T140 w 14151"/>
                              <a:gd name="T142" fmla="+- 0 10797 10500"/>
                              <a:gd name="T143" fmla="*/ 10797 h 1152"/>
                              <a:gd name="T144" fmla="+- 0 1799 1366"/>
                              <a:gd name="T145" fmla="*/ T144 w 14151"/>
                              <a:gd name="T146" fmla="+- 0 10768 10500"/>
                              <a:gd name="T147" fmla="*/ 10768 h 1152"/>
                              <a:gd name="T148" fmla="+- 0 1744 1366"/>
                              <a:gd name="T149" fmla="*/ T148 w 14151"/>
                              <a:gd name="T150" fmla="+- 0 10758 10500"/>
                              <a:gd name="T151" fmla="*/ 10758 h 1152"/>
                              <a:gd name="T152" fmla="+- 0 1650 1366"/>
                              <a:gd name="T153" fmla="*/ T152 w 14151"/>
                              <a:gd name="T154" fmla="+- 0 10757 10500"/>
                              <a:gd name="T155" fmla="*/ 10757 h 1152"/>
                              <a:gd name="T156" fmla="+- 0 1493 1366"/>
                              <a:gd name="T157" fmla="*/ T156 w 14151"/>
                              <a:gd name="T158" fmla="+- 0 10760 10500"/>
                              <a:gd name="T159" fmla="*/ 10760 h 1152"/>
                              <a:gd name="T160" fmla="+- 0 1412 1366"/>
                              <a:gd name="T161" fmla="*/ T160 w 14151"/>
                              <a:gd name="T162" fmla="+- 0 10793 10500"/>
                              <a:gd name="T163" fmla="*/ 10793 h 1152"/>
                              <a:gd name="T164" fmla="+- 0 1381 1366"/>
                              <a:gd name="T165" fmla="*/ T164 w 14151"/>
                              <a:gd name="T166" fmla="+- 0 10886 10500"/>
                              <a:gd name="T167" fmla="*/ 10886 h 1152"/>
                              <a:gd name="T168" fmla="+- 0 1374 1366"/>
                              <a:gd name="T169" fmla="*/ T168 w 14151"/>
                              <a:gd name="T170" fmla="+- 0 11067 10500"/>
                              <a:gd name="T171" fmla="*/ 11067 h 1152"/>
                              <a:gd name="T172" fmla="+- 0 1366 1366"/>
                              <a:gd name="T173" fmla="*/ T172 w 14151"/>
                              <a:gd name="T174" fmla="+- 0 11234 10500"/>
                              <a:gd name="T175" fmla="*/ 11234 h 1152"/>
                              <a:gd name="T176" fmla="+- 0 1392 1366"/>
                              <a:gd name="T177" fmla="*/ T176 w 14151"/>
                              <a:gd name="T178" fmla="+- 0 11320 10500"/>
                              <a:gd name="T179" fmla="*/ 11320 h 1152"/>
                              <a:gd name="T180" fmla="+- 0 1477 1366"/>
                              <a:gd name="T181" fmla="*/ T180 w 14151"/>
                              <a:gd name="T182" fmla="+- 0 11352 10500"/>
                              <a:gd name="T183" fmla="*/ 11352 h 1152"/>
                              <a:gd name="T184" fmla="+- 0 1646 1366"/>
                              <a:gd name="T185" fmla="*/ T184 w 14151"/>
                              <a:gd name="T186" fmla="+- 0 11359 10500"/>
                              <a:gd name="T187" fmla="*/ 11359 h 1152"/>
                              <a:gd name="T188" fmla="+- 0 1728 1366"/>
                              <a:gd name="T189" fmla="*/ T188 w 14151"/>
                              <a:gd name="T190" fmla="+- 0 11365 10500"/>
                              <a:gd name="T191" fmla="*/ 11365 h 1152"/>
                              <a:gd name="T192" fmla="+- 0 1779 1366"/>
                              <a:gd name="T193" fmla="*/ T192 w 14151"/>
                              <a:gd name="T194" fmla="+- 0 11356 10500"/>
                              <a:gd name="T195" fmla="*/ 11356 h 1152"/>
                              <a:gd name="T196" fmla="+- 0 1818 1366"/>
                              <a:gd name="T197" fmla="*/ T196 w 14151"/>
                              <a:gd name="T198" fmla="+- 0 11319 10500"/>
                              <a:gd name="T199" fmla="*/ 11319 h 1152"/>
                              <a:gd name="T200" fmla="+- 0 1867 1366"/>
                              <a:gd name="T201" fmla="*/ T200 w 14151"/>
                              <a:gd name="T202" fmla="+- 0 11245 10500"/>
                              <a:gd name="T203" fmla="*/ 11245 h 1152"/>
                              <a:gd name="T204" fmla="+- 0 1908 1366"/>
                              <a:gd name="T205" fmla="*/ T204 w 14151"/>
                              <a:gd name="T206" fmla="+- 0 11201 10500"/>
                              <a:gd name="T207" fmla="*/ 11201 h 1152"/>
                              <a:gd name="T208" fmla="+- 0 1929 1366"/>
                              <a:gd name="T209" fmla="*/ T208 w 14151"/>
                              <a:gd name="T210" fmla="+- 0 11192 10500"/>
                              <a:gd name="T211" fmla="*/ 11192 h 1152"/>
                              <a:gd name="T212" fmla="+- 0 1937 1366"/>
                              <a:gd name="T213" fmla="*/ T212 w 14151"/>
                              <a:gd name="T214" fmla="+- 0 11222 10500"/>
                              <a:gd name="T215" fmla="*/ 11222 h 1152"/>
                              <a:gd name="T216" fmla="+- 0 1939 1366"/>
                              <a:gd name="T217" fmla="*/ T216 w 14151"/>
                              <a:gd name="T218" fmla="+- 0 11297 10500"/>
                              <a:gd name="T219" fmla="*/ 11297 h 1152"/>
                              <a:gd name="T220" fmla="+- 0 1939 1366"/>
                              <a:gd name="T221" fmla="*/ T220 w 14151"/>
                              <a:gd name="T222" fmla="+- 0 11652 10500"/>
                              <a:gd name="T223" fmla="*/ 11652 h 1152"/>
                              <a:gd name="T224" fmla="+- 0 3587 1366"/>
                              <a:gd name="T225" fmla="*/ T224 w 14151"/>
                              <a:gd name="T226" fmla="+- 0 11652 10500"/>
                              <a:gd name="T227" fmla="*/ 11652 h 1152"/>
                              <a:gd name="T228" fmla="+- 0 4813 1366"/>
                              <a:gd name="T229" fmla="*/ T228 w 14151"/>
                              <a:gd name="T230" fmla="+- 0 11652 10500"/>
                              <a:gd name="T231" fmla="*/ 11652 h 1152"/>
                              <a:gd name="T232" fmla="+- 0 12431 1366"/>
                              <a:gd name="T233" fmla="*/ T232 w 14151"/>
                              <a:gd name="T234" fmla="+- 0 11652 10500"/>
                              <a:gd name="T235" fmla="*/ 11652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151" h="1152">
                                <a:moveTo>
                                  <a:pt x="11065" y="1152"/>
                                </a:moveTo>
                                <a:lnTo>
                                  <a:pt x="12621" y="1152"/>
                                </a:lnTo>
                                <a:lnTo>
                                  <a:pt x="13564" y="1152"/>
                                </a:lnTo>
                                <a:lnTo>
                                  <a:pt x="13564" y="774"/>
                                </a:lnTo>
                                <a:lnTo>
                                  <a:pt x="13588" y="727"/>
                                </a:lnTo>
                                <a:lnTo>
                                  <a:pt x="13605" y="710"/>
                                </a:lnTo>
                                <a:lnTo>
                                  <a:pt x="13623" y="722"/>
                                </a:lnTo>
                                <a:lnTo>
                                  <a:pt x="13650" y="761"/>
                                </a:lnTo>
                                <a:lnTo>
                                  <a:pt x="13713" y="824"/>
                                </a:lnTo>
                                <a:lnTo>
                                  <a:pt x="13756" y="854"/>
                                </a:lnTo>
                                <a:lnTo>
                                  <a:pt x="13801" y="860"/>
                                </a:lnTo>
                                <a:lnTo>
                                  <a:pt x="13869" y="848"/>
                                </a:lnTo>
                                <a:lnTo>
                                  <a:pt x="14024" y="841"/>
                                </a:lnTo>
                                <a:lnTo>
                                  <a:pt x="14104" y="804"/>
                                </a:lnTo>
                                <a:lnTo>
                                  <a:pt x="14135" y="708"/>
                                </a:lnTo>
                                <a:lnTo>
                                  <a:pt x="14141" y="522"/>
                                </a:lnTo>
                                <a:lnTo>
                                  <a:pt x="14151" y="365"/>
                                </a:lnTo>
                                <a:lnTo>
                                  <a:pt x="14126" y="284"/>
                                </a:lnTo>
                                <a:lnTo>
                                  <a:pt x="14042" y="254"/>
                                </a:lnTo>
                                <a:lnTo>
                                  <a:pt x="13873" y="250"/>
                                </a:lnTo>
                                <a:lnTo>
                                  <a:pt x="13799" y="239"/>
                                </a:lnTo>
                                <a:lnTo>
                                  <a:pt x="13748" y="253"/>
                                </a:lnTo>
                                <a:lnTo>
                                  <a:pt x="13697" y="306"/>
                                </a:lnTo>
                                <a:lnTo>
                                  <a:pt x="13623" y="416"/>
                                </a:lnTo>
                                <a:lnTo>
                                  <a:pt x="13579" y="461"/>
                                </a:lnTo>
                                <a:lnTo>
                                  <a:pt x="13557" y="468"/>
                                </a:lnTo>
                                <a:lnTo>
                                  <a:pt x="13550" y="429"/>
                                </a:lnTo>
                                <a:lnTo>
                                  <a:pt x="13551" y="337"/>
                                </a:lnTo>
                                <a:lnTo>
                                  <a:pt x="13564" y="0"/>
                                </a:lnTo>
                                <a:lnTo>
                                  <a:pt x="598" y="0"/>
                                </a:lnTo>
                                <a:lnTo>
                                  <a:pt x="598" y="232"/>
                                </a:lnTo>
                                <a:lnTo>
                                  <a:pt x="613" y="381"/>
                                </a:lnTo>
                                <a:lnTo>
                                  <a:pt x="609" y="443"/>
                                </a:lnTo>
                                <a:lnTo>
                                  <a:pt x="579" y="430"/>
                                </a:lnTo>
                                <a:lnTo>
                                  <a:pt x="513" y="352"/>
                                </a:lnTo>
                                <a:lnTo>
                                  <a:pt x="471" y="297"/>
                                </a:lnTo>
                                <a:lnTo>
                                  <a:pt x="433" y="268"/>
                                </a:lnTo>
                                <a:lnTo>
                                  <a:pt x="378" y="258"/>
                                </a:lnTo>
                                <a:lnTo>
                                  <a:pt x="284" y="257"/>
                                </a:lnTo>
                                <a:lnTo>
                                  <a:pt x="127" y="260"/>
                                </a:lnTo>
                                <a:lnTo>
                                  <a:pt x="46" y="293"/>
                                </a:lnTo>
                                <a:lnTo>
                                  <a:pt x="15" y="386"/>
                                </a:lnTo>
                                <a:lnTo>
                                  <a:pt x="8" y="567"/>
                                </a:lnTo>
                                <a:lnTo>
                                  <a:pt x="0" y="734"/>
                                </a:lnTo>
                                <a:lnTo>
                                  <a:pt x="26" y="820"/>
                                </a:lnTo>
                                <a:lnTo>
                                  <a:pt x="111" y="852"/>
                                </a:lnTo>
                                <a:lnTo>
                                  <a:pt x="280" y="859"/>
                                </a:lnTo>
                                <a:lnTo>
                                  <a:pt x="362" y="865"/>
                                </a:lnTo>
                                <a:lnTo>
                                  <a:pt x="413" y="856"/>
                                </a:lnTo>
                                <a:lnTo>
                                  <a:pt x="452" y="819"/>
                                </a:lnTo>
                                <a:lnTo>
                                  <a:pt x="501" y="745"/>
                                </a:lnTo>
                                <a:lnTo>
                                  <a:pt x="542" y="701"/>
                                </a:lnTo>
                                <a:lnTo>
                                  <a:pt x="563" y="692"/>
                                </a:lnTo>
                                <a:lnTo>
                                  <a:pt x="571" y="722"/>
                                </a:lnTo>
                                <a:lnTo>
                                  <a:pt x="573" y="797"/>
                                </a:lnTo>
                                <a:lnTo>
                                  <a:pt x="573" y="1152"/>
                                </a:lnTo>
                                <a:lnTo>
                                  <a:pt x="2221" y="1152"/>
                                </a:lnTo>
                                <a:lnTo>
                                  <a:pt x="3447" y="1152"/>
                                </a:lnTo>
                                <a:lnTo>
                                  <a:pt x="11065" y="1152"/>
                                </a:lnTo>
                                <a:close/>
                              </a:path>
                            </a:pathLst>
                          </a:custGeom>
                          <a:noFill/>
                          <a:ln w="20955">
                            <a:solidFill>
                              <a:srgbClr val="5CCB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6"/>
                        <wps:cNvSpPr>
                          <a:spLocks/>
                        </wps:cNvSpPr>
                        <wps:spPr bwMode="auto">
                          <a:xfrm>
                            <a:off x="317" y="1364"/>
                            <a:ext cx="1152" cy="9245"/>
                          </a:xfrm>
                          <a:custGeom>
                            <a:avLst/>
                            <a:gdLst>
                              <a:gd name="T0" fmla="+- 0 1469 317"/>
                              <a:gd name="T1" fmla="*/ T0 w 1152"/>
                              <a:gd name="T2" fmla="+- 0 1952 1364"/>
                              <a:gd name="T3" fmla="*/ 1952 h 9245"/>
                              <a:gd name="T4" fmla="+- 0 1111 317"/>
                              <a:gd name="T5" fmla="*/ T4 w 1152"/>
                              <a:gd name="T6" fmla="+- 0 1952 1364"/>
                              <a:gd name="T7" fmla="*/ 1952 h 9245"/>
                              <a:gd name="T8" fmla="+- 0 1050 317"/>
                              <a:gd name="T9" fmla="*/ T8 w 1152"/>
                              <a:gd name="T10" fmla="+- 0 1948 1364"/>
                              <a:gd name="T11" fmla="*/ 1948 h 9245"/>
                              <a:gd name="T12" fmla="+- 0 1029 317"/>
                              <a:gd name="T13" fmla="*/ T12 w 1152"/>
                              <a:gd name="T14" fmla="+- 0 1938 1364"/>
                              <a:gd name="T15" fmla="*/ 1938 h 9245"/>
                              <a:gd name="T16" fmla="+- 0 1045 317"/>
                              <a:gd name="T17" fmla="*/ T16 w 1152"/>
                              <a:gd name="T18" fmla="+- 0 1916 1364"/>
                              <a:gd name="T19" fmla="*/ 1916 h 9245"/>
                              <a:gd name="T20" fmla="+- 0 1098 317"/>
                              <a:gd name="T21" fmla="*/ T20 w 1152"/>
                              <a:gd name="T22" fmla="+- 0 1875 1364"/>
                              <a:gd name="T23" fmla="*/ 1875 h 9245"/>
                              <a:gd name="T24" fmla="+- 0 1162 317"/>
                              <a:gd name="T25" fmla="*/ T24 w 1152"/>
                              <a:gd name="T26" fmla="+- 0 1828 1364"/>
                              <a:gd name="T27" fmla="*/ 1828 h 9245"/>
                              <a:gd name="T28" fmla="+- 0 1194 317"/>
                              <a:gd name="T29" fmla="*/ T28 w 1152"/>
                              <a:gd name="T30" fmla="+- 0 1789 1364"/>
                              <a:gd name="T31" fmla="*/ 1789 h 9245"/>
                              <a:gd name="T32" fmla="+- 0 1204 317"/>
                              <a:gd name="T33" fmla="*/ T32 w 1152"/>
                              <a:gd name="T34" fmla="+- 0 1738 1364"/>
                              <a:gd name="T35" fmla="*/ 1738 h 9245"/>
                              <a:gd name="T36" fmla="+- 0 1200 317"/>
                              <a:gd name="T37" fmla="*/ T36 w 1152"/>
                              <a:gd name="T38" fmla="+- 0 1653 1364"/>
                              <a:gd name="T39" fmla="*/ 1653 h 9245"/>
                              <a:gd name="T40" fmla="+- 0 1208 317"/>
                              <a:gd name="T41" fmla="*/ T40 w 1152"/>
                              <a:gd name="T42" fmla="+- 0 1483 1364"/>
                              <a:gd name="T43" fmla="*/ 1483 h 9245"/>
                              <a:gd name="T44" fmla="+- 0 1178 317"/>
                              <a:gd name="T45" fmla="*/ T44 w 1152"/>
                              <a:gd name="T46" fmla="+- 0 1397 1364"/>
                              <a:gd name="T47" fmla="*/ 1397 h 9245"/>
                              <a:gd name="T48" fmla="+- 0 1080 317"/>
                              <a:gd name="T49" fmla="*/ T48 w 1152"/>
                              <a:gd name="T50" fmla="+- 0 1369 1364"/>
                              <a:gd name="T51" fmla="*/ 1369 h 9245"/>
                              <a:gd name="T52" fmla="+- 0 885 317"/>
                              <a:gd name="T53" fmla="*/ T52 w 1152"/>
                              <a:gd name="T54" fmla="+- 0 1373 1364"/>
                              <a:gd name="T55" fmla="*/ 1373 h 9245"/>
                              <a:gd name="T56" fmla="+- 0 713 317"/>
                              <a:gd name="T57" fmla="*/ T56 w 1152"/>
                              <a:gd name="T58" fmla="+- 0 1364 1364"/>
                              <a:gd name="T59" fmla="*/ 1364 h 9245"/>
                              <a:gd name="T60" fmla="+- 0 625 317"/>
                              <a:gd name="T61" fmla="*/ T60 w 1152"/>
                              <a:gd name="T62" fmla="+- 0 1390 1364"/>
                              <a:gd name="T63" fmla="*/ 1390 h 9245"/>
                              <a:gd name="T64" fmla="+- 0 592 317"/>
                              <a:gd name="T65" fmla="*/ T64 w 1152"/>
                              <a:gd name="T66" fmla="+- 0 1474 1364"/>
                              <a:gd name="T67" fmla="*/ 1474 h 9245"/>
                              <a:gd name="T68" fmla="+- 0 587 317"/>
                              <a:gd name="T69" fmla="*/ T68 w 1152"/>
                              <a:gd name="T70" fmla="+- 0 1643 1364"/>
                              <a:gd name="T71" fmla="*/ 1643 h 9245"/>
                              <a:gd name="T72" fmla="+- 0 583 317"/>
                              <a:gd name="T73" fmla="*/ T72 w 1152"/>
                              <a:gd name="T74" fmla="+- 0 1726 1364"/>
                              <a:gd name="T75" fmla="*/ 1726 h 9245"/>
                              <a:gd name="T76" fmla="+- 0 599 317"/>
                              <a:gd name="T77" fmla="*/ T76 w 1152"/>
                              <a:gd name="T78" fmla="+- 0 1780 1364"/>
                              <a:gd name="T79" fmla="*/ 1780 h 9245"/>
                              <a:gd name="T80" fmla="+- 0 653 317"/>
                              <a:gd name="T81" fmla="*/ T80 w 1152"/>
                              <a:gd name="T82" fmla="+- 0 1827 1364"/>
                              <a:gd name="T83" fmla="*/ 1827 h 9245"/>
                              <a:gd name="T84" fmla="+- 0 759 317"/>
                              <a:gd name="T85" fmla="*/ T84 w 1152"/>
                              <a:gd name="T86" fmla="+- 0 1890 1364"/>
                              <a:gd name="T87" fmla="*/ 1890 h 9245"/>
                              <a:gd name="T88" fmla="+- 0 813 317"/>
                              <a:gd name="T89" fmla="*/ T88 w 1152"/>
                              <a:gd name="T90" fmla="+- 0 1931 1364"/>
                              <a:gd name="T91" fmla="*/ 1931 h 9245"/>
                              <a:gd name="T92" fmla="+- 0 823 317"/>
                              <a:gd name="T93" fmla="*/ T92 w 1152"/>
                              <a:gd name="T94" fmla="+- 0 1953 1364"/>
                              <a:gd name="T95" fmla="*/ 1953 h 9245"/>
                              <a:gd name="T96" fmla="+- 0 779 317"/>
                              <a:gd name="T97" fmla="*/ T96 w 1152"/>
                              <a:gd name="T98" fmla="+- 0 1962 1364"/>
                              <a:gd name="T99" fmla="*/ 1962 h 9245"/>
                              <a:gd name="T100" fmla="+- 0 674 317"/>
                              <a:gd name="T101" fmla="*/ T100 w 1152"/>
                              <a:gd name="T102" fmla="+- 0 1965 1364"/>
                              <a:gd name="T103" fmla="*/ 1965 h 9245"/>
                              <a:gd name="T104" fmla="+- 0 317 317"/>
                              <a:gd name="T105" fmla="*/ T104 w 1152"/>
                              <a:gd name="T106" fmla="+- 0 1952 1364"/>
                              <a:gd name="T107" fmla="*/ 1952 h 9245"/>
                              <a:gd name="T108" fmla="+- 0 317 317"/>
                              <a:gd name="T109" fmla="*/ T108 w 1152"/>
                              <a:gd name="T110" fmla="+- 0 4146 1364"/>
                              <a:gd name="T111" fmla="*/ 4146 h 9245"/>
                              <a:gd name="T112" fmla="+- 0 317 317"/>
                              <a:gd name="T113" fmla="*/ T112 w 1152"/>
                              <a:gd name="T114" fmla="+- 0 10013 1364"/>
                              <a:gd name="T115" fmla="*/ 10013 h 9245"/>
                              <a:gd name="T116" fmla="+- 0 690 317"/>
                              <a:gd name="T117" fmla="*/ T116 w 1152"/>
                              <a:gd name="T118" fmla="+- 0 10013 1364"/>
                              <a:gd name="T119" fmla="*/ 10013 h 9245"/>
                              <a:gd name="T120" fmla="+- 0 749 317"/>
                              <a:gd name="T121" fmla="*/ T120 w 1152"/>
                              <a:gd name="T122" fmla="+- 0 10027 1364"/>
                              <a:gd name="T123" fmla="*/ 10027 h 9245"/>
                              <a:gd name="T124" fmla="+- 0 769 317"/>
                              <a:gd name="T125" fmla="*/ T124 w 1152"/>
                              <a:gd name="T126" fmla="+- 0 10040 1364"/>
                              <a:gd name="T127" fmla="*/ 10040 h 9245"/>
                              <a:gd name="T128" fmla="+- 0 749 317"/>
                              <a:gd name="T129" fmla="*/ T128 w 1152"/>
                              <a:gd name="T130" fmla="+- 0 10061 1364"/>
                              <a:gd name="T131" fmla="*/ 10061 h 9245"/>
                              <a:gd name="T132" fmla="+- 0 690 317"/>
                              <a:gd name="T133" fmla="*/ T132 w 1152"/>
                              <a:gd name="T134" fmla="+- 0 10097 1364"/>
                              <a:gd name="T135" fmla="*/ 10097 h 9245"/>
                              <a:gd name="T136" fmla="+- 0 634 317"/>
                              <a:gd name="T137" fmla="*/ T136 w 1152"/>
                              <a:gd name="T138" fmla="+- 0 10139 1364"/>
                              <a:gd name="T139" fmla="*/ 10139 h 9245"/>
                              <a:gd name="T140" fmla="+- 0 606 317"/>
                              <a:gd name="T141" fmla="*/ T140 w 1152"/>
                              <a:gd name="T142" fmla="+- 0 10177 1364"/>
                              <a:gd name="T143" fmla="*/ 10177 h 9245"/>
                              <a:gd name="T144" fmla="+- 0 595 317"/>
                              <a:gd name="T145" fmla="*/ T144 w 1152"/>
                              <a:gd name="T146" fmla="+- 0 10232 1364"/>
                              <a:gd name="T147" fmla="*/ 10232 h 9245"/>
                              <a:gd name="T148" fmla="+- 0 594 317"/>
                              <a:gd name="T149" fmla="*/ T148 w 1152"/>
                              <a:gd name="T150" fmla="+- 0 10326 1364"/>
                              <a:gd name="T151" fmla="*/ 10326 h 9245"/>
                              <a:gd name="T152" fmla="+- 0 597 317"/>
                              <a:gd name="T153" fmla="*/ T152 w 1152"/>
                              <a:gd name="T154" fmla="+- 0 10483 1364"/>
                              <a:gd name="T155" fmla="*/ 10483 h 9245"/>
                              <a:gd name="T156" fmla="+- 0 630 317"/>
                              <a:gd name="T157" fmla="*/ T156 w 1152"/>
                              <a:gd name="T158" fmla="+- 0 10564 1364"/>
                              <a:gd name="T159" fmla="*/ 10564 h 9245"/>
                              <a:gd name="T160" fmla="+- 0 723 317"/>
                              <a:gd name="T161" fmla="*/ T160 w 1152"/>
                              <a:gd name="T162" fmla="+- 0 10595 1364"/>
                              <a:gd name="T163" fmla="*/ 10595 h 9245"/>
                              <a:gd name="T164" fmla="+- 0 904 317"/>
                              <a:gd name="T165" fmla="*/ T164 w 1152"/>
                              <a:gd name="T166" fmla="+- 0 10602 1364"/>
                              <a:gd name="T167" fmla="*/ 10602 h 9245"/>
                              <a:gd name="T168" fmla="+- 0 1069 317"/>
                              <a:gd name="T169" fmla="*/ T168 w 1152"/>
                              <a:gd name="T170" fmla="+- 0 10608 1364"/>
                              <a:gd name="T171" fmla="*/ 10608 h 9245"/>
                              <a:gd name="T172" fmla="+- 0 1156 317"/>
                              <a:gd name="T173" fmla="*/ T172 w 1152"/>
                              <a:gd name="T174" fmla="+- 0 10582 1364"/>
                              <a:gd name="T175" fmla="*/ 10582 h 9245"/>
                              <a:gd name="T176" fmla="+- 0 1195 317"/>
                              <a:gd name="T177" fmla="*/ T176 w 1152"/>
                              <a:gd name="T178" fmla="+- 0 10497 1364"/>
                              <a:gd name="T179" fmla="*/ 10497 h 9245"/>
                              <a:gd name="T180" fmla="+- 0 1215 317"/>
                              <a:gd name="T181" fmla="*/ T180 w 1152"/>
                              <a:gd name="T182" fmla="+- 0 10327 1364"/>
                              <a:gd name="T183" fmla="*/ 10327 h 9245"/>
                              <a:gd name="T184" fmla="+- 0 1222 317"/>
                              <a:gd name="T185" fmla="*/ T184 w 1152"/>
                              <a:gd name="T186" fmla="+- 0 10237 1364"/>
                              <a:gd name="T187" fmla="*/ 10237 h 9245"/>
                              <a:gd name="T188" fmla="+- 0 1211 317"/>
                              <a:gd name="T189" fmla="*/ T188 w 1152"/>
                              <a:gd name="T190" fmla="+- 0 10183 1364"/>
                              <a:gd name="T191" fmla="*/ 10183 h 9245"/>
                              <a:gd name="T192" fmla="+- 0 1172 317"/>
                              <a:gd name="T193" fmla="*/ T192 w 1152"/>
                              <a:gd name="T194" fmla="+- 0 10142 1364"/>
                              <a:gd name="T195" fmla="*/ 10142 h 9245"/>
                              <a:gd name="T196" fmla="+- 0 1094 317"/>
                              <a:gd name="T197" fmla="*/ T196 w 1152"/>
                              <a:gd name="T198" fmla="+- 0 10092 1364"/>
                              <a:gd name="T199" fmla="*/ 10092 h 9245"/>
                              <a:gd name="T200" fmla="+- 0 1039 317"/>
                              <a:gd name="T201" fmla="*/ T200 w 1152"/>
                              <a:gd name="T202" fmla="+- 0 10049 1364"/>
                              <a:gd name="T203" fmla="*/ 10049 h 9245"/>
                              <a:gd name="T204" fmla="+- 0 1024 317"/>
                              <a:gd name="T205" fmla="*/ T204 w 1152"/>
                              <a:gd name="T206" fmla="+- 0 10027 1364"/>
                              <a:gd name="T207" fmla="*/ 10027 h 9245"/>
                              <a:gd name="T208" fmla="+- 0 1053 317"/>
                              <a:gd name="T209" fmla="*/ T208 w 1152"/>
                              <a:gd name="T210" fmla="+- 0 10018 1364"/>
                              <a:gd name="T211" fmla="*/ 10018 h 9245"/>
                              <a:gd name="T212" fmla="+- 0 1128 317"/>
                              <a:gd name="T213" fmla="*/ T212 w 1152"/>
                              <a:gd name="T214" fmla="+- 0 10016 1364"/>
                              <a:gd name="T215" fmla="*/ 10016 h 9245"/>
                              <a:gd name="T216" fmla="+- 0 1469 317"/>
                              <a:gd name="T217" fmla="*/ T216 w 1152"/>
                              <a:gd name="T218" fmla="+- 0 10017 1364"/>
                              <a:gd name="T219" fmla="*/ 10017 h 9245"/>
                              <a:gd name="T220" fmla="+- 0 1469 317"/>
                              <a:gd name="T221" fmla="*/ T220 w 1152"/>
                              <a:gd name="T222" fmla="+- 0 1952 1364"/>
                              <a:gd name="T223" fmla="*/ 1952 h 9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52" h="9245">
                                <a:moveTo>
                                  <a:pt x="1152" y="588"/>
                                </a:moveTo>
                                <a:lnTo>
                                  <a:pt x="794" y="588"/>
                                </a:lnTo>
                                <a:lnTo>
                                  <a:pt x="733" y="584"/>
                                </a:lnTo>
                                <a:lnTo>
                                  <a:pt x="712" y="574"/>
                                </a:lnTo>
                                <a:lnTo>
                                  <a:pt x="728" y="552"/>
                                </a:lnTo>
                                <a:lnTo>
                                  <a:pt x="781" y="511"/>
                                </a:lnTo>
                                <a:lnTo>
                                  <a:pt x="845" y="464"/>
                                </a:lnTo>
                                <a:lnTo>
                                  <a:pt x="877" y="425"/>
                                </a:lnTo>
                                <a:lnTo>
                                  <a:pt x="887" y="374"/>
                                </a:lnTo>
                                <a:lnTo>
                                  <a:pt x="883" y="289"/>
                                </a:lnTo>
                                <a:lnTo>
                                  <a:pt x="891" y="119"/>
                                </a:lnTo>
                                <a:lnTo>
                                  <a:pt x="861" y="33"/>
                                </a:lnTo>
                                <a:lnTo>
                                  <a:pt x="763" y="5"/>
                                </a:lnTo>
                                <a:lnTo>
                                  <a:pt x="568" y="9"/>
                                </a:lnTo>
                                <a:lnTo>
                                  <a:pt x="396" y="0"/>
                                </a:lnTo>
                                <a:lnTo>
                                  <a:pt x="308" y="26"/>
                                </a:lnTo>
                                <a:lnTo>
                                  <a:pt x="275" y="110"/>
                                </a:lnTo>
                                <a:lnTo>
                                  <a:pt x="270" y="279"/>
                                </a:lnTo>
                                <a:lnTo>
                                  <a:pt x="266" y="362"/>
                                </a:lnTo>
                                <a:lnTo>
                                  <a:pt x="282" y="416"/>
                                </a:lnTo>
                                <a:lnTo>
                                  <a:pt x="336" y="463"/>
                                </a:lnTo>
                                <a:lnTo>
                                  <a:pt x="442" y="526"/>
                                </a:lnTo>
                                <a:lnTo>
                                  <a:pt x="496" y="567"/>
                                </a:lnTo>
                                <a:lnTo>
                                  <a:pt x="506" y="589"/>
                                </a:lnTo>
                                <a:lnTo>
                                  <a:pt x="462" y="598"/>
                                </a:lnTo>
                                <a:lnTo>
                                  <a:pt x="357" y="601"/>
                                </a:lnTo>
                                <a:lnTo>
                                  <a:pt x="0" y="588"/>
                                </a:lnTo>
                                <a:lnTo>
                                  <a:pt x="0" y="2782"/>
                                </a:lnTo>
                                <a:lnTo>
                                  <a:pt x="0" y="8649"/>
                                </a:lnTo>
                                <a:lnTo>
                                  <a:pt x="373" y="8649"/>
                                </a:lnTo>
                                <a:lnTo>
                                  <a:pt x="432" y="8663"/>
                                </a:lnTo>
                                <a:lnTo>
                                  <a:pt x="452" y="8676"/>
                                </a:lnTo>
                                <a:lnTo>
                                  <a:pt x="432" y="8697"/>
                                </a:lnTo>
                                <a:lnTo>
                                  <a:pt x="373" y="8733"/>
                                </a:lnTo>
                                <a:lnTo>
                                  <a:pt x="317" y="8775"/>
                                </a:lnTo>
                                <a:lnTo>
                                  <a:pt x="289" y="8813"/>
                                </a:lnTo>
                                <a:lnTo>
                                  <a:pt x="278" y="8868"/>
                                </a:lnTo>
                                <a:lnTo>
                                  <a:pt x="277" y="8962"/>
                                </a:lnTo>
                                <a:lnTo>
                                  <a:pt x="280" y="9119"/>
                                </a:lnTo>
                                <a:lnTo>
                                  <a:pt x="313" y="9200"/>
                                </a:lnTo>
                                <a:lnTo>
                                  <a:pt x="406" y="9231"/>
                                </a:lnTo>
                                <a:lnTo>
                                  <a:pt x="587" y="9238"/>
                                </a:lnTo>
                                <a:lnTo>
                                  <a:pt x="752" y="9244"/>
                                </a:lnTo>
                                <a:lnTo>
                                  <a:pt x="839" y="9218"/>
                                </a:lnTo>
                                <a:lnTo>
                                  <a:pt x="878" y="9133"/>
                                </a:lnTo>
                                <a:lnTo>
                                  <a:pt x="898" y="8963"/>
                                </a:lnTo>
                                <a:lnTo>
                                  <a:pt x="905" y="8873"/>
                                </a:lnTo>
                                <a:lnTo>
                                  <a:pt x="894" y="8819"/>
                                </a:lnTo>
                                <a:lnTo>
                                  <a:pt x="855" y="8778"/>
                                </a:lnTo>
                                <a:lnTo>
                                  <a:pt x="777" y="8728"/>
                                </a:lnTo>
                                <a:lnTo>
                                  <a:pt x="722" y="8685"/>
                                </a:lnTo>
                                <a:lnTo>
                                  <a:pt x="707" y="8663"/>
                                </a:lnTo>
                                <a:lnTo>
                                  <a:pt x="736" y="8654"/>
                                </a:lnTo>
                                <a:lnTo>
                                  <a:pt x="811" y="8652"/>
                                </a:lnTo>
                                <a:lnTo>
                                  <a:pt x="1152" y="8653"/>
                                </a:lnTo>
                                <a:lnTo>
                                  <a:pt x="1152" y="588"/>
                                </a:lnTo>
                                <a:close/>
                              </a:path>
                            </a:pathLst>
                          </a:custGeom>
                          <a:noFill/>
                          <a:ln w="20955">
                            <a:solidFill>
                              <a:srgbClr val="5CCB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5"/>
                        <wps:cNvSpPr>
                          <a:spLocks/>
                        </wps:cNvSpPr>
                        <wps:spPr bwMode="auto">
                          <a:xfrm>
                            <a:off x="15379" y="1362"/>
                            <a:ext cx="1152" cy="9246"/>
                          </a:xfrm>
                          <a:custGeom>
                            <a:avLst/>
                            <a:gdLst>
                              <a:gd name="T0" fmla="+- 0 16532 15380"/>
                              <a:gd name="T1" fmla="*/ T0 w 1152"/>
                              <a:gd name="T2" fmla="+- 0 4186 1363"/>
                              <a:gd name="T3" fmla="*/ 4186 h 9246"/>
                              <a:gd name="T4" fmla="+- 0 16532 15380"/>
                              <a:gd name="T5" fmla="*/ T4 w 1152"/>
                              <a:gd name="T6" fmla="+- 0 3915 1363"/>
                              <a:gd name="T7" fmla="*/ 3915 h 9246"/>
                              <a:gd name="T8" fmla="+- 0 16532 15380"/>
                              <a:gd name="T9" fmla="*/ T8 w 1152"/>
                              <a:gd name="T10" fmla="+- 0 1952 1363"/>
                              <a:gd name="T11" fmla="*/ 1952 h 9246"/>
                              <a:gd name="T12" fmla="+- 0 16174 15380"/>
                              <a:gd name="T13" fmla="*/ T12 w 1152"/>
                              <a:gd name="T14" fmla="+- 0 1952 1363"/>
                              <a:gd name="T15" fmla="*/ 1952 h 9246"/>
                              <a:gd name="T16" fmla="+- 0 16115 15380"/>
                              <a:gd name="T17" fmla="*/ T16 w 1152"/>
                              <a:gd name="T18" fmla="+- 0 1951 1363"/>
                              <a:gd name="T19" fmla="*/ 1951 h 9246"/>
                              <a:gd name="T20" fmla="+- 0 16094 15380"/>
                              <a:gd name="T21" fmla="*/ T20 w 1152"/>
                              <a:gd name="T22" fmla="+- 0 1946 1363"/>
                              <a:gd name="T23" fmla="*/ 1946 h 9246"/>
                              <a:gd name="T24" fmla="+- 0 16109 15380"/>
                              <a:gd name="T25" fmla="*/ T24 w 1152"/>
                              <a:gd name="T26" fmla="+- 0 1932 1363"/>
                              <a:gd name="T27" fmla="*/ 1932 h 9246"/>
                              <a:gd name="T28" fmla="+- 0 16157 15380"/>
                              <a:gd name="T29" fmla="*/ T28 w 1152"/>
                              <a:gd name="T30" fmla="+- 0 1903 1363"/>
                              <a:gd name="T31" fmla="*/ 1903 h 9246"/>
                              <a:gd name="T32" fmla="+- 0 16222 15380"/>
                              <a:gd name="T33" fmla="*/ T32 w 1152"/>
                              <a:gd name="T34" fmla="+- 0 1849 1363"/>
                              <a:gd name="T35" fmla="*/ 1849 h 9246"/>
                              <a:gd name="T36" fmla="+- 0 16255 15380"/>
                              <a:gd name="T37" fmla="*/ T36 w 1152"/>
                              <a:gd name="T38" fmla="+- 0 1805 1363"/>
                              <a:gd name="T39" fmla="*/ 1805 h 9246"/>
                              <a:gd name="T40" fmla="+- 0 16265 15380"/>
                              <a:gd name="T41" fmla="*/ T40 w 1152"/>
                              <a:gd name="T42" fmla="+- 0 1747 1363"/>
                              <a:gd name="T43" fmla="*/ 1747 h 9246"/>
                              <a:gd name="T44" fmla="+- 0 16262 15380"/>
                              <a:gd name="T45" fmla="*/ T44 w 1152"/>
                              <a:gd name="T46" fmla="+- 0 1653 1363"/>
                              <a:gd name="T47" fmla="*/ 1653 h 9246"/>
                              <a:gd name="T48" fmla="+- 0 16270 15380"/>
                              <a:gd name="T49" fmla="*/ T48 w 1152"/>
                              <a:gd name="T50" fmla="+- 0 1483 1363"/>
                              <a:gd name="T51" fmla="*/ 1483 h 9246"/>
                              <a:gd name="T52" fmla="+- 0 16240 15380"/>
                              <a:gd name="T53" fmla="*/ T52 w 1152"/>
                              <a:gd name="T54" fmla="+- 0 1397 1363"/>
                              <a:gd name="T55" fmla="*/ 1397 h 9246"/>
                              <a:gd name="T56" fmla="+- 0 16142 15380"/>
                              <a:gd name="T57" fmla="*/ T56 w 1152"/>
                              <a:gd name="T58" fmla="+- 0 1369 1363"/>
                              <a:gd name="T59" fmla="*/ 1369 h 9246"/>
                              <a:gd name="T60" fmla="+- 0 15947 15380"/>
                              <a:gd name="T61" fmla="*/ T60 w 1152"/>
                              <a:gd name="T62" fmla="+- 0 1373 1363"/>
                              <a:gd name="T63" fmla="*/ 1373 h 9246"/>
                              <a:gd name="T64" fmla="+- 0 15787 15380"/>
                              <a:gd name="T65" fmla="*/ T64 w 1152"/>
                              <a:gd name="T66" fmla="+- 0 1363 1363"/>
                              <a:gd name="T67" fmla="*/ 1363 h 9246"/>
                              <a:gd name="T68" fmla="+- 0 15705 15380"/>
                              <a:gd name="T69" fmla="*/ T68 w 1152"/>
                              <a:gd name="T70" fmla="+- 0 1387 1363"/>
                              <a:gd name="T71" fmla="*/ 1387 h 9246"/>
                              <a:gd name="T72" fmla="+- 0 15674 15380"/>
                              <a:gd name="T73" fmla="*/ T72 w 1152"/>
                              <a:gd name="T74" fmla="+- 0 1471 1363"/>
                              <a:gd name="T75" fmla="*/ 1471 h 9246"/>
                              <a:gd name="T76" fmla="+- 0 15670 15380"/>
                              <a:gd name="T77" fmla="*/ T76 w 1152"/>
                              <a:gd name="T78" fmla="+- 0 1640 1363"/>
                              <a:gd name="T79" fmla="*/ 1640 h 9246"/>
                              <a:gd name="T80" fmla="+- 0 15652 15380"/>
                              <a:gd name="T81" fmla="*/ T80 w 1152"/>
                              <a:gd name="T82" fmla="+- 0 1728 1363"/>
                              <a:gd name="T83" fmla="*/ 1728 h 9246"/>
                              <a:gd name="T84" fmla="+- 0 15658 15380"/>
                              <a:gd name="T85" fmla="*/ T84 w 1152"/>
                              <a:gd name="T86" fmla="+- 0 1784 1363"/>
                              <a:gd name="T87" fmla="*/ 1784 h 9246"/>
                              <a:gd name="T88" fmla="+- 0 15700 15380"/>
                              <a:gd name="T89" fmla="*/ T88 w 1152"/>
                              <a:gd name="T90" fmla="+- 0 1831 1363"/>
                              <a:gd name="T91" fmla="*/ 1831 h 9246"/>
                              <a:gd name="T92" fmla="+- 0 15790 15380"/>
                              <a:gd name="T93" fmla="*/ T92 w 1152"/>
                              <a:gd name="T94" fmla="+- 0 1893 1363"/>
                              <a:gd name="T95" fmla="*/ 1893 h 9246"/>
                              <a:gd name="T96" fmla="+- 0 15873 15380"/>
                              <a:gd name="T97" fmla="*/ T96 w 1152"/>
                              <a:gd name="T98" fmla="+- 0 1926 1363"/>
                              <a:gd name="T99" fmla="*/ 1926 h 9246"/>
                              <a:gd name="T100" fmla="+- 0 15896 15380"/>
                              <a:gd name="T101" fmla="*/ T100 w 1152"/>
                              <a:gd name="T102" fmla="+- 0 1943 1363"/>
                              <a:gd name="T103" fmla="*/ 1943 h 9246"/>
                              <a:gd name="T104" fmla="+- 0 15858 15380"/>
                              <a:gd name="T105" fmla="*/ T104 w 1152"/>
                              <a:gd name="T106" fmla="+- 0 1950 1363"/>
                              <a:gd name="T107" fmla="*/ 1950 h 9246"/>
                              <a:gd name="T108" fmla="+- 0 15754 15380"/>
                              <a:gd name="T109" fmla="*/ T108 w 1152"/>
                              <a:gd name="T110" fmla="+- 0 1952 1363"/>
                              <a:gd name="T111" fmla="*/ 1952 h 9246"/>
                              <a:gd name="T112" fmla="+- 0 15380 15380"/>
                              <a:gd name="T113" fmla="*/ T112 w 1152"/>
                              <a:gd name="T114" fmla="+- 0 1952 1363"/>
                              <a:gd name="T115" fmla="*/ 1952 h 9246"/>
                              <a:gd name="T116" fmla="+- 0 15380 15380"/>
                              <a:gd name="T117" fmla="*/ T116 w 1152"/>
                              <a:gd name="T118" fmla="+- 0 10013 1363"/>
                              <a:gd name="T119" fmla="*/ 10013 h 9246"/>
                              <a:gd name="T120" fmla="+- 0 15732 15380"/>
                              <a:gd name="T121" fmla="*/ T120 w 1152"/>
                              <a:gd name="T122" fmla="+- 0 10013 1363"/>
                              <a:gd name="T123" fmla="*/ 10013 h 9246"/>
                              <a:gd name="T124" fmla="+- 0 15792 15380"/>
                              <a:gd name="T125" fmla="*/ T124 w 1152"/>
                              <a:gd name="T126" fmla="+- 0 10027 1363"/>
                              <a:gd name="T127" fmla="*/ 10027 h 9246"/>
                              <a:gd name="T128" fmla="+- 0 15812 15380"/>
                              <a:gd name="T129" fmla="*/ T128 w 1152"/>
                              <a:gd name="T130" fmla="+- 0 10040 1363"/>
                              <a:gd name="T131" fmla="*/ 10040 h 9246"/>
                              <a:gd name="T132" fmla="+- 0 15792 15380"/>
                              <a:gd name="T133" fmla="*/ T132 w 1152"/>
                              <a:gd name="T134" fmla="+- 0 10061 1363"/>
                              <a:gd name="T135" fmla="*/ 10061 h 9246"/>
                              <a:gd name="T136" fmla="+- 0 15732 15380"/>
                              <a:gd name="T137" fmla="*/ T136 w 1152"/>
                              <a:gd name="T138" fmla="+- 0 10097 1363"/>
                              <a:gd name="T139" fmla="*/ 10097 h 9246"/>
                              <a:gd name="T140" fmla="+- 0 15677 15380"/>
                              <a:gd name="T141" fmla="*/ T140 w 1152"/>
                              <a:gd name="T142" fmla="+- 0 10139 1363"/>
                              <a:gd name="T143" fmla="*/ 10139 h 9246"/>
                              <a:gd name="T144" fmla="+- 0 15648 15380"/>
                              <a:gd name="T145" fmla="*/ T144 w 1152"/>
                              <a:gd name="T146" fmla="+- 0 10177 1363"/>
                              <a:gd name="T147" fmla="*/ 10177 h 9246"/>
                              <a:gd name="T148" fmla="+- 0 15638 15380"/>
                              <a:gd name="T149" fmla="*/ T148 w 1152"/>
                              <a:gd name="T150" fmla="+- 0 10232 1363"/>
                              <a:gd name="T151" fmla="*/ 10232 h 9246"/>
                              <a:gd name="T152" fmla="+- 0 15637 15380"/>
                              <a:gd name="T153" fmla="*/ T152 w 1152"/>
                              <a:gd name="T154" fmla="+- 0 10326 1363"/>
                              <a:gd name="T155" fmla="*/ 10326 h 9246"/>
                              <a:gd name="T156" fmla="+- 0 15640 15380"/>
                              <a:gd name="T157" fmla="*/ T156 w 1152"/>
                              <a:gd name="T158" fmla="+- 0 10483 1363"/>
                              <a:gd name="T159" fmla="*/ 10483 h 9246"/>
                              <a:gd name="T160" fmla="+- 0 15673 15380"/>
                              <a:gd name="T161" fmla="*/ T160 w 1152"/>
                              <a:gd name="T162" fmla="+- 0 10564 1363"/>
                              <a:gd name="T163" fmla="*/ 10564 h 9246"/>
                              <a:gd name="T164" fmla="+- 0 15766 15380"/>
                              <a:gd name="T165" fmla="*/ T164 w 1152"/>
                              <a:gd name="T166" fmla="+- 0 10595 1363"/>
                              <a:gd name="T167" fmla="*/ 10595 h 9246"/>
                              <a:gd name="T168" fmla="+- 0 15947 15380"/>
                              <a:gd name="T169" fmla="*/ T168 w 1152"/>
                              <a:gd name="T170" fmla="+- 0 10602 1363"/>
                              <a:gd name="T171" fmla="*/ 10602 h 9246"/>
                              <a:gd name="T172" fmla="+- 0 16112 15380"/>
                              <a:gd name="T173" fmla="*/ T172 w 1152"/>
                              <a:gd name="T174" fmla="+- 0 10608 1363"/>
                              <a:gd name="T175" fmla="*/ 10608 h 9246"/>
                              <a:gd name="T176" fmla="+- 0 16199 15380"/>
                              <a:gd name="T177" fmla="*/ T176 w 1152"/>
                              <a:gd name="T178" fmla="+- 0 10582 1363"/>
                              <a:gd name="T179" fmla="*/ 10582 h 9246"/>
                              <a:gd name="T180" fmla="+- 0 16238 15380"/>
                              <a:gd name="T181" fmla="*/ T180 w 1152"/>
                              <a:gd name="T182" fmla="+- 0 10497 1363"/>
                              <a:gd name="T183" fmla="*/ 10497 h 9246"/>
                              <a:gd name="T184" fmla="+- 0 16257 15380"/>
                              <a:gd name="T185" fmla="*/ T184 w 1152"/>
                              <a:gd name="T186" fmla="+- 0 10327 1363"/>
                              <a:gd name="T187" fmla="*/ 10327 h 9246"/>
                              <a:gd name="T188" fmla="+- 0 16264 15380"/>
                              <a:gd name="T189" fmla="*/ T188 w 1152"/>
                              <a:gd name="T190" fmla="+- 0 10237 1363"/>
                              <a:gd name="T191" fmla="*/ 10237 h 9246"/>
                              <a:gd name="T192" fmla="+- 0 16254 15380"/>
                              <a:gd name="T193" fmla="*/ T192 w 1152"/>
                              <a:gd name="T194" fmla="+- 0 10183 1363"/>
                              <a:gd name="T195" fmla="*/ 10183 h 9246"/>
                              <a:gd name="T196" fmla="+- 0 16215 15380"/>
                              <a:gd name="T197" fmla="*/ T196 w 1152"/>
                              <a:gd name="T198" fmla="+- 0 10142 1363"/>
                              <a:gd name="T199" fmla="*/ 10142 h 9246"/>
                              <a:gd name="T200" fmla="+- 0 16136 15380"/>
                              <a:gd name="T201" fmla="*/ T200 w 1152"/>
                              <a:gd name="T202" fmla="+- 0 10092 1363"/>
                              <a:gd name="T203" fmla="*/ 10092 h 9246"/>
                              <a:gd name="T204" fmla="+- 0 16082 15380"/>
                              <a:gd name="T205" fmla="*/ T204 w 1152"/>
                              <a:gd name="T206" fmla="+- 0 10049 1363"/>
                              <a:gd name="T207" fmla="*/ 10049 h 9246"/>
                              <a:gd name="T208" fmla="+- 0 16067 15380"/>
                              <a:gd name="T209" fmla="*/ T208 w 1152"/>
                              <a:gd name="T210" fmla="+- 0 10027 1363"/>
                              <a:gd name="T211" fmla="*/ 10027 h 9246"/>
                              <a:gd name="T212" fmla="+- 0 16095 15380"/>
                              <a:gd name="T213" fmla="*/ T212 w 1152"/>
                              <a:gd name="T214" fmla="+- 0 10018 1363"/>
                              <a:gd name="T215" fmla="*/ 10018 h 9246"/>
                              <a:gd name="T216" fmla="+- 0 16170 15380"/>
                              <a:gd name="T217" fmla="*/ T216 w 1152"/>
                              <a:gd name="T218" fmla="+- 0 10016 1363"/>
                              <a:gd name="T219" fmla="*/ 10016 h 9246"/>
                              <a:gd name="T220" fmla="+- 0 16532 15380"/>
                              <a:gd name="T221" fmla="*/ T220 w 1152"/>
                              <a:gd name="T222" fmla="+- 0 10017 1363"/>
                              <a:gd name="T223" fmla="*/ 10017 h 9246"/>
                              <a:gd name="T224" fmla="+- 0 16532 15380"/>
                              <a:gd name="T225" fmla="*/ T224 w 1152"/>
                              <a:gd name="T226" fmla="+- 0 9730 1363"/>
                              <a:gd name="T227" fmla="*/ 9730 h 9246"/>
                              <a:gd name="T228" fmla="+- 0 16532 15380"/>
                              <a:gd name="T229" fmla="*/ T228 w 1152"/>
                              <a:gd name="T230" fmla="+- 0 9503 1363"/>
                              <a:gd name="T231" fmla="*/ 9503 h 9246"/>
                              <a:gd name="T232" fmla="+- 0 16532 15380"/>
                              <a:gd name="T233" fmla="*/ T232 w 1152"/>
                              <a:gd name="T234" fmla="+- 0 9187 1363"/>
                              <a:gd name="T235" fmla="*/ 9187 h 9246"/>
                              <a:gd name="T236" fmla="+- 0 16532 15380"/>
                              <a:gd name="T237" fmla="*/ T236 w 1152"/>
                              <a:gd name="T238" fmla="+- 0 4640 1363"/>
                              <a:gd name="T239" fmla="*/ 4640 h 9246"/>
                              <a:gd name="T240" fmla="+- 0 16532 15380"/>
                              <a:gd name="T241" fmla="*/ T240 w 1152"/>
                              <a:gd name="T242" fmla="+- 0 4186 1363"/>
                              <a:gd name="T243" fmla="*/ 4186 h 9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52" h="9246">
                                <a:moveTo>
                                  <a:pt x="1152" y="2823"/>
                                </a:moveTo>
                                <a:lnTo>
                                  <a:pt x="1152" y="2552"/>
                                </a:lnTo>
                                <a:lnTo>
                                  <a:pt x="1152" y="589"/>
                                </a:lnTo>
                                <a:lnTo>
                                  <a:pt x="794" y="589"/>
                                </a:lnTo>
                                <a:lnTo>
                                  <a:pt x="735" y="588"/>
                                </a:lnTo>
                                <a:lnTo>
                                  <a:pt x="714" y="583"/>
                                </a:lnTo>
                                <a:lnTo>
                                  <a:pt x="729" y="569"/>
                                </a:lnTo>
                                <a:lnTo>
                                  <a:pt x="777" y="540"/>
                                </a:lnTo>
                                <a:lnTo>
                                  <a:pt x="842" y="486"/>
                                </a:lnTo>
                                <a:lnTo>
                                  <a:pt x="875" y="442"/>
                                </a:lnTo>
                                <a:lnTo>
                                  <a:pt x="885" y="384"/>
                                </a:lnTo>
                                <a:lnTo>
                                  <a:pt x="882" y="290"/>
                                </a:lnTo>
                                <a:lnTo>
                                  <a:pt x="890" y="120"/>
                                </a:lnTo>
                                <a:lnTo>
                                  <a:pt x="860" y="34"/>
                                </a:lnTo>
                                <a:lnTo>
                                  <a:pt x="762" y="6"/>
                                </a:lnTo>
                                <a:lnTo>
                                  <a:pt x="567" y="10"/>
                                </a:lnTo>
                                <a:lnTo>
                                  <a:pt x="407" y="0"/>
                                </a:lnTo>
                                <a:lnTo>
                                  <a:pt x="325" y="24"/>
                                </a:lnTo>
                                <a:lnTo>
                                  <a:pt x="294" y="108"/>
                                </a:lnTo>
                                <a:lnTo>
                                  <a:pt x="290" y="277"/>
                                </a:lnTo>
                                <a:lnTo>
                                  <a:pt x="272" y="365"/>
                                </a:lnTo>
                                <a:lnTo>
                                  <a:pt x="278" y="421"/>
                                </a:lnTo>
                                <a:lnTo>
                                  <a:pt x="320" y="468"/>
                                </a:lnTo>
                                <a:lnTo>
                                  <a:pt x="410" y="530"/>
                                </a:lnTo>
                                <a:lnTo>
                                  <a:pt x="493" y="563"/>
                                </a:lnTo>
                                <a:lnTo>
                                  <a:pt x="516" y="580"/>
                                </a:lnTo>
                                <a:lnTo>
                                  <a:pt x="478" y="587"/>
                                </a:lnTo>
                                <a:lnTo>
                                  <a:pt x="374" y="589"/>
                                </a:lnTo>
                                <a:lnTo>
                                  <a:pt x="0" y="589"/>
                                </a:lnTo>
                                <a:lnTo>
                                  <a:pt x="0" y="8650"/>
                                </a:lnTo>
                                <a:lnTo>
                                  <a:pt x="352" y="8650"/>
                                </a:lnTo>
                                <a:lnTo>
                                  <a:pt x="412" y="8664"/>
                                </a:lnTo>
                                <a:lnTo>
                                  <a:pt x="432" y="8677"/>
                                </a:lnTo>
                                <a:lnTo>
                                  <a:pt x="412" y="8698"/>
                                </a:lnTo>
                                <a:lnTo>
                                  <a:pt x="352" y="8734"/>
                                </a:lnTo>
                                <a:lnTo>
                                  <a:pt x="297" y="8776"/>
                                </a:lnTo>
                                <a:lnTo>
                                  <a:pt x="268" y="8814"/>
                                </a:lnTo>
                                <a:lnTo>
                                  <a:pt x="258" y="8869"/>
                                </a:lnTo>
                                <a:lnTo>
                                  <a:pt x="257" y="8963"/>
                                </a:lnTo>
                                <a:lnTo>
                                  <a:pt x="260" y="9120"/>
                                </a:lnTo>
                                <a:lnTo>
                                  <a:pt x="293" y="9201"/>
                                </a:lnTo>
                                <a:lnTo>
                                  <a:pt x="386" y="9232"/>
                                </a:lnTo>
                                <a:lnTo>
                                  <a:pt x="567" y="9239"/>
                                </a:lnTo>
                                <a:lnTo>
                                  <a:pt x="732" y="9245"/>
                                </a:lnTo>
                                <a:lnTo>
                                  <a:pt x="819" y="9219"/>
                                </a:lnTo>
                                <a:lnTo>
                                  <a:pt x="858" y="9134"/>
                                </a:lnTo>
                                <a:lnTo>
                                  <a:pt x="877" y="8964"/>
                                </a:lnTo>
                                <a:lnTo>
                                  <a:pt x="884" y="8874"/>
                                </a:lnTo>
                                <a:lnTo>
                                  <a:pt x="874" y="8820"/>
                                </a:lnTo>
                                <a:lnTo>
                                  <a:pt x="835" y="8779"/>
                                </a:lnTo>
                                <a:lnTo>
                                  <a:pt x="756" y="8729"/>
                                </a:lnTo>
                                <a:lnTo>
                                  <a:pt x="702" y="8686"/>
                                </a:lnTo>
                                <a:lnTo>
                                  <a:pt x="687" y="8664"/>
                                </a:lnTo>
                                <a:lnTo>
                                  <a:pt x="715" y="8655"/>
                                </a:lnTo>
                                <a:lnTo>
                                  <a:pt x="790" y="8653"/>
                                </a:lnTo>
                                <a:lnTo>
                                  <a:pt x="1152" y="8654"/>
                                </a:lnTo>
                                <a:lnTo>
                                  <a:pt x="1152" y="8367"/>
                                </a:lnTo>
                                <a:lnTo>
                                  <a:pt x="1152" y="8140"/>
                                </a:lnTo>
                                <a:lnTo>
                                  <a:pt x="1152" y="7824"/>
                                </a:lnTo>
                                <a:lnTo>
                                  <a:pt x="1152" y="3277"/>
                                </a:lnTo>
                                <a:lnTo>
                                  <a:pt x="1152" y="2823"/>
                                </a:lnTo>
                                <a:close/>
                              </a:path>
                            </a:pathLst>
                          </a:custGeom>
                          <a:noFill/>
                          <a:ln w="20955">
                            <a:solidFill>
                              <a:srgbClr val="5CCB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4"/>
                        <wps:cNvSpPr>
                          <a:spLocks/>
                        </wps:cNvSpPr>
                        <wps:spPr bwMode="auto">
                          <a:xfrm>
                            <a:off x="1774" y="1786"/>
                            <a:ext cx="4202" cy="4740"/>
                          </a:xfrm>
                          <a:custGeom>
                            <a:avLst/>
                            <a:gdLst>
                              <a:gd name="T0" fmla="+- 0 1775 1775"/>
                              <a:gd name="T1" fmla="*/ T0 w 4202"/>
                              <a:gd name="T2" fmla="+- 0 5581 1786"/>
                              <a:gd name="T3" fmla="*/ 5581 h 4740"/>
                              <a:gd name="T4" fmla="+- 0 3586 1775"/>
                              <a:gd name="T5" fmla="*/ T4 w 4202"/>
                              <a:gd name="T6" fmla="+- 0 5581 1786"/>
                              <a:gd name="T7" fmla="*/ 5581 h 4740"/>
                              <a:gd name="T8" fmla="+- 0 3679 1775"/>
                              <a:gd name="T9" fmla="*/ T8 w 4202"/>
                              <a:gd name="T10" fmla="+- 0 5605 1786"/>
                              <a:gd name="T11" fmla="*/ 5605 h 4740"/>
                              <a:gd name="T12" fmla="+- 0 3698 1775"/>
                              <a:gd name="T13" fmla="*/ T12 w 4202"/>
                              <a:gd name="T14" fmla="+- 0 5657 1786"/>
                              <a:gd name="T15" fmla="*/ 5657 h 4740"/>
                              <a:gd name="T16" fmla="+- 0 3682 1775"/>
                              <a:gd name="T17" fmla="*/ T16 w 4202"/>
                              <a:gd name="T18" fmla="+- 0 5709 1786"/>
                              <a:gd name="T19" fmla="*/ 5709 h 4740"/>
                              <a:gd name="T20" fmla="+- 0 3668 1775"/>
                              <a:gd name="T21" fmla="*/ T20 w 4202"/>
                              <a:gd name="T22" fmla="+- 0 5733 1786"/>
                              <a:gd name="T23" fmla="*/ 5733 h 4740"/>
                              <a:gd name="T24" fmla="+- 0 3560 1775"/>
                              <a:gd name="T25" fmla="*/ T24 w 4202"/>
                              <a:gd name="T26" fmla="+- 0 5834 1786"/>
                              <a:gd name="T27" fmla="*/ 5834 h 4740"/>
                              <a:gd name="T28" fmla="+- 0 3508 1775"/>
                              <a:gd name="T29" fmla="*/ T28 w 4202"/>
                              <a:gd name="T30" fmla="+- 0 5951 1786"/>
                              <a:gd name="T31" fmla="*/ 5951 h 4740"/>
                              <a:gd name="T32" fmla="+- 0 3492 1775"/>
                              <a:gd name="T33" fmla="*/ T32 w 4202"/>
                              <a:gd name="T34" fmla="+- 0 6048 1786"/>
                              <a:gd name="T35" fmla="*/ 6048 h 4740"/>
                              <a:gd name="T36" fmla="+- 0 3491 1775"/>
                              <a:gd name="T37" fmla="*/ T36 w 4202"/>
                              <a:gd name="T38" fmla="+- 0 6088 1786"/>
                              <a:gd name="T39" fmla="*/ 6088 h 4740"/>
                              <a:gd name="T40" fmla="+- 0 3557 1775"/>
                              <a:gd name="T41" fmla="*/ T40 w 4202"/>
                              <a:gd name="T42" fmla="+- 0 6312 1786"/>
                              <a:gd name="T43" fmla="*/ 6312 h 4740"/>
                              <a:gd name="T44" fmla="+- 0 3703 1775"/>
                              <a:gd name="T45" fmla="*/ T44 w 4202"/>
                              <a:gd name="T46" fmla="+- 0 6445 1786"/>
                              <a:gd name="T47" fmla="*/ 6445 h 4740"/>
                              <a:gd name="T48" fmla="+- 0 3850 1775"/>
                              <a:gd name="T49" fmla="*/ T48 w 4202"/>
                              <a:gd name="T50" fmla="+- 0 6510 1786"/>
                              <a:gd name="T51" fmla="*/ 6510 h 4740"/>
                              <a:gd name="T52" fmla="+- 0 3916 1775"/>
                              <a:gd name="T53" fmla="*/ T52 w 4202"/>
                              <a:gd name="T54" fmla="+- 0 6526 1786"/>
                              <a:gd name="T55" fmla="*/ 6526 h 4740"/>
                              <a:gd name="T56" fmla="+- 0 4187 1775"/>
                              <a:gd name="T57" fmla="*/ T56 w 4202"/>
                              <a:gd name="T58" fmla="+- 0 6456 1786"/>
                              <a:gd name="T59" fmla="*/ 6456 h 4740"/>
                              <a:gd name="T60" fmla="+- 0 4331 1775"/>
                              <a:gd name="T61" fmla="*/ T60 w 4202"/>
                              <a:gd name="T62" fmla="+- 0 6301 1786"/>
                              <a:gd name="T63" fmla="*/ 6301 h 4740"/>
                              <a:gd name="T64" fmla="+- 0 4388 1775"/>
                              <a:gd name="T65" fmla="*/ T64 w 4202"/>
                              <a:gd name="T66" fmla="+- 0 6146 1786"/>
                              <a:gd name="T67" fmla="*/ 6146 h 4740"/>
                              <a:gd name="T68" fmla="+- 0 4398 1775"/>
                              <a:gd name="T69" fmla="*/ T68 w 4202"/>
                              <a:gd name="T70" fmla="+- 0 6076 1786"/>
                              <a:gd name="T71" fmla="*/ 6076 h 4740"/>
                              <a:gd name="T72" fmla="+- 0 4371 1775"/>
                              <a:gd name="T73" fmla="*/ T72 w 4202"/>
                              <a:gd name="T74" fmla="+- 0 5929 1786"/>
                              <a:gd name="T75" fmla="*/ 5929 h 4740"/>
                              <a:gd name="T76" fmla="+- 0 4319 1775"/>
                              <a:gd name="T77" fmla="*/ T76 w 4202"/>
                              <a:gd name="T78" fmla="+- 0 5828 1786"/>
                              <a:gd name="T79" fmla="*/ 5828 h 4740"/>
                              <a:gd name="T80" fmla="+- 0 4269 1775"/>
                              <a:gd name="T81" fmla="*/ T80 w 4202"/>
                              <a:gd name="T82" fmla="+- 0 5771 1786"/>
                              <a:gd name="T83" fmla="*/ 5771 h 4740"/>
                              <a:gd name="T84" fmla="+- 0 4246 1775"/>
                              <a:gd name="T85" fmla="*/ T84 w 4202"/>
                              <a:gd name="T86" fmla="+- 0 5752 1786"/>
                              <a:gd name="T87" fmla="*/ 5752 h 4740"/>
                              <a:gd name="T88" fmla="+- 0 4207 1775"/>
                              <a:gd name="T89" fmla="*/ T88 w 4202"/>
                              <a:gd name="T90" fmla="+- 0 5683 1786"/>
                              <a:gd name="T91" fmla="*/ 5683 h 4740"/>
                              <a:gd name="T92" fmla="+- 0 4216 1775"/>
                              <a:gd name="T93" fmla="*/ T92 w 4202"/>
                              <a:gd name="T94" fmla="+- 0 5636 1786"/>
                              <a:gd name="T95" fmla="*/ 5636 h 4740"/>
                              <a:gd name="T96" fmla="+- 0 4243 1775"/>
                              <a:gd name="T97" fmla="*/ T96 w 4202"/>
                              <a:gd name="T98" fmla="+- 0 5609 1786"/>
                              <a:gd name="T99" fmla="*/ 5609 h 4740"/>
                              <a:gd name="T100" fmla="+- 0 4258 1775"/>
                              <a:gd name="T101" fmla="*/ T100 w 4202"/>
                              <a:gd name="T102" fmla="+- 0 5600 1786"/>
                              <a:gd name="T103" fmla="*/ 5600 h 4740"/>
                              <a:gd name="T104" fmla="+- 0 5945 1775"/>
                              <a:gd name="T105" fmla="*/ T104 w 4202"/>
                              <a:gd name="T106" fmla="+- 0 5600 1786"/>
                              <a:gd name="T107" fmla="*/ 5600 h 4740"/>
                              <a:gd name="T108" fmla="+- 0 5939 1775"/>
                              <a:gd name="T109" fmla="*/ T108 w 4202"/>
                              <a:gd name="T110" fmla="+- 0 3610 1786"/>
                              <a:gd name="T111" fmla="*/ 3610 h 4740"/>
                              <a:gd name="T112" fmla="+- 0 5931 1775"/>
                              <a:gd name="T113" fmla="*/ T112 w 4202"/>
                              <a:gd name="T114" fmla="+- 0 3521 1786"/>
                              <a:gd name="T115" fmla="*/ 3521 h 4740"/>
                              <a:gd name="T116" fmla="+- 0 5908 1775"/>
                              <a:gd name="T117" fmla="*/ T116 w 4202"/>
                              <a:gd name="T118" fmla="+- 0 3503 1786"/>
                              <a:gd name="T119" fmla="*/ 3503 h 4740"/>
                              <a:gd name="T120" fmla="+- 0 5884 1775"/>
                              <a:gd name="T121" fmla="*/ T120 w 4202"/>
                              <a:gd name="T122" fmla="+- 0 3520 1786"/>
                              <a:gd name="T123" fmla="*/ 3520 h 4740"/>
                              <a:gd name="T124" fmla="+- 0 5873 1775"/>
                              <a:gd name="T125" fmla="*/ T124 w 4202"/>
                              <a:gd name="T126" fmla="+- 0 3534 1786"/>
                              <a:gd name="T127" fmla="*/ 3534 h 4740"/>
                              <a:gd name="T128" fmla="+- 0 5777 1775"/>
                              <a:gd name="T129" fmla="*/ T128 w 4202"/>
                              <a:gd name="T130" fmla="+- 0 3635 1786"/>
                              <a:gd name="T131" fmla="*/ 3635 h 4740"/>
                              <a:gd name="T132" fmla="+- 0 5678 1775"/>
                              <a:gd name="T133" fmla="*/ T132 w 4202"/>
                              <a:gd name="T134" fmla="+- 0 3686 1786"/>
                              <a:gd name="T135" fmla="*/ 3686 h 4740"/>
                              <a:gd name="T136" fmla="+- 0 5600 1775"/>
                              <a:gd name="T137" fmla="*/ T136 w 4202"/>
                              <a:gd name="T138" fmla="+- 0 3703 1786"/>
                              <a:gd name="T139" fmla="*/ 3703 h 4740"/>
                              <a:gd name="T140" fmla="+- 0 5568 1775"/>
                              <a:gd name="T141" fmla="*/ T140 w 4202"/>
                              <a:gd name="T142" fmla="+- 0 3705 1786"/>
                              <a:gd name="T143" fmla="*/ 3705 h 4740"/>
                              <a:gd name="T144" fmla="+- 0 5342 1775"/>
                              <a:gd name="T145" fmla="*/ T144 w 4202"/>
                              <a:gd name="T146" fmla="+- 0 3639 1786"/>
                              <a:gd name="T147" fmla="*/ 3639 h 4740"/>
                              <a:gd name="T148" fmla="+- 0 5216 1775"/>
                              <a:gd name="T149" fmla="*/ T148 w 4202"/>
                              <a:gd name="T150" fmla="+- 0 3493 1786"/>
                              <a:gd name="T151" fmla="*/ 3493 h 4740"/>
                              <a:gd name="T152" fmla="+- 0 5161 1775"/>
                              <a:gd name="T153" fmla="*/ T152 w 4202"/>
                              <a:gd name="T154" fmla="+- 0 3347 1786"/>
                              <a:gd name="T155" fmla="*/ 3347 h 4740"/>
                              <a:gd name="T156" fmla="+- 0 5149 1775"/>
                              <a:gd name="T157" fmla="*/ T156 w 4202"/>
                              <a:gd name="T158" fmla="+- 0 3280 1786"/>
                              <a:gd name="T159" fmla="*/ 3280 h 4740"/>
                              <a:gd name="T160" fmla="+- 0 5187 1775"/>
                              <a:gd name="T161" fmla="*/ T160 w 4202"/>
                              <a:gd name="T162" fmla="+- 0 3045 1786"/>
                              <a:gd name="T163" fmla="*/ 3045 h 4740"/>
                              <a:gd name="T164" fmla="+- 0 5266 1775"/>
                              <a:gd name="T165" fmla="*/ T164 w 4202"/>
                              <a:gd name="T166" fmla="+- 0 2903 1786"/>
                              <a:gd name="T167" fmla="*/ 2903 h 4740"/>
                              <a:gd name="T168" fmla="+- 0 5345 1775"/>
                              <a:gd name="T169" fmla="*/ T168 w 4202"/>
                              <a:gd name="T170" fmla="+- 0 2832 1786"/>
                              <a:gd name="T171" fmla="*/ 2832 h 4740"/>
                              <a:gd name="T172" fmla="+- 0 5380 1775"/>
                              <a:gd name="T173" fmla="*/ T172 w 4202"/>
                              <a:gd name="T174" fmla="+- 0 2813 1786"/>
                              <a:gd name="T175" fmla="*/ 2813 h 4740"/>
                              <a:gd name="T176" fmla="+- 0 5598 1775"/>
                              <a:gd name="T177" fmla="*/ T176 w 4202"/>
                              <a:gd name="T178" fmla="+- 0 2764 1786"/>
                              <a:gd name="T179" fmla="*/ 2764 h 4740"/>
                              <a:gd name="T180" fmla="+- 0 5749 1775"/>
                              <a:gd name="T181" fmla="*/ T180 w 4202"/>
                              <a:gd name="T182" fmla="+- 0 2798 1786"/>
                              <a:gd name="T183" fmla="*/ 2798 h 4740"/>
                              <a:gd name="T184" fmla="+- 0 5838 1775"/>
                              <a:gd name="T185" fmla="*/ T184 w 4202"/>
                              <a:gd name="T186" fmla="+- 0 2860 1786"/>
                              <a:gd name="T187" fmla="*/ 2860 h 4740"/>
                              <a:gd name="T188" fmla="+- 0 5866 1775"/>
                              <a:gd name="T189" fmla="*/ T188 w 4202"/>
                              <a:gd name="T190" fmla="+- 0 2893 1786"/>
                              <a:gd name="T191" fmla="*/ 2893 h 4740"/>
                              <a:gd name="T192" fmla="+- 0 5933 1775"/>
                              <a:gd name="T193" fmla="*/ T192 w 4202"/>
                              <a:gd name="T194" fmla="+- 0 2940 1786"/>
                              <a:gd name="T195" fmla="*/ 2940 h 4740"/>
                              <a:gd name="T196" fmla="+- 0 5965 1775"/>
                              <a:gd name="T197" fmla="*/ T196 w 4202"/>
                              <a:gd name="T198" fmla="+- 0 2935 1786"/>
                              <a:gd name="T199" fmla="*/ 2935 h 4740"/>
                              <a:gd name="T200" fmla="+- 0 5976 1775"/>
                              <a:gd name="T201" fmla="*/ T200 w 4202"/>
                              <a:gd name="T202" fmla="+- 0 2909 1786"/>
                              <a:gd name="T203" fmla="*/ 2909 h 4740"/>
                              <a:gd name="T204" fmla="+- 0 5977 1775"/>
                              <a:gd name="T205" fmla="*/ T204 w 4202"/>
                              <a:gd name="T206" fmla="+- 0 2893 1786"/>
                              <a:gd name="T207" fmla="*/ 2893 h 4740"/>
                              <a:gd name="T208" fmla="+- 0 5977 1775"/>
                              <a:gd name="T209" fmla="*/ T208 w 4202"/>
                              <a:gd name="T210" fmla="+- 0 1786 1786"/>
                              <a:gd name="T211" fmla="*/ 1786 h 4740"/>
                              <a:gd name="T212" fmla="+- 0 1775 1775"/>
                              <a:gd name="T213" fmla="*/ T212 w 4202"/>
                              <a:gd name="T214" fmla="+- 0 1786 1786"/>
                              <a:gd name="T215" fmla="*/ 1786 h 4740"/>
                              <a:gd name="T216" fmla="+- 0 1775 1775"/>
                              <a:gd name="T217" fmla="*/ T216 w 4202"/>
                              <a:gd name="T218" fmla="+- 0 5581 1786"/>
                              <a:gd name="T219" fmla="*/ 5581 h 4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202" h="4740">
                                <a:moveTo>
                                  <a:pt x="0" y="3795"/>
                                </a:moveTo>
                                <a:lnTo>
                                  <a:pt x="1811" y="3795"/>
                                </a:lnTo>
                                <a:lnTo>
                                  <a:pt x="1904" y="3819"/>
                                </a:lnTo>
                                <a:lnTo>
                                  <a:pt x="1923" y="3871"/>
                                </a:lnTo>
                                <a:lnTo>
                                  <a:pt x="1907" y="3923"/>
                                </a:lnTo>
                                <a:lnTo>
                                  <a:pt x="1893" y="3947"/>
                                </a:lnTo>
                                <a:lnTo>
                                  <a:pt x="1785" y="4048"/>
                                </a:lnTo>
                                <a:lnTo>
                                  <a:pt x="1733" y="4165"/>
                                </a:lnTo>
                                <a:lnTo>
                                  <a:pt x="1717" y="4262"/>
                                </a:lnTo>
                                <a:lnTo>
                                  <a:pt x="1716" y="4302"/>
                                </a:lnTo>
                                <a:lnTo>
                                  <a:pt x="1782" y="4526"/>
                                </a:lnTo>
                                <a:lnTo>
                                  <a:pt x="1928" y="4659"/>
                                </a:lnTo>
                                <a:lnTo>
                                  <a:pt x="2075" y="4724"/>
                                </a:lnTo>
                                <a:lnTo>
                                  <a:pt x="2141" y="4740"/>
                                </a:lnTo>
                                <a:lnTo>
                                  <a:pt x="2412" y="4670"/>
                                </a:lnTo>
                                <a:lnTo>
                                  <a:pt x="2556" y="4515"/>
                                </a:lnTo>
                                <a:lnTo>
                                  <a:pt x="2613" y="4360"/>
                                </a:lnTo>
                                <a:lnTo>
                                  <a:pt x="2623" y="4290"/>
                                </a:lnTo>
                                <a:lnTo>
                                  <a:pt x="2596" y="4143"/>
                                </a:lnTo>
                                <a:lnTo>
                                  <a:pt x="2544" y="4042"/>
                                </a:lnTo>
                                <a:lnTo>
                                  <a:pt x="2494" y="3985"/>
                                </a:lnTo>
                                <a:lnTo>
                                  <a:pt x="2471" y="3966"/>
                                </a:lnTo>
                                <a:lnTo>
                                  <a:pt x="2432" y="3897"/>
                                </a:lnTo>
                                <a:lnTo>
                                  <a:pt x="2441" y="3850"/>
                                </a:lnTo>
                                <a:lnTo>
                                  <a:pt x="2468" y="3823"/>
                                </a:lnTo>
                                <a:lnTo>
                                  <a:pt x="2483" y="3814"/>
                                </a:lnTo>
                                <a:lnTo>
                                  <a:pt x="4170" y="3814"/>
                                </a:lnTo>
                                <a:lnTo>
                                  <a:pt x="4164" y="1824"/>
                                </a:lnTo>
                                <a:lnTo>
                                  <a:pt x="4156" y="1735"/>
                                </a:lnTo>
                                <a:lnTo>
                                  <a:pt x="4133" y="1717"/>
                                </a:lnTo>
                                <a:lnTo>
                                  <a:pt x="4109" y="1734"/>
                                </a:lnTo>
                                <a:lnTo>
                                  <a:pt x="4098" y="1748"/>
                                </a:lnTo>
                                <a:lnTo>
                                  <a:pt x="4002" y="1849"/>
                                </a:lnTo>
                                <a:lnTo>
                                  <a:pt x="3903" y="1900"/>
                                </a:lnTo>
                                <a:lnTo>
                                  <a:pt x="3825" y="1917"/>
                                </a:lnTo>
                                <a:lnTo>
                                  <a:pt x="3793" y="1919"/>
                                </a:lnTo>
                                <a:lnTo>
                                  <a:pt x="3567" y="1853"/>
                                </a:lnTo>
                                <a:lnTo>
                                  <a:pt x="3441" y="1707"/>
                                </a:lnTo>
                                <a:lnTo>
                                  <a:pt x="3386" y="1561"/>
                                </a:lnTo>
                                <a:lnTo>
                                  <a:pt x="3374" y="1494"/>
                                </a:lnTo>
                                <a:lnTo>
                                  <a:pt x="3412" y="1259"/>
                                </a:lnTo>
                                <a:lnTo>
                                  <a:pt x="3491" y="1117"/>
                                </a:lnTo>
                                <a:lnTo>
                                  <a:pt x="3570" y="1046"/>
                                </a:lnTo>
                                <a:lnTo>
                                  <a:pt x="3605" y="1027"/>
                                </a:lnTo>
                                <a:lnTo>
                                  <a:pt x="3823" y="978"/>
                                </a:lnTo>
                                <a:lnTo>
                                  <a:pt x="3974" y="1012"/>
                                </a:lnTo>
                                <a:lnTo>
                                  <a:pt x="4063" y="1074"/>
                                </a:lnTo>
                                <a:lnTo>
                                  <a:pt x="4091" y="1107"/>
                                </a:lnTo>
                                <a:lnTo>
                                  <a:pt x="4158" y="1154"/>
                                </a:lnTo>
                                <a:lnTo>
                                  <a:pt x="4190" y="1149"/>
                                </a:lnTo>
                                <a:lnTo>
                                  <a:pt x="4201" y="1123"/>
                                </a:lnTo>
                                <a:lnTo>
                                  <a:pt x="4202" y="1107"/>
                                </a:lnTo>
                                <a:lnTo>
                                  <a:pt x="4202" y="0"/>
                                </a:lnTo>
                                <a:lnTo>
                                  <a:pt x="0" y="0"/>
                                </a:lnTo>
                                <a:lnTo>
                                  <a:pt x="0" y="3795"/>
                                </a:lnTo>
                                <a:close/>
                              </a:path>
                            </a:pathLst>
                          </a:custGeom>
                          <a:noFill/>
                          <a:ln w="32233">
                            <a:solidFill>
                              <a:srgbClr val="89C5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3"/>
                        <wps:cNvSpPr>
                          <a:spLocks/>
                        </wps:cNvSpPr>
                        <wps:spPr bwMode="auto">
                          <a:xfrm>
                            <a:off x="6045" y="1780"/>
                            <a:ext cx="4969" cy="3274"/>
                          </a:xfrm>
                          <a:custGeom>
                            <a:avLst/>
                            <a:gdLst>
                              <a:gd name="T0" fmla="+- 0 10102 6045"/>
                              <a:gd name="T1" fmla="*/ T0 w 4969"/>
                              <a:gd name="T2" fmla="+- 0 1780 1780"/>
                              <a:gd name="T3" fmla="*/ 1780 h 3274"/>
                              <a:gd name="T4" fmla="+- 0 6931 6045"/>
                              <a:gd name="T5" fmla="*/ T4 w 4969"/>
                              <a:gd name="T6" fmla="+- 0 1780 1780"/>
                              <a:gd name="T7" fmla="*/ 1780 h 3274"/>
                              <a:gd name="T8" fmla="+- 0 6931 6045"/>
                              <a:gd name="T9" fmla="*/ T8 w 4969"/>
                              <a:gd name="T10" fmla="+- 0 2959 1780"/>
                              <a:gd name="T11" fmla="*/ 2959 h 3274"/>
                              <a:gd name="T12" fmla="+- 0 6912 6045"/>
                              <a:gd name="T13" fmla="*/ T12 w 4969"/>
                              <a:gd name="T14" fmla="+- 0 3063 1780"/>
                              <a:gd name="T15" fmla="*/ 3063 h 3274"/>
                              <a:gd name="T16" fmla="+- 0 6891 6045"/>
                              <a:gd name="T17" fmla="*/ T16 w 4969"/>
                              <a:gd name="T18" fmla="+- 0 3097 1780"/>
                              <a:gd name="T19" fmla="*/ 3097 h 3274"/>
                              <a:gd name="T20" fmla="+- 0 6859 6045"/>
                              <a:gd name="T21" fmla="*/ T20 w 4969"/>
                              <a:gd name="T22" fmla="+- 0 3063 1780"/>
                              <a:gd name="T23" fmla="*/ 3063 h 3274"/>
                              <a:gd name="T24" fmla="+- 0 6801 6045"/>
                              <a:gd name="T25" fmla="*/ T24 w 4969"/>
                              <a:gd name="T26" fmla="+- 0 2959 1780"/>
                              <a:gd name="T27" fmla="*/ 2959 h 3274"/>
                              <a:gd name="T28" fmla="+- 0 6735 6045"/>
                              <a:gd name="T29" fmla="*/ T28 w 4969"/>
                              <a:gd name="T30" fmla="+- 0 2843 1780"/>
                              <a:gd name="T31" fmla="*/ 2843 h 3274"/>
                              <a:gd name="T32" fmla="+- 0 6676 6045"/>
                              <a:gd name="T33" fmla="*/ T32 w 4969"/>
                              <a:gd name="T34" fmla="+- 0 2789 1780"/>
                              <a:gd name="T35" fmla="*/ 2789 h 3274"/>
                              <a:gd name="T36" fmla="+- 0 6592 6045"/>
                              <a:gd name="T37" fmla="*/ T36 w 4969"/>
                              <a:gd name="T38" fmla="+- 0 2783 1780"/>
                              <a:gd name="T39" fmla="*/ 2783 h 3274"/>
                              <a:gd name="T40" fmla="+- 0 6449 6045"/>
                              <a:gd name="T41" fmla="*/ T40 w 4969"/>
                              <a:gd name="T42" fmla="+- 0 2812 1780"/>
                              <a:gd name="T43" fmla="*/ 2812 h 3274"/>
                              <a:gd name="T44" fmla="+- 0 6224 6045"/>
                              <a:gd name="T45" fmla="*/ T44 w 4969"/>
                              <a:gd name="T46" fmla="+- 0 2840 1780"/>
                              <a:gd name="T47" fmla="*/ 2840 h 3274"/>
                              <a:gd name="T48" fmla="+- 0 6109 6045"/>
                              <a:gd name="T49" fmla="*/ T48 w 4969"/>
                              <a:gd name="T50" fmla="+- 0 2898 1780"/>
                              <a:gd name="T51" fmla="*/ 2898 h 3274"/>
                              <a:gd name="T52" fmla="+- 0 6068 6045"/>
                              <a:gd name="T53" fmla="*/ T52 w 4969"/>
                              <a:gd name="T54" fmla="+- 0 3026 1780"/>
                              <a:gd name="T55" fmla="*/ 3026 h 3274"/>
                              <a:gd name="T56" fmla="+- 0 6065 6045"/>
                              <a:gd name="T57" fmla="*/ T56 w 4969"/>
                              <a:gd name="T58" fmla="+- 0 3269 1780"/>
                              <a:gd name="T59" fmla="*/ 3269 h 3274"/>
                              <a:gd name="T60" fmla="+- 0 6045 6045"/>
                              <a:gd name="T61" fmla="*/ T60 w 4969"/>
                              <a:gd name="T62" fmla="+- 0 3547 1780"/>
                              <a:gd name="T63" fmla="*/ 3547 h 3274"/>
                              <a:gd name="T64" fmla="+- 0 6078 6045"/>
                              <a:gd name="T65" fmla="*/ T64 w 4969"/>
                              <a:gd name="T66" fmla="+- 0 3688 1780"/>
                              <a:gd name="T67" fmla="*/ 3688 h 3274"/>
                              <a:gd name="T68" fmla="+- 0 6199 6045"/>
                              <a:gd name="T69" fmla="*/ T68 w 4969"/>
                              <a:gd name="T70" fmla="+- 0 3738 1780"/>
                              <a:gd name="T71" fmla="*/ 3738 h 3274"/>
                              <a:gd name="T72" fmla="+- 0 6443 6045"/>
                              <a:gd name="T73" fmla="*/ T72 w 4969"/>
                              <a:gd name="T74" fmla="+- 0 3739 1780"/>
                              <a:gd name="T75" fmla="*/ 3739 h 3274"/>
                              <a:gd name="T76" fmla="+- 0 6558 6045"/>
                              <a:gd name="T77" fmla="*/ T76 w 4969"/>
                              <a:gd name="T78" fmla="+- 0 3739 1780"/>
                              <a:gd name="T79" fmla="*/ 3739 h 3274"/>
                              <a:gd name="T80" fmla="+- 0 6627 6045"/>
                              <a:gd name="T81" fmla="*/ T80 w 4969"/>
                              <a:gd name="T82" fmla="+- 0 3725 1780"/>
                              <a:gd name="T83" fmla="*/ 3725 h 3274"/>
                              <a:gd name="T84" fmla="+- 0 6677 6045"/>
                              <a:gd name="T85" fmla="*/ T84 w 4969"/>
                              <a:gd name="T86" fmla="+- 0 3684 1780"/>
                              <a:gd name="T87" fmla="*/ 3684 h 3274"/>
                              <a:gd name="T88" fmla="+- 0 6735 6045"/>
                              <a:gd name="T89" fmla="*/ T88 w 4969"/>
                              <a:gd name="T90" fmla="+- 0 3603 1780"/>
                              <a:gd name="T91" fmla="*/ 3603 h 3274"/>
                              <a:gd name="T92" fmla="+- 0 6823 6045"/>
                              <a:gd name="T93" fmla="*/ T92 w 4969"/>
                              <a:gd name="T94" fmla="+- 0 3486 1780"/>
                              <a:gd name="T95" fmla="*/ 3486 h 3274"/>
                              <a:gd name="T96" fmla="+- 0 6869 6045"/>
                              <a:gd name="T97" fmla="*/ T96 w 4969"/>
                              <a:gd name="T98" fmla="+- 0 3451 1780"/>
                              <a:gd name="T99" fmla="*/ 3451 h 3274"/>
                              <a:gd name="T100" fmla="+- 0 6887 6045"/>
                              <a:gd name="T101" fmla="*/ T100 w 4969"/>
                              <a:gd name="T102" fmla="+- 0 3502 1780"/>
                              <a:gd name="T103" fmla="*/ 3502 h 3274"/>
                              <a:gd name="T104" fmla="+- 0 6893 6045"/>
                              <a:gd name="T105" fmla="*/ T104 w 4969"/>
                              <a:gd name="T106" fmla="+- 0 3644 1780"/>
                              <a:gd name="T107" fmla="*/ 3644 h 3274"/>
                              <a:gd name="T108" fmla="+- 0 6893 6045"/>
                              <a:gd name="T109" fmla="*/ T108 w 4969"/>
                              <a:gd name="T110" fmla="+- 0 5054 1780"/>
                              <a:gd name="T111" fmla="*/ 5054 h 3274"/>
                              <a:gd name="T112" fmla="+- 0 8438 6045"/>
                              <a:gd name="T113" fmla="*/ T112 w 4969"/>
                              <a:gd name="T114" fmla="+- 0 5054 1780"/>
                              <a:gd name="T115" fmla="*/ 5054 h 3274"/>
                              <a:gd name="T116" fmla="+- 0 10122 6045"/>
                              <a:gd name="T117" fmla="*/ T116 w 4969"/>
                              <a:gd name="T118" fmla="+- 0 5054 1780"/>
                              <a:gd name="T119" fmla="*/ 5054 h 3274"/>
                              <a:gd name="T120" fmla="+- 0 10122 6045"/>
                              <a:gd name="T121" fmla="*/ T120 w 4969"/>
                              <a:gd name="T122" fmla="+- 0 3753 1780"/>
                              <a:gd name="T123" fmla="*/ 3753 h 3274"/>
                              <a:gd name="T124" fmla="+- 0 10132 6045"/>
                              <a:gd name="T125" fmla="*/ T124 w 4969"/>
                              <a:gd name="T126" fmla="+- 0 3631 1780"/>
                              <a:gd name="T127" fmla="*/ 3631 h 3274"/>
                              <a:gd name="T128" fmla="+- 0 10150 6045"/>
                              <a:gd name="T129" fmla="*/ T128 w 4969"/>
                              <a:gd name="T130" fmla="+- 0 3588 1780"/>
                              <a:gd name="T131" fmla="*/ 3588 h 3274"/>
                              <a:gd name="T132" fmla="+- 0 10187 6045"/>
                              <a:gd name="T133" fmla="*/ T132 w 4969"/>
                              <a:gd name="T134" fmla="+- 0 3624 1780"/>
                              <a:gd name="T135" fmla="*/ 3624 h 3274"/>
                              <a:gd name="T136" fmla="+- 0 10255 6045"/>
                              <a:gd name="T137" fmla="*/ T136 w 4969"/>
                              <a:gd name="T138" fmla="+- 0 3734 1780"/>
                              <a:gd name="T139" fmla="*/ 3734 h 3274"/>
                              <a:gd name="T140" fmla="+- 0 10361 6045"/>
                              <a:gd name="T141" fmla="*/ T140 w 4969"/>
                              <a:gd name="T142" fmla="+- 0 3845 1780"/>
                              <a:gd name="T143" fmla="*/ 3845 h 3274"/>
                              <a:gd name="T144" fmla="+- 0 10434 6045"/>
                              <a:gd name="T145" fmla="*/ T144 w 4969"/>
                              <a:gd name="T146" fmla="+- 0 3898 1780"/>
                              <a:gd name="T147" fmla="*/ 3898 h 3274"/>
                              <a:gd name="T148" fmla="+- 0 10506 6045"/>
                              <a:gd name="T149" fmla="*/ T148 w 4969"/>
                              <a:gd name="T150" fmla="+- 0 3910 1780"/>
                              <a:gd name="T151" fmla="*/ 3910 h 3274"/>
                              <a:gd name="T152" fmla="+- 0 10613 6045"/>
                              <a:gd name="T153" fmla="*/ T152 w 4969"/>
                              <a:gd name="T154" fmla="+- 0 3893 1780"/>
                              <a:gd name="T155" fmla="*/ 3893 h 3274"/>
                              <a:gd name="T156" fmla="+- 0 10839 6045"/>
                              <a:gd name="T157" fmla="*/ T156 w 4969"/>
                              <a:gd name="T158" fmla="+- 0 3867 1780"/>
                              <a:gd name="T159" fmla="*/ 3867 h 3274"/>
                              <a:gd name="T160" fmla="+- 0 10956 6045"/>
                              <a:gd name="T161" fmla="*/ T160 w 4969"/>
                              <a:gd name="T162" fmla="+- 0 3803 1780"/>
                              <a:gd name="T163" fmla="*/ 3803 h 3274"/>
                              <a:gd name="T164" fmla="+- 0 11001 6045"/>
                              <a:gd name="T165" fmla="*/ T164 w 4969"/>
                              <a:gd name="T166" fmla="+- 0 3653 1780"/>
                              <a:gd name="T167" fmla="*/ 3653 h 3274"/>
                              <a:gd name="T168" fmla="+- 0 11010 6045"/>
                              <a:gd name="T169" fmla="*/ T168 w 4969"/>
                              <a:gd name="T170" fmla="+- 0 3366 1780"/>
                              <a:gd name="T171" fmla="*/ 3366 h 3274"/>
                              <a:gd name="T172" fmla="+- 0 11014 6045"/>
                              <a:gd name="T173" fmla="*/ T172 w 4969"/>
                              <a:gd name="T174" fmla="+- 0 3107 1780"/>
                              <a:gd name="T175" fmla="*/ 3107 h 3274"/>
                              <a:gd name="T176" fmla="+- 0 10975 6045"/>
                              <a:gd name="T177" fmla="*/ T176 w 4969"/>
                              <a:gd name="T178" fmla="+- 0 2974 1780"/>
                              <a:gd name="T179" fmla="*/ 2974 h 3274"/>
                              <a:gd name="T180" fmla="+- 0 10859 6045"/>
                              <a:gd name="T181" fmla="*/ T180 w 4969"/>
                              <a:gd name="T182" fmla="+- 0 2925 1780"/>
                              <a:gd name="T183" fmla="*/ 2925 h 3274"/>
                              <a:gd name="T184" fmla="+- 0 10630 6045"/>
                              <a:gd name="T185" fmla="*/ T184 w 4969"/>
                              <a:gd name="T186" fmla="+- 0 2920 1780"/>
                              <a:gd name="T187" fmla="*/ 2920 h 3274"/>
                              <a:gd name="T188" fmla="+- 0 10497 6045"/>
                              <a:gd name="T189" fmla="*/ T188 w 4969"/>
                              <a:gd name="T190" fmla="+- 0 2908 1780"/>
                              <a:gd name="T191" fmla="*/ 2908 h 3274"/>
                              <a:gd name="T192" fmla="+- 0 10413 6045"/>
                              <a:gd name="T193" fmla="*/ T192 w 4969"/>
                              <a:gd name="T194" fmla="+- 0 2926 1780"/>
                              <a:gd name="T195" fmla="*/ 2926 h 3274"/>
                              <a:gd name="T196" fmla="+- 0 10344 6045"/>
                              <a:gd name="T197" fmla="*/ T196 w 4969"/>
                              <a:gd name="T198" fmla="+- 0 2994 1780"/>
                              <a:gd name="T199" fmla="*/ 2994 h 3274"/>
                              <a:gd name="T200" fmla="+- 0 10255 6045"/>
                              <a:gd name="T201" fmla="*/ T200 w 4969"/>
                              <a:gd name="T202" fmla="+- 0 3132 1780"/>
                              <a:gd name="T203" fmla="*/ 3132 h 3274"/>
                              <a:gd name="T204" fmla="+- 0 10182 6045"/>
                              <a:gd name="T205" fmla="*/ T204 w 4969"/>
                              <a:gd name="T206" fmla="+- 0 3227 1780"/>
                              <a:gd name="T207" fmla="*/ 3227 h 3274"/>
                              <a:gd name="T208" fmla="+- 0 10142 6045"/>
                              <a:gd name="T209" fmla="*/ T208 w 4969"/>
                              <a:gd name="T210" fmla="+- 0 3254 1780"/>
                              <a:gd name="T211" fmla="*/ 3254 h 3274"/>
                              <a:gd name="T212" fmla="+- 0 10121 6045"/>
                              <a:gd name="T213" fmla="*/ T212 w 4969"/>
                              <a:gd name="T214" fmla="+- 0 3207 1780"/>
                              <a:gd name="T215" fmla="*/ 3207 h 3274"/>
                              <a:gd name="T216" fmla="+- 0 10103 6045"/>
                              <a:gd name="T217" fmla="*/ T216 w 4969"/>
                              <a:gd name="T218" fmla="+- 0 3081 1780"/>
                              <a:gd name="T219" fmla="*/ 3081 h 3274"/>
                              <a:gd name="T220" fmla="+- 0 10102 6045"/>
                              <a:gd name="T221" fmla="*/ T220 w 4969"/>
                              <a:gd name="T222" fmla="+- 0 1780 1780"/>
                              <a:gd name="T223" fmla="*/ 1780 h 3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69" h="3274">
                                <a:moveTo>
                                  <a:pt x="4057" y="0"/>
                                </a:moveTo>
                                <a:lnTo>
                                  <a:pt x="886" y="0"/>
                                </a:lnTo>
                                <a:lnTo>
                                  <a:pt x="886" y="1179"/>
                                </a:lnTo>
                                <a:lnTo>
                                  <a:pt x="867" y="1283"/>
                                </a:lnTo>
                                <a:lnTo>
                                  <a:pt x="846" y="1317"/>
                                </a:lnTo>
                                <a:lnTo>
                                  <a:pt x="814" y="1283"/>
                                </a:lnTo>
                                <a:lnTo>
                                  <a:pt x="756" y="1179"/>
                                </a:lnTo>
                                <a:lnTo>
                                  <a:pt x="690" y="1063"/>
                                </a:lnTo>
                                <a:lnTo>
                                  <a:pt x="631" y="1009"/>
                                </a:lnTo>
                                <a:lnTo>
                                  <a:pt x="547" y="1003"/>
                                </a:lnTo>
                                <a:lnTo>
                                  <a:pt x="404" y="1032"/>
                                </a:lnTo>
                                <a:lnTo>
                                  <a:pt x="179" y="1060"/>
                                </a:lnTo>
                                <a:lnTo>
                                  <a:pt x="64" y="1118"/>
                                </a:lnTo>
                                <a:lnTo>
                                  <a:pt x="23" y="1246"/>
                                </a:lnTo>
                                <a:lnTo>
                                  <a:pt x="20" y="1489"/>
                                </a:lnTo>
                                <a:lnTo>
                                  <a:pt x="0" y="1767"/>
                                </a:lnTo>
                                <a:lnTo>
                                  <a:pt x="33" y="1908"/>
                                </a:lnTo>
                                <a:lnTo>
                                  <a:pt x="154" y="1958"/>
                                </a:lnTo>
                                <a:lnTo>
                                  <a:pt x="398" y="1959"/>
                                </a:lnTo>
                                <a:lnTo>
                                  <a:pt x="513" y="1959"/>
                                </a:lnTo>
                                <a:lnTo>
                                  <a:pt x="582" y="1945"/>
                                </a:lnTo>
                                <a:lnTo>
                                  <a:pt x="632" y="1904"/>
                                </a:lnTo>
                                <a:lnTo>
                                  <a:pt x="690" y="1823"/>
                                </a:lnTo>
                                <a:lnTo>
                                  <a:pt x="778" y="1706"/>
                                </a:lnTo>
                                <a:lnTo>
                                  <a:pt x="824" y="1671"/>
                                </a:lnTo>
                                <a:lnTo>
                                  <a:pt x="842" y="1722"/>
                                </a:lnTo>
                                <a:lnTo>
                                  <a:pt x="848" y="1864"/>
                                </a:lnTo>
                                <a:lnTo>
                                  <a:pt x="848" y="3274"/>
                                </a:lnTo>
                                <a:lnTo>
                                  <a:pt x="2393" y="3274"/>
                                </a:lnTo>
                                <a:lnTo>
                                  <a:pt x="4077" y="3274"/>
                                </a:lnTo>
                                <a:lnTo>
                                  <a:pt x="4077" y="1973"/>
                                </a:lnTo>
                                <a:lnTo>
                                  <a:pt x="4087" y="1851"/>
                                </a:lnTo>
                                <a:lnTo>
                                  <a:pt x="4105" y="1808"/>
                                </a:lnTo>
                                <a:lnTo>
                                  <a:pt x="4142" y="1844"/>
                                </a:lnTo>
                                <a:lnTo>
                                  <a:pt x="4210" y="1954"/>
                                </a:lnTo>
                                <a:lnTo>
                                  <a:pt x="4316" y="2065"/>
                                </a:lnTo>
                                <a:lnTo>
                                  <a:pt x="4389" y="2118"/>
                                </a:lnTo>
                                <a:lnTo>
                                  <a:pt x="4461" y="2130"/>
                                </a:lnTo>
                                <a:lnTo>
                                  <a:pt x="4568" y="2113"/>
                                </a:lnTo>
                                <a:lnTo>
                                  <a:pt x="4794" y="2087"/>
                                </a:lnTo>
                                <a:lnTo>
                                  <a:pt x="4911" y="2023"/>
                                </a:lnTo>
                                <a:lnTo>
                                  <a:pt x="4956" y="1873"/>
                                </a:lnTo>
                                <a:lnTo>
                                  <a:pt x="4965" y="1586"/>
                                </a:lnTo>
                                <a:lnTo>
                                  <a:pt x="4969" y="1327"/>
                                </a:lnTo>
                                <a:lnTo>
                                  <a:pt x="4930" y="1194"/>
                                </a:lnTo>
                                <a:lnTo>
                                  <a:pt x="4814" y="1145"/>
                                </a:lnTo>
                                <a:lnTo>
                                  <a:pt x="4585" y="1140"/>
                                </a:lnTo>
                                <a:lnTo>
                                  <a:pt x="4452" y="1128"/>
                                </a:lnTo>
                                <a:lnTo>
                                  <a:pt x="4368" y="1146"/>
                                </a:lnTo>
                                <a:lnTo>
                                  <a:pt x="4299" y="1214"/>
                                </a:lnTo>
                                <a:lnTo>
                                  <a:pt x="4210" y="1352"/>
                                </a:lnTo>
                                <a:lnTo>
                                  <a:pt x="4137" y="1447"/>
                                </a:lnTo>
                                <a:lnTo>
                                  <a:pt x="4097" y="1474"/>
                                </a:lnTo>
                                <a:lnTo>
                                  <a:pt x="4076" y="1427"/>
                                </a:lnTo>
                                <a:lnTo>
                                  <a:pt x="4058" y="1301"/>
                                </a:lnTo>
                                <a:lnTo>
                                  <a:pt x="4057" y="0"/>
                                </a:lnTo>
                                <a:close/>
                              </a:path>
                            </a:pathLst>
                          </a:custGeom>
                          <a:noFill/>
                          <a:ln w="32233">
                            <a:solidFill>
                              <a:srgbClr val="5CCB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32"/>
                        <wps:cNvSpPr>
                          <a:spLocks/>
                        </wps:cNvSpPr>
                        <wps:spPr bwMode="auto">
                          <a:xfrm>
                            <a:off x="11352" y="5789"/>
                            <a:ext cx="3700" cy="4417"/>
                          </a:xfrm>
                          <a:custGeom>
                            <a:avLst/>
                            <a:gdLst>
                              <a:gd name="T0" fmla="+- 0 15052 11353"/>
                              <a:gd name="T1" fmla="*/ T0 w 3700"/>
                              <a:gd name="T2" fmla="+- 0 10187 5790"/>
                              <a:gd name="T3" fmla="*/ 10187 h 4417"/>
                              <a:gd name="T4" fmla="+- 0 15011 11353"/>
                              <a:gd name="T5" fmla="*/ T4 w 3700"/>
                              <a:gd name="T6" fmla="+- 0 6642 5790"/>
                              <a:gd name="T7" fmla="*/ 6642 h 4417"/>
                              <a:gd name="T8" fmla="+- 0 13273 11353"/>
                              <a:gd name="T9" fmla="*/ T8 w 3700"/>
                              <a:gd name="T10" fmla="+- 0 6640 5790"/>
                              <a:gd name="T11" fmla="*/ 6640 h 4417"/>
                              <a:gd name="T12" fmla="+- 0 13466 11353"/>
                              <a:gd name="T13" fmla="*/ T12 w 3700"/>
                              <a:gd name="T14" fmla="+- 0 6504 5790"/>
                              <a:gd name="T15" fmla="*/ 6504 h 4417"/>
                              <a:gd name="T16" fmla="+- 0 13546 11353"/>
                              <a:gd name="T17" fmla="*/ T16 w 3700"/>
                              <a:gd name="T18" fmla="+- 0 6352 5790"/>
                              <a:gd name="T19" fmla="*/ 6352 h 4417"/>
                              <a:gd name="T20" fmla="+- 0 13560 11353"/>
                              <a:gd name="T21" fmla="*/ T20 w 3700"/>
                              <a:gd name="T22" fmla="+- 0 6230 5790"/>
                              <a:gd name="T23" fmla="*/ 6230 h 4417"/>
                              <a:gd name="T24" fmla="+- 0 13554 11353"/>
                              <a:gd name="T25" fmla="*/ T24 w 3700"/>
                              <a:gd name="T26" fmla="+- 0 6179 5790"/>
                              <a:gd name="T27" fmla="*/ 6179 h 4417"/>
                              <a:gd name="T28" fmla="+- 0 13474 11353"/>
                              <a:gd name="T29" fmla="*/ T28 w 3700"/>
                              <a:gd name="T30" fmla="+- 0 5943 5790"/>
                              <a:gd name="T31" fmla="*/ 5943 h 4417"/>
                              <a:gd name="T32" fmla="+- 0 13314 11353"/>
                              <a:gd name="T33" fmla="*/ T32 w 3700"/>
                              <a:gd name="T34" fmla="+- 0 5829 5790"/>
                              <a:gd name="T35" fmla="*/ 5829 h 4417"/>
                              <a:gd name="T36" fmla="+- 0 13157 11353"/>
                              <a:gd name="T37" fmla="*/ T36 w 3700"/>
                              <a:gd name="T38" fmla="+- 0 5792 5790"/>
                              <a:gd name="T39" fmla="*/ 5792 h 4417"/>
                              <a:gd name="T40" fmla="+- 0 13087 11353"/>
                              <a:gd name="T41" fmla="*/ T40 w 3700"/>
                              <a:gd name="T42" fmla="+- 0 5790 5790"/>
                              <a:gd name="T43" fmla="*/ 5790 h 4417"/>
                              <a:gd name="T44" fmla="+- 0 13007 11353"/>
                              <a:gd name="T45" fmla="*/ T44 w 3700"/>
                              <a:gd name="T46" fmla="+- 0 5797 5790"/>
                              <a:gd name="T47" fmla="*/ 5797 h 4417"/>
                              <a:gd name="T48" fmla="+- 0 12933 11353"/>
                              <a:gd name="T49" fmla="*/ T48 w 3700"/>
                              <a:gd name="T50" fmla="+- 0 5808 5790"/>
                              <a:gd name="T51" fmla="*/ 5808 h 4417"/>
                              <a:gd name="T52" fmla="+- 0 12866 11353"/>
                              <a:gd name="T53" fmla="*/ T52 w 3700"/>
                              <a:gd name="T54" fmla="+- 0 5826 5790"/>
                              <a:gd name="T55" fmla="*/ 5826 h 4417"/>
                              <a:gd name="T56" fmla="+- 0 12806 11353"/>
                              <a:gd name="T57" fmla="*/ T56 w 3700"/>
                              <a:gd name="T58" fmla="+- 0 5852 5790"/>
                              <a:gd name="T59" fmla="*/ 5852 h 4417"/>
                              <a:gd name="T60" fmla="+- 0 12752 11353"/>
                              <a:gd name="T61" fmla="*/ T60 w 3700"/>
                              <a:gd name="T62" fmla="+- 0 5889 5790"/>
                              <a:gd name="T63" fmla="*/ 5889 h 4417"/>
                              <a:gd name="T64" fmla="+- 0 12703 11353"/>
                              <a:gd name="T65" fmla="*/ T64 w 3700"/>
                              <a:gd name="T66" fmla="+- 0 5939 5790"/>
                              <a:gd name="T67" fmla="*/ 5939 h 4417"/>
                              <a:gd name="T68" fmla="+- 0 12661 11353"/>
                              <a:gd name="T69" fmla="*/ T68 w 3700"/>
                              <a:gd name="T70" fmla="+- 0 6003 5790"/>
                              <a:gd name="T71" fmla="*/ 6003 h 4417"/>
                              <a:gd name="T72" fmla="+- 0 12623 11353"/>
                              <a:gd name="T73" fmla="*/ T72 w 3700"/>
                              <a:gd name="T74" fmla="+- 0 6083 5790"/>
                              <a:gd name="T75" fmla="*/ 6083 h 4417"/>
                              <a:gd name="T76" fmla="+- 0 12597 11353"/>
                              <a:gd name="T77" fmla="*/ T76 w 3700"/>
                              <a:gd name="T78" fmla="+- 0 6254 5790"/>
                              <a:gd name="T79" fmla="*/ 6254 h 4417"/>
                              <a:gd name="T80" fmla="+- 0 12633 11353"/>
                              <a:gd name="T81" fmla="*/ T80 w 3700"/>
                              <a:gd name="T82" fmla="+- 0 6387 5790"/>
                              <a:gd name="T83" fmla="*/ 6387 h 4417"/>
                              <a:gd name="T84" fmla="+- 0 12686 11353"/>
                              <a:gd name="T85" fmla="*/ T84 w 3700"/>
                              <a:gd name="T86" fmla="+- 0 6472 5790"/>
                              <a:gd name="T87" fmla="*/ 6472 h 4417"/>
                              <a:gd name="T88" fmla="+- 0 12773 11353"/>
                              <a:gd name="T89" fmla="*/ T88 w 3700"/>
                              <a:gd name="T90" fmla="+- 0 6552 5790"/>
                              <a:gd name="T91" fmla="*/ 6552 h 4417"/>
                              <a:gd name="T92" fmla="+- 0 12834 11353"/>
                              <a:gd name="T93" fmla="*/ T92 w 3700"/>
                              <a:gd name="T94" fmla="+- 0 6594 5790"/>
                              <a:gd name="T95" fmla="*/ 6594 h 4417"/>
                              <a:gd name="T96" fmla="+- 0 12903 11353"/>
                              <a:gd name="T97" fmla="*/ T96 w 3700"/>
                              <a:gd name="T98" fmla="+- 0 6635 5790"/>
                              <a:gd name="T99" fmla="*/ 6635 h 4417"/>
                              <a:gd name="T100" fmla="+- 0 11353 11353"/>
                              <a:gd name="T101" fmla="*/ T100 w 3700"/>
                              <a:gd name="T102" fmla="+- 0 6642 5790"/>
                              <a:gd name="T103" fmla="*/ 6642 h 4417"/>
                              <a:gd name="T104" fmla="+- 0 11353 11353"/>
                              <a:gd name="T105" fmla="*/ T104 w 3700"/>
                              <a:gd name="T106" fmla="+- 0 7213 5790"/>
                              <a:gd name="T107" fmla="*/ 7213 h 4417"/>
                              <a:gd name="T108" fmla="+- 0 11353 11353"/>
                              <a:gd name="T109" fmla="*/ T108 w 3700"/>
                              <a:gd name="T110" fmla="+- 0 8115 5790"/>
                              <a:gd name="T111" fmla="*/ 8115 h 4417"/>
                              <a:gd name="T112" fmla="+- 0 11395 11353"/>
                              <a:gd name="T113" fmla="*/ T112 w 3700"/>
                              <a:gd name="T114" fmla="+- 0 8183 5790"/>
                              <a:gd name="T115" fmla="*/ 8183 h 4417"/>
                              <a:gd name="T116" fmla="+- 0 11443 11353"/>
                              <a:gd name="T117" fmla="*/ T116 w 3700"/>
                              <a:gd name="T118" fmla="+- 0 8196 5790"/>
                              <a:gd name="T119" fmla="*/ 8196 h 4417"/>
                              <a:gd name="T120" fmla="+- 0 11482 11353"/>
                              <a:gd name="T121" fmla="*/ T120 w 3700"/>
                              <a:gd name="T122" fmla="+- 0 8184 5790"/>
                              <a:gd name="T123" fmla="*/ 8184 h 4417"/>
                              <a:gd name="T124" fmla="+- 0 11499 11353"/>
                              <a:gd name="T125" fmla="*/ T124 w 3700"/>
                              <a:gd name="T126" fmla="+- 0 8173 5790"/>
                              <a:gd name="T127" fmla="*/ 8173 h 4417"/>
                              <a:gd name="T128" fmla="+- 0 11584 11353"/>
                              <a:gd name="T129" fmla="*/ T128 w 3700"/>
                              <a:gd name="T130" fmla="+- 0 8094 5790"/>
                              <a:gd name="T131" fmla="*/ 8094 h 4417"/>
                              <a:gd name="T132" fmla="+- 0 11684 11353"/>
                              <a:gd name="T133" fmla="*/ T132 w 3700"/>
                              <a:gd name="T134" fmla="+- 0 8050 5790"/>
                              <a:gd name="T135" fmla="*/ 8050 h 4417"/>
                              <a:gd name="T136" fmla="+- 0 11768 11353"/>
                              <a:gd name="T137" fmla="*/ T136 w 3700"/>
                              <a:gd name="T138" fmla="+- 0 8031 5790"/>
                              <a:gd name="T139" fmla="*/ 8031 h 4417"/>
                              <a:gd name="T140" fmla="+- 0 11803 11353"/>
                              <a:gd name="T141" fmla="*/ T140 w 3700"/>
                              <a:gd name="T142" fmla="+- 0 8027 5790"/>
                              <a:gd name="T143" fmla="*/ 8027 h 4417"/>
                              <a:gd name="T144" fmla="+- 0 12032 11353"/>
                              <a:gd name="T145" fmla="*/ T144 w 3700"/>
                              <a:gd name="T146" fmla="+- 0 8095 5790"/>
                              <a:gd name="T147" fmla="*/ 8095 h 4417"/>
                              <a:gd name="T148" fmla="+- 0 12169 11353"/>
                              <a:gd name="T149" fmla="*/ T148 w 3700"/>
                              <a:gd name="T150" fmla="+- 0 8250 5790"/>
                              <a:gd name="T151" fmla="*/ 8250 h 4417"/>
                              <a:gd name="T152" fmla="+- 0 12236 11353"/>
                              <a:gd name="T153" fmla="*/ T152 w 3700"/>
                              <a:gd name="T154" fmla="+- 0 8406 5790"/>
                              <a:gd name="T155" fmla="*/ 8406 h 4417"/>
                              <a:gd name="T156" fmla="+- 0 12254 11353"/>
                              <a:gd name="T157" fmla="*/ T156 w 3700"/>
                              <a:gd name="T158" fmla="+- 0 8478 5790"/>
                              <a:gd name="T159" fmla="*/ 8478 h 4417"/>
                              <a:gd name="T160" fmla="+- 0 12187 11353"/>
                              <a:gd name="T161" fmla="*/ T160 w 3700"/>
                              <a:gd name="T162" fmla="+- 0 8735 5790"/>
                              <a:gd name="T163" fmla="*/ 8735 h 4417"/>
                              <a:gd name="T164" fmla="+- 0 12038 11353"/>
                              <a:gd name="T165" fmla="*/ T164 w 3700"/>
                              <a:gd name="T166" fmla="+- 0 8873 5790"/>
                              <a:gd name="T167" fmla="*/ 8873 h 4417"/>
                              <a:gd name="T168" fmla="+- 0 11890 11353"/>
                              <a:gd name="T169" fmla="*/ T168 w 3700"/>
                              <a:gd name="T170" fmla="+- 0 8930 5790"/>
                              <a:gd name="T171" fmla="*/ 8930 h 4417"/>
                              <a:gd name="T172" fmla="+- 0 11823 11353"/>
                              <a:gd name="T173" fmla="*/ T172 w 3700"/>
                              <a:gd name="T174" fmla="+- 0 8941 5790"/>
                              <a:gd name="T175" fmla="*/ 8941 h 4417"/>
                              <a:gd name="T176" fmla="+- 0 11709 11353"/>
                              <a:gd name="T177" fmla="*/ T176 w 3700"/>
                              <a:gd name="T178" fmla="+- 0 8920 5790"/>
                              <a:gd name="T179" fmla="*/ 8920 h 4417"/>
                              <a:gd name="T180" fmla="+- 0 11614 11353"/>
                              <a:gd name="T181" fmla="*/ T180 w 3700"/>
                              <a:gd name="T182" fmla="+- 0 8874 5790"/>
                              <a:gd name="T183" fmla="*/ 8874 h 4417"/>
                              <a:gd name="T184" fmla="+- 0 11549 11353"/>
                              <a:gd name="T185" fmla="*/ T184 w 3700"/>
                              <a:gd name="T186" fmla="+- 0 8828 5790"/>
                              <a:gd name="T187" fmla="*/ 8828 h 4417"/>
                              <a:gd name="T188" fmla="+- 0 11524 11353"/>
                              <a:gd name="T189" fmla="*/ T188 w 3700"/>
                              <a:gd name="T190" fmla="+- 0 8808 5790"/>
                              <a:gd name="T191" fmla="*/ 8808 h 4417"/>
                              <a:gd name="T192" fmla="+- 0 11465 11353"/>
                              <a:gd name="T193" fmla="*/ T192 w 3700"/>
                              <a:gd name="T194" fmla="+- 0 8740 5790"/>
                              <a:gd name="T195" fmla="*/ 8740 h 4417"/>
                              <a:gd name="T196" fmla="+- 0 11410 11353"/>
                              <a:gd name="T197" fmla="*/ T196 w 3700"/>
                              <a:gd name="T198" fmla="+- 0 8741 5790"/>
                              <a:gd name="T199" fmla="*/ 8741 h 4417"/>
                              <a:gd name="T200" fmla="+- 0 11369 11353"/>
                              <a:gd name="T201" fmla="*/ T200 w 3700"/>
                              <a:gd name="T202" fmla="+- 0 8769 5790"/>
                              <a:gd name="T203" fmla="*/ 8769 h 4417"/>
                              <a:gd name="T204" fmla="+- 0 11353 11353"/>
                              <a:gd name="T205" fmla="*/ T204 w 3700"/>
                              <a:gd name="T206" fmla="+- 0 8788 5790"/>
                              <a:gd name="T207" fmla="*/ 8788 h 4417"/>
                              <a:gd name="T208" fmla="+- 0 11353 11353"/>
                              <a:gd name="T209" fmla="*/ T208 w 3700"/>
                              <a:gd name="T210" fmla="+- 0 10207 5790"/>
                              <a:gd name="T211" fmla="*/ 10207 h 4417"/>
                              <a:gd name="T212" fmla="+- 0 15052 11353"/>
                              <a:gd name="T213" fmla="*/ T212 w 3700"/>
                              <a:gd name="T214" fmla="+- 0 10187 5790"/>
                              <a:gd name="T215" fmla="*/ 10187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700" h="4417">
                                <a:moveTo>
                                  <a:pt x="3699" y="4397"/>
                                </a:moveTo>
                                <a:lnTo>
                                  <a:pt x="3658" y="852"/>
                                </a:lnTo>
                                <a:lnTo>
                                  <a:pt x="1920" y="850"/>
                                </a:lnTo>
                                <a:lnTo>
                                  <a:pt x="2113" y="714"/>
                                </a:lnTo>
                                <a:lnTo>
                                  <a:pt x="2193" y="562"/>
                                </a:lnTo>
                                <a:lnTo>
                                  <a:pt x="2207" y="440"/>
                                </a:lnTo>
                                <a:lnTo>
                                  <a:pt x="2201" y="389"/>
                                </a:lnTo>
                                <a:lnTo>
                                  <a:pt x="2121" y="153"/>
                                </a:lnTo>
                                <a:lnTo>
                                  <a:pt x="1961" y="39"/>
                                </a:lnTo>
                                <a:lnTo>
                                  <a:pt x="1804" y="2"/>
                                </a:lnTo>
                                <a:lnTo>
                                  <a:pt x="1734" y="0"/>
                                </a:lnTo>
                                <a:lnTo>
                                  <a:pt x="1654" y="7"/>
                                </a:lnTo>
                                <a:lnTo>
                                  <a:pt x="1580" y="18"/>
                                </a:lnTo>
                                <a:lnTo>
                                  <a:pt x="1513" y="36"/>
                                </a:lnTo>
                                <a:lnTo>
                                  <a:pt x="1453" y="62"/>
                                </a:lnTo>
                                <a:lnTo>
                                  <a:pt x="1399" y="99"/>
                                </a:lnTo>
                                <a:lnTo>
                                  <a:pt x="1350" y="149"/>
                                </a:lnTo>
                                <a:lnTo>
                                  <a:pt x="1308" y="213"/>
                                </a:lnTo>
                                <a:lnTo>
                                  <a:pt x="1270" y="293"/>
                                </a:lnTo>
                                <a:lnTo>
                                  <a:pt x="1244" y="464"/>
                                </a:lnTo>
                                <a:lnTo>
                                  <a:pt x="1280" y="597"/>
                                </a:lnTo>
                                <a:lnTo>
                                  <a:pt x="1333" y="682"/>
                                </a:lnTo>
                                <a:lnTo>
                                  <a:pt x="1420" y="762"/>
                                </a:lnTo>
                                <a:lnTo>
                                  <a:pt x="1481" y="804"/>
                                </a:lnTo>
                                <a:lnTo>
                                  <a:pt x="1550" y="845"/>
                                </a:lnTo>
                                <a:lnTo>
                                  <a:pt x="0" y="852"/>
                                </a:lnTo>
                                <a:lnTo>
                                  <a:pt x="0" y="1423"/>
                                </a:lnTo>
                                <a:lnTo>
                                  <a:pt x="0" y="2325"/>
                                </a:lnTo>
                                <a:lnTo>
                                  <a:pt x="42" y="2393"/>
                                </a:lnTo>
                                <a:lnTo>
                                  <a:pt x="90" y="2406"/>
                                </a:lnTo>
                                <a:lnTo>
                                  <a:pt x="129" y="2394"/>
                                </a:lnTo>
                                <a:lnTo>
                                  <a:pt x="146" y="2383"/>
                                </a:lnTo>
                                <a:lnTo>
                                  <a:pt x="231" y="2304"/>
                                </a:lnTo>
                                <a:lnTo>
                                  <a:pt x="331" y="2260"/>
                                </a:lnTo>
                                <a:lnTo>
                                  <a:pt x="415" y="2241"/>
                                </a:lnTo>
                                <a:lnTo>
                                  <a:pt x="450" y="2237"/>
                                </a:lnTo>
                                <a:lnTo>
                                  <a:pt x="679" y="2305"/>
                                </a:lnTo>
                                <a:lnTo>
                                  <a:pt x="816" y="2460"/>
                                </a:lnTo>
                                <a:lnTo>
                                  <a:pt x="883" y="2616"/>
                                </a:lnTo>
                                <a:lnTo>
                                  <a:pt x="901" y="2688"/>
                                </a:lnTo>
                                <a:lnTo>
                                  <a:pt x="834" y="2945"/>
                                </a:lnTo>
                                <a:lnTo>
                                  <a:pt x="685" y="3083"/>
                                </a:lnTo>
                                <a:lnTo>
                                  <a:pt x="537" y="3140"/>
                                </a:lnTo>
                                <a:lnTo>
                                  <a:pt x="470" y="3151"/>
                                </a:lnTo>
                                <a:lnTo>
                                  <a:pt x="356" y="3130"/>
                                </a:lnTo>
                                <a:lnTo>
                                  <a:pt x="261" y="3084"/>
                                </a:lnTo>
                                <a:lnTo>
                                  <a:pt x="196" y="3038"/>
                                </a:lnTo>
                                <a:lnTo>
                                  <a:pt x="171" y="3018"/>
                                </a:lnTo>
                                <a:lnTo>
                                  <a:pt x="112" y="2950"/>
                                </a:lnTo>
                                <a:lnTo>
                                  <a:pt x="57" y="2951"/>
                                </a:lnTo>
                                <a:lnTo>
                                  <a:pt x="16" y="2979"/>
                                </a:lnTo>
                                <a:lnTo>
                                  <a:pt x="0" y="2998"/>
                                </a:lnTo>
                                <a:lnTo>
                                  <a:pt x="0" y="4417"/>
                                </a:lnTo>
                                <a:lnTo>
                                  <a:pt x="3699" y="4397"/>
                                </a:lnTo>
                                <a:close/>
                              </a:path>
                            </a:pathLst>
                          </a:custGeom>
                          <a:noFill/>
                          <a:ln w="32233">
                            <a:solidFill>
                              <a:srgbClr val="7FC2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
                        <wps:cNvSpPr>
                          <a:spLocks/>
                        </wps:cNvSpPr>
                        <wps:spPr bwMode="auto">
                          <a:xfrm>
                            <a:off x="5858" y="7164"/>
                            <a:ext cx="5414" cy="3023"/>
                          </a:xfrm>
                          <a:custGeom>
                            <a:avLst/>
                            <a:gdLst>
                              <a:gd name="T0" fmla="+- 0 8801 5859"/>
                              <a:gd name="T1" fmla="*/ T0 w 5414"/>
                              <a:gd name="T2" fmla="+- 0 7170 7164"/>
                              <a:gd name="T3" fmla="*/ 7170 h 3023"/>
                              <a:gd name="T4" fmla="+- 0 10322 5859"/>
                              <a:gd name="T5" fmla="*/ T4 w 5414"/>
                              <a:gd name="T6" fmla="+- 0 7170 7164"/>
                              <a:gd name="T7" fmla="*/ 7170 h 3023"/>
                              <a:gd name="T8" fmla="+- 0 10322 5859"/>
                              <a:gd name="T9" fmla="*/ T8 w 5414"/>
                              <a:gd name="T10" fmla="+- 0 8093 7164"/>
                              <a:gd name="T11" fmla="*/ 8093 h 3023"/>
                              <a:gd name="T12" fmla="+- 0 10352 5859"/>
                              <a:gd name="T13" fmla="*/ T12 w 5414"/>
                              <a:gd name="T14" fmla="+- 0 8150 7164"/>
                              <a:gd name="T15" fmla="*/ 8150 h 3023"/>
                              <a:gd name="T16" fmla="+- 0 10420 5859"/>
                              <a:gd name="T17" fmla="*/ T16 w 5414"/>
                              <a:gd name="T18" fmla="+- 0 8158 7164"/>
                              <a:gd name="T19" fmla="*/ 8158 h 3023"/>
                              <a:gd name="T20" fmla="+- 0 10488 5859"/>
                              <a:gd name="T21" fmla="*/ T20 w 5414"/>
                              <a:gd name="T22" fmla="+- 0 8144 7164"/>
                              <a:gd name="T23" fmla="*/ 8144 h 3023"/>
                              <a:gd name="T24" fmla="+- 0 10519 5859"/>
                              <a:gd name="T25" fmla="*/ T24 w 5414"/>
                              <a:gd name="T26" fmla="+- 0 8133 7164"/>
                              <a:gd name="T27" fmla="*/ 8133 h 3023"/>
                              <a:gd name="T28" fmla="+- 0 10599 5859"/>
                              <a:gd name="T29" fmla="*/ T28 w 5414"/>
                              <a:gd name="T30" fmla="+- 0 8060 7164"/>
                              <a:gd name="T31" fmla="*/ 8060 h 3023"/>
                              <a:gd name="T32" fmla="+- 0 10700 5859"/>
                              <a:gd name="T33" fmla="*/ T32 w 5414"/>
                              <a:gd name="T34" fmla="+- 0 8015 7164"/>
                              <a:gd name="T35" fmla="*/ 8015 h 3023"/>
                              <a:gd name="T36" fmla="+- 0 10787 5859"/>
                              <a:gd name="T37" fmla="*/ T36 w 5414"/>
                              <a:gd name="T38" fmla="+- 0 7993 7164"/>
                              <a:gd name="T39" fmla="*/ 7993 h 3023"/>
                              <a:gd name="T40" fmla="+- 0 10823 5859"/>
                              <a:gd name="T41" fmla="*/ T40 w 5414"/>
                              <a:gd name="T42" fmla="+- 0 7987 7164"/>
                              <a:gd name="T43" fmla="*/ 7987 h 3023"/>
                              <a:gd name="T44" fmla="+- 0 11108 5859"/>
                              <a:gd name="T45" fmla="*/ T44 w 5414"/>
                              <a:gd name="T46" fmla="+- 0 8062 7164"/>
                              <a:gd name="T47" fmla="*/ 8062 h 3023"/>
                              <a:gd name="T48" fmla="+- 0 11238 5859"/>
                              <a:gd name="T49" fmla="*/ T48 w 5414"/>
                              <a:gd name="T50" fmla="+- 0 8238 7164"/>
                              <a:gd name="T51" fmla="*/ 8238 h 3023"/>
                              <a:gd name="T52" fmla="+- 0 11272 5859"/>
                              <a:gd name="T53" fmla="*/ T52 w 5414"/>
                              <a:gd name="T54" fmla="+- 0 8416 7164"/>
                              <a:gd name="T55" fmla="*/ 8416 h 3023"/>
                              <a:gd name="T56" fmla="+- 0 11271 5859"/>
                              <a:gd name="T57" fmla="*/ T56 w 5414"/>
                              <a:gd name="T58" fmla="+- 0 8498 7164"/>
                              <a:gd name="T59" fmla="*/ 8498 h 3023"/>
                              <a:gd name="T60" fmla="+- 0 11213 5859"/>
                              <a:gd name="T61" fmla="*/ T60 w 5414"/>
                              <a:gd name="T62" fmla="+- 0 8723 7164"/>
                              <a:gd name="T63" fmla="*/ 8723 h 3023"/>
                              <a:gd name="T64" fmla="+- 0 11084 5859"/>
                              <a:gd name="T65" fmla="*/ T64 w 5414"/>
                              <a:gd name="T66" fmla="+- 0 8841 7164"/>
                              <a:gd name="T67" fmla="*/ 8841 h 3023"/>
                              <a:gd name="T68" fmla="+- 0 10955 5859"/>
                              <a:gd name="T69" fmla="*/ T68 w 5414"/>
                              <a:gd name="T70" fmla="+- 0 8886 7164"/>
                              <a:gd name="T71" fmla="*/ 8886 h 3023"/>
                              <a:gd name="T72" fmla="+- 0 10897 5859"/>
                              <a:gd name="T73" fmla="*/ T72 w 5414"/>
                              <a:gd name="T74" fmla="+- 0 8893 7164"/>
                              <a:gd name="T75" fmla="*/ 8893 h 3023"/>
                              <a:gd name="T76" fmla="+- 0 10732 5859"/>
                              <a:gd name="T77" fmla="*/ T76 w 5414"/>
                              <a:gd name="T78" fmla="+- 0 8871 7164"/>
                              <a:gd name="T79" fmla="*/ 8871 h 3023"/>
                              <a:gd name="T80" fmla="+- 0 10623 5859"/>
                              <a:gd name="T81" fmla="*/ T80 w 5414"/>
                              <a:gd name="T82" fmla="+- 0 8828 7164"/>
                              <a:gd name="T83" fmla="*/ 8828 h 3023"/>
                              <a:gd name="T84" fmla="+- 0 10563 5859"/>
                              <a:gd name="T85" fmla="*/ T84 w 5414"/>
                              <a:gd name="T86" fmla="+- 0 8786 7164"/>
                              <a:gd name="T87" fmla="*/ 8786 h 3023"/>
                              <a:gd name="T88" fmla="+- 0 10544 5859"/>
                              <a:gd name="T89" fmla="*/ T88 w 5414"/>
                              <a:gd name="T90" fmla="+- 0 8768 7164"/>
                              <a:gd name="T91" fmla="*/ 8768 h 3023"/>
                              <a:gd name="T92" fmla="+- 0 10451 5859"/>
                              <a:gd name="T93" fmla="*/ T92 w 5414"/>
                              <a:gd name="T94" fmla="+- 0 8716 7164"/>
                              <a:gd name="T95" fmla="*/ 8716 h 3023"/>
                              <a:gd name="T96" fmla="+- 0 10381 5859"/>
                              <a:gd name="T97" fmla="*/ T96 w 5414"/>
                              <a:gd name="T98" fmla="+- 0 8739 7164"/>
                              <a:gd name="T99" fmla="*/ 8739 h 3023"/>
                              <a:gd name="T100" fmla="+- 0 10337 5859"/>
                              <a:gd name="T101" fmla="*/ T100 w 5414"/>
                              <a:gd name="T102" fmla="+- 0 8788 7164"/>
                              <a:gd name="T103" fmla="*/ 8788 h 3023"/>
                              <a:gd name="T104" fmla="+- 0 10322 5859"/>
                              <a:gd name="T105" fmla="*/ T104 w 5414"/>
                              <a:gd name="T106" fmla="+- 0 8815 7164"/>
                              <a:gd name="T107" fmla="*/ 8815 h 3023"/>
                              <a:gd name="T108" fmla="+- 0 10322 5859"/>
                              <a:gd name="T109" fmla="*/ T108 w 5414"/>
                              <a:gd name="T110" fmla="+- 0 10187 7164"/>
                              <a:gd name="T111" fmla="*/ 10187 h 3023"/>
                              <a:gd name="T112" fmla="+- 0 6697 5859"/>
                              <a:gd name="T113" fmla="*/ T112 w 5414"/>
                              <a:gd name="T114" fmla="+- 0 10187 7164"/>
                              <a:gd name="T115" fmla="*/ 10187 h 3023"/>
                              <a:gd name="T116" fmla="+- 0 6697 5859"/>
                              <a:gd name="T117" fmla="*/ T116 w 5414"/>
                              <a:gd name="T118" fmla="+- 0 8919 7164"/>
                              <a:gd name="T119" fmla="*/ 8919 h 3023"/>
                              <a:gd name="T120" fmla="+- 0 6704 5859"/>
                              <a:gd name="T121" fmla="*/ T120 w 5414"/>
                              <a:gd name="T122" fmla="+- 0 8862 7164"/>
                              <a:gd name="T123" fmla="*/ 8862 h 3023"/>
                              <a:gd name="T124" fmla="+- 0 6698 5859"/>
                              <a:gd name="T125" fmla="*/ T124 w 5414"/>
                              <a:gd name="T126" fmla="+- 0 8843 7164"/>
                              <a:gd name="T127" fmla="*/ 8843 h 3023"/>
                              <a:gd name="T128" fmla="+- 0 6669 5859"/>
                              <a:gd name="T129" fmla="*/ T128 w 5414"/>
                              <a:gd name="T130" fmla="+- 0 8862 7164"/>
                              <a:gd name="T131" fmla="*/ 8862 h 3023"/>
                              <a:gd name="T132" fmla="+- 0 6611 5859"/>
                              <a:gd name="T133" fmla="*/ T132 w 5414"/>
                              <a:gd name="T134" fmla="+- 0 8919 7164"/>
                              <a:gd name="T135" fmla="*/ 8919 h 3023"/>
                              <a:gd name="T136" fmla="+- 0 6556 5859"/>
                              <a:gd name="T137" fmla="*/ T136 w 5414"/>
                              <a:gd name="T138" fmla="+- 0 8992 7164"/>
                              <a:gd name="T139" fmla="*/ 8992 h 3023"/>
                              <a:gd name="T140" fmla="+- 0 6508 5859"/>
                              <a:gd name="T141" fmla="*/ T140 w 5414"/>
                              <a:gd name="T142" fmla="+- 0 9031 7164"/>
                              <a:gd name="T143" fmla="*/ 9031 h 3023"/>
                              <a:gd name="T144" fmla="+- 0 6438 5859"/>
                              <a:gd name="T145" fmla="*/ T144 w 5414"/>
                              <a:gd name="T146" fmla="+- 0 9047 7164"/>
                              <a:gd name="T147" fmla="*/ 9047 h 3023"/>
                              <a:gd name="T148" fmla="+- 0 6319 5859"/>
                              <a:gd name="T149" fmla="*/ T148 w 5414"/>
                              <a:gd name="T150" fmla="+- 0 9052 7164"/>
                              <a:gd name="T151" fmla="*/ 9052 h 3023"/>
                              <a:gd name="T152" fmla="+- 0 6059 5859"/>
                              <a:gd name="T153" fmla="*/ T152 w 5414"/>
                              <a:gd name="T154" fmla="+- 0 9003 7164"/>
                              <a:gd name="T155" fmla="*/ 9003 h 3023"/>
                              <a:gd name="T156" fmla="+- 0 5924 5859"/>
                              <a:gd name="T157" fmla="*/ T156 w 5414"/>
                              <a:gd name="T158" fmla="+- 0 8940 7164"/>
                              <a:gd name="T159" fmla="*/ 8940 h 3023"/>
                              <a:gd name="T160" fmla="+- 0 5873 5859"/>
                              <a:gd name="T161" fmla="*/ T160 w 5414"/>
                              <a:gd name="T162" fmla="+- 0 8825 7164"/>
                              <a:gd name="T163" fmla="*/ 8825 h 3023"/>
                              <a:gd name="T164" fmla="+- 0 5862 5859"/>
                              <a:gd name="T165" fmla="*/ T164 w 5414"/>
                              <a:gd name="T166" fmla="+- 0 8614 7164"/>
                              <a:gd name="T167" fmla="*/ 8614 h 3023"/>
                              <a:gd name="T168" fmla="+- 0 5859 5859"/>
                              <a:gd name="T169" fmla="*/ T168 w 5414"/>
                              <a:gd name="T170" fmla="+- 0 8343 7164"/>
                              <a:gd name="T171" fmla="*/ 8343 h 3023"/>
                              <a:gd name="T172" fmla="+- 0 5904 5859"/>
                              <a:gd name="T173" fmla="*/ T172 w 5414"/>
                              <a:gd name="T174" fmla="+- 0 8204 7164"/>
                              <a:gd name="T175" fmla="*/ 8204 h 3023"/>
                              <a:gd name="T176" fmla="+- 0 6040 5859"/>
                              <a:gd name="T177" fmla="*/ T176 w 5414"/>
                              <a:gd name="T178" fmla="+- 0 8152 7164"/>
                              <a:gd name="T179" fmla="*/ 8152 h 3023"/>
                              <a:gd name="T180" fmla="+- 0 6310 5859"/>
                              <a:gd name="T181" fmla="*/ T180 w 5414"/>
                              <a:gd name="T182" fmla="+- 0 8145 7164"/>
                              <a:gd name="T183" fmla="*/ 8145 h 3023"/>
                              <a:gd name="T184" fmla="+- 0 6453 5859"/>
                              <a:gd name="T185" fmla="*/ T184 w 5414"/>
                              <a:gd name="T186" fmla="+- 0 8173 7164"/>
                              <a:gd name="T187" fmla="*/ 8173 h 3023"/>
                              <a:gd name="T188" fmla="+- 0 6548 5859"/>
                              <a:gd name="T189" fmla="*/ T188 w 5414"/>
                              <a:gd name="T190" fmla="+- 0 8233 7164"/>
                              <a:gd name="T191" fmla="*/ 8233 h 3023"/>
                              <a:gd name="T192" fmla="+- 0 6601 5859"/>
                              <a:gd name="T193" fmla="*/ T192 w 5414"/>
                              <a:gd name="T194" fmla="+- 0 8294 7164"/>
                              <a:gd name="T195" fmla="*/ 8294 h 3023"/>
                              <a:gd name="T196" fmla="+- 0 6617 5859"/>
                              <a:gd name="T197" fmla="*/ T196 w 5414"/>
                              <a:gd name="T198" fmla="+- 0 8322 7164"/>
                              <a:gd name="T199" fmla="*/ 8322 h 3023"/>
                              <a:gd name="T200" fmla="+- 0 6687 5859"/>
                              <a:gd name="T201" fmla="*/ T200 w 5414"/>
                              <a:gd name="T202" fmla="+- 0 8348 7164"/>
                              <a:gd name="T203" fmla="*/ 8348 h 3023"/>
                              <a:gd name="T204" fmla="+- 0 6717 5859"/>
                              <a:gd name="T205" fmla="*/ T204 w 5414"/>
                              <a:gd name="T206" fmla="+- 0 8325 7164"/>
                              <a:gd name="T207" fmla="*/ 8325 h 3023"/>
                              <a:gd name="T208" fmla="+- 0 6724 5859"/>
                              <a:gd name="T209" fmla="*/ T208 w 5414"/>
                              <a:gd name="T210" fmla="+- 0 8286 7164"/>
                              <a:gd name="T211" fmla="*/ 8286 h 3023"/>
                              <a:gd name="T212" fmla="+- 0 6722 5859"/>
                              <a:gd name="T213" fmla="*/ T212 w 5414"/>
                              <a:gd name="T214" fmla="+- 0 8265 7164"/>
                              <a:gd name="T215" fmla="*/ 8265 h 3023"/>
                              <a:gd name="T216" fmla="+- 0 6722 5859"/>
                              <a:gd name="T217" fmla="*/ T216 w 5414"/>
                              <a:gd name="T218" fmla="+- 0 7164 7164"/>
                              <a:gd name="T219" fmla="*/ 7164 h 3023"/>
                              <a:gd name="T220" fmla="+- 0 8148 5859"/>
                              <a:gd name="T221" fmla="*/ T220 w 5414"/>
                              <a:gd name="T222" fmla="+- 0 7164 7164"/>
                              <a:gd name="T223" fmla="*/ 7164 h 3023"/>
                              <a:gd name="T224" fmla="+- 0 8801 5859"/>
                              <a:gd name="T225" fmla="*/ T224 w 5414"/>
                              <a:gd name="T226" fmla="+- 0 7170 7164"/>
                              <a:gd name="T227" fmla="*/ 7170 h 3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414" h="3023">
                                <a:moveTo>
                                  <a:pt x="2942" y="6"/>
                                </a:moveTo>
                                <a:lnTo>
                                  <a:pt x="4463" y="6"/>
                                </a:lnTo>
                                <a:lnTo>
                                  <a:pt x="4463" y="929"/>
                                </a:lnTo>
                                <a:lnTo>
                                  <a:pt x="4493" y="986"/>
                                </a:lnTo>
                                <a:lnTo>
                                  <a:pt x="4561" y="994"/>
                                </a:lnTo>
                                <a:lnTo>
                                  <a:pt x="4629" y="980"/>
                                </a:lnTo>
                                <a:lnTo>
                                  <a:pt x="4660" y="969"/>
                                </a:lnTo>
                                <a:lnTo>
                                  <a:pt x="4740" y="896"/>
                                </a:lnTo>
                                <a:lnTo>
                                  <a:pt x="4841" y="851"/>
                                </a:lnTo>
                                <a:lnTo>
                                  <a:pt x="4928" y="829"/>
                                </a:lnTo>
                                <a:lnTo>
                                  <a:pt x="4964" y="823"/>
                                </a:lnTo>
                                <a:lnTo>
                                  <a:pt x="5249" y="898"/>
                                </a:lnTo>
                                <a:lnTo>
                                  <a:pt x="5379" y="1074"/>
                                </a:lnTo>
                                <a:lnTo>
                                  <a:pt x="5413" y="1252"/>
                                </a:lnTo>
                                <a:lnTo>
                                  <a:pt x="5412" y="1334"/>
                                </a:lnTo>
                                <a:lnTo>
                                  <a:pt x="5354" y="1559"/>
                                </a:lnTo>
                                <a:lnTo>
                                  <a:pt x="5225" y="1677"/>
                                </a:lnTo>
                                <a:lnTo>
                                  <a:pt x="5096" y="1722"/>
                                </a:lnTo>
                                <a:lnTo>
                                  <a:pt x="5038" y="1729"/>
                                </a:lnTo>
                                <a:lnTo>
                                  <a:pt x="4873" y="1707"/>
                                </a:lnTo>
                                <a:lnTo>
                                  <a:pt x="4764" y="1664"/>
                                </a:lnTo>
                                <a:lnTo>
                                  <a:pt x="4704" y="1622"/>
                                </a:lnTo>
                                <a:lnTo>
                                  <a:pt x="4685" y="1604"/>
                                </a:lnTo>
                                <a:lnTo>
                                  <a:pt x="4592" y="1552"/>
                                </a:lnTo>
                                <a:lnTo>
                                  <a:pt x="4522" y="1575"/>
                                </a:lnTo>
                                <a:lnTo>
                                  <a:pt x="4478" y="1624"/>
                                </a:lnTo>
                                <a:lnTo>
                                  <a:pt x="4463" y="1651"/>
                                </a:lnTo>
                                <a:lnTo>
                                  <a:pt x="4463" y="3023"/>
                                </a:lnTo>
                                <a:lnTo>
                                  <a:pt x="838" y="3023"/>
                                </a:lnTo>
                                <a:lnTo>
                                  <a:pt x="838" y="1755"/>
                                </a:lnTo>
                                <a:lnTo>
                                  <a:pt x="845" y="1698"/>
                                </a:lnTo>
                                <a:lnTo>
                                  <a:pt x="839" y="1679"/>
                                </a:lnTo>
                                <a:lnTo>
                                  <a:pt x="810" y="1698"/>
                                </a:lnTo>
                                <a:lnTo>
                                  <a:pt x="752" y="1755"/>
                                </a:lnTo>
                                <a:lnTo>
                                  <a:pt x="697" y="1828"/>
                                </a:lnTo>
                                <a:lnTo>
                                  <a:pt x="649" y="1867"/>
                                </a:lnTo>
                                <a:lnTo>
                                  <a:pt x="579" y="1883"/>
                                </a:lnTo>
                                <a:lnTo>
                                  <a:pt x="460" y="1888"/>
                                </a:lnTo>
                                <a:lnTo>
                                  <a:pt x="200" y="1839"/>
                                </a:lnTo>
                                <a:lnTo>
                                  <a:pt x="65" y="1776"/>
                                </a:lnTo>
                                <a:lnTo>
                                  <a:pt x="14" y="1661"/>
                                </a:lnTo>
                                <a:lnTo>
                                  <a:pt x="3" y="1450"/>
                                </a:lnTo>
                                <a:lnTo>
                                  <a:pt x="0" y="1179"/>
                                </a:lnTo>
                                <a:lnTo>
                                  <a:pt x="45" y="1040"/>
                                </a:lnTo>
                                <a:lnTo>
                                  <a:pt x="181" y="988"/>
                                </a:lnTo>
                                <a:lnTo>
                                  <a:pt x="451" y="981"/>
                                </a:lnTo>
                                <a:lnTo>
                                  <a:pt x="594" y="1009"/>
                                </a:lnTo>
                                <a:lnTo>
                                  <a:pt x="689" y="1069"/>
                                </a:lnTo>
                                <a:lnTo>
                                  <a:pt x="742" y="1130"/>
                                </a:lnTo>
                                <a:lnTo>
                                  <a:pt x="758" y="1158"/>
                                </a:lnTo>
                                <a:lnTo>
                                  <a:pt x="828" y="1184"/>
                                </a:lnTo>
                                <a:lnTo>
                                  <a:pt x="858" y="1161"/>
                                </a:lnTo>
                                <a:lnTo>
                                  <a:pt x="865" y="1122"/>
                                </a:lnTo>
                                <a:lnTo>
                                  <a:pt x="863" y="1101"/>
                                </a:lnTo>
                                <a:lnTo>
                                  <a:pt x="863" y="0"/>
                                </a:lnTo>
                                <a:lnTo>
                                  <a:pt x="2289" y="0"/>
                                </a:lnTo>
                                <a:lnTo>
                                  <a:pt x="2942" y="6"/>
                                </a:lnTo>
                                <a:close/>
                              </a:path>
                            </a:pathLst>
                          </a:custGeom>
                          <a:noFill/>
                          <a:ln w="32233">
                            <a:solidFill>
                              <a:srgbClr val="42C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0"/>
                        <wps:cNvSpPr>
                          <a:spLocks/>
                        </wps:cNvSpPr>
                        <wps:spPr bwMode="auto">
                          <a:xfrm>
                            <a:off x="1774" y="6598"/>
                            <a:ext cx="3997" cy="3577"/>
                          </a:xfrm>
                          <a:custGeom>
                            <a:avLst/>
                            <a:gdLst>
                              <a:gd name="T0" fmla="+- 0 3607 1774"/>
                              <a:gd name="T1" fmla="*/ T0 w 3997"/>
                              <a:gd name="T2" fmla="+- 0 6606 6599"/>
                              <a:gd name="T3" fmla="*/ 6606 h 3577"/>
                              <a:gd name="T4" fmla="+- 0 3708 1774"/>
                              <a:gd name="T5" fmla="*/ T4 w 3997"/>
                              <a:gd name="T6" fmla="+- 0 6599 6599"/>
                              <a:gd name="T7" fmla="*/ 6599 h 3577"/>
                              <a:gd name="T8" fmla="+- 0 3746 1774"/>
                              <a:gd name="T9" fmla="*/ T8 w 3997"/>
                              <a:gd name="T10" fmla="+- 0 6615 6599"/>
                              <a:gd name="T11" fmla="*/ 6615 h 3577"/>
                              <a:gd name="T12" fmla="+- 0 3726 1774"/>
                              <a:gd name="T13" fmla="*/ T12 w 3997"/>
                              <a:gd name="T14" fmla="+- 0 6670 6599"/>
                              <a:gd name="T15" fmla="*/ 6670 h 3577"/>
                              <a:gd name="T16" fmla="+- 0 3651 1774"/>
                              <a:gd name="T17" fmla="*/ T16 w 3997"/>
                              <a:gd name="T18" fmla="+- 0 6782 6599"/>
                              <a:gd name="T19" fmla="*/ 6782 h 3577"/>
                              <a:gd name="T20" fmla="+- 0 3465 1774"/>
                              <a:gd name="T21" fmla="*/ T20 w 3997"/>
                              <a:gd name="T22" fmla="+- 0 7049 6599"/>
                              <a:gd name="T23" fmla="*/ 7049 h 3577"/>
                              <a:gd name="T24" fmla="+- 0 3420 1774"/>
                              <a:gd name="T25" fmla="*/ T24 w 3997"/>
                              <a:gd name="T26" fmla="+- 0 7209 6599"/>
                              <a:gd name="T27" fmla="*/ 7209 h 3577"/>
                              <a:gd name="T28" fmla="+- 0 3531 1774"/>
                              <a:gd name="T29" fmla="*/ T28 w 3997"/>
                              <a:gd name="T30" fmla="+- 0 7325 6599"/>
                              <a:gd name="T31" fmla="*/ 7325 h 3577"/>
                              <a:gd name="T32" fmla="+- 0 3813 1774"/>
                              <a:gd name="T33" fmla="*/ T32 w 3997"/>
                              <a:gd name="T34" fmla="+- 0 7460 6599"/>
                              <a:gd name="T35" fmla="*/ 7460 h 3577"/>
                              <a:gd name="T36" fmla="+- 0 4113 1774"/>
                              <a:gd name="T37" fmla="*/ T36 w 3997"/>
                              <a:gd name="T38" fmla="+- 0 7551 6599"/>
                              <a:gd name="T39" fmla="*/ 7551 h 3577"/>
                              <a:gd name="T40" fmla="+- 0 4279 1774"/>
                              <a:gd name="T41" fmla="*/ T40 w 3997"/>
                              <a:gd name="T42" fmla="+- 0 7552 6599"/>
                              <a:gd name="T43" fmla="*/ 7552 h 3577"/>
                              <a:gd name="T44" fmla="+- 0 4371 1774"/>
                              <a:gd name="T45" fmla="*/ T44 w 3997"/>
                              <a:gd name="T46" fmla="+- 0 7436 6599"/>
                              <a:gd name="T47" fmla="*/ 7436 h 3577"/>
                              <a:gd name="T48" fmla="+- 0 4448 1774"/>
                              <a:gd name="T49" fmla="*/ T48 w 3997"/>
                              <a:gd name="T50" fmla="+- 0 7176 6599"/>
                              <a:gd name="T51" fmla="*/ 7176 h 3577"/>
                              <a:gd name="T52" fmla="+- 0 4492 1774"/>
                              <a:gd name="T53" fmla="*/ T52 w 3997"/>
                              <a:gd name="T54" fmla="+- 0 7028 6599"/>
                              <a:gd name="T55" fmla="*/ 7028 h 3577"/>
                              <a:gd name="T56" fmla="+- 0 4491 1774"/>
                              <a:gd name="T57" fmla="*/ T56 w 3997"/>
                              <a:gd name="T58" fmla="+- 0 6935 6599"/>
                              <a:gd name="T59" fmla="*/ 6935 h 3577"/>
                              <a:gd name="T60" fmla="+- 0 4431 1774"/>
                              <a:gd name="T61" fmla="*/ T60 w 3997"/>
                              <a:gd name="T62" fmla="+- 0 6856 6599"/>
                              <a:gd name="T63" fmla="*/ 6856 h 3577"/>
                              <a:gd name="T64" fmla="+- 0 4297 1774"/>
                              <a:gd name="T65" fmla="*/ T64 w 3997"/>
                              <a:gd name="T66" fmla="+- 0 6752 6599"/>
                              <a:gd name="T67" fmla="*/ 6752 h 3577"/>
                              <a:gd name="T68" fmla="+- 0 4204 1774"/>
                              <a:gd name="T69" fmla="*/ T68 w 3997"/>
                              <a:gd name="T70" fmla="+- 0 6666 6599"/>
                              <a:gd name="T71" fmla="*/ 6666 h 3577"/>
                              <a:gd name="T72" fmla="+- 0 4176 1774"/>
                              <a:gd name="T73" fmla="*/ T72 w 3997"/>
                              <a:gd name="T74" fmla="+- 0 6621 6599"/>
                              <a:gd name="T75" fmla="*/ 6621 h 3577"/>
                              <a:gd name="T76" fmla="+- 0 4218 1774"/>
                              <a:gd name="T77" fmla="*/ T76 w 3997"/>
                              <a:gd name="T78" fmla="+- 0 6605 6599"/>
                              <a:gd name="T79" fmla="*/ 6605 h 3577"/>
                              <a:gd name="T80" fmla="+- 0 4332 1774"/>
                              <a:gd name="T81" fmla="*/ T80 w 3997"/>
                              <a:gd name="T82" fmla="+- 0 6602 6599"/>
                              <a:gd name="T83" fmla="*/ 6602 h 3577"/>
                              <a:gd name="T84" fmla="+- 0 4598 1774"/>
                              <a:gd name="T85" fmla="*/ T84 w 3997"/>
                              <a:gd name="T86" fmla="+- 0 6602 6599"/>
                              <a:gd name="T87" fmla="*/ 6602 h 3577"/>
                              <a:gd name="T88" fmla="+- 0 5771 1774"/>
                              <a:gd name="T89" fmla="*/ T88 w 3997"/>
                              <a:gd name="T90" fmla="+- 0 6611 6599"/>
                              <a:gd name="T91" fmla="*/ 6611 h 3577"/>
                              <a:gd name="T92" fmla="+- 0 5771 1774"/>
                              <a:gd name="T93" fmla="*/ T92 w 3997"/>
                              <a:gd name="T94" fmla="+- 0 8191 6599"/>
                              <a:gd name="T95" fmla="*/ 8191 h 3577"/>
                              <a:gd name="T96" fmla="+- 0 5757 1774"/>
                              <a:gd name="T97" fmla="*/ T96 w 3997"/>
                              <a:gd name="T98" fmla="+- 0 8283 6599"/>
                              <a:gd name="T99" fmla="*/ 8283 h 3577"/>
                              <a:gd name="T100" fmla="+- 0 5736 1774"/>
                              <a:gd name="T101" fmla="*/ T100 w 3997"/>
                              <a:gd name="T102" fmla="+- 0 8321 6599"/>
                              <a:gd name="T103" fmla="*/ 8321 h 3577"/>
                              <a:gd name="T104" fmla="+- 0 5690 1774"/>
                              <a:gd name="T105" fmla="*/ T104 w 3997"/>
                              <a:gd name="T106" fmla="+- 0 8312 6599"/>
                              <a:gd name="T107" fmla="*/ 8312 h 3577"/>
                              <a:gd name="T108" fmla="+- 0 5606 1774"/>
                              <a:gd name="T109" fmla="*/ T108 w 3997"/>
                              <a:gd name="T110" fmla="+- 0 8264 6599"/>
                              <a:gd name="T111" fmla="*/ 8264 h 3577"/>
                              <a:gd name="T112" fmla="+- 0 5573 1774"/>
                              <a:gd name="T113" fmla="*/ T112 w 3997"/>
                              <a:gd name="T114" fmla="+- 0 8161 6599"/>
                              <a:gd name="T115" fmla="*/ 8161 h 3577"/>
                              <a:gd name="T116" fmla="+- 0 5524 1774"/>
                              <a:gd name="T117" fmla="*/ T116 w 3997"/>
                              <a:gd name="T118" fmla="+- 0 8109 6599"/>
                              <a:gd name="T119" fmla="*/ 8109 h 3577"/>
                              <a:gd name="T120" fmla="+- 0 5424 1774"/>
                              <a:gd name="T121" fmla="*/ T120 w 3997"/>
                              <a:gd name="T122" fmla="+- 0 8090 6599"/>
                              <a:gd name="T123" fmla="*/ 8090 h 3577"/>
                              <a:gd name="T124" fmla="+- 0 5239 1774"/>
                              <a:gd name="T125" fmla="*/ T124 w 3997"/>
                              <a:gd name="T126" fmla="+- 0 8089 6599"/>
                              <a:gd name="T127" fmla="*/ 8089 h 3577"/>
                              <a:gd name="T128" fmla="+- 0 5017 1774"/>
                              <a:gd name="T129" fmla="*/ T128 w 3997"/>
                              <a:gd name="T130" fmla="+- 0 8117 6599"/>
                              <a:gd name="T131" fmla="*/ 8117 h 3577"/>
                              <a:gd name="T132" fmla="+- 0 4902 1774"/>
                              <a:gd name="T133" fmla="*/ T132 w 3997"/>
                              <a:gd name="T134" fmla="+- 0 8178 6599"/>
                              <a:gd name="T135" fmla="*/ 8178 h 3577"/>
                              <a:gd name="T136" fmla="+- 0 4860 1774"/>
                              <a:gd name="T137" fmla="*/ T136 w 3997"/>
                              <a:gd name="T138" fmla="+- 0 8320 6599"/>
                              <a:gd name="T139" fmla="*/ 8320 h 3577"/>
                              <a:gd name="T140" fmla="+- 0 4852 1774"/>
                              <a:gd name="T141" fmla="*/ T140 w 3997"/>
                              <a:gd name="T142" fmla="+- 0 8588 6599"/>
                              <a:gd name="T143" fmla="*/ 8588 h 3577"/>
                              <a:gd name="T144" fmla="+- 0 4869 1774"/>
                              <a:gd name="T145" fmla="*/ T144 w 3997"/>
                              <a:gd name="T146" fmla="+- 0 8822 6599"/>
                              <a:gd name="T147" fmla="*/ 8822 h 3577"/>
                              <a:gd name="T148" fmla="+- 0 4922 1774"/>
                              <a:gd name="T149" fmla="*/ T148 w 3997"/>
                              <a:gd name="T150" fmla="+- 0 8943 6599"/>
                              <a:gd name="T151" fmla="*/ 8943 h 3577"/>
                              <a:gd name="T152" fmla="+- 0 5054 1774"/>
                              <a:gd name="T153" fmla="*/ T152 w 3997"/>
                              <a:gd name="T154" fmla="+- 0 8987 6599"/>
                              <a:gd name="T155" fmla="*/ 8987 h 3577"/>
                              <a:gd name="T156" fmla="+- 0 5307 1774"/>
                              <a:gd name="T157" fmla="*/ T156 w 3997"/>
                              <a:gd name="T158" fmla="+- 0 8994 6599"/>
                              <a:gd name="T159" fmla="*/ 8994 h 3577"/>
                              <a:gd name="T160" fmla="+- 0 5437 1774"/>
                              <a:gd name="T161" fmla="*/ T160 w 3997"/>
                              <a:gd name="T162" fmla="+- 0 8999 6599"/>
                              <a:gd name="T163" fmla="*/ 8999 h 3577"/>
                              <a:gd name="T164" fmla="+- 0 5511 1774"/>
                              <a:gd name="T165" fmla="*/ T164 w 3997"/>
                              <a:gd name="T166" fmla="+- 0 8986 6599"/>
                              <a:gd name="T167" fmla="*/ 8986 h 3577"/>
                              <a:gd name="T168" fmla="+- 0 5556 1774"/>
                              <a:gd name="T169" fmla="*/ T168 w 3997"/>
                              <a:gd name="T170" fmla="+- 0 8945 6599"/>
                              <a:gd name="T171" fmla="*/ 8945 h 3577"/>
                              <a:gd name="T172" fmla="+- 0 5599 1774"/>
                              <a:gd name="T173" fmla="*/ T172 w 3997"/>
                              <a:gd name="T174" fmla="+- 0 8860 6599"/>
                              <a:gd name="T175" fmla="*/ 8860 h 3577"/>
                              <a:gd name="T176" fmla="+- 0 5684 1774"/>
                              <a:gd name="T177" fmla="*/ T176 w 3997"/>
                              <a:gd name="T178" fmla="+- 0 8797 6599"/>
                              <a:gd name="T179" fmla="*/ 8797 h 3577"/>
                              <a:gd name="T180" fmla="+- 0 5727 1774"/>
                              <a:gd name="T181" fmla="*/ T180 w 3997"/>
                              <a:gd name="T182" fmla="+- 0 8785 6599"/>
                              <a:gd name="T183" fmla="*/ 8785 h 3577"/>
                              <a:gd name="T184" fmla="+- 0 5743 1774"/>
                              <a:gd name="T185" fmla="*/ T184 w 3997"/>
                              <a:gd name="T186" fmla="+- 0 8831 6599"/>
                              <a:gd name="T187" fmla="*/ 8831 h 3577"/>
                              <a:gd name="T188" fmla="+- 0 5745 1774"/>
                              <a:gd name="T189" fmla="*/ T188 w 3997"/>
                              <a:gd name="T190" fmla="+- 0 8943 6599"/>
                              <a:gd name="T191" fmla="*/ 8943 h 3577"/>
                              <a:gd name="T192" fmla="+- 0 5757 1774"/>
                              <a:gd name="T193" fmla="*/ T192 w 3997"/>
                              <a:gd name="T194" fmla="+- 0 10176 6599"/>
                              <a:gd name="T195" fmla="*/ 10176 h 3577"/>
                              <a:gd name="T196" fmla="+- 0 1774 1774"/>
                              <a:gd name="T197" fmla="*/ T196 w 3997"/>
                              <a:gd name="T198" fmla="+- 0 10175 6599"/>
                              <a:gd name="T199" fmla="*/ 10175 h 3577"/>
                              <a:gd name="T200" fmla="+- 0 1782 1774"/>
                              <a:gd name="T201" fmla="*/ T200 w 3997"/>
                              <a:gd name="T202" fmla="+- 0 6606 6599"/>
                              <a:gd name="T203" fmla="*/ 6606 h 3577"/>
                              <a:gd name="T204" fmla="+- 0 3607 1774"/>
                              <a:gd name="T205" fmla="*/ T204 w 3997"/>
                              <a:gd name="T206" fmla="+- 0 6606 6599"/>
                              <a:gd name="T207" fmla="*/ 6606 h 3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97" h="3577">
                                <a:moveTo>
                                  <a:pt x="1833" y="7"/>
                                </a:moveTo>
                                <a:lnTo>
                                  <a:pt x="1934" y="0"/>
                                </a:lnTo>
                                <a:lnTo>
                                  <a:pt x="1972" y="16"/>
                                </a:lnTo>
                                <a:lnTo>
                                  <a:pt x="1952" y="71"/>
                                </a:lnTo>
                                <a:lnTo>
                                  <a:pt x="1877" y="183"/>
                                </a:lnTo>
                                <a:lnTo>
                                  <a:pt x="1691" y="450"/>
                                </a:lnTo>
                                <a:lnTo>
                                  <a:pt x="1646" y="610"/>
                                </a:lnTo>
                                <a:lnTo>
                                  <a:pt x="1757" y="726"/>
                                </a:lnTo>
                                <a:lnTo>
                                  <a:pt x="2039" y="861"/>
                                </a:lnTo>
                                <a:lnTo>
                                  <a:pt x="2339" y="952"/>
                                </a:lnTo>
                                <a:lnTo>
                                  <a:pt x="2505" y="953"/>
                                </a:lnTo>
                                <a:lnTo>
                                  <a:pt x="2597" y="837"/>
                                </a:lnTo>
                                <a:lnTo>
                                  <a:pt x="2674" y="577"/>
                                </a:lnTo>
                                <a:lnTo>
                                  <a:pt x="2718" y="429"/>
                                </a:lnTo>
                                <a:lnTo>
                                  <a:pt x="2717" y="336"/>
                                </a:lnTo>
                                <a:lnTo>
                                  <a:pt x="2657" y="257"/>
                                </a:lnTo>
                                <a:lnTo>
                                  <a:pt x="2523" y="153"/>
                                </a:lnTo>
                                <a:lnTo>
                                  <a:pt x="2430" y="67"/>
                                </a:lnTo>
                                <a:lnTo>
                                  <a:pt x="2402" y="22"/>
                                </a:lnTo>
                                <a:lnTo>
                                  <a:pt x="2444" y="6"/>
                                </a:lnTo>
                                <a:lnTo>
                                  <a:pt x="2558" y="3"/>
                                </a:lnTo>
                                <a:lnTo>
                                  <a:pt x="2824" y="3"/>
                                </a:lnTo>
                                <a:lnTo>
                                  <a:pt x="3997" y="12"/>
                                </a:lnTo>
                                <a:lnTo>
                                  <a:pt x="3997" y="1592"/>
                                </a:lnTo>
                                <a:lnTo>
                                  <a:pt x="3983" y="1684"/>
                                </a:lnTo>
                                <a:lnTo>
                                  <a:pt x="3962" y="1722"/>
                                </a:lnTo>
                                <a:lnTo>
                                  <a:pt x="3916" y="1713"/>
                                </a:lnTo>
                                <a:lnTo>
                                  <a:pt x="3832" y="1665"/>
                                </a:lnTo>
                                <a:lnTo>
                                  <a:pt x="3799" y="1562"/>
                                </a:lnTo>
                                <a:lnTo>
                                  <a:pt x="3750" y="1510"/>
                                </a:lnTo>
                                <a:lnTo>
                                  <a:pt x="3650" y="1491"/>
                                </a:lnTo>
                                <a:lnTo>
                                  <a:pt x="3465" y="1490"/>
                                </a:lnTo>
                                <a:lnTo>
                                  <a:pt x="3243" y="1518"/>
                                </a:lnTo>
                                <a:lnTo>
                                  <a:pt x="3128" y="1579"/>
                                </a:lnTo>
                                <a:lnTo>
                                  <a:pt x="3086" y="1721"/>
                                </a:lnTo>
                                <a:lnTo>
                                  <a:pt x="3078" y="1989"/>
                                </a:lnTo>
                                <a:lnTo>
                                  <a:pt x="3095" y="2223"/>
                                </a:lnTo>
                                <a:lnTo>
                                  <a:pt x="3148" y="2344"/>
                                </a:lnTo>
                                <a:lnTo>
                                  <a:pt x="3280" y="2388"/>
                                </a:lnTo>
                                <a:lnTo>
                                  <a:pt x="3533" y="2395"/>
                                </a:lnTo>
                                <a:lnTo>
                                  <a:pt x="3663" y="2400"/>
                                </a:lnTo>
                                <a:lnTo>
                                  <a:pt x="3737" y="2387"/>
                                </a:lnTo>
                                <a:lnTo>
                                  <a:pt x="3782" y="2346"/>
                                </a:lnTo>
                                <a:lnTo>
                                  <a:pt x="3825" y="2261"/>
                                </a:lnTo>
                                <a:lnTo>
                                  <a:pt x="3910" y="2198"/>
                                </a:lnTo>
                                <a:lnTo>
                                  <a:pt x="3953" y="2186"/>
                                </a:lnTo>
                                <a:lnTo>
                                  <a:pt x="3969" y="2232"/>
                                </a:lnTo>
                                <a:lnTo>
                                  <a:pt x="3971" y="2344"/>
                                </a:lnTo>
                                <a:lnTo>
                                  <a:pt x="3983" y="3577"/>
                                </a:lnTo>
                                <a:lnTo>
                                  <a:pt x="0" y="3576"/>
                                </a:lnTo>
                                <a:lnTo>
                                  <a:pt x="8" y="7"/>
                                </a:lnTo>
                                <a:lnTo>
                                  <a:pt x="1833" y="7"/>
                                </a:lnTo>
                              </a:path>
                            </a:pathLst>
                          </a:custGeom>
                          <a:noFill/>
                          <a:ln w="32233">
                            <a:solidFill>
                              <a:srgbClr val="FEE7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9"/>
                        <wps:cNvSpPr>
                          <a:spLocks/>
                        </wps:cNvSpPr>
                        <wps:spPr bwMode="auto">
                          <a:xfrm>
                            <a:off x="11143" y="1782"/>
                            <a:ext cx="3937" cy="3837"/>
                          </a:xfrm>
                          <a:custGeom>
                            <a:avLst/>
                            <a:gdLst>
                              <a:gd name="T0" fmla="+- 0 13427 11144"/>
                              <a:gd name="T1" fmla="*/ T0 w 3937"/>
                              <a:gd name="T2" fmla="+- 0 5612 1783"/>
                              <a:gd name="T3" fmla="*/ 5612 h 3837"/>
                              <a:gd name="T4" fmla="+- 0 13326 11144"/>
                              <a:gd name="T5" fmla="*/ T4 w 3937"/>
                              <a:gd name="T6" fmla="+- 0 5619 1783"/>
                              <a:gd name="T7" fmla="*/ 5619 h 3837"/>
                              <a:gd name="T8" fmla="+- 0 13288 11144"/>
                              <a:gd name="T9" fmla="*/ T8 w 3937"/>
                              <a:gd name="T10" fmla="+- 0 5603 1783"/>
                              <a:gd name="T11" fmla="*/ 5603 h 3837"/>
                              <a:gd name="T12" fmla="+- 0 13309 11144"/>
                              <a:gd name="T13" fmla="*/ T12 w 3937"/>
                              <a:gd name="T14" fmla="+- 0 5548 1783"/>
                              <a:gd name="T15" fmla="*/ 5548 h 3837"/>
                              <a:gd name="T16" fmla="+- 0 13383 11144"/>
                              <a:gd name="T17" fmla="*/ T16 w 3937"/>
                              <a:gd name="T18" fmla="+- 0 5436 1783"/>
                              <a:gd name="T19" fmla="*/ 5436 h 3837"/>
                              <a:gd name="T20" fmla="+- 0 13586 11144"/>
                              <a:gd name="T21" fmla="*/ T20 w 3937"/>
                              <a:gd name="T22" fmla="+- 0 5161 1783"/>
                              <a:gd name="T23" fmla="*/ 5161 h 3837"/>
                              <a:gd name="T24" fmla="+- 0 13640 11144"/>
                              <a:gd name="T25" fmla="*/ T24 w 3937"/>
                              <a:gd name="T26" fmla="+- 0 4997 1783"/>
                              <a:gd name="T27" fmla="*/ 4997 h 3837"/>
                              <a:gd name="T28" fmla="+- 0 13533 11144"/>
                              <a:gd name="T29" fmla="*/ T28 w 3937"/>
                              <a:gd name="T30" fmla="+- 0 4878 1783"/>
                              <a:gd name="T31" fmla="*/ 4878 h 3837"/>
                              <a:gd name="T32" fmla="+- 0 13253 11144"/>
                              <a:gd name="T33" fmla="*/ T32 w 3937"/>
                              <a:gd name="T34" fmla="+- 0 4740 1783"/>
                              <a:gd name="T35" fmla="*/ 4740 h 3837"/>
                              <a:gd name="T36" fmla="+- 0 12954 11144"/>
                              <a:gd name="T37" fmla="*/ T36 w 3937"/>
                              <a:gd name="T38" fmla="+- 0 4660 1783"/>
                              <a:gd name="T39" fmla="*/ 4660 h 3837"/>
                              <a:gd name="T40" fmla="+- 0 12789 11144"/>
                              <a:gd name="T41" fmla="*/ T40 w 3937"/>
                              <a:gd name="T42" fmla="+- 0 4665 1783"/>
                              <a:gd name="T43" fmla="*/ 4665 h 3837"/>
                              <a:gd name="T44" fmla="+- 0 12697 11144"/>
                              <a:gd name="T45" fmla="*/ T44 w 3937"/>
                              <a:gd name="T46" fmla="+- 0 4783 1783"/>
                              <a:gd name="T47" fmla="*/ 4783 h 3837"/>
                              <a:gd name="T48" fmla="+- 0 12620 11144"/>
                              <a:gd name="T49" fmla="*/ T48 w 3937"/>
                              <a:gd name="T50" fmla="+- 0 5043 1783"/>
                              <a:gd name="T51" fmla="*/ 5043 h 3837"/>
                              <a:gd name="T52" fmla="+- 0 12594 11144"/>
                              <a:gd name="T53" fmla="*/ T52 w 3937"/>
                              <a:gd name="T54" fmla="+- 0 5192 1783"/>
                              <a:gd name="T55" fmla="*/ 5192 h 3837"/>
                              <a:gd name="T56" fmla="+- 0 12598 11144"/>
                              <a:gd name="T57" fmla="*/ T56 w 3937"/>
                              <a:gd name="T58" fmla="+- 0 5282 1783"/>
                              <a:gd name="T59" fmla="*/ 5282 h 3837"/>
                              <a:gd name="T60" fmla="+- 0 12644 11144"/>
                              <a:gd name="T61" fmla="*/ T60 w 3937"/>
                              <a:gd name="T62" fmla="+- 0 5352 1783"/>
                              <a:gd name="T63" fmla="*/ 5352 h 3837"/>
                              <a:gd name="T64" fmla="+- 0 12743 11144"/>
                              <a:gd name="T65" fmla="*/ T64 w 3937"/>
                              <a:gd name="T66" fmla="+- 0 5437 1783"/>
                              <a:gd name="T67" fmla="*/ 5437 h 3837"/>
                              <a:gd name="T68" fmla="+- 0 12844 11144"/>
                              <a:gd name="T69" fmla="*/ T68 w 3937"/>
                              <a:gd name="T70" fmla="+- 0 5543 1783"/>
                              <a:gd name="T71" fmla="*/ 5543 h 3837"/>
                              <a:gd name="T72" fmla="+- 0 12874 11144"/>
                              <a:gd name="T73" fmla="*/ T72 w 3937"/>
                              <a:gd name="T74" fmla="+- 0 5597 1783"/>
                              <a:gd name="T75" fmla="*/ 5597 h 3837"/>
                              <a:gd name="T76" fmla="+- 0 12828 11144"/>
                              <a:gd name="T77" fmla="*/ T76 w 3937"/>
                              <a:gd name="T78" fmla="+- 0 5615 1783"/>
                              <a:gd name="T79" fmla="*/ 5615 h 3837"/>
                              <a:gd name="T80" fmla="+- 0 12702 11144"/>
                              <a:gd name="T81" fmla="*/ T80 w 3937"/>
                              <a:gd name="T82" fmla="+- 0 5616 1783"/>
                              <a:gd name="T83" fmla="*/ 5616 h 3837"/>
                              <a:gd name="T84" fmla="+- 0 12437 11144"/>
                              <a:gd name="T85" fmla="*/ T84 w 3937"/>
                              <a:gd name="T86" fmla="+- 0 5616 1783"/>
                              <a:gd name="T87" fmla="*/ 5616 h 3837"/>
                              <a:gd name="T88" fmla="+- 0 11144 11144"/>
                              <a:gd name="T89" fmla="*/ T88 w 3937"/>
                              <a:gd name="T90" fmla="+- 0 5607 1783"/>
                              <a:gd name="T91" fmla="*/ 5607 h 3837"/>
                              <a:gd name="T92" fmla="+- 0 11144 11144"/>
                              <a:gd name="T93" fmla="*/ T92 w 3937"/>
                              <a:gd name="T94" fmla="+- 0 4847 1783"/>
                              <a:gd name="T95" fmla="*/ 4847 h 3837"/>
                              <a:gd name="T96" fmla="+- 0 11144 11144"/>
                              <a:gd name="T97" fmla="*/ T96 w 3937"/>
                              <a:gd name="T98" fmla="+- 0 3767 1783"/>
                              <a:gd name="T99" fmla="*/ 3767 h 3837"/>
                              <a:gd name="T100" fmla="+- 0 11156 11144"/>
                              <a:gd name="T101" fmla="*/ T100 w 3937"/>
                              <a:gd name="T102" fmla="+- 0 3642 1783"/>
                              <a:gd name="T103" fmla="*/ 3642 h 3837"/>
                              <a:gd name="T104" fmla="+- 0 11177 11144"/>
                              <a:gd name="T105" fmla="*/ T104 w 3937"/>
                              <a:gd name="T106" fmla="+- 0 3593 1783"/>
                              <a:gd name="T107" fmla="*/ 3593 h 3837"/>
                              <a:gd name="T108" fmla="+- 0 11223 11144"/>
                              <a:gd name="T109" fmla="*/ T108 w 3937"/>
                              <a:gd name="T110" fmla="+- 0 3612 1783"/>
                              <a:gd name="T111" fmla="*/ 3612 h 3837"/>
                              <a:gd name="T112" fmla="+- 0 11309 11144"/>
                              <a:gd name="T113" fmla="*/ T112 w 3937"/>
                              <a:gd name="T114" fmla="+- 0 3695 1783"/>
                              <a:gd name="T115" fmla="*/ 3695 h 3837"/>
                              <a:gd name="T116" fmla="+- 0 11418 11144"/>
                              <a:gd name="T117" fmla="*/ T116 w 3937"/>
                              <a:gd name="T118" fmla="+- 0 3824 1783"/>
                              <a:gd name="T119" fmla="*/ 3824 h 3837"/>
                              <a:gd name="T120" fmla="+- 0 11493 11144"/>
                              <a:gd name="T121" fmla="*/ T120 w 3937"/>
                              <a:gd name="T122" fmla="+- 0 3888 1783"/>
                              <a:gd name="T123" fmla="*/ 3888 h 3837"/>
                              <a:gd name="T124" fmla="+- 0 11567 11144"/>
                              <a:gd name="T125" fmla="*/ T124 w 3937"/>
                              <a:gd name="T126" fmla="+- 0 3902 1783"/>
                              <a:gd name="T127" fmla="*/ 3902 h 3837"/>
                              <a:gd name="T128" fmla="+- 0 11676 11144"/>
                              <a:gd name="T129" fmla="*/ T128 w 3937"/>
                              <a:gd name="T130" fmla="+- 0 3887 1783"/>
                              <a:gd name="T131" fmla="*/ 3887 h 3837"/>
                              <a:gd name="T132" fmla="+- 0 11898 11144"/>
                              <a:gd name="T133" fmla="*/ T132 w 3937"/>
                              <a:gd name="T134" fmla="+- 0 3848 1783"/>
                              <a:gd name="T135" fmla="*/ 3848 h 3837"/>
                              <a:gd name="T136" fmla="+- 0 12012 11144"/>
                              <a:gd name="T137" fmla="*/ T136 w 3937"/>
                              <a:gd name="T138" fmla="+- 0 3782 1783"/>
                              <a:gd name="T139" fmla="*/ 3782 h 3837"/>
                              <a:gd name="T140" fmla="+- 0 12055 11144"/>
                              <a:gd name="T141" fmla="*/ T140 w 3937"/>
                              <a:gd name="T142" fmla="+- 0 3639 1783"/>
                              <a:gd name="T143" fmla="*/ 3639 h 3837"/>
                              <a:gd name="T144" fmla="+- 0 12062 11144"/>
                              <a:gd name="T145" fmla="*/ T144 w 3937"/>
                              <a:gd name="T146" fmla="+- 0 3370 1783"/>
                              <a:gd name="T147" fmla="*/ 3370 h 3837"/>
                              <a:gd name="T148" fmla="+- 0 12047 11144"/>
                              <a:gd name="T149" fmla="*/ T148 w 3937"/>
                              <a:gd name="T150" fmla="+- 0 3140 1783"/>
                              <a:gd name="T151" fmla="*/ 3140 h 3837"/>
                              <a:gd name="T152" fmla="+- 0 11997 11144"/>
                              <a:gd name="T153" fmla="*/ T152 w 3937"/>
                              <a:gd name="T154" fmla="+- 0 3020 1783"/>
                              <a:gd name="T155" fmla="*/ 3020 h 3837"/>
                              <a:gd name="T156" fmla="+- 0 11874 11144"/>
                              <a:gd name="T157" fmla="*/ T156 w 3937"/>
                              <a:gd name="T158" fmla="+- 0 2968 1783"/>
                              <a:gd name="T159" fmla="*/ 2968 h 3837"/>
                              <a:gd name="T160" fmla="+- 0 11637 11144"/>
                              <a:gd name="T161" fmla="*/ T160 w 3937"/>
                              <a:gd name="T162" fmla="+- 0 2947 1783"/>
                              <a:gd name="T163" fmla="*/ 2947 h 3837"/>
                              <a:gd name="T164" fmla="+- 0 11517 11144"/>
                              <a:gd name="T165" fmla="*/ T164 w 3937"/>
                              <a:gd name="T166" fmla="+- 0 2934 1783"/>
                              <a:gd name="T167" fmla="*/ 2934 h 3837"/>
                              <a:gd name="T168" fmla="+- 0 11444 11144"/>
                              <a:gd name="T169" fmla="*/ T168 w 3937"/>
                              <a:gd name="T170" fmla="+- 0 2946 1783"/>
                              <a:gd name="T171" fmla="*/ 2946 h 3837"/>
                              <a:gd name="T172" fmla="+- 0 11387 11144"/>
                              <a:gd name="T173" fmla="*/ T172 w 3937"/>
                              <a:gd name="T174" fmla="+- 0 2995 1783"/>
                              <a:gd name="T175" fmla="*/ 2995 h 3837"/>
                              <a:gd name="T176" fmla="+- 0 11315 11144"/>
                              <a:gd name="T177" fmla="*/ T176 w 3937"/>
                              <a:gd name="T178" fmla="+- 0 3098 1783"/>
                              <a:gd name="T179" fmla="*/ 3098 h 3837"/>
                              <a:gd name="T180" fmla="+- 0 11216 11144"/>
                              <a:gd name="T181" fmla="*/ T180 w 3937"/>
                              <a:gd name="T182" fmla="+- 0 3248 1783"/>
                              <a:gd name="T183" fmla="*/ 3248 h 3837"/>
                              <a:gd name="T184" fmla="+- 0 11166 11144"/>
                              <a:gd name="T185" fmla="*/ T184 w 3937"/>
                              <a:gd name="T186" fmla="+- 0 3290 1783"/>
                              <a:gd name="T187" fmla="*/ 3290 h 3837"/>
                              <a:gd name="T188" fmla="+- 0 11149 11144"/>
                              <a:gd name="T189" fmla="*/ T188 w 3937"/>
                              <a:gd name="T190" fmla="+- 0 3214 1783"/>
                              <a:gd name="T191" fmla="*/ 3214 h 3837"/>
                              <a:gd name="T192" fmla="+- 0 11149 11144"/>
                              <a:gd name="T193" fmla="*/ T192 w 3937"/>
                              <a:gd name="T194" fmla="+- 0 3015 1783"/>
                              <a:gd name="T195" fmla="*/ 3015 h 3837"/>
                              <a:gd name="T196" fmla="+- 0 11158 11144"/>
                              <a:gd name="T197" fmla="*/ T196 w 3937"/>
                              <a:gd name="T198" fmla="+- 0 1783 1783"/>
                              <a:gd name="T199" fmla="*/ 1783 h 3837"/>
                              <a:gd name="T200" fmla="+- 0 15080 11144"/>
                              <a:gd name="T201" fmla="*/ T200 w 3937"/>
                              <a:gd name="T202" fmla="+- 0 1783 1783"/>
                              <a:gd name="T203" fmla="*/ 1783 h 3837"/>
                              <a:gd name="T204" fmla="+- 0 15073 11144"/>
                              <a:gd name="T205" fmla="*/ T204 w 3937"/>
                              <a:gd name="T206" fmla="+- 0 5612 1783"/>
                              <a:gd name="T207" fmla="*/ 5612 h 3837"/>
                              <a:gd name="T208" fmla="+- 0 13427 11144"/>
                              <a:gd name="T209" fmla="*/ T208 w 3937"/>
                              <a:gd name="T210" fmla="+- 0 5612 1783"/>
                              <a:gd name="T211" fmla="*/ 5612 h 3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937" h="3837">
                                <a:moveTo>
                                  <a:pt x="2283" y="3829"/>
                                </a:moveTo>
                                <a:lnTo>
                                  <a:pt x="2182" y="3836"/>
                                </a:lnTo>
                                <a:lnTo>
                                  <a:pt x="2144" y="3820"/>
                                </a:lnTo>
                                <a:lnTo>
                                  <a:pt x="2165" y="3765"/>
                                </a:lnTo>
                                <a:lnTo>
                                  <a:pt x="2239" y="3653"/>
                                </a:lnTo>
                                <a:lnTo>
                                  <a:pt x="2442" y="3378"/>
                                </a:lnTo>
                                <a:lnTo>
                                  <a:pt x="2496" y="3214"/>
                                </a:lnTo>
                                <a:lnTo>
                                  <a:pt x="2389" y="3095"/>
                                </a:lnTo>
                                <a:lnTo>
                                  <a:pt x="2109" y="2957"/>
                                </a:lnTo>
                                <a:lnTo>
                                  <a:pt x="1810" y="2877"/>
                                </a:lnTo>
                                <a:lnTo>
                                  <a:pt x="1645" y="2882"/>
                                </a:lnTo>
                                <a:lnTo>
                                  <a:pt x="1553" y="3000"/>
                                </a:lnTo>
                                <a:lnTo>
                                  <a:pt x="1476" y="3260"/>
                                </a:lnTo>
                                <a:lnTo>
                                  <a:pt x="1450" y="3409"/>
                                </a:lnTo>
                                <a:lnTo>
                                  <a:pt x="1454" y="3499"/>
                                </a:lnTo>
                                <a:lnTo>
                                  <a:pt x="1500" y="3569"/>
                                </a:lnTo>
                                <a:lnTo>
                                  <a:pt x="1599" y="3654"/>
                                </a:lnTo>
                                <a:lnTo>
                                  <a:pt x="1700" y="3760"/>
                                </a:lnTo>
                                <a:lnTo>
                                  <a:pt x="1730" y="3814"/>
                                </a:lnTo>
                                <a:lnTo>
                                  <a:pt x="1684" y="3832"/>
                                </a:lnTo>
                                <a:lnTo>
                                  <a:pt x="1558" y="3833"/>
                                </a:lnTo>
                                <a:lnTo>
                                  <a:pt x="1293" y="3833"/>
                                </a:lnTo>
                                <a:lnTo>
                                  <a:pt x="0" y="3824"/>
                                </a:lnTo>
                                <a:lnTo>
                                  <a:pt x="0" y="3064"/>
                                </a:lnTo>
                                <a:lnTo>
                                  <a:pt x="0" y="1984"/>
                                </a:lnTo>
                                <a:lnTo>
                                  <a:pt x="12" y="1859"/>
                                </a:lnTo>
                                <a:lnTo>
                                  <a:pt x="33" y="1810"/>
                                </a:lnTo>
                                <a:lnTo>
                                  <a:pt x="79" y="1829"/>
                                </a:lnTo>
                                <a:lnTo>
                                  <a:pt x="165" y="1912"/>
                                </a:lnTo>
                                <a:lnTo>
                                  <a:pt x="274" y="2041"/>
                                </a:lnTo>
                                <a:lnTo>
                                  <a:pt x="349" y="2105"/>
                                </a:lnTo>
                                <a:lnTo>
                                  <a:pt x="423" y="2119"/>
                                </a:lnTo>
                                <a:lnTo>
                                  <a:pt x="532" y="2104"/>
                                </a:lnTo>
                                <a:lnTo>
                                  <a:pt x="754" y="2065"/>
                                </a:lnTo>
                                <a:lnTo>
                                  <a:pt x="868" y="1999"/>
                                </a:lnTo>
                                <a:lnTo>
                                  <a:pt x="911" y="1856"/>
                                </a:lnTo>
                                <a:lnTo>
                                  <a:pt x="918" y="1587"/>
                                </a:lnTo>
                                <a:lnTo>
                                  <a:pt x="903" y="1357"/>
                                </a:lnTo>
                                <a:lnTo>
                                  <a:pt x="853" y="1237"/>
                                </a:lnTo>
                                <a:lnTo>
                                  <a:pt x="730" y="1185"/>
                                </a:lnTo>
                                <a:lnTo>
                                  <a:pt x="493" y="1164"/>
                                </a:lnTo>
                                <a:lnTo>
                                  <a:pt x="373" y="1151"/>
                                </a:lnTo>
                                <a:lnTo>
                                  <a:pt x="300" y="1163"/>
                                </a:lnTo>
                                <a:lnTo>
                                  <a:pt x="243" y="1212"/>
                                </a:lnTo>
                                <a:lnTo>
                                  <a:pt x="171" y="1315"/>
                                </a:lnTo>
                                <a:lnTo>
                                  <a:pt x="72" y="1465"/>
                                </a:lnTo>
                                <a:lnTo>
                                  <a:pt x="22" y="1507"/>
                                </a:lnTo>
                                <a:lnTo>
                                  <a:pt x="5" y="1431"/>
                                </a:lnTo>
                                <a:lnTo>
                                  <a:pt x="5" y="1232"/>
                                </a:lnTo>
                                <a:lnTo>
                                  <a:pt x="14" y="0"/>
                                </a:lnTo>
                                <a:lnTo>
                                  <a:pt x="3936" y="0"/>
                                </a:lnTo>
                                <a:lnTo>
                                  <a:pt x="3929" y="3829"/>
                                </a:lnTo>
                                <a:lnTo>
                                  <a:pt x="2283" y="3829"/>
                                </a:lnTo>
                              </a:path>
                            </a:pathLst>
                          </a:custGeom>
                          <a:noFill/>
                          <a:ln w="32233">
                            <a:solidFill>
                              <a:srgbClr val="FEE71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3"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306" y="4447"/>
                            <a:ext cx="666"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625" y="7962"/>
                            <a:ext cx="1952"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60" y="8636"/>
                            <a:ext cx="697"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992" y="4148"/>
                            <a:ext cx="736"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 name="Rectangle 20"/>
                        <wps:cNvSpPr>
                          <a:spLocks noChangeArrowheads="1"/>
                        </wps:cNvSpPr>
                        <wps:spPr bwMode="auto">
                          <a:xfrm>
                            <a:off x="15177" y="292"/>
                            <a:ext cx="1375" cy="1375"/>
                          </a:xfrm>
                          <a:prstGeom prst="rect">
                            <a:avLst/>
                          </a:prstGeom>
                          <a:solidFill>
                            <a:srgbClr val="38B54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97" y="10286"/>
                            <a:ext cx="1375"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5190" y="10278"/>
                            <a:ext cx="1375"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6" y="303"/>
                            <a:ext cx="1375"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Rectangle 16"/>
                        <wps:cNvSpPr>
                          <a:spLocks noChangeArrowheads="1"/>
                        </wps:cNvSpPr>
                        <wps:spPr bwMode="auto">
                          <a:xfrm>
                            <a:off x="15248" y="373"/>
                            <a:ext cx="1248" cy="1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5248" y="465"/>
                            <a:ext cx="1248"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796" y="4805"/>
                            <a:ext cx="945"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542" y="6725"/>
                            <a:ext cx="1159"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61" y="6683"/>
                            <a:ext cx="1081"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170" y="4987"/>
                            <a:ext cx="1417"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465" y="4701"/>
                            <a:ext cx="961"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1575" y="6712"/>
                            <a:ext cx="778"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073" y="1946"/>
                            <a:ext cx="455"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1.55pt;margin-top:15.15pt;width:813.4pt;height:568.45pt;z-index:-251632128;mso-position-horizontal-relative:page;mso-position-vertical-relative:page" coordorigin="297,292" coordsize="16268,113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">
                <v:shape id="Freeform 38" o:spid="_x0000_s1027" style="position:absolute;left:1355;top:319;width:14171;height:1152;visibility:visible;mso-wrap-style:square;v-text-anchor:top" coordsize="14171,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Ms8QA&#10;AADcAAAADwAAAGRycy9kb3ducmV2LnhtbESPQWvCQBSE7wX/w/IEb3VThVKiqzSJQqEFUdP7I/ua&#10;DWbfhuyapP++Wyj0OMzMN8x2P9lWDNT7xrGCp2UCgrhyuuFaQXk9Pr6A8AFZY+uYFHyTh/1u9rDF&#10;VLuRzzRcQi0ihH2KCkwIXSqlrwxZ9EvXEUfvy/UWQ5R9LXWPY4TbVq6S5FlabDguGOwoN1TdLner&#10;4KPMDtnp8H4zpZWnT5kXRcuFUov59LoBEWgK/+G/9ptWsE5W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WjLPEAAAA3AAAAA8AAAAAAAAAAAAAAAAAmAIAAGRycy9k&#10;b3ducmV2LnhtbFBLBQYAAAAABAAEAPUAAACJAwAAAAA=&#10;" path="m13584,1152r,-298l13574,791r6,-23l13610,786r60,55l13733,904r43,30l13821,940r68,-12l14044,921r80,-37l14154,788r7,-186l14171,445r-25,-81l14062,334r-169,-4l13818,319r-50,14l13717,387r-75,109l13611,541r-16,7l13590,509r1,-92l13584,,12152,,3367,,2142,,597,r,412l583,472r-13,20l549,472,513,412,471,357,433,328,378,318r-94,-1l127,320,46,353,15,446,8,627,,794r26,86l111,913r169,6l362,926r51,-10l452,879r49,-74l542,761r21,-9l571,782r2,76l573,1152r13011,xe" filled="f" strokecolor="#5ccbef" strokeweight="1.65pt">
                  <v:path arrowok="t" o:connecttype="custom" o:connectlocs="13584,1471;13584,1173;13574,1110;13580,1087;13610,1105;13670,1160;13733,1223;13776,1253;13821,1259;13889,1247;14044,1240;14124,1203;14154,1107;14161,921;14171,764;14146,683;14062,653;13893,649;13818,638;13768,652;13717,706;13642,815;13611,860;13595,867;13590,828;13591,736;13584,319;12152,319;3367,319;2142,319;597,319;597,731;583,791;570,811;549,791;513,731;471,676;433,647;378,637;284,636;127,639;46,672;15,765;8,946;0,1113;26,1199;111,1232;280,1238;362,1245;413,1235;452,1198;501,1124;542,1080;563,1071;571,1101;573,1177;573,1471;13584,1471" o:connectangles="0,0,0,0,0,0,0,0,0,0,0,0,0,0,0,0,0,0,0,0,0,0,0,0,0,0,0,0,0,0,0,0,0,0,0,0,0,0,0,0,0,0,0,0,0,0,0,0,0,0,0,0,0,0,0,0,0,0"/>
                </v:shape>
                <v:shape id="Freeform 37" o:spid="_x0000_s1028" style="position:absolute;left:1366;top:10499;width:14151;height:1152;visibility:visible;mso-wrap-style:square;v-text-anchor:top" coordsize="14151,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AxMUA&#10;AADcAAAADwAAAGRycy9kb3ducmV2LnhtbESPQUsDMRSE74L/ITzBi7TJdqXWtWkRURChh60tXh+b&#10;5+7i5mVJ0mb990YQPA4z8w2z3k52EGfyoXesoZgrEMSNMz23Gg7vL7MViBCRDQ6OScM3BdhuLi/W&#10;WBmXuKbzPrYiQzhUqKGLcaykDE1HFsPcjcTZ+3TeYszSt9J4TBluB7lQaikt9pwXOhzpqaPma3+y&#10;Gt5SuL0vd8eifk4+3ajibnH68FpfX02PDyAiTfE//Nd+NRpKVcLvmX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oDExQAAANwAAAAPAAAAAAAAAAAAAAAAAJgCAABkcnMv&#10;ZG93bnJldi54bWxQSwUGAAAAAAQABAD1AAAAigMAAAAA&#10;" path="m11065,1152r1556,l13564,1152r,-378l13588,727r17,-17l13623,722r27,39l13713,824r43,30l13801,860r68,-12l14024,841r80,-37l14135,708r6,-186l14151,365r-25,-81l14042,254r-169,-4l13799,239r-51,14l13697,306r-74,110l13579,461r-22,7l13550,429r1,-92l13564,,598,r,232l613,381r-4,62l579,430,513,352,471,297,433,268,378,258r-94,-1l127,260,46,293,15,386,8,567,,734r26,86l111,852r169,7l362,865r51,-9l452,819r49,-74l542,701r21,-9l571,722r2,75l573,1152r1648,l3447,1152r7618,xe" filled="f" strokecolor="#5ccbef" strokeweight="1.65pt">
                  <v:path arrowok="t" o:connecttype="custom" o:connectlocs="11065,11652;12621,11652;13564,11652;13564,11274;13588,11227;13605,11210;13623,11222;13650,11261;13713,11324;13756,11354;13801,11360;13869,11348;14024,11341;14104,11304;14135,11208;14141,11022;14151,10865;14126,10784;14042,10754;13873,10750;13799,10739;13748,10753;13697,10806;13623,10916;13579,10961;13557,10968;13550,10929;13551,10837;13564,10500;598,10500;598,10732;613,10881;609,10943;579,10930;513,10852;471,10797;433,10768;378,10758;284,10757;127,10760;46,10793;15,10886;8,11067;0,11234;26,11320;111,11352;280,11359;362,11365;413,11356;452,11319;501,11245;542,11201;563,11192;571,11222;573,11297;573,11652;2221,11652;3447,11652;11065,11652" o:connectangles="0,0,0,0,0,0,0,0,0,0,0,0,0,0,0,0,0,0,0,0,0,0,0,0,0,0,0,0,0,0,0,0,0,0,0,0,0,0,0,0,0,0,0,0,0,0,0,0,0,0,0,0,0,0,0,0,0,0,0"/>
                </v:shape>
                <v:shape id="Freeform 36" o:spid="_x0000_s1029" style="position:absolute;left:317;top:1364;width:1152;height:9245;visibility:visible;mso-wrap-style:square;v-text-anchor:top" coordsize="1152,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pY8QA&#10;AADcAAAADwAAAGRycy9kb3ducmV2LnhtbESPT2sCMRTE74V+h/AKvYgmWhHZGqW0WKoX8d/9sXm7&#10;Wdy8LJu4rt/eFAo9DjPzG2ax6l0tOmpD5VnDeKRAEOfeVFxqOB3XwzmIEJEN1p5Jw50CrJbPTwvM&#10;jL/xnrpDLEWCcMhQg42xyaQMuSWHYeQb4uQVvnUYk2xLaVq8Jbir5USpmXRYcVqw2NCnpfxyuDoN&#10;xe77a15ti4va2Pt0cO3qs+ex1q8v/cc7iEh9/A//tX+Mhjc1hd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6WPEAAAA3AAAAA8AAAAAAAAAAAAAAAAAmAIAAGRycy9k&#10;b3ducmV2LnhtbFBLBQYAAAAABAAEAPUAAACJAwAAAAA=&#10;" path="m1152,588r-358,l733,584,712,574r16,-22l781,511r64,-47l877,425r10,-51l883,289r8,-170l861,33,763,5,568,9,396,,308,26r-33,84l270,279r-4,83l282,416r54,47l442,526r54,41l506,589r-44,9l357,601,,588,,2782,,8649r373,l432,8663r20,13l432,8697r-59,36l317,8775r-28,38l278,8868r-1,94l280,9119r33,81l406,9231r181,7l752,9244r87,-26l878,9133r20,-170l905,8873r-11,-54l855,8778r-78,-50l722,8685r-15,-22l736,8654r75,-2l1152,8653r,-8065xe" filled="f" strokecolor="#5ccbef" strokeweight="1.65pt">
                  <v:path arrowok="t" o:connecttype="custom" o:connectlocs="1152,1952;794,1952;733,1948;712,1938;728,1916;781,1875;845,1828;877,1789;887,1738;883,1653;891,1483;861,1397;763,1369;568,1373;396,1364;308,1390;275,1474;270,1643;266,1726;282,1780;336,1827;442,1890;496,1931;506,1953;462,1962;357,1965;0,1952;0,4146;0,10013;373,10013;432,10027;452,10040;432,10061;373,10097;317,10139;289,10177;278,10232;277,10326;280,10483;313,10564;406,10595;587,10602;752,10608;839,10582;878,10497;898,10327;905,10237;894,10183;855,10142;777,10092;722,10049;707,10027;736,10018;811,10016;1152,10017;1152,1952" o:connectangles="0,0,0,0,0,0,0,0,0,0,0,0,0,0,0,0,0,0,0,0,0,0,0,0,0,0,0,0,0,0,0,0,0,0,0,0,0,0,0,0,0,0,0,0,0,0,0,0,0,0,0,0,0,0,0,0"/>
                </v:shape>
                <v:shape id="Freeform 35" o:spid="_x0000_s1030" style="position:absolute;left:15379;top:1362;width:1152;height:9246;visibility:visible;mso-wrap-style:square;v-text-anchor:top" coordsize="1152,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lvsMA&#10;AADcAAAADwAAAGRycy9kb3ducmV2LnhtbESPQWvCQBSE7wX/w/KE3uquFkuJriKC0ltb7cXbM/tM&#10;gtm3Mfs08d+7hUKPw8x8w8yXva/VjdpYBbYwHhlQxHlwFRcWfvabl3dQUZAd1oHJwp0iLBeDpzlm&#10;LnT8TbedFCpBOGZooRRpMq1jXpLHOAoNcfJOofUoSbaFdi12Ce5rPTHmTXusOC2U2NC6pPy8u3oL&#10;cqYOP/csx+PX9pCbFU7r/mLt87BfzUAJ9fIf/mt/OAuvZgq/Z9IR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ClvsMAAADcAAAADwAAAAAAAAAAAAAAAACYAgAAZHJzL2Rv&#10;d25yZXYueG1sUEsFBgAAAAAEAAQA9QAAAIgDAAAAAA==&#10;" path="m1152,2823r,-271l1152,589r-358,l735,588r-21,-5l729,569r48,-29l842,486r33,-44l885,384r-3,-94l890,120,860,34,762,6,567,10,407,,325,24r-31,84l290,277r-18,88l278,421r42,47l410,530r83,33l516,580r-38,7l374,589,,589,,8650r352,l412,8664r20,13l412,8698r-60,36l297,8776r-29,38l258,8869r-1,94l260,9120r33,81l386,9232r181,7l732,9245r87,-26l858,9134r19,-170l884,8874r-10,-54l835,8779r-79,-50l702,8686r-15,-22l715,8655r75,-2l1152,8654r,-287l1152,8140r,-316l1152,3277r,-454xe" filled="f" strokecolor="#5ccbef" strokeweight="1.65pt">
                  <v:path arrowok="t" o:connecttype="custom" o:connectlocs="1152,4186;1152,3915;1152,1952;794,1952;735,1951;714,1946;729,1932;777,1903;842,1849;875,1805;885,1747;882,1653;890,1483;860,1397;762,1369;567,1373;407,1363;325,1387;294,1471;290,1640;272,1728;278,1784;320,1831;410,1893;493,1926;516,1943;478,1950;374,1952;0,1952;0,10013;352,10013;412,10027;432,10040;412,10061;352,10097;297,10139;268,10177;258,10232;257,10326;260,10483;293,10564;386,10595;567,10602;732,10608;819,10582;858,10497;877,10327;884,10237;874,10183;835,10142;756,10092;702,10049;687,10027;715,10018;790,10016;1152,10017;1152,9730;1152,9503;1152,9187;1152,4640;1152,4186" o:connectangles="0,0,0,0,0,0,0,0,0,0,0,0,0,0,0,0,0,0,0,0,0,0,0,0,0,0,0,0,0,0,0,0,0,0,0,0,0,0,0,0,0,0,0,0,0,0,0,0,0,0,0,0,0,0,0,0,0,0,0,0,0"/>
                </v:shape>
                <v:shape id="Freeform 34" o:spid="_x0000_s1031" style="position:absolute;left:1774;top:1786;width:4202;height:4740;visibility:visible;mso-wrap-style:square;v-text-anchor:top" coordsize="4202,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LoMQA&#10;AADcAAAADwAAAGRycy9kb3ducmV2LnhtbESPQWsCMRSE74X+h/AKvdVsrS66GkWFlh68aHvx9kie&#10;m6WblyWJ6/bfNwXB4zAz3zDL9eBa0VOIjWcFr6MCBLH2puFawffX+8sMREzIBlvPpOCXIqxXjw9L&#10;rIy/8oH6Y6pFhnCsUIFNqaukjNqSwzjyHXH2zj44TFmGWpqA1wx3rRwXRSkdNpwXLHa0s6R/jhen&#10;YMtlPzlPpvPDyWL5sddah01U6vlp2CxAJBrSPXxrfxoFb0UJ/2fy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Yi6DEAAAA3AAAAA8AAAAAAAAAAAAAAAAAmAIAAGRycy9k&#10;b3ducmV2LnhtbFBLBQYAAAAABAAEAPUAAACJAwAAAAA=&#10;" path="m,3795r1811,l1904,3819r19,52l1907,3923r-14,24l1785,4048r-52,117l1717,4262r-1,40l1782,4526r146,133l2075,4724r66,16l2412,4670r144,-155l2613,4360r10,-70l2596,4143r-52,-101l2494,3985r-23,-19l2432,3897r9,-47l2468,3823r15,-9l4170,3814r-6,-1990l4156,1735r-23,-18l4109,1734r-11,14l4002,1849r-99,51l3825,1917r-32,2l3567,1853,3441,1707r-55,-146l3374,1494r38,-235l3491,1117r79,-71l3605,1027r218,-49l3974,1012r89,62l4091,1107r67,47l4190,1149r11,-26l4202,1107,4202,,,,,3795xe" filled="f" strokecolor="#89c540" strokeweight=".89536mm">
                  <v:path arrowok="t" o:connecttype="custom" o:connectlocs="0,5581;1811,5581;1904,5605;1923,5657;1907,5709;1893,5733;1785,5834;1733,5951;1717,6048;1716,6088;1782,6312;1928,6445;2075,6510;2141,6526;2412,6456;2556,6301;2613,6146;2623,6076;2596,5929;2544,5828;2494,5771;2471,5752;2432,5683;2441,5636;2468,5609;2483,5600;4170,5600;4164,3610;4156,3521;4133,3503;4109,3520;4098,3534;4002,3635;3903,3686;3825,3703;3793,3705;3567,3639;3441,3493;3386,3347;3374,3280;3412,3045;3491,2903;3570,2832;3605,2813;3823,2764;3974,2798;4063,2860;4091,2893;4158,2940;4190,2935;4201,2909;4202,2893;4202,1786;0,1786;0,5581" o:connectangles="0,0,0,0,0,0,0,0,0,0,0,0,0,0,0,0,0,0,0,0,0,0,0,0,0,0,0,0,0,0,0,0,0,0,0,0,0,0,0,0,0,0,0,0,0,0,0,0,0,0,0,0,0,0,0"/>
                </v:shape>
                <v:shape id="Freeform 33" o:spid="_x0000_s1032" style="position:absolute;left:6045;top:1780;width:4969;height:3274;visibility:visible;mso-wrap-style:square;v-text-anchor:top" coordsize="4969,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Ia78A&#10;AADcAAAADwAAAGRycy9kb3ducmV2LnhtbERPy4rCMBTdD/gP4QqzG1MfiFajiHTELn18wKW5ttXm&#10;pjSxrX9vFoLLw3mvt72pREuNKy0rGI8iEMSZ1SXnCq6X/78FCOeRNVaWScGLHGw3g581xtp2fKL2&#10;7HMRQtjFqKDwvo6ldFlBBt3I1sSBu9nGoA+wyaVusAvhppKTKJpLgyWHhgJr2heUPc5Po2CfpEtM&#10;D9dulrbP8ri7c5skU6V+h/1uBcJT77/ij/uoFUyjsDacC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FwhrvwAAANwAAAAPAAAAAAAAAAAAAAAAAJgCAABkcnMvZG93bnJl&#10;di54bWxQSwUGAAAAAAQABAD1AAAAhAMAAAAA&#10;" path="m4057,l886,r,1179l867,1283r-21,34l814,1283,756,1179,690,1063r-59,-54l547,1003r-143,29l179,1060,64,1118,23,1246r-3,243l,1767r33,141l154,1958r244,1l513,1959r69,-14l632,1904r58,-81l778,1706r46,-35l842,1722r6,142l848,3274r1545,l4077,3274r,-1301l4087,1851r18,-43l4142,1844r68,110l4316,2065r73,53l4461,2130r107,-17l4794,2087r117,-64l4956,1873r9,-287l4969,1327r-39,-133l4814,1145r-229,-5l4452,1128r-84,18l4299,1214r-89,138l4137,1447r-40,27l4076,1427r-18,-126l4057,xe" filled="f" strokecolor="#5ccbef" strokeweight=".89536mm">
                  <v:path arrowok="t" o:connecttype="custom" o:connectlocs="4057,1780;886,1780;886,2959;867,3063;846,3097;814,3063;756,2959;690,2843;631,2789;547,2783;404,2812;179,2840;64,2898;23,3026;20,3269;0,3547;33,3688;154,3738;398,3739;513,3739;582,3725;632,3684;690,3603;778,3486;824,3451;842,3502;848,3644;848,5054;2393,5054;4077,5054;4077,3753;4087,3631;4105,3588;4142,3624;4210,3734;4316,3845;4389,3898;4461,3910;4568,3893;4794,3867;4911,3803;4956,3653;4965,3366;4969,3107;4930,2974;4814,2925;4585,2920;4452,2908;4368,2926;4299,2994;4210,3132;4137,3227;4097,3254;4076,3207;4058,3081;4057,1780" o:connectangles="0,0,0,0,0,0,0,0,0,0,0,0,0,0,0,0,0,0,0,0,0,0,0,0,0,0,0,0,0,0,0,0,0,0,0,0,0,0,0,0,0,0,0,0,0,0,0,0,0,0,0,0,0,0,0,0"/>
                </v:shape>
                <v:shape id="Freeform 32" o:spid="_x0000_s1033" style="position:absolute;left:11352;top:5789;width:3700;height:4417;visibility:visible;mso-wrap-style:square;v-text-anchor:top" coordsize="3700,4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tcUA&#10;AADcAAAADwAAAGRycy9kb3ducmV2LnhtbESP3WrCQBSE7wu+w3IE7+omEVqbugYbESK98PcBDtlj&#10;EsyeDdmtxrfvCoVeDjPzDbPIBtOKG/WusawgnkYgiEurG64UnE+b1zkI55E1tpZJwYMcZMvRywJT&#10;be98oNvRVyJA2KWooPa+S6V0ZU0G3dR2xMG72N6gD7KvpO7xHuCmlUkUvUmDDYeFGjvKayqvxx+j&#10;4Fq870+PeG15v/7afOfbYpecC6Um42H1CcLT4P/Df+1CK5hFH/A8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1xQAAANwAAAAPAAAAAAAAAAAAAAAAAJgCAABkcnMv&#10;ZG93bnJldi54bWxQSwUGAAAAAAQABAD1AAAAigMAAAAA&#10;" path="m3699,4397l3658,852,1920,850,2113,714r80,-152l2207,440r-6,-51l2121,153,1961,39,1804,2,1734,r-80,7l1580,18r-67,18l1453,62r-54,37l1350,149r-42,64l1270,293r-26,171l1280,597r53,85l1420,762r61,42l1550,845,,852r,571l,2325r42,68l90,2406r39,-12l146,2383r85,-79l331,2260r84,-19l450,2237r229,68l816,2460r67,156l901,2688r-67,257l685,3083r-148,57l470,3151,356,3130r-95,-46l196,3038r-25,-20l112,2950r-55,1l16,2979,,2998,,4417r3699,-20xe" filled="f" strokecolor="#7fc242" strokeweight=".89536mm">
                  <v:path arrowok="t" o:connecttype="custom" o:connectlocs="3699,10187;3658,6642;1920,6640;2113,6504;2193,6352;2207,6230;2201,6179;2121,5943;1961,5829;1804,5792;1734,5790;1654,5797;1580,5808;1513,5826;1453,5852;1399,5889;1350,5939;1308,6003;1270,6083;1244,6254;1280,6387;1333,6472;1420,6552;1481,6594;1550,6635;0,6642;0,7213;0,8115;42,8183;90,8196;129,8184;146,8173;231,8094;331,8050;415,8031;450,8027;679,8095;816,8250;883,8406;901,8478;834,8735;685,8873;537,8930;470,8941;356,8920;261,8874;196,8828;171,8808;112,8740;57,8741;16,8769;0,8788;0,10207;3699,10187" o:connectangles="0,0,0,0,0,0,0,0,0,0,0,0,0,0,0,0,0,0,0,0,0,0,0,0,0,0,0,0,0,0,0,0,0,0,0,0,0,0,0,0,0,0,0,0,0,0,0,0,0,0,0,0,0,0"/>
                </v:shape>
                <v:shape id="Freeform 31" o:spid="_x0000_s1034" style="position:absolute;left:5858;top:7164;width:5414;height:3023;visibility:visible;mso-wrap-style:square;v-text-anchor:top" coordsize="5414,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C1cQA&#10;AADcAAAADwAAAGRycy9kb3ducmV2LnhtbESPwWrCQBCG74LvsIzQm25SsZTUNQRtwau2FHobstMk&#10;JDsbs2uMb+8cCj0O//zffLPNJ9epkYbQeDaQrhJQxKW3DVcGvj4/lq+gQkS22HkmA3cKkO/msy1m&#10;1t/4ROM5VkogHDI0UMfYZ1qHsiaHYeV7Ysl+/eAwyjhU2g54E7jr9HOSvGiHDcuFGnva11S256sT&#10;jc2l2LTNuh0PU3X9vvwU7fheGPO0mIo3UJGm+L/81z5aA+tU9OUZIYD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QtXEAAAA3AAAAA8AAAAAAAAAAAAAAAAAmAIAAGRycy9k&#10;b3ducmV2LnhtbFBLBQYAAAAABAAEAPUAAACJAwAAAAA=&#10;" path="m2942,6r1521,l4463,929r30,57l4561,994r68,-14l4660,969r80,-73l4841,851r87,-22l4964,823r285,75l5379,1074r34,178l5412,1334r-58,225l5225,1677r-129,45l5038,1729r-165,-22l4764,1664r-60,-42l4685,1604r-93,-52l4522,1575r-44,49l4463,1651r,1372l838,3023r,-1268l845,1698r-6,-19l810,1698r-58,57l697,1828r-48,39l579,1883r-119,5l200,1839,65,1776,14,1661,3,1450,,1179,45,1040,181,988r270,-7l594,1009r95,60l742,1130r16,28l828,1184r30,-23l865,1122r-2,-21l863,,2289,r653,6xe" filled="f" strokecolor="#42c3d3" strokeweight=".89536mm">
                  <v:path arrowok="t" o:connecttype="custom" o:connectlocs="2942,7170;4463,7170;4463,8093;4493,8150;4561,8158;4629,8144;4660,8133;4740,8060;4841,8015;4928,7993;4964,7987;5249,8062;5379,8238;5413,8416;5412,8498;5354,8723;5225,8841;5096,8886;5038,8893;4873,8871;4764,8828;4704,8786;4685,8768;4592,8716;4522,8739;4478,8788;4463,8815;4463,10187;838,10187;838,8919;845,8862;839,8843;810,8862;752,8919;697,8992;649,9031;579,9047;460,9052;200,9003;65,8940;14,8825;3,8614;0,8343;45,8204;181,8152;451,8145;594,8173;689,8233;742,8294;758,8322;828,8348;858,8325;865,8286;863,8265;863,7164;2289,7164;2942,7170" o:connectangles="0,0,0,0,0,0,0,0,0,0,0,0,0,0,0,0,0,0,0,0,0,0,0,0,0,0,0,0,0,0,0,0,0,0,0,0,0,0,0,0,0,0,0,0,0,0,0,0,0,0,0,0,0,0,0,0,0"/>
                </v:shape>
                <v:shape id="Freeform 30" o:spid="_x0000_s1035" style="position:absolute;left:1774;top:6598;width:3997;height:3577;visibility:visible;mso-wrap-style:square;v-text-anchor:top" coordsize="3997,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NDPcYA&#10;AADcAAAADwAAAGRycy9kb3ducmV2LnhtbESPQWvCQBSE70L/w/IKvekmLZY0ZiPSVhA8FGMPentk&#10;X5PQ7NuQ3Zj4791CweMwM98w2XoyrbhQ7xrLCuJFBIK4tLrhSsH3cTtPQDiPrLG1TAqu5GCdP8wy&#10;TLUd+UCXwlciQNilqKD2vkuldGVNBt3CdsTB+7G9QR9kX0nd4xjgppXPUfQqDTYcFmrs6L2m8rcY&#10;jAI3uMR8FWf/9vG5Oe0PQzyel61ST4/TZgXC0+Tv4f/2Tit4iWP4OxOO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NDPcYAAADcAAAADwAAAAAAAAAAAAAAAACYAgAAZHJz&#10;L2Rvd25yZXYueG1sUEsFBgAAAAAEAAQA9QAAAIsDAAAAAA==&#10;" path="m1833,7l1934,r38,16l1952,71r-75,112l1691,450r-45,160l1757,726r282,135l2339,952r166,1l2597,837r77,-260l2718,429r-1,-93l2657,257,2523,153,2430,67,2402,22,2444,6,2558,3r266,l3997,12r,1580l3983,1684r-21,38l3916,1713r-84,-48l3799,1562r-49,-52l3650,1491r-185,-1l3243,1518r-115,61l3086,1721r-8,268l3095,2223r53,121l3280,2388r253,7l3663,2400r74,-13l3782,2346r43,-85l3910,2198r43,-12l3969,2232r2,112l3983,3577,,3576,8,7r1825,e" filled="f" strokecolor="#fee715" strokeweight=".89536mm">
                  <v:path arrowok="t" o:connecttype="custom" o:connectlocs="1833,6606;1934,6599;1972,6615;1952,6670;1877,6782;1691,7049;1646,7209;1757,7325;2039,7460;2339,7551;2505,7552;2597,7436;2674,7176;2718,7028;2717,6935;2657,6856;2523,6752;2430,6666;2402,6621;2444,6605;2558,6602;2824,6602;3997,6611;3997,8191;3983,8283;3962,8321;3916,8312;3832,8264;3799,8161;3750,8109;3650,8090;3465,8089;3243,8117;3128,8178;3086,8320;3078,8588;3095,8822;3148,8943;3280,8987;3533,8994;3663,8999;3737,8986;3782,8945;3825,8860;3910,8797;3953,8785;3969,8831;3971,8943;3983,10176;0,10175;8,6606;1833,6606" o:connectangles="0,0,0,0,0,0,0,0,0,0,0,0,0,0,0,0,0,0,0,0,0,0,0,0,0,0,0,0,0,0,0,0,0,0,0,0,0,0,0,0,0,0,0,0,0,0,0,0,0,0,0,0"/>
                </v:shape>
                <v:shape id="Freeform 29" o:spid="_x0000_s1036" style="position:absolute;left:11143;top:1782;width:3937;height:3837;visibility:visible;mso-wrap-style:square;v-text-anchor:top" coordsize="3937,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iXsUA&#10;AADcAAAADwAAAGRycy9kb3ducmV2LnhtbESPQWvCQBCF74L/YZmCt7qJYlpTN6KBgoceWiueh+yY&#10;BLOzMbua9N93BcHj48373rzVejCNuFHnassK4mkEgriwuuZSweH38/UdhPPIGhvLpOCPHKyz8WiF&#10;qbY9/9Bt70sRIOxSVFB536ZSuqIig25qW+LgnWxn0AfZlVJ32Ae4aeQsihJpsObQUGFLeUXFeX81&#10;4Y3k7bRZ5EfKTXH+HpZbf/i6aKUmL8PmA4SnwT+PH+mdVjCPZ3AfEwg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JexQAAANwAAAAPAAAAAAAAAAAAAAAAAJgCAABkcnMv&#10;ZG93bnJldi54bWxQSwUGAAAAAAQABAD1AAAAigMAAAAA&#10;" path="m2283,3829r-101,7l2144,3820r21,-55l2239,3653r203,-275l2496,3214,2389,3095,2109,2957r-299,-80l1645,2882r-92,118l1476,3260r-26,149l1454,3499r46,70l1599,3654r101,106l1730,3814r-46,18l1558,3833r-265,l,3824,,3064,,1984,12,1859r21,-49l79,1829r86,83l274,2041r75,64l423,2119r109,-15l754,2065r114,-66l911,1856r7,-269l903,1357,853,1237,730,1185,493,1164,373,1151r-73,12l243,1212r-72,103l72,1465r-50,42l5,1431r,-199l14,,3936,r-7,3829l2283,3829e" filled="f" strokecolor="#fee715" strokeweight=".89536mm">
                  <v:path arrowok="t" o:connecttype="custom" o:connectlocs="2283,5612;2182,5619;2144,5603;2165,5548;2239,5436;2442,5161;2496,4997;2389,4878;2109,4740;1810,4660;1645,4665;1553,4783;1476,5043;1450,5192;1454,5282;1500,5352;1599,5437;1700,5543;1730,5597;1684,5615;1558,5616;1293,5616;0,5607;0,4847;0,3767;12,3642;33,3593;79,3612;165,3695;274,3824;349,3888;423,3902;532,3887;754,3848;868,3782;911,3639;918,3370;903,3140;853,3020;730,2968;493,2947;373,2934;300,2946;243,2995;171,3098;72,3248;22,3290;5,3214;5,3015;14,1783;3936,1783;3929,5612;2283,5612" o:connectangles="0,0,0,0,0,0,0,0,0,0,0,0,0,0,0,0,0,0,0,0,0,0,0,0,0,0,0,0,0,0,0,0,0,0,0,0,0,0,0,0,0,0,0,0,0,0,0,0,0,0,0,0,0"/>
                </v:shape>
                <v:shape id="Picture 27" o:spid="_x0000_s1037" type="#_x0000_t75" style="position:absolute;left:9306;top:4447;width:666;height: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VF7EAAAA3AAAAA8AAABkcnMvZG93bnJldi54bWxEj09rAjEUxO8Fv0N4Qm81a4VFVqOIWBDa&#10;Q+uf+3Pz3KxuXtYkuttv3xQKPQ4z8xtmvuxtIx7kQ+1YwXiUgSAuna65UnDYv71MQYSIrLFxTAq+&#10;KcByMXiaY6Fdx1/02MVKJAiHAhWYGNtCylAashhGriVO3tl5izFJX0ntsUtw28jXLMulxZrTgsGW&#10;1obK6+5uFWw2ze146U6+ovo9+I88/5waVOp52K9mICL18T/8195qBZPxBH7PpCM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eVF7EAAAA3AAAAA8AAAAAAAAAAAAAAAAA&#10;nwIAAGRycy9kb3ducmV2LnhtbFBLBQYAAAAABAAEAPcAAACQAwAAAAA=&#10;">
                  <v:imagedata r:id="rId34" o:title=""/>
                </v:shape>
                <v:shape id="Picture 24" o:spid="_x0000_s1038" type="#_x0000_t75" style="position:absolute;left:7625;top:7962;width:1952;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xmT3FAAAA3AAAAA8AAABkcnMvZG93bnJldi54bWxEj0FrAjEUhO+C/yG8grduYiu1rEaxQlGQ&#10;HlyFXh+b52bp5mW7Sdf13zeFgsdhZr5hluvBNaKnLtSeNUwzBYK49KbmSsP59P74CiJEZIONZ9Jw&#10;owDr1Xi0xNz4Kx+pL2IlEoRDjhpsjG0uZSgtOQyZb4mTd/Gdw5hkV0nT4TXBXSOflHqRDmtOCxZb&#10;2loqv4ofp8GfzTzODoU67D6/t/VH9aZUb7WePAybBYhIQ7yH/9t7o+F5OoO/M+kI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Zk9xQAAANwAAAAPAAAAAAAAAAAAAAAA&#10;AJ8CAABkcnMvZG93bnJldi54bWxQSwUGAAAAAAQABAD3AAAAkQMAAAAA&#10;">
                  <v:imagedata r:id="rId35" o:title=""/>
                </v:shape>
                <v:shape id="Picture 23" o:spid="_x0000_s1039" type="#_x0000_t75" style="position:absolute;left:8260;top:8636;width:697;height: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r7F3DAAAA3AAAAA8AAABkcnMvZG93bnJldi54bWxEj0GLwjAUhO8L/ofwBG9rqqJINS0iCMXL&#10;siqCt0fzbKvNS2lirfvrN8LCHoeZ+YZZp72pRUetqywrmIwjEMS51RUXCk7H3ecShPPIGmvLpOBF&#10;DtJk8LHGWNsnf1N38IUIEHYxKii9b2IpXV6SQTe2DXHwrrY16INsC6lbfAa4qeU0ihbSYMVhocSG&#10;tiXl98PDKLgsfny2/TrV+2N2zulCVHQ3Umo07DcrEJ56/x/+a2dawWwyh/eZcARk8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vsXcMAAADcAAAADwAAAAAAAAAAAAAAAACf&#10;AgAAZHJzL2Rvd25yZXYueG1sUEsFBgAAAAAEAAQA9wAAAI8DAAAAAA==&#10;">
                  <v:imagedata r:id="rId36" o:title=""/>
                </v:shape>
                <v:shape id="Picture 21" o:spid="_x0000_s1040" type="#_x0000_t75" style="position:absolute;left:6992;top:4148;width:736;height: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6e9DHAAAA3AAAAA8AAABkcnMvZG93bnJldi54bWxEj0FrwkAUhO9C/8PyCr3pRgNaUjehSMVU&#10;vTS2h94e2dckmH0bsluN/fWuIPQ4zMw3zDIbTCtO1LvGsoLpJAJBXFrdcKXg87AeP4NwHllja5kU&#10;XMhBlj6Mlphoe+YPOhW+EgHCLkEFtfddIqUrazLoJrYjDt6P7Q36IPtK6h7PAW5aOYuiuTTYcFio&#10;saNVTeWx+DUKDvTl3uLFav+3ib93x9l7gfn2otTT4/D6AsLT4P/D93auFcTTOdzOhCMg0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86e9DHAAAA3AAAAA8AAAAAAAAAAAAA&#10;AAAAnwIAAGRycy9kb3ducmV2LnhtbFBLBQYAAAAABAAEAPcAAACTAwAAAAA=&#10;">
                  <v:imagedata r:id="rId37" o:title=""/>
                </v:shape>
                <v:rect id="Rectangle 20" o:spid="_x0000_s1041" style="position:absolute;left:15177;top:292;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3acMA&#10;AADcAAAADwAAAGRycy9kb3ducmV2LnhtbESPQWvCQBSE7wX/w/IEb3WjQhujq4ggWuilGu+P7DMJ&#10;Zt/G3dWk/75bEDwOM/MNs1z3phEPcr62rGAyTkAQF1bXXCrIT7v3FIQPyBoby6TglzysV4O3JWba&#10;dvxDj2MoRYSwz1BBFUKbSemLigz6sW2Jo3exzmCI0pVSO+wi3DRymiQf0mDNcaHClrYVFdfj3Sjw&#10;c3fhPL0Ze+/OX7P94Xuad6lSo2G/WYAI1IdX+Nk+aAWzySf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3acMAAADcAAAADwAAAAAAAAAAAAAAAACYAgAAZHJzL2Rv&#10;d25yZXYueG1sUEsFBgAAAAAEAAQA9QAAAIgDAAAAAA==&#10;" fillcolor="#38b54a" stroked="f"/>
                <v:shape id="Picture 19" o:spid="_x0000_s1042" type="#_x0000_t75" style="position:absolute;left:297;top:10286;width:1375;height:1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GxzBAAAA3AAAAA8AAABkcnMvZG93bnJldi54bWxET82KwjAQvgv7DmGEvWlqVxappiLioggu&#10;rusDDM3YljaTkkStb28OgseP73+x7E0rbuR8bVnBZJyAIC6srrlUcP7/Gc1A+ICssbVMCh7kYZl/&#10;DBaYaXvnP7qdQiliCPsMFVQhdJmUvqjIoB/bjjhyF+sMhghdKbXDeww3rUyT5FsarDk2VNjRuqKi&#10;OV2Ngu6w3m826e/uMPOro5km6dY1RqnPYb+agwjUh7f45d5pBV+TuDaeiUdA5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nGxzBAAAA3AAAAA8AAAAAAAAAAAAAAAAAnwIA&#10;AGRycy9kb3ducmV2LnhtbFBLBQYAAAAABAAEAPcAAACNAwAAAAA=&#10;">
                  <v:imagedata r:id="rId38" o:title=""/>
                </v:shape>
                <v:shape id="Picture 18" o:spid="_x0000_s1043" type="#_x0000_t75" style="position:absolute;left:15190;top:10278;width:1375;height:1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As7EAAAA3AAAAA8AAABkcnMvZG93bnJldi54bWxEj09rwkAUxO+C32F5BW+6SYXWRlcRoX+U&#10;XNSC10f2NRvMvk2zWxO/vSsUPA4z8xtmseptLS7U+sqxgnSSgCAunK64VPB9fB/PQPiArLF2TAqu&#10;5GG1HA4WmGnX8Z4uh1CKCGGfoQITQpNJ6QtDFv3ENcTR+3GtxRBlW0rdYhfhtpbPSfIiLVYcFww2&#10;tDFUnA9/VsF2/flrON/tPs5pPevCay5PmCs1eurXcxCB+vAI/7e/tIJp+gb3M/E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fAs7EAAAA3AAAAA8AAAAAAAAAAAAAAAAA&#10;nwIAAGRycy9kb3ducmV2LnhtbFBLBQYAAAAABAAEAPcAAACQAwAAAAA=&#10;">
                  <v:imagedata r:id="rId39" o:title=""/>
                </v:shape>
                <v:shape id="Picture 17" o:spid="_x0000_s1044" type="#_x0000_t75" style="position:absolute;left:306;top:303;width:1375;height:1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gkcnDAAAA3AAAAA8AAABkcnMvZG93bnJldi54bWxET01rAjEQvQv+hzBCb25Wi8WuRtFCi9AK&#10;rVXxOGzGzWIyWTapbv99cyh4fLzv+bJzVlypDbVnBaMsB0Fcel1zpWD//TqcgggRWaP1TAp+KcBy&#10;0e/NsdD+xl903cVKpBAOBSowMTaFlKE05DBkviFO3Nm3DmOCbSV1i7cU7qwc5/mTdFhzajDY0Iuh&#10;8rL7cQoO3fr5c1K/n8xZ2yO/badrW30o9TDoVjMQkbp4F/+7N1rB4zjNT2fSEZ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RycMAAADcAAAADwAAAAAAAAAAAAAAAACf&#10;AgAAZHJzL2Rvd25yZXYueG1sUEsFBgAAAAAEAAQA9wAAAI8DAAAAAA==&#10;">
                  <v:imagedata r:id="rId40" o:title=""/>
                </v:shape>
                <v:rect id="Rectangle 16" o:spid="_x0000_s1045" style="position:absolute;left:15248;top:373;width:1248;height:1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KsQA&#10;AADcAAAADwAAAGRycy9kb3ducmV2LnhtbESPT4vCMBTE7wt+h/AEb2viny1ajSKCILh7WBW8Pppn&#10;W2xeahO1fvuNIOxxmJnfMPNlaytxp8aXjjUM+goEceZMybmG42HzOQHhA7LByjFpeJKH5aLzMcfU&#10;uAf/0n0fchEh7FPUUIRQp1L6rCCLvu9q4uidXWMxRNnk0jT4iHBbyaFSibRYclwosKZ1Qdllf7Ma&#10;MBmb68959H3Y3RKc5q3afJ2U1r1uu5qBCNSG//C7vTUaRs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1NyrEAAAA3AAAAA8AAAAAAAAAAAAAAAAAmAIAAGRycy9k&#10;b3ducmV2LnhtbFBLBQYAAAAABAAEAPUAAACJAwAAAAA=&#10;" stroked="f"/>
                <v:shape id="Picture 15" o:spid="_x0000_s1046" type="#_x0000_t75" style="position:absolute;left:15248;top:465;width:1248;height: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AUyfFAAAA3AAAAA8AAABkcnMvZG93bnJldi54bWxEj1FrwjAUhd8H/odwhb0MTVdBRjWKuI3J&#10;nlzbH3Bprm2xuYlJ1O7fL4PBHg/nnO9w1tvRDOJGPvSWFTzPMxDEjdU9twrq6n32AiJEZI2DZVLw&#10;TQG2m8nDGgtt7/xFtzK2IkE4FKigi9EVUoamI4Nhbh1x8k7WG4xJ+lZqj/cEN4PMs2wpDfacFjp0&#10;tO+oOZdXo+CzfDu+Hi/e2SvpD6oOy6dFfVHqcTruViAijfE//Nc+aAWLPIffM+kIyM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AFMnxQAAANwAAAAPAAAAAAAAAAAAAAAA&#10;AJ8CAABkcnMvZG93bnJldi54bWxQSwUGAAAAAAQABAD3AAAAkQMAAAAA&#10;">
                  <v:imagedata r:id="rId41" o:title=""/>
                </v:shape>
                <v:shape id="Picture 14" o:spid="_x0000_s1047" type="#_x0000_t75" style="position:absolute;left:13796;top:4805;width:945;height: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Ltq3EAAAA3AAAAA8AAABkcnMvZG93bnJldi54bWxEj0FrAjEUhO+F/ofwCr3VrApaVqOIIBTa&#10;S1eheHtsnsnq5mVJ0nX77xtB8DjMzDfMcj24VvQUYuNZwXhUgCCuvW7YKDjsd2/vIGJC1th6JgV/&#10;FGG9en5aYqn9lb+pr5IRGcKxRAU2pa6UMtaWHMaR74izd/LBYcoyGKkDXjPctXJSFDPpsOG8YLGj&#10;raX6Uv06BZ92HKovs53/HPp9sTvPj0ZXnVKvL8NmASLRkB7he/tDK5hOpnA7k4+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Ltq3EAAAA3AAAAA8AAAAAAAAAAAAAAAAA&#10;nwIAAGRycy9kb3ducmV2LnhtbFBLBQYAAAAABAAEAPcAAACQAwAAAAA=&#10;">
                  <v:imagedata r:id="rId42" o:title=""/>
                </v:shape>
                <v:shape id="Picture 12" o:spid="_x0000_s1048" type="#_x0000_t75" style="position:absolute;left:4542;top:6725;width:1159;height: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4pUrEAAAA3AAAAA8AAABkcnMvZG93bnJldi54bWxEj0FrAjEUhO+F/ofwCl6KZt0WKatRSkUs&#10;2ItrL94em+dm283LkkRd/70RBI/DzHzDzBa9bcWJfGgcKxiPMhDEldMN1wp+d6vhB4gQkTW2jknB&#10;hQIs5s9PMyy0O/OWTmWsRYJwKFCBibErpAyVIYth5Dri5B2ctxiT9LXUHs8JbluZZ9lEWmw4LRjs&#10;6MtQ9V8erYLOL3ev+dLiOpdlZjZ/P9uwD0oNXvrPKYhIfXyE7+1vreAtf4fbmXQE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4pUrEAAAA3AAAAA8AAAAAAAAAAAAAAAAA&#10;nwIAAGRycy9kb3ducmV2LnhtbFBLBQYAAAAABAAEAPcAAACQAwAAAAA=&#10;">
                  <v:imagedata r:id="rId43" o:title=""/>
                </v:shape>
                <v:shape id="Picture 11" o:spid="_x0000_s1049" type="#_x0000_t75" style="position:absolute;left:2161;top:6683;width:1081;height: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i/fEAAAA3AAAAA8AAABkcnMvZG93bnJldi54bWxEj91qAjEUhO8LvkM4gjdFs27xp1ujiCCs&#10;d/XnAQ6b083W5GTZRN2+fVMQejnMzDfMatM7K+7UhcazgukkA0Fced1wreBy3o+XIEJE1mg9k4If&#10;CrBZD15WWGj/4CPdT7EWCcKhQAUmxraQMlSGHIaJb4mT9+U7hzHJrpa6w0eCOyvzLJtLhw2nBYMt&#10;7QxV19PNKXi3cz3LbVkuXg+tDWezXS6+P5UaDfvtB4hIffwPP9ulVvCWz+DvTDoC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i/fEAAAA3AAAAA8AAAAAAAAAAAAAAAAA&#10;nwIAAGRycy9kb3ducmV2LnhtbFBLBQYAAAAABAAEAPcAAACQAwAAAAA=&#10;">
                  <v:imagedata r:id="rId44" o:title=""/>
                </v:shape>
                <v:shape id="Picture 10" o:spid="_x0000_s1050" type="#_x0000_t75" style="position:absolute;left:3170;top:4987;width:1417;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oxJzFAAAA3AAAAA8AAABkcnMvZG93bnJldi54bWxEj0FrwkAUhO9C/8PyCr3pRiW2RDehCEKL&#10;BTEteH1mn9nQ7NuQ3cb033cLgsdhZr5hNsVoWzFQ7xvHCuazBARx5XTDtYKvz930BYQPyBpbx6Tg&#10;lzwU+cNkg5l2Vz7SUIZaRAj7DBWYELpMSl8ZsuhnriOO3sX1FkOUfS11j9cIt61cJMlKWmw4Lhjs&#10;aGuo+i5/rIJ0eE9Nan04P+9Rz4/7kzl8LJV6ehxf1yACjeEevrXftILlYgX/Z+IRk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6MScxQAAANwAAAAPAAAAAAAAAAAAAAAA&#10;AJ8CAABkcnMvZG93bnJldi54bWxQSwUGAAAAAAQABAD3AAAAkQMAAAAA&#10;">
                  <v:imagedata r:id="rId45" o:title=""/>
                </v:shape>
                <v:shape id="Picture 9" o:spid="_x0000_s1051" type="#_x0000_t75" style="position:absolute;left:11465;top:4701;width:961;height: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QleLEAAAA3AAAAA8AAABkcnMvZG93bnJldi54bWxEj0+LwjAUxO+C3yG8BW+argsq3UYRxdWL&#10;grrg9dG8/lmbl9JErX56Iwh7HGbmN0wya00lrtS40rKCz0EEgji1uuRcwe9x1Z+AcB5ZY2WZFNzJ&#10;wWza7SQYa3vjPV0PPhcBwi5GBYX3dSylSwsy6Aa2Jg5eZhuDPsgml7rBW4CbSg6jaCQNlhwWCqxp&#10;UVB6PlyMgkrrvcnWj1O63K1X28nPH53Ko1K9j3b+DcJT6//D7/ZGK/gajuF1JhwB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WQleLEAAAA3AAAAA8AAAAAAAAAAAAAAAAA&#10;nwIAAGRycy9kb3ducmV2LnhtbFBLBQYAAAAABAAEAPcAAACQAwAAAAA=&#10;">
                  <v:imagedata r:id="rId46" o:title=""/>
                </v:shape>
                <v:shape id="Picture 8" o:spid="_x0000_s1052" type="#_x0000_t75" style="position:absolute;left:11575;top:6712;width:778;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PPDAAAA3AAAAA8AAABkcnMvZG93bnJldi54bWxET8tqwkAU3Rf8h+EKbopOaqFodAxiUQIN&#10;go9FlpfMNQlm7oTMROPfdxaFLg/nvU4G04gHda62rOBjFoEgLqyuuVRwveynCxDOI2tsLJOCFzlI&#10;NqO3NcbaPvlEj7MvRQhhF6OCyvs2ltIVFRl0M9sSB+5mO4M+wK6UusNnCDeNnEfRlzRYc2iosKVd&#10;RcX93BsFP4f3S5sXy1tKpzyLcnPM3Hev1GQ8bFcgPA3+X/znTrWCz3lYG86EI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LU88MAAADcAAAADwAAAAAAAAAAAAAAAACf&#10;AgAAZHJzL2Rvd25yZXYueG1sUEsFBgAAAAAEAAQA9wAAAI8DAAAAAA==&#10;">
                  <v:imagedata r:id="rId47" o:title=""/>
                </v:shape>
                <v:shape id="Picture 6" o:spid="_x0000_s1053" type="#_x0000_t75" style="position:absolute;left:7073;top:1946;width:455;height: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Ek03FAAAA3AAAAA8AAABkcnMvZG93bnJldi54bWxEj0FrwkAUhO8F/8PyhF6KbrTQanQVibT0&#10;0EujF2+P7DMJZt+G7Cau/94tCB6HmfmGWW+DacRAnastK5hNExDEhdU1lwqOh6/JAoTzyBoby6Tg&#10;Rg62m9HLGlNtr/xHQ+5LESHsUlRQed+mUrqiIoNualvi6J1tZ9BH2ZVSd3iNcNPIeZJ8SIM1x4UK&#10;W8oqKi55bxT8Li7f/Vt+GIZd5vefWR+Wp31Q6nUcdisQnoJ/hh/tH63gfb6E/zPxCMjN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hJNNxQAAANwAAAAPAAAAAAAAAAAAAAAA&#10;AJ8CAABkcnMvZG93bnJldi54bWxQSwUGAAAAAAQABAD3AAAAkQMAAAAA&#10;">
                  <v:imagedata r:id="rId48" o:title=""/>
                </v:shape>
                <w10:wrap anchorx="page" anchory="page"/>
              </v:group>
            </w:pict>
          </mc:Fallback>
        </mc:AlternateContent>
      </w:r>
      <w:r>
        <w:rPr>
          <w:color w:val="231F20"/>
        </w:rPr>
        <w:t>7</w:t>
      </w:r>
      <w:r>
        <w:rPr>
          <w:color w:val="231F20"/>
        </w:rPr>
        <w:t xml:space="preserve"> Principles</w:t>
      </w:r>
    </w:p>
    <w:p w14:paraId="1C8F9ACE" w14:textId="77777777" w:rsidR="00E60FCB" w:rsidRDefault="00E60FCB" w:rsidP="00E60FCB">
      <w:pPr>
        <w:spacing w:before="110"/>
        <w:ind w:left="2619" w:right="658"/>
        <w:jc w:val="center"/>
        <w:rPr>
          <w:sz w:val="24"/>
        </w:rPr>
      </w:pPr>
      <w:r>
        <w:rPr>
          <w:color w:val="231F20"/>
          <w:sz w:val="24"/>
        </w:rPr>
        <w:t>Challenge &amp; Enjoyment, Breadth, Progression, Depth, Personalisation &amp; Choice, Coherence, Relevance</w:t>
      </w:r>
    </w:p>
    <w:p w14:paraId="4C32A428" w14:textId="77777777" w:rsidR="00E60FCB" w:rsidRDefault="00E60FCB" w:rsidP="00E60FCB">
      <w:pPr>
        <w:pStyle w:val="BodyText"/>
        <w:rPr>
          <w:sz w:val="20"/>
        </w:rPr>
      </w:pPr>
    </w:p>
    <w:p w14:paraId="4DD06BC5" w14:textId="77777777" w:rsidR="00E60FCB" w:rsidRDefault="00E60FCB" w:rsidP="00E60FCB">
      <w:pPr>
        <w:sectPr w:rsidR="00E60FCB" w:rsidSect="00014CEE">
          <w:pgSz w:w="16840" w:h="11910" w:orient="landscape"/>
          <w:pgMar w:top="0" w:right="2040" w:bottom="0" w:left="260" w:header="720" w:footer="720" w:gutter="0"/>
          <w:cols w:space="720"/>
        </w:sectPr>
      </w:pPr>
    </w:p>
    <w:p w14:paraId="4FC34B38" w14:textId="77777777" w:rsidR="00E60FCB" w:rsidRDefault="00E60FCB" w:rsidP="00E60FCB">
      <w:pPr>
        <w:pStyle w:val="BodyText"/>
        <w:spacing w:before="5"/>
        <w:rPr>
          <w:sz w:val="29"/>
        </w:rPr>
      </w:pPr>
    </w:p>
    <w:p w14:paraId="12297757" w14:textId="77777777" w:rsidR="00E60FCB" w:rsidRDefault="00E60FCB" w:rsidP="00E60FCB">
      <w:pPr>
        <w:ind w:left="1710"/>
        <w:jc w:val="center"/>
        <w:rPr>
          <w:b/>
          <w:sz w:val="24"/>
        </w:rPr>
      </w:pPr>
      <w:r>
        <w:rPr>
          <w:b/>
          <w:color w:val="231F20"/>
          <w:sz w:val="24"/>
        </w:rPr>
        <w:t>Contexts for Learning</w:t>
      </w:r>
    </w:p>
    <w:p w14:paraId="5BD40FD5" w14:textId="77777777" w:rsidR="00E60FCB" w:rsidRDefault="00E60FCB" w:rsidP="00E60FCB">
      <w:pPr>
        <w:pStyle w:val="Heading3"/>
        <w:spacing w:before="213"/>
        <w:ind w:left="1710"/>
      </w:pPr>
      <w:r>
        <w:rPr>
          <w:noProof/>
        </w:rPr>
        <mc:AlternateContent>
          <mc:Choice Requires="wps">
            <w:drawing>
              <wp:anchor distT="0" distB="0" distL="114300" distR="114300" simplePos="0" relativeHeight="251673088" behindDoc="0" locked="0" layoutInCell="1" allowOverlap="1" wp14:anchorId="277661AF" wp14:editId="038E35AB">
                <wp:simplePos x="0" y="0"/>
                <wp:positionH relativeFrom="page">
                  <wp:posOffset>612250</wp:posOffset>
                </wp:positionH>
                <wp:positionV relativeFrom="paragraph">
                  <wp:posOffset>63638</wp:posOffset>
                </wp:positionV>
                <wp:extent cx="322580" cy="4309248"/>
                <wp:effectExtent l="0" t="0" r="1270" b="15240"/>
                <wp:wrapNone/>
                <wp:docPr id="4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4309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51173" w14:textId="77777777" w:rsidR="00E60FCB" w:rsidRDefault="00E60FCB" w:rsidP="00E60FCB">
                            <w:pPr>
                              <w:spacing w:before="20"/>
                              <w:jc w:val="center"/>
                              <w:rPr>
                                <w:sz w:val="24"/>
                              </w:rPr>
                            </w:pPr>
                            <w:r>
                              <w:rPr>
                                <w:color w:val="231F20"/>
                                <w:sz w:val="24"/>
                              </w:rPr>
                              <w:t>French</w:t>
                            </w:r>
                            <w:r>
                              <w:rPr>
                                <w:color w:val="231F20"/>
                                <w:spacing w:val="-1"/>
                                <w:sz w:val="24"/>
                              </w:rPr>
                              <w:t xml:space="preserve"> P1-P7       </w:t>
                            </w:r>
                            <w:proofErr w:type="gramStart"/>
                            <w:r>
                              <w:rPr>
                                <w:color w:val="231F20"/>
                                <w:spacing w:val="-1"/>
                                <w:sz w:val="24"/>
                              </w:rPr>
                              <w:t>Signing</w:t>
                            </w:r>
                            <w:proofErr w:type="gramEnd"/>
                            <w:r>
                              <w:rPr>
                                <w:color w:val="231F20"/>
                                <w:spacing w:val="-1"/>
                                <w:sz w:val="24"/>
                              </w:rPr>
                              <w:t xml:space="preserve"> across school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2" type="#_x0000_t202" style="position:absolute;left:0;text-align:left;margin-left:48.2pt;margin-top:5pt;width:25.4pt;height:339.3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" filled="f" stroked="f">
                <v:textbox style="layout-flow:vertical;mso-layout-flow-alt:bottom-to-top" inset="0,0,0,0">
                  <w:txbxContent>
                    <w:p w14:paraId="21751173" w14:textId="77777777" w:rsidR="00E60FCB" w:rsidRDefault="00E60FCB" w:rsidP="00E60FCB">
                      <w:pPr>
                        <w:spacing w:before="20"/>
                        <w:jc w:val="center"/>
                        <w:rPr>
                          <w:sz w:val="24"/>
                        </w:rPr>
                      </w:pPr>
                      <w:r>
                        <w:rPr>
                          <w:color w:val="231F20"/>
                          <w:sz w:val="24"/>
                        </w:rPr>
                        <w:t>French</w:t>
                      </w:r>
                      <w:r>
                        <w:rPr>
                          <w:color w:val="231F20"/>
                          <w:spacing w:val="-1"/>
                          <w:sz w:val="24"/>
                        </w:rPr>
                        <w:t xml:space="preserve"> P1-P7       </w:t>
                      </w:r>
                      <w:proofErr w:type="gramStart"/>
                      <w:r>
                        <w:rPr>
                          <w:color w:val="231F20"/>
                          <w:spacing w:val="-1"/>
                          <w:sz w:val="24"/>
                        </w:rPr>
                        <w:t>Signing</w:t>
                      </w:r>
                      <w:proofErr w:type="gramEnd"/>
                      <w:r>
                        <w:rPr>
                          <w:color w:val="231F20"/>
                          <w:spacing w:val="-1"/>
                          <w:sz w:val="24"/>
                        </w:rPr>
                        <w:t xml:space="preserve"> across school</w:t>
                      </w:r>
                    </w:p>
                  </w:txbxContent>
                </v:textbox>
                <w10:wrap anchorx="page"/>
              </v:shape>
            </w:pict>
          </mc:Fallback>
        </mc:AlternateContent>
      </w:r>
      <w:r>
        <w:rPr>
          <w:color w:val="231F20"/>
        </w:rPr>
        <w:t>Ethos &amp; Life of the school</w:t>
      </w:r>
    </w:p>
    <w:p w14:paraId="7170464D" w14:textId="77777777" w:rsidR="00E60FCB" w:rsidRDefault="00E60FCB" w:rsidP="00E60FCB">
      <w:pPr>
        <w:pStyle w:val="BodyText"/>
        <w:spacing w:line="221" w:lineRule="exact"/>
        <w:ind w:left="1709"/>
        <w:jc w:val="center"/>
        <w:rPr>
          <w:color w:val="231F20"/>
        </w:rPr>
      </w:pPr>
      <w:r>
        <w:rPr>
          <w:color w:val="231F20"/>
        </w:rPr>
        <w:t>School vision, values and aims</w:t>
      </w:r>
    </w:p>
    <w:p w14:paraId="7B45F5B3" w14:textId="77777777" w:rsidR="00E60FCB" w:rsidRPr="005B5EAC" w:rsidRDefault="00E60FCB" w:rsidP="00E60FCB">
      <w:pPr>
        <w:pStyle w:val="BodyText"/>
        <w:spacing w:line="221" w:lineRule="exact"/>
        <w:ind w:left="1709"/>
        <w:jc w:val="center"/>
        <w:rPr>
          <w:color w:val="231F20"/>
        </w:rPr>
      </w:pPr>
    </w:p>
    <w:p w14:paraId="45EFCC4A" w14:textId="25254D6B" w:rsidR="00E60FCB" w:rsidRDefault="00181A81" w:rsidP="00E60FCB">
      <w:pPr>
        <w:pStyle w:val="Heading3"/>
      </w:pPr>
      <w:r>
        <w:rPr>
          <w:color w:val="231F20"/>
        </w:rPr>
        <w:t xml:space="preserve">                            </w:t>
      </w:r>
      <w:r w:rsidR="00E60FCB">
        <w:rPr>
          <w:color w:val="231F20"/>
        </w:rPr>
        <w:t>Curricular Areas and Subjects</w:t>
      </w:r>
    </w:p>
    <w:p w14:paraId="1B7CFAE4" w14:textId="77777777" w:rsidR="00E60FCB" w:rsidRDefault="00E60FCB" w:rsidP="00E60FCB">
      <w:pPr>
        <w:pStyle w:val="BodyText"/>
        <w:spacing w:line="221" w:lineRule="exact"/>
        <w:ind w:left="1710"/>
        <w:jc w:val="center"/>
      </w:pPr>
      <w:r>
        <w:rPr>
          <w:color w:val="231F20"/>
        </w:rPr>
        <w:t xml:space="preserve">Core subjects: literacy &amp; </w:t>
      </w:r>
      <w:proofErr w:type="spellStart"/>
      <w:r>
        <w:rPr>
          <w:color w:val="231F20"/>
        </w:rPr>
        <w:t>maths</w:t>
      </w:r>
      <w:proofErr w:type="spellEnd"/>
    </w:p>
    <w:p w14:paraId="24B1C5A9" w14:textId="77777777" w:rsidR="00E60FCB" w:rsidRDefault="00E60FCB" w:rsidP="00E60FCB">
      <w:pPr>
        <w:pStyle w:val="BodyText"/>
        <w:spacing w:before="8"/>
        <w:rPr>
          <w:sz w:val="15"/>
        </w:rPr>
      </w:pPr>
    </w:p>
    <w:p w14:paraId="52F8AD26" w14:textId="77777777" w:rsidR="00E60FCB" w:rsidRDefault="00E60FCB" w:rsidP="00E60FCB">
      <w:pPr>
        <w:pStyle w:val="Heading3"/>
        <w:ind w:left="1710"/>
      </w:pPr>
      <w:r>
        <w:rPr>
          <w:color w:val="231F20"/>
        </w:rPr>
        <w:t>Interdisciplinary Learning</w:t>
      </w:r>
    </w:p>
    <w:p w14:paraId="291772F5" w14:textId="77777777" w:rsidR="00E60FCB" w:rsidRDefault="00E60FCB" w:rsidP="00E60FCB">
      <w:pPr>
        <w:pStyle w:val="BodyText"/>
        <w:spacing w:line="221" w:lineRule="exact"/>
        <w:ind w:left="1709"/>
        <w:jc w:val="center"/>
      </w:pPr>
      <w:r>
        <w:rPr>
          <w:color w:val="231F20"/>
          <w:spacing w:val="-4"/>
        </w:rPr>
        <w:t>Making connections across curriculum areas</w:t>
      </w:r>
    </w:p>
    <w:p w14:paraId="03A1E6EA" w14:textId="77777777" w:rsidR="00E60FCB" w:rsidRDefault="00E60FCB" w:rsidP="00E60FCB">
      <w:pPr>
        <w:pStyle w:val="BodyText"/>
        <w:spacing w:before="8"/>
        <w:rPr>
          <w:sz w:val="15"/>
        </w:rPr>
      </w:pPr>
    </w:p>
    <w:p w14:paraId="7524648A" w14:textId="2317CEE6" w:rsidR="00E60FCB" w:rsidRDefault="00E60FCB" w:rsidP="00E60FCB">
      <w:pPr>
        <w:pStyle w:val="Heading3"/>
      </w:pPr>
      <w:r>
        <w:rPr>
          <w:noProof/>
        </w:rPr>
        <mc:AlternateContent>
          <mc:Choice Requires="wps">
            <w:drawing>
              <wp:anchor distT="0" distB="0" distL="114300" distR="114300" simplePos="0" relativeHeight="251672064" behindDoc="0" locked="0" layoutInCell="1" allowOverlap="1" wp14:anchorId="01AD925A" wp14:editId="7AD44721">
                <wp:simplePos x="0" y="0"/>
                <wp:positionH relativeFrom="page">
                  <wp:posOffset>267335</wp:posOffset>
                </wp:positionH>
                <wp:positionV relativeFrom="paragraph">
                  <wp:posOffset>22860</wp:posOffset>
                </wp:positionV>
                <wp:extent cx="344170" cy="1842135"/>
                <wp:effectExtent l="0" t="0" r="17780" b="5715"/>
                <wp:wrapNone/>
                <wp:docPr id="4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 cy="184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B373B" w14:textId="77777777" w:rsidR="00E60FCB" w:rsidRDefault="00E60FCB" w:rsidP="00E60FCB">
                            <w:pPr>
                              <w:spacing w:before="20"/>
                              <w:ind w:left="20"/>
                              <w:rPr>
                                <w:b/>
                                <w:sz w:val="36"/>
                              </w:rPr>
                            </w:pPr>
                            <w:r>
                              <w:rPr>
                                <w:b/>
                                <w:color w:val="231F20"/>
                                <w:sz w:val="36"/>
                              </w:rPr>
                              <w:t>1 + 2 Languages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3" type="#_x0000_t202" style="position:absolute;margin-left:21.05pt;margin-top:1.8pt;width:27.1pt;height:145.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" filled="f" stroked="f">
                <v:textbox style="layout-flow:vertical;mso-layout-flow-alt:bottom-to-top" inset="0,0,0,0">
                  <w:txbxContent>
                    <w:p w14:paraId="232B373B" w14:textId="77777777" w:rsidR="00E60FCB" w:rsidRDefault="00E60FCB" w:rsidP="00E60FCB">
                      <w:pPr>
                        <w:spacing w:before="20"/>
                        <w:ind w:left="20"/>
                        <w:rPr>
                          <w:b/>
                          <w:sz w:val="36"/>
                        </w:rPr>
                      </w:pPr>
                      <w:r>
                        <w:rPr>
                          <w:b/>
                          <w:color w:val="231F20"/>
                          <w:sz w:val="36"/>
                        </w:rPr>
                        <w:t>1 + 2 Languages</w:t>
                      </w:r>
                    </w:p>
                  </w:txbxContent>
                </v:textbox>
                <w10:wrap anchorx="page"/>
              </v:shape>
            </w:pict>
          </mc:Fallback>
        </mc:AlternateContent>
      </w:r>
      <w:r w:rsidR="00181A81">
        <w:rPr>
          <w:color w:val="231F20"/>
        </w:rPr>
        <w:t xml:space="preserve">                          </w:t>
      </w:r>
      <w:bookmarkStart w:id="0" w:name="_GoBack"/>
      <w:bookmarkEnd w:id="0"/>
      <w:r>
        <w:rPr>
          <w:color w:val="231F20"/>
        </w:rPr>
        <w:t>Opportunities for Personal Achievement</w:t>
      </w:r>
    </w:p>
    <w:p w14:paraId="1031F18E" w14:textId="77777777" w:rsidR="00E60FCB" w:rsidRDefault="00E60FCB" w:rsidP="00E60FCB">
      <w:pPr>
        <w:pStyle w:val="BodyText"/>
        <w:spacing w:line="221" w:lineRule="exact"/>
        <w:ind w:left="1710"/>
        <w:jc w:val="center"/>
      </w:pPr>
      <w:r>
        <w:pict w14:anchorId="02F213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9" type="#_x0000_t136" style="position:absolute;left:0;text-align:left;margin-left:517.7pt;margin-top:20.8pt;width:9.85pt;height:18pt;rotation:2;z-index:251662848;mso-position-horizontal-relative:page" fillcolor="#231f20" stroked="f">
            <o:extrusion v:ext="view" autorotationcenter="t"/>
            <v:textpath style="font-family:&quot;&amp;quot&quot;;font-size:18pt;v-text-kern:t;mso-text-shadow:auto" string="n"/>
            <w10:wrap anchorx="page"/>
          </v:shape>
        </w:pict>
      </w:r>
      <w:r>
        <w:pict w14:anchorId="1BDF282B">
          <v:shape id="_x0000_s1064" type="#_x0000_t136" style="position:absolute;left:0;text-align:left;margin-left:282.95pt;margin-top:55.15pt;width:11.05pt;height:18pt;rotation:41;z-index:251667968;mso-position-horizontal-relative:page" fillcolor="#231f20" stroked="f">
            <o:extrusion v:ext="view" autorotationcenter="t"/>
            <v:textpath style="font-family:&quot;&amp;quot&quot;;font-size:18pt;v-text-kern:t;mso-text-shadow:auto" string="C"/>
            <w10:wrap anchorx="page"/>
          </v:shape>
        </w:pict>
      </w:r>
      <w:r>
        <w:pict w14:anchorId="5B14B39E">
          <v:shape id="_x0000_s1065" type="#_x0000_t136" style="position:absolute;left:0;text-align:left;margin-left:471.3pt;margin-top:32.75pt;width:13.3pt;height:18pt;rotation:327;z-index:251674112;mso-position-horizontal-relative:page;mso-position-vertical-relative:text" fillcolor="#231f20" stroked="f">
            <o:extrusion v:ext="view" autorotationcenter="t"/>
            <v:textpath style="font-family:&quot;&amp;quot&quot;;font-size:18pt;v-text-kern:t;mso-text-shadow:auto" string="D"/>
            <w10:wrap anchorx="page"/>
          </v:shape>
        </w:pict>
      </w:r>
      <w:r>
        <w:pict w14:anchorId="443B9581">
          <v:shape id="_x0000_s1066" type="#_x0000_t136" style="position:absolute;left:0;text-align:left;margin-left:483.6pt;margin-top:26.9pt;width:9.9pt;height:18pt;rotation:336;z-index:251675136;mso-position-horizontal-relative:page;mso-position-vertical-relative:text" fillcolor="#231f20" stroked="f">
            <o:extrusion v:ext="view" autorotationcenter="t"/>
            <v:textpath style="font-family:&quot;&amp;quot&quot;;font-size:18pt;v-text-kern:t;mso-text-shadow:auto" string="e"/>
            <w10:wrap anchorx="page"/>
          </v:shape>
        </w:pict>
      </w:r>
      <w:r>
        <w:pict w14:anchorId="3CE35F4A">
          <v:shape id="_x0000_s1068" type="#_x0000_t136" style="position:absolute;left:0;text-align:left;margin-left:493.45pt;margin-top:23.5pt;width:8.8pt;height:18pt;rotation:344;z-index:251677184;mso-position-horizontal-relative:page;mso-position-vertical-relative:text" fillcolor="#231f20" stroked="f">
            <o:extrusion v:ext="view" autorotationcenter="t"/>
            <v:textpath style="font-family:&quot;&amp;quot&quot;;font-size:18pt;v-text-kern:t;mso-text-shadow:auto" string="s"/>
            <w10:wrap anchorx="page"/>
          </v:shape>
        </w:pict>
      </w:r>
      <w:r>
        <w:pict w14:anchorId="79CB6329">
          <v:shape id="_x0000_s1070" type="#_x0000_t136" style="position:absolute;left:0;text-align:left;margin-left:502.4pt;margin-top:21.85pt;width:5.15pt;height:18pt;rotation:350;z-index:251679232;mso-position-horizontal-relative:page;mso-position-vertical-relative:text" fillcolor="#231f20" stroked="f">
            <o:extrusion v:ext="view" autorotationcenter="t"/>
            <v:textpath style="font-family:&quot;&amp;quot&quot;;font-size:18pt;v-text-kern:t;mso-text-shadow:auto" string="i"/>
            <w10:wrap anchorx="page"/>
          </v:shape>
        </w:pict>
      </w:r>
      <w:r>
        <w:pict w14:anchorId="0AA80E77">
          <v:shape id="_x0000_s1073" type="#_x0000_t136" style="position:absolute;left:0;text-align:left;margin-left:507.75pt;margin-top:20.9pt;width:9.7pt;height:18pt;rotation:356;z-index:251682304;mso-position-horizontal-relative:page;mso-position-vertical-relative:text" fillcolor="#231f20" stroked="f">
            <o:extrusion v:ext="view" autorotationcenter="t"/>
            <v:textpath style="font-family:&quot;&amp;quot&quot;;font-size:18pt;v-text-kern:t;mso-text-shadow:auto" string="g"/>
            <w10:wrap anchorx="page"/>
          </v:shape>
        </w:pict>
      </w:r>
      <w:r>
        <w:rPr>
          <w:color w:val="231F20"/>
        </w:rPr>
        <w:t>Achievements in the classroom and beyond</w:t>
      </w:r>
    </w:p>
    <w:p w14:paraId="670C8BF5" w14:textId="77777777" w:rsidR="00E60FCB" w:rsidRDefault="00E60FCB" w:rsidP="00E60FCB">
      <w:pPr>
        <w:pStyle w:val="Heading2"/>
        <w:spacing w:before="269"/>
        <w:ind w:left="1709"/>
      </w:pPr>
      <w:r>
        <w:br w:type="column"/>
      </w:r>
      <w:r>
        <w:rPr>
          <w:b/>
        </w:rPr>
        <w:lastRenderedPageBreak/>
        <w:t>Our School Values…</w:t>
      </w:r>
    </w:p>
    <w:p w14:paraId="676218C2" w14:textId="77777777" w:rsidR="00E60FCB" w:rsidRDefault="00E60FCB" w:rsidP="00E60FCB">
      <w:pPr>
        <w:pStyle w:val="BodyText"/>
        <w:rPr>
          <w:sz w:val="28"/>
        </w:rPr>
      </w:pPr>
      <w:r w:rsidRPr="00014CEE">
        <w:rPr>
          <w:noProof/>
          <w:color w:val="231F20"/>
          <w:sz w:val="20"/>
          <w:lang w:val="en-GB" w:eastAsia="en-GB"/>
        </w:rPr>
        <mc:AlternateContent>
          <mc:Choice Requires="wps">
            <w:drawing>
              <wp:anchor distT="0" distB="0" distL="114300" distR="114300" simplePos="0" relativeHeight="251685376" behindDoc="0" locked="0" layoutInCell="1" allowOverlap="1" wp14:anchorId="3CB9C549" wp14:editId="3DD25B82">
                <wp:simplePos x="0" y="0"/>
                <wp:positionH relativeFrom="column">
                  <wp:posOffset>680085</wp:posOffset>
                </wp:positionH>
                <wp:positionV relativeFrom="paragraph">
                  <wp:posOffset>54610</wp:posOffset>
                </wp:positionV>
                <wp:extent cx="1906905" cy="892175"/>
                <wp:effectExtent l="0" t="0" r="1714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892175"/>
                        </a:xfrm>
                        <a:prstGeom prst="rect">
                          <a:avLst/>
                        </a:prstGeom>
                        <a:solidFill>
                          <a:srgbClr val="FFFFFF"/>
                        </a:solidFill>
                        <a:ln w="9525">
                          <a:solidFill>
                            <a:srgbClr val="000000"/>
                          </a:solidFill>
                          <a:miter lim="800000"/>
                          <a:headEnd/>
                          <a:tailEnd/>
                        </a:ln>
                      </wps:spPr>
                      <wps:txbx>
                        <w:txbxContent>
                          <w:p w14:paraId="4BF28CBA" w14:textId="77777777" w:rsidR="00E60FCB" w:rsidRPr="003E6263" w:rsidRDefault="00E60FCB" w:rsidP="00E60FCB">
                            <w:pPr>
                              <w:jc w:val="center"/>
                              <w:rPr>
                                <w:rFonts w:ascii="Arial Black" w:hAnsi="Arial Black"/>
                                <w:b/>
                                <w:color w:val="0070C0"/>
                                <w:sz w:val="36"/>
                                <w:szCs w:val="36"/>
                              </w:rPr>
                            </w:pPr>
                            <w:r w:rsidRPr="00A70E3A">
                              <w:rPr>
                                <w:rFonts w:ascii="Arial Black" w:hAnsi="Arial Black"/>
                                <w:b/>
                                <w:color w:val="0070C0"/>
                              </w:rPr>
                              <w:t>Safe     Include     Nurture</w:t>
                            </w:r>
                            <w:r>
                              <w:rPr>
                                <w:rFonts w:ascii="Arial Black" w:hAnsi="Arial Black"/>
                                <w:b/>
                                <w:color w:val="0070C0"/>
                                <w:sz w:val="36"/>
                                <w:szCs w:val="36"/>
                              </w:rPr>
                              <w:t xml:space="preserve">    </w:t>
                            </w:r>
                            <w:r w:rsidRPr="00A70E3A">
                              <w:rPr>
                                <w:rFonts w:ascii="Arial Black" w:hAnsi="Arial Black"/>
                                <w:b/>
                                <w:color w:val="0070C0"/>
                              </w:rPr>
                              <w:t>Respect      Team       Courage</w:t>
                            </w:r>
                          </w:p>
                          <w:p w14:paraId="330DA18D" w14:textId="77777777" w:rsidR="00E60FCB" w:rsidRPr="00014CEE" w:rsidRDefault="00E60FCB" w:rsidP="00E60F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53.55pt;margin-top:4.3pt;width:150.15pt;height:70.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X7Jw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">
                <v:textbox>
                  <w:txbxContent>
                    <w:p w14:paraId="4BF28CBA" w14:textId="77777777" w:rsidR="00E60FCB" w:rsidRPr="003E6263" w:rsidRDefault="00E60FCB" w:rsidP="00E60FCB">
                      <w:pPr>
                        <w:jc w:val="center"/>
                        <w:rPr>
                          <w:rFonts w:ascii="Arial Black" w:hAnsi="Arial Black"/>
                          <w:b/>
                          <w:color w:val="0070C0"/>
                          <w:sz w:val="36"/>
                          <w:szCs w:val="36"/>
                        </w:rPr>
                      </w:pPr>
                      <w:r w:rsidRPr="00A70E3A">
                        <w:rPr>
                          <w:rFonts w:ascii="Arial Black" w:hAnsi="Arial Black"/>
                          <w:b/>
                          <w:color w:val="0070C0"/>
                        </w:rPr>
                        <w:t>Safe     Include     Nurture</w:t>
                      </w:r>
                      <w:r>
                        <w:rPr>
                          <w:rFonts w:ascii="Arial Black" w:hAnsi="Arial Black"/>
                          <w:b/>
                          <w:color w:val="0070C0"/>
                          <w:sz w:val="36"/>
                          <w:szCs w:val="36"/>
                        </w:rPr>
                        <w:t xml:space="preserve">    </w:t>
                      </w:r>
                      <w:r w:rsidRPr="00A70E3A">
                        <w:rPr>
                          <w:rFonts w:ascii="Arial Black" w:hAnsi="Arial Black"/>
                          <w:b/>
                          <w:color w:val="0070C0"/>
                        </w:rPr>
                        <w:t>Respect      Team       Courage</w:t>
                      </w:r>
                    </w:p>
                    <w:p w14:paraId="330DA18D" w14:textId="77777777" w:rsidR="00E60FCB" w:rsidRPr="00014CEE" w:rsidRDefault="00E60FCB" w:rsidP="00E60FCB"/>
                  </w:txbxContent>
                </v:textbox>
              </v:shape>
            </w:pict>
          </mc:Fallback>
        </mc:AlternateContent>
      </w:r>
    </w:p>
    <w:p w14:paraId="395CB3C0" w14:textId="77777777" w:rsidR="00E60FCB" w:rsidRDefault="00E60FCB" w:rsidP="00E60FCB">
      <w:pPr>
        <w:pStyle w:val="BodyText"/>
        <w:rPr>
          <w:sz w:val="28"/>
        </w:rPr>
      </w:pPr>
    </w:p>
    <w:p w14:paraId="3468AE75" w14:textId="77777777" w:rsidR="00E60FCB" w:rsidRDefault="00E60FCB" w:rsidP="00E60FCB">
      <w:pPr>
        <w:pStyle w:val="BodyText"/>
        <w:rPr>
          <w:sz w:val="28"/>
        </w:rPr>
      </w:pPr>
    </w:p>
    <w:p w14:paraId="2EF992F3" w14:textId="77777777" w:rsidR="00E60FCB" w:rsidRDefault="00E60FCB" w:rsidP="00E60FCB">
      <w:pPr>
        <w:pStyle w:val="BodyText"/>
        <w:rPr>
          <w:sz w:val="28"/>
        </w:rPr>
      </w:pPr>
    </w:p>
    <w:p w14:paraId="378742F4" w14:textId="77777777" w:rsidR="00E60FCB" w:rsidRDefault="00E60FCB" w:rsidP="00E60FCB">
      <w:pPr>
        <w:pStyle w:val="BodyText"/>
        <w:spacing w:before="8"/>
        <w:rPr>
          <w:sz w:val="30"/>
        </w:rPr>
      </w:pPr>
    </w:p>
    <w:p w14:paraId="5B2059D7" w14:textId="77777777" w:rsidR="00E60FCB" w:rsidRDefault="00E60FCB" w:rsidP="00E60FCB">
      <w:pPr>
        <w:pStyle w:val="BodyText"/>
        <w:spacing w:before="13"/>
        <w:rPr>
          <w:b/>
          <w:sz w:val="27"/>
        </w:rPr>
      </w:pPr>
      <w:r>
        <w:br w:type="column"/>
      </w:r>
    </w:p>
    <w:p w14:paraId="032366B9" w14:textId="77777777" w:rsidR="00E60FCB" w:rsidRDefault="00E60FCB" w:rsidP="00E60FCB">
      <w:pPr>
        <w:ind w:left="1706" w:right="177"/>
        <w:jc w:val="center"/>
        <w:rPr>
          <w:b/>
          <w:sz w:val="24"/>
        </w:rPr>
      </w:pPr>
      <w:r>
        <w:rPr>
          <w:noProof/>
        </w:rPr>
        <mc:AlternateContent>
          <mc:Choice Requires="wps">
            <w:drawing>
              <wp:anchor distT="0" distB="0" distL="114300" distR="114300" simplePos="0" relativeHeight="251670016" behindDoc="0" locked="0" layoutInCell="1" allowOverlap="1" wp14:anchorId="4A0D69D6" wp14:editId="7FA207E3">
                <wp:simplePos x="0" y="0"/>
                <wp:positionH relativeFrom="page">
                  <wp:posOffset>9764202</wp:posOffset>
                </wp:positionH>
                <wp:positionV relativeFrom="page">
                  <wp:posOffset>1409369</wp:posOffset>
                </wp:positionV>
                <wp:extent cx="708660" cy="1390015"/>
                <wp:effectExtent l="0" t="0" r="15240" b="635"/>
                <wp:wrapNone/>
                <wp:docPr id="3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390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B59DE" w14:textId="77777777" w:rsidR="00E60FCB" w:rsidRDefault="00E60FCB" w:rsidP="00E60FCB">
                            <w:pPr>
                              <w:spacing w:before="20"/>
                              <w:ind w:left="20" w:right="-146"/>
                              <w:rPr>
                                <w:b/>
                                <w:color w:val="231F20"/>
                                <w:sz w:val="24"/>
                              </w:rPr>
                            </w:pPr>
                          </w:p>
                          <w:p w14:paraId="41B3639A" w14:textId="77777777" w:rsidR="00E60FCB" w:rsidRPr="00AD4E65" w:rsidRDefault="00E60FCB" w:rsidP="00E60FCB">
                            <w:pPr>
                              <w:spacing w:before="20"/>
                              <w:ind w:left="20" w:right="-146"/>
                              <w:jc w:val="center"/>
                              <w:rPr>
                                <w:b/>
                                <w:sz w:val="24"/>
                              </w:rPr>
                            </w:pPr>
                            <w:r>
                              <w:rPr>
                                <w:b/>
                                <w:color w:val="231F20"/>
                                <w:sz w:val="24"/>
                              </w:rPr>
                              <w:t>Skills for learning</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5" type="#_x0000_t202" style="position:absolute;left:0;text-align:left;margin-left:768.85pt;margin-top:110.95pt;width:55.8pt;height:109.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" filled="f" stroked="f">
                <v:textbox style="layout-flow:vertical" inset="0,0,0,0">
                  <w:txbxContent>
                    <w:p w14:paraId="2CFB59DE" w14:textId="77777777" w:rsidR="00E60FCB" w:rsidRDefault="00E60FCB" w:rsidP="00E60FCB">
                      <w:pPr>
                        <w:spacing w:before="20"/>
                        <w:ind w:left="20" w:right="-146"/>
                        <w:rPr>
                          <w:b/>
                          <w:color w:val="231F20"/>
                          <w:sz w:val="24"/>
                        </w:rPr>
                      </w:pPr>
                    </w:p>
                    <w:p w14:paraId="41B3639A" w14:textId="77777777" w:rsidR="00E60FCB" w:rsidRPr="00AD4E65" w:rsidRDefault="00E60FCB" w:rsidP="00E60FCB">
                      <w:pPr>
                        <w:spacing w:before="20"/>
                        <w:ind w:left="20" w:right="-146"/>
                        <w:jc w:val="center"/>
                        <w:rPr>
                          <w:b/>
                          <w:sz w:val="24"/>
                        </w:rPr>
                      </w:pPr>
                      <w:r>
                        <w:rPr>
                          <w:b/>
                          <w:color w:val="231F20"/>
                          <w:sz w:val="24"/>
                        </w:rPr>
                        <w:t>Skills for learning</w:t>
                      </w:r>
                    </w:p>
                  </w:txbxContent>
                </v:textbox>
                <w10:wrap anchorx="page" anchory="page"/>
              </v:shape>
            </w:pict>
          </mc:Fallback>
        </mc:AlternateContent>
      </w:r>
      <w:r>
        <w:rPr>
          <w:b/>
          <w:color w:val="231F20"/>
          <w:sz w:val="24"/>
        </w:rPr>
        <w:t>Curricular Areas</w:t>
      </w:r>
    </w:p>
    <w:p w14:paraId="002883FA" w14:textId="77777777" w:rsidR="00E60FCB" w:rsidRDefault="00E60FCB" w:rsidP="00E60FCB">
      <w:pPr>
        <w:pStyle w:val="BodyText"/>
        <w:spacing w:line="259" w:lineRule="auto"/>
        <w:ind w:left="1709" w:right="177"/>
        <w:jc w:val="center"/>
        <w:rPr>
          <w:color w:val="231F20"/>
        </w:rPr>
      </w:pPr>
      <w:r>
        <w:rPr>
          <w:color w:val="231F20"/>
        </w:rPr>
        <w:t>Literacy &amp; English</w:t>
      </w:r>
    </w:p>
    <w:p w14:paraId="2D5BCD37" w14:textId="77777777" w:rsidR="00E60FCB" w:rsidRDefault="00E60FCB" w:rsidP="00E60FCB">
      <w:pPr>
        <w:pStyle w:val="BodyText"/>
        <w:spacing w:line="259" w:lineRule="auto"/>
        <w:ind w:left="1709" w:right="177"/>
        <w:jc w:val="center"/>
      </w:pPr>
      <w:r>
        <w:rPr>
          <w:color w:val="231F20"/>
        </w:rPr>
        <w:t>Mathematics &amp; Numeracy</w:t>
      </w:r>
    </w:p>
    <w:p w14:paraId="35DC74B7" w14:textId="77777777" w:rsidR="00E60FCB" w:rsidRDefault="00E60FCB" w:rsidP="00E60FCB">
      <w:pPr>
        <w:pStyle w:val="BodyText"/>
        <w:spacing w:line="259" w:lineRule="auto"/>
        <w:ind w:left="2459" w:right="927"/>
        <w:jc w:val="center"/>
      </w:pPr>
      <w:r>
        <w:rPr>
          <w:color w:val="231F20"/>
        </w:rPr>
        <w:t>Health &amp; Wellbeing Social Subjects Sciences Expressive Arts Technologies</w:t>
      </w:r>
    </w:p>
    <w:p w14:paraId="657673D5" w14:textId="77777777" w:rsidR="00E60FCB" w:rsidRDefault="00E60FCB" w:rsidP="00E60FCB">
      <w:pPr>
        <w:pStyle w:val="BodyText"/>
        <w:spacing w:before="1" w:line="222" w:lineRule="exact"/>
        <w:ind w:left="1707" w:right="177"/>
        <w:jc w:val="center"/>
      </w:pPr>
      <w:r>
        <w:rPr>
          <w:color w:val="231F20"/>
        </w:rPr>
        <w:t>Religious &amp; Moral Education</w:t>
      </w:r>
    </w:p>
    <w:p w14:paraId="0C46AD0A" w14:textId="77777777" w:rsidR="00E60FCB" w:rsidRDefault="00E60FCB" w:rsidP="00E60FCB">
      <w:pPr>
        <w:spacing w:line="222" w:lineRule="exact"/>
        <w:jc w:val="center"/>
        <w:sectPr w:rsidR="00E60FCB">
          <w:type w:val="continuous"/>
          <w:pgSz w:w="16840" w:h="11910" w:orient="landscape"/>
          <w:pgMar w:top="0" w:right="2040" w:bottom="0" w:left="260" w:header="720" w:footer="720" w:gutter="0"/>
          <w:cols w:num="3" w:space="720" w:equalWidth="0">
            <w:col w:w="5503" w:space="92"/>
            <w:col w:w="3580" w:space="531"/>
            <w:col w:w="4834"/>
          </w:cols>
        </w:sectPr>
      </w:pPr>
    </w:p>
    <w:p w14:paraId="0E691960" w14:textId="77777777" w:rsidR="00E60FCB" w:rsidRDefault="00E60FCB" w:rsidP="00E60FCB">
      <w:pPr>
        <w:pStyle w:val="BodyText"/>
        <w:rPr>
          <w:sz w:val="20"/>
        </w:rPr>
      </w:pPr>
      <w:r>
        <w:rPr>
          <w:noProof/>
          <w:lang w:val="en-GB" w:eastAsia="en-GB"/>
        </w:rPr>
        <w:lastRenderedPageBreak/>
        <mc:AlternateContent>
          <mc:Choice Requires="wps">
            <w:drawing>
              <wp:anchor distT="0" distB="0" distL="114300" distR="114300" simplePos="0" relativeHeight="251668992" behindDoc="0" locked="0" layoutInCell="1" allowOverlap="1" wp14:anchorId="061584CE" wp14:editId="0294978D">
                <wp:simplePos x="0" y="0"/>
                <wp:positionH relativeFrom="page">
                  <wp:posOffset>9786620</wp:posOffset>
                </wp:positionH>
                <wp:positionV relativeFrom="page">
                  <wp:posOffset>3214066</wp:posOffset>
                </wp:positionV>
                <wp:extent cx="708660" cy="1296670"/>
                <wp:effectExtent l="0" t="0" r="15240" b="17780"/>
                <wp:wrapNone/>
                <wp:docPr id="3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296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0EF80" w14:textId="77777777" w:rsidR="00E60FCB" w:rsidRDefault="00E60FCB" w:rsidP="00E60FCB">
                            <w:pPr>
                              <w:spacing w:before="20"/>
                              <w:rPr>
                                <w:b/>
                                <w:sz w:val="24"/>
                                <w:szCs w:val="24"/>
                              </w:rPr>
                            </w:pPr>
                          </w:p>
                          <w:p w14:paraId="30F0D233" w14:textId="77777777" w:rsidR="00E60FCB" w:rsidRPr="00AD4E65" w:rsidRDefault="00E60FCB" w:rsidP="00E60FCB">
                            <w:pPr>
                              <w:spacing w:before="20"/>
                              <w:jc w:val="center"/>
                              <w:rPr>
                                <w:b/>
                                <w:sz w:val="24"/>
                                <w:szCs w:val="24"/>
                              </w:rPr>
                            </w:pPr>
                            <w:r w:rsidRPr="00AD4E65">
                              <w:rPr>
                                <w:b/>
                                <w:sz w:val="24"/>
                                <w:szCs w:val="24"/>
                              </w:rPr>
                              <w:t>Skills for</w:t>
                            </w:r>
                            <w:r>
                              <w:rPr>
                                <w:b/>
                                <w:sz w:val="36"/>
                              </w:rPr>
                              <w:t xml:space="preserve"> </w:t>
                            </w:r>
                            <w:r w:rsidRPr="00AD4E65">
                              <w:rPr>
                                <w:b/>
                                <w:sz w:val="24"/>
                                <w:szCs w:val="24"/>
                              </w:rPr>
                              <w:t>work</w:t>
                            </w:r>
                          </w:p>
                          <w:p w14:paraId="21BCBA0F" w14:textId="77777777" w:rsidR="00E60FCB" w:rsidRDefault="00E60FCB" w:rsidP="00E60FCB">
                            <w:pPr>
                              <w:spacing w:before="110"/>
                              <w:ind w:left="144"/>
                              <w:jc w:val="center"/>
                              <w:rPr>
                                <w:sz w:val="24"/>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6" type="#_x0000_t202" style="position:absolute;margin-left:770.6pt;margin-top:253.1pt;width:55.8pt;height:102.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nkdsQIAALI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" filled="f" stroked="f">
                <v:textbox style="layout-flow:vertical" inset="0,0,0,0">
                  <w:txbxContent>
                    <w:p w14:paraId="1A00EF80" w14:textId="77777777" w:rsidR="00E60FCB" w:rsidRDefault="00E60FCB" w:rsidP="00E60FCB">
                      <w:pPr>
                        <w:spacing w:before="20"/>
                        <w:rPr>
                          <w:b/>
                          <w:sz w:val="24"/>
                          <w:szCs w:val="24"/>
                        </w:rPr>
                      </w:pPr>
                    </w:p>
                    <w:p w14:paraId="30F0D233" w14:textId="77777777" w:rsidR="00E60FCB" w:rsidRPr="00AD4E65" w:rsidRDefault="00E60FCB" w:rsidP="00E60FCB">
                      <w:pPr>
                        <w:spacing w:before="20"/>
                        <w:jc w:val="center"/>
                        <w:rPr>
                          <w:b/>
                          <w:sz w:val="24"/>
                          <w:szCs w:val="24"/>
                        </w:rPr>
                      </w:pPr>
                      <w:r w:rsidRPr="00AD4E65">
                        <w:rPr>
                          <w:b/>
                          <w:sz w:val="24"/>
                          <w:szCs w:val="24"/>
                        </w:rPr>
                        <w:t>Skills for</w:t>
                      </w:r>
                      <w:r>
                        <w:rPr>
                          <w:b/>
                          <w:sz w:val="36"/>
                        </w:rPr>
                        <w:t xml:space="preserve"> </w:t>
                      </w:r>
                      <w:r w:rsidRPr="00AD4E65">
                        <w:rPr>
                          <w:b/>
                          <w:sz w:val="24"/>
                          <w:szCs w:val="24"/>
                        </w:rPr>
                        <w:t>work</w:t>
                      </w:r>
                    </w:p>
                    <w:p w14:paraId="21BCBA0F" w14:textId="77777777" w:rsidR="00E60FCB" w:rsidRDefault="00E60FCB" w:rsidP="00E60FCB">
                      <w:pPr>
                        <w:spacing w:before="110"/>
                        <w:ind w:left="144"/>
                        <w:jc w:val="center"/>
                        <w:rPr>
                          <w:sz w:val="24"/>
                        </w:rPr>
                      </w:pPr>
                    </w:p>
                  </w:txbxContent>
                </v:textbox>
                <w10:wrap anchorx="page" anchory="page"/>
              </v:shape>
            </w:pict>
          </mc:Fallback>
        </mc:AlternateContent>
      </w:r>
    </w:p>
    <w:p w14:paraId="70FF28F3" w14:textId="77777777" w:rsidR="00E60FCB" w:rsidRDefault="00E60FCB" w:rsidP="00E60FCB">
      <w:pPr>
        <w:pStyle w:val="BodyText"/>
        <w:rPr>
          <w:sz w:val="20"/>
        </w:rPr>
      </w:pPr>
    </w:p>
    <w:p w14:paraId="07D2F182" w14:textId="77777777" w:rsidR="00E60FCB" w:rsidRDefault="00E60FCB" w:rsidP="00E60FCB">
      <w:pPr>
        <w:pStyle w:val="BodyText"/>
        <w:rPr>
          <w:sz w:val="20"/>
        </w:rPr>
      </w:pP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r>
        <w:rPr>
          <w:noProof/>
          <w:lang w:eastAsia="en-GB"/>
        </w:rPr>
        <w:drawing>
          <wp:inline distT="0" distB="0" distL="0" distR="0" wp14:anchorId="19869EFE" wp14:editId="5C8E348A">
            <wp:extent cx="604795" cy="51435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5571" cy="515010"/>
                    </a:xfrm>
                    <a:prstGeom prst="rect">
                      <a:avLst/>
                    </a:prstGeom>
                    <a:noFill/>
                  </pic:spPr>
                </pic:pic>
              </a:graphicData>
            </a:graphic>
          </wp:inline>
        </w:drawing>
      </w:r>
    </w:p>
    <w:p w14:paraId="4287CC09" w14:textId="77777777" w:rsidR="00E60FCB" w:rsidRDefault="00E60FCB" w:rsidP="00E60FCB">
      <w:pPr>
        <w:pStyle w:val="BodyText"/>
        <w:rPr>
          <w:sz w:val="20"/>
        </w:rPr>
      </w:pPr>
    </w:p>
    <w:p w14:paraId="6EAB5DDE" w14:textId="77777777" w:rsidR="00E60FCB" w:rsidRDefault="00E60FCB" w:rsidP="00E60FCB">
      <w:pPr>
        <w:rPr>
          <w:szCs w:val="16"/>
        </w:rPr>
      </w:pPr>
    </w:p>
    <w:p w14:paraId="3F3CFD5E" w14:textId="77777777" w:rsidR="00E60FCB" w:rsidRDefault="00E60FCB" w:rsidP="00E60FCB">
      <w:pPr>
        <w:rPr>
          <w:sz w:val="13"/>
        </w:rPr>
        <w:sectPr w:rsidR="00E60FCB">
          <w:type w:val="continuous"/>
          <w:pgSz w:w="16840" w:h="11910" w:orient="landscape"/>
          <w:pgMar w:top="0" w:right="2040" w:bottom="0" w:left="260" w:header="720" w:footer="720" w:gutter="0"/>
          <w:cols w:space="720"/>
        </w:sectPr>
      </w:pPr>
    </w:p>
    <w:p w14:paraId="21D0D265" w14:textId="77777777" w:rsidR="00E60FCB" w:rsidRDefault="00E60FCB" w:rsidP="00E60FCB">
      <w:pPr>
        <w:pStyle w:val="BodyText"/>
        <w:spacing w:before="13"/>
      </w:pPr>
      <w:r>
        <w:lastRenderedPageBreak/>
        <w:tab/>
      </w:r>
      <w:r>
        <w:tab/>
      </w:r>
      <w:r>
        <w:tab/>
      </w:r>
    </w:p>
    <w:p w14:paraId="63243EF6" w14:textId="77777777" w:rsidR="00E60FCB" w:rsidRDefault="00E60FCB" w:rsidP="00E60FCB">
      <w:pPr>
        <w:pStyle w:val="BodyText"/>
        <w:spacing w:before="13"/>
      </w:pPr>
    </w:p>
    <w:p w14:paraId="00904E25" w14:textId="77777777" w:rsidR="00E60FCB" w:rsidRDefault="00E60FCB" w:rsidP="00E60FCB">
      <w:pPr>
        <w:pStyle w:val="BodyText"/>
        <w:spacing w:before="13"/>
      </w:pPr>
      <w:r>
        <w:tab/>
      </w:r>
      <w:r>
        <w:tab/>
      </w:r>
      <w:r>
        <w:tab/>
      </w:r>
      <w:r>
        <w:tab/>
      </w:r>
    </w:p>
    <w:p w14:paraId="3B128EB3" w14:textId="77777777" w:rsidR="00E60FCB" w:rsidRPr="00655683" w:rsidRDefault="00E60FCB" w:rsidP="00E60FCB">
      <w:pPr>
        <w:rPr>
          <w:b/>
          <w:sz w:val="24"/>
        </w:rPr>
      </w:pPr>
      <w:r>
        <w:tab/>
      </w:r>
      <w:r>
        <w:tab/>
      </w:r>
      <w:r>
        <w:tab/>
      </w:r>
      <w:r>
        <w:rPr>
          <w:b/>
          <w:color w:val="231F20"/>
          <w:sz w:val="24"/>
        </w:rPr>
        <w:t>Learning and Teaching</w:t>
      </w:r>
      <w:r>
        <w:br w:type="column"/>
      </w:r>
    </w:p>
    <w:p w14:paraId="51F937C7" w14:textId="77777777" w:rsidR="00E60FCB" w:rsidRDefault="00E60FCB" w:rsidP="00E60FCB">
      <w:pPr>
        <w:pStyle w:val="Heading2"/>
        <w:ind w:left="1950"/>
      </w:pPr>
      <w:r>
        <w:rPr>
          <w:lang w:val="en-US" w:eastAsia="en-US"/>
        </w:rPr>
        <w:pict w14:anchorId="6C3F945D">
          <v:shape id="_x0000_s1058" type="#_x0000_t136" style="position:absolute;left:0;text-align:left;margin-left:322.55pt;margin-top:-58.25pt;width:9.5pt;height:18pt;rotation:1;z-index:251661824;mso-position-horizontal-relative:page" fillcolor="#231f20" stroked="f">
            <o:extrusion v:ext="view" autorotationcenter="t"/>
            <v:textpath style="font-family:&quot;&amp;quot&quot;;font-size:18pt;v-text-kern:t;mso-text-shadow:auto" string="c"/>
            <w10:wrap anchorx="page"/>
          </v:shape>
        </w:pict>
      </w:r>
      <w:r>
        <w:rPr>
          <w:lang w:val="en-US" w:eastAsia="en-US"/>
        </w:rPr>
        <w:pict w14:anchorId="5E2BA945">
          <v:shape id="_x0000_s1060" type="#_x0000_t136" style="position:absolute;left:0;text-align:left;margin-left:317.4pt;margin-top:-58.85pt;width:5.3pt;height:18pt;rotation:7;z-index:251663872;mso-position-horizontal-relative:page" fillcolor="#231f20" stroked="f">
            <o:extrusion v:ext="view" autorotationcenter="t"/>
            <v:textpath style="font-family:&quot;&amp;quot&quot;;font-size:18pt;v-text-kern:t;mso-text-shadow:auto" string="i"/>
            <w10:wrap anchorx="page"/>
          </v:shape>
        </w:pict>
      </w:r>
      <w:r>
        <w:rPr>
          <w:lang w:val="en-US" w:eastAsia="en-US"/>
        </w:rPr>
        <w:pict w14:anchorId="4C09B513">
          <v:shape id="_x0000_s1061" type="#_x0000_t136" style="position:absolute;left:0;text-align:left;margin-left:308.75pt;margin-top:-60.1pt;width:9.05pt;height:18pt;rotation:13;z-index:251664896;mso-position-horizontal-relative:page" fillcolor="#231f20" stroked="f">
            <o:extrusion v:ext="view" autorotationcenter="t"/>
            <v:textpath style="font-family:&quot;&amp;quot&quot;;font-size:18pt;v-text-kern:t;mso-text-shadow:auto" string="r"/>
            <w10:wrap anchorx="page"/>
          </v:shape>
        </w:pict>
      </w:r>
      <w:r>
        <w:rPr>
          <w:lang w:val="en-US" w:eastAsia="en-US"/>
        </w:rPr>
        <w:pict w14:anchorId="2B748128">
          <v:shape id="_x0000_s1062" type="#_x0000_t136" style="position:absolute;left:0;text-align:left;margin-left:300.55pt;margin-top:-62.85pt;width:8.8pt;height:18pt;rotation:22;z-index:251665920;mso-position-horizontal-relative:page" fillcolor="#231f20" stroked="f">
            <o:extrusion v:ext="view" autorotationcenter="t"/>
            <v:textpath style="font-family:&quot;&amp;quot&quot;;font-size:18pt;v-text-kern:t;mso-text-shadow:auto" string="r"/>
            <w10:wrap anchorx="page"/>
          </v:shape>
        </w:pict>
      </w:r>
      <w:r>
        <w:rPr>
          <w:lang w:val="en-US" w:eastAsia="en-US"/>
        </w:rPr>
        <w:pict w14:anchorId="2F8B9A8C">
          <v:shape id="_x0000_s1063" type="#_x0000_t136" style="position:absolute;left:0;text-align:left;margin-left:292pt;margin-top:-66.95pt;width:9.5pt;height:18pt;rotation:31;z-index:251666944;mso-position-horizontal-relative:page" fillcolor="#231f20" stroked="f">
            <o:extrusion v:ext="view" autorotationcenter="t"/>
            <v:textpath style="font-family:&quot;&amp;quot&quot;;font-size:18pt;v-text-kern:t;mso-text-shadow:auto" string="u"/>
            <w10:wrap anchorx="page"/>
          </v:shape>
        </w:pict>
      </w:r>
      <w:r>
        <w:rPr>
          <w:lang w:val="en-US" w:eastAsia="en-US"/>
        </w:rPr>
        <w:pict w14:anchorId="19B4BD7C">
          <v:shape id="_x0000_s1067" type="#_x0000_t136" style="position:absolute;left:0;text-align:left;margin-left:355.05pt;margin-top:-64.6pt;width:14.05pt;height:18pt;rotation:340;z-index:251676160;mso-position-horizontal-relative:page" fillcolor="#231f20" stroked="f">
            <o:extrusion v:ext="view" autorotationcenter="t"/>
            <v:textpath style="font-family:&quot;&amp;quot&quot;;font-size:18pt;v-text-kern:t;mso-text-shadow:auto" string="m"/>
            <w10:wrap anchorx="page"/>
          </v:shape>
        </w:pict>
      </w:r>
      <w:r>
        <w:rPr>
          <w:lang w:val="en-US" w:eastAsia="en-US"/>
        </w:rPr>
        <w:pict w14:anchorId="45D6029B">
          <v:shape id="_x0000_s1069" type="#_x0000_t136" style="position:absolute;left:0;text-align:left;margin-left:346.1pt;margin-top:-61.1pt;width:9.5pt;height:18pt;rotation:346;z-index:251678208;mso-position-horizontal-relative:page" fillcolor="#231f20" stroked="f">
            <o:extrusion v:ext="view" autorotationcenter="t"/>
            <v:textpath style="font-family:&quot;&amp;quot&quot;;font-size:18pt;v-text-kern:t;mso-text-shadow:auto" string="u"/>
            <w10:wrap anchorx="page"/>
          </v:shape>
        </w:pict>
      </w:r>
      <w:r>
        <w:rPr>
          <w:lang w:val="en-US" w:eastAsia="en-US"/>
        </w:rPr>
        <w:pict w14:anchorId="3E2ED5DE">
          <v:shape id="_x0000_s1071" type="#_x0000_t136" style="position:absolute;left:0;text-align:left;margin-left:341.3pt;margin-top:-59.6pt;width:5pt;height:18pt;rotation:350;z-index:251680256;mso-position-horizontal-relative:page" fillcolor="#231f20" stroked="f">
            <o:extrusion v:ext="view" autorotationcenter="t"/>
            <v:textpath style="font-family:&quot;&amp;quot&quot;;font-size:18pt;v-text-kern:t;mso-text-shadow:auto" string="l"/>
            <w10:wrap anchorx="page"/>
          </v:shape>
        </w:pict>
      </w:r>
      <w:r>
        <w:rPr>
          <w:lang w:val="en-US" w:eastAsia="en-US"/>
        </w:rPr>
        <w:pict w14:anchorId="25CF6C28">
          <v:shape id="_x0000_s1072" type="#_x0000_t136" style="position:absolute;left:0;text-align:left;margin-left:331.85pt;margin-top:-58.6pt;width:9.6pt;height:18pt;rotation:355;z-index:251681280;mso-position-horizontal-relative:page" fillcolor="#231f20" stroked="f">
            <o:extrusion v:ext="view" autorotationcenter="t"/>
            <v:textpath style="font-family:&quot;&amp;quot&quot;;font-size:18pt;v-text-kern:t;mso-text-shadow:auto" string="u"/>
            <w10:wrap anchorx="page"/>
          </v:shape>
        </w:pict>
      </w:r>
      <w:r>
        <w:rPr>
          <w:color w:val="231F20"/>
        </w:rPr>
        <w:t>Interdisciplinary Learning</w:t>
      </w:r>
    </w:p>
    <w:p w14:paraId="60DDAEEC" w14:textId="77777777" w:rsidR="00E60FCB" w:rsidRDefault="00E60FCB" w:rsidP="00E60FCB">
      <w:pPr>
        <w:spacing w:before="28"/>
        <w:ind w:left="1972"/>
        <w:jc w:val="center"/>
        <w:rPr>
          <w:b/>
        </w:rPr>
      </w:pPr>
      <w:r>
        <w:rPr>
          <w:b/>
          <w:color w:val="231F20"/>
        </w:rPr>
        <w:t>Skills</w:t>
      </w:r>
    </w:p>
    <w:p w14:paraId="338C8793" w14:textId="77777777" w:rsidR="00E60FCB" w:rsidRPr="00AD4E65" w:rsidRDefault="00E60FCB" w:rsidP="00E60FCB">
      <w:pPr>
        <w:ind w:left="1626" w:right="100"/>
        <w:jc w:val="center"/>
        <w:rPr>
          <w:b/>
          <w:color w:val="231F20"/>
          <w:sz w:val="24"/>
        </w:rPr>
      </w:pPr>
      <w:r>
        <w:br w:type="column"/>
      </w:r>
      <w:r>
        <w:rPr>
          <w:b/>
          <w:color w:val="231F20"/>
          <w:sz w:val="24"/>
        </w:rPr>
        <w:lastRenderedPageBreak/>
        <w:t>Achievements</w:t>
      </w:r>
    </w:p>
    <w:p w14:paraId="3139E533" w14:textId="77777777" w:rsidR="00E60FCB" w:rsidRDefault="00E60FCB" w:rsidP="00E60FCB">
      <w:pPr>
        <w:pStyle w:val="BodyText"/>
        <w:spacing w:line="259" w:lineRule="auto"/>
        <w:ind w:left="1630" w:right="100"/>
        <w:jc w:val="center"/>
      </w:pPr>
      <w:r>
        <w:rPr>
          <w:noProof/>
          <w:lang w:val="en-GB" w:eastAsia="en-GB"/>
        </w:rPr>
        <mc:AlternateContent>
          <mc:Choice Requires="wps">
            <w:drawing>
              <wp:anchor distT="0" distB="0" distL="114300" distR="114300" simplePos="0" relativeHeight="251671040" behindDoc="0" locked="0" layoutInCell="1" allowOverlap="1" wp14:anchorId="568280CD" wp14:editId="67941D2D">
                <wp:simplePos x="0" y="0"/>
                <wp:positionH relativeFrom="page">
                  <wp:posOffset>9763760</wp:posOffset>
                </wp:positionH>
                <wp:positionV relativeFrom="page">
                  <wp:posOffset>4731357</wp:posOffset>
                </wp:positionV>
                <wp:extent cx="708660" cy="1449705"/>
                <wp:effectExtent l="0" t="0" r="15240" b="1714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144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A8885" w14:textId="77777777" w:rsidR="00E60FCB" w:rsidRDefault="00E60FCB" w:rsidP="00E60FCB">
                            <w:pPr>
                              <w:spacing w:before="20"/>
                              <w:ind w:left="57" w:right="-550"/>
                              <w:jc w:val="center"/>
                              <w:rPr>
                                <w:b/>
                                <w:color w:val="231F20"/>
                                <w:spacing w:val="-1"/>
                                <w:sz w:val="24"/>
                                <w:szCs w:val="24"/>
                              </w:rPr>
                            </w:pPr>
                          </w:p>
                          <w:p w14:paraId="40944390" w14:textId="77777777" w:rsidR="00E60FCB" w:rsidRPr="00AD4E65" w:rsidRDefault="00E60FCB" w:rsidP="00E60FCB">
                            <w:pPr>
                              <w:spacing w:before="20"/>
                              <w:ind w:right="-550"/>
                              <w:rPr>
                                <w:sz w:val="24"/>
                                <w:szCs w:val="24"/>
                              </w:rPr>
                            </w:pPr>
                            <w:r>
                              <w:rPr>
                                <w:b/>
                                <w:color w:val="231F20"/>
                                <w:spacing w:val="-1"/>
                                <w:sz w:val="24"/>
                                <w:szCs w:val="24"/>
                              </w:rPr>
                              <w:t xml:space="preserve">    </w:t>
                            </w:r>
                            <w:r w:rsidRPr="00AD4E65">
                              <w:rPr>
                                <w:b/>
                                <w:color w:val="231F20"/>
                                <w:spacing w:val="-1"/>
                                <w:sz w:val="24"/>
                                <w:szCs w:val="24"/>
                              </w:rPr>
                              <w:t>Skills for life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768.8pt;margin-top:372.55pt;width:55.8pt;height:114.1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0jrwIAALI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" filled="f" stroked="f">
                <v:textbox style="layout-flow:vertical" inset="0,0,0,0">
                  <w:txbxContent>
                    <w:p w14:paraId="603A8885" w14:textId="77777777" w:rsidR="00E60FCB" w:rsidRDefault="00E60FCB" w:rsidP="00E60FCB">
                      <w:pPr>
                        <w:spacing w:before="20"/>
                        <w:ind w:left="57" w:right="-550"/>
                        <w:jc w:val="center"/>
                        <w:rPr>
                          <w:b/>
                          <w:color w:val="231F20"/>
                          <w:spacing w:val="-1"/>
                          <w:sz w:val="24"/>
                          <w:szCs w:val="24"/>
                        </w:rPr>
                      </w:pPr>
                    </w:p>
                    <w:p w14:paraId="40944390" w14:textId="77777777" w:rsidR="00E60FCB" w:rsidRPr="00AD4E65" w:rsidRDefault="00E60FCB" w:rsidP="00E60FCB">
                      <w:pPr>
                        <w:spacing w:before="20"/>
                        <w:ind w:right="-550"/>
                        <w:rPr>
                          <w:sz w:val="24"/>
                          <w:szCs w:val="24"/>
                        </w:rPr>
                      </w:pPr>
                      <w:r>
                        <w:rPr>
                          <w:b/>
                          <w:color w:val="231F20"/>
                          <w:spacing w:val="-1"/>
                          <w:sz w:val="24"/>
                          <w:szCs w:val="24"/>
                        </w:rPr>
                        <w:t xml:space="preserve">    </w:t>
                      </w:r>
                      <w:r w:rsidRPr="00AD4E65">
                        <w:rPr>
                          <w:b/>
                          <w:color w:val="231F20"/>
                          <w:spacing w:val="-1"/>
                          <w:sz w:val="24"/>
                          <w:szCs w:val="24"/>
                        </w:rPr>
                        <w:t>Skills for life</w:t>
                      </w:r>
                    </w:p>
                  </w:txbxContent>
                </v:textbox>
                <w10:wrap anchorx="page" anchory="page"/>
              </v:shape>
            </w:pict>
          </mc:Fallback>
        </mc:AlternateContent>
      </w:r>
      <w:r>
        <w:rPr>
          <w:color w:val="231F20"/>
        </w:rPr>
        <w:t xml:space="preserve"> Pupil Voice Groups</w:t>
      </w:r>
    </w:p>
    <w:p w14:paraId="151AA45B" w14:textId="77777777" w:rsidR="00E60FCB" w:rsidRDefault="00E60FCB" w:rsidP="00E60FCB">
      <w:pPr>
        <w:pStyle w:val="BodyText"/>
        <w:spacing w:line="259" w:lineRule="auto"/>
        <w:ind w:left="1630" w:right="100"/>
        <w:jc w:val="center"/>
      </w:pPr>
      <w:r>
        <w:t>House Groups</w:t>
      </w:r>
    </w:p>
    <w:p w14:paraId="3A1FEDD5" w14:textId="77777777" w:rsidR="00E60FCB" w:rsidRDefault="00E60FCB" w:rsidP="00E60FCB">
      <w:pPr>
        <w:pStyle w:val="BodyText"/>
        <w:spacing w:line="259" w:lineRule="auto"/>
        <w:ind w:left="1630" w:right="100"/>
        <w:jc w:val="center"/>
      </w:pPr>
      <w:r>
        <w:t>Community Links</w:t>
      </w:r>
    </w:p>
    <w:p w14:paraId="75F3D5C0" w14:textId="77777777" w:rsidR="00E60FCB" w:rsidRDefault="00E60FCB" w:rsidP="00E60FCB">
      <w:pPr>
        <w:spacing w:line="213" w:lineRule="exact"/>
        <w:jc w:val="center"/>
        <w:sectPr w:rsidR="00E60FCB">
          <w:type w:val="continuous"/>
          <w:pgSz w:w="16840" w:h="11910" w:orient="landscape"/>
          <w:pgMar w:top="0" w:right="2040" w:bottom="0" w:left="260" w:header="720" w:footer="720" w:gutter="0"/>
          <w:cols w:num="3" w:space="720" w:equalWidth="0">
            <w:col w:w="4833" w:space="40"/>
            <w:col w:w="4920" w:space="40"/>
            <w:col w:w="4707"/>
          </w:cols>
        </w:sectPr>
      </w:pPr>
    </w:p>
    <w:p w14:paraId="265C0AA2" w14:textId="77777777" w:rsidR="00E60FCB" w:rsidRDefault="00E60FCB" w:rsidP="00E60FCB">
      <w:pPr>
        <w:pStyle w:val="BodyText"/>
        <w:spacing w:line="259" w:lineRule="auto"/>
        <w:ind w:left="2758" w:right="478" w:hanging="1"/>
        <w:jc w:val="center"/>
        <w:rPr>
          <w:color w:val="231F20"/>
        </w:rPr>
      </w:pPr>
      <w:r>
        <w:rPr>
          <w:color w:val="231F20"/>
        </w:rPr>
        <w:lastRenderedPageBreak/>
        <w:t xml:space="preserve">Active Learning </w:t>
      </w:r>
    </w:p>
    <w:p w14:paraId="3410A146" w14:textId="77777777" w:rsidR="00E60FCB" w:rsidRDefault="00E60FCB" w:rsidP="00E60FCB">
      <w:pPr>
        <w:pStyle w:val="BodyText"/>
        <w:spacing w:line="259" w:lineRule="auto"/>
        <w:ind w:left="2277" w:hanging="1"/>
        <w:jc w:val="center"/>
        <w:rPr>
          <w:color w:val="231F20"/>
        </w:rPr>
      </w:pPr>
      <w:r>
        <w:rPr>
          <w:color w:val="231F20"/>
        </w:rPr>
        <w:t xml:space="preserve">Collaborative Approaches Assessment is for </w:t>
      </w:r>
      <w:proofErr w:type="gramStart"/>
      <w:r>
        <w:rPr>
          <w:color w:val="231F20"/>
        </w:rPr>
        <w:t>Learning  Outdoor</w:t>
      </w:r>
      <w:proofErr w:type="gramEnd"/>
      <w:r>
        <w:rPr>
          <w:color w:val="231F20"/>
        </w:rPr>
        <w:t xml:space="preserve"> Learning</w:t>
      </w:r>
    </w:p>
    <w:p w14:paraId="7D07CBA6" w14:textId="77777777" w:rsidR="00E60FCB" w:rsidRDefault="00E60FCB" w:rsidP="00E60FCB">
      <w:pPr>
        <w:pStyle w:val="BodyText"/>
        <w:spacing w:line="259" w:lineRule="auto"/>
        <w:ind w:left="2277" w:hanging="1"/>
        <w:jc w:val="center"/>
        <w:rPr>
          <w:color w:val="231F20"/>
        </w:rPr>
      </w:pPr>
      <w:r>
        <w:rPr>
          <w:color w:val="231F20"/>
        </w:rPr>
        <w:t>Digital Literacy</w:t>
      </w:r>
    </w:p>
    <w:p w14:paraId="2F1C9B9D" w14:textId="77777777" w:rsidR="00E60FCB" w:rsidRDefault="00E60FCB" w:rsidP="00E60FCB">
      <w:pPr>
        <w:pStyle w:val="BodyText"/>
        <w:spacing w:line="259" w:lineRule="auto"/>
        <w:ind w:left="2277" w:hanging="1"/>
        <w:jc w:val="center"/>
        <w:rPr>
          <w:color w:val="231F20"/>
        </w:rPr>
      </w:pPr>
      <w:r>
        <w:rPr>
          <w:color w:val="231F20"/>
        </w:rPr>
        <w:t>Developing the Young Workforce</w:t>
      </w:r>
    </w:p>
    <w:p w14:paraId="778A96B2" w14:textId="77777777" w:rsidR="00E60FCB" w:rsidRDefault="00E60FCB" w:rsidP="00E60FCB">
      <w:pPr>
        <w:pStyle w:val="BodyText"/>
        <w:spacing w:line="259" w:lineRule="auto"/>
        <w:ind w:left="2277" w:hanging="1"/>
        <w:jc w:val="center"/>
      </w:pPr>
      <w:r>
        <w:rPr>
          <w:color w:val="231F20"/>
        </w:rPr>
        <w:t>Challenge and Support</w:t>
      </w:r>
    </w:p>
    <w:p w14:paraId="1AC42181" w14:textId="77777777" w:rsidR="00E60FCB" w:rsidRDefault="00E60FCB" w:rsidP="00E60FCB">
      <w:pPr>
        <w:pStyle w:val="BodyText"/>
        <w:spacing w:before="23" w:line="259" w:lineRule="auto"/>
        <w:ind w:left="1718"/>
        <w:rPr>
          <w:color w:val="231F20"/>
        </w:rPr>
      </w:pPr>
      <w:r>
        <w:br w:type="column"/>
      </w:r>
      <w:r>
        <w:rPr>
          <w:color w:val="231F20"/>
        </w:rPr>
        <w:lastRenderedPageBreak/>
        <w:t>Floor Books</w:t>
      </w:r>
    </w:p>
    <w:p w14:paraId="7146087C" w14:textId="77777777" w:rsidR="00E60FCB" w:rsidRDefault="00E60FCB" w:rsidP="00E60FCB">
      <w:pPr>
        <w:pStyle w:val="BodyText"/>
        <w:spacing w:before="23" w:line="259" w:lineRule="auto"/>
        <w:ind w:left="1718"/>
        <w:rPr>
          <w:color w:val="231F20"/>
        </w:rPr>
      </w:pPr>
      <w:r>
        <w:rPr>
          <w:color w:val="231F20"/>
        </w:rPr>
        <w:t>Eco Topics</w:t>
      </w:r>
    </w:p>
    <w:p w14:paraId="26C066D9" w14:textId="77777777" w:rsidR="00E60FCB" w:rsidRDefault="00E60FCB" w:rsidP="00E60FCB">
      <w:pPr>
        <w:pStyle w:val="BodyText"/>
        <w:spacing w:before="23" w:line="259" w:lineRule="auto"/>
        <w:ind w:left="1718"/>
        <w:rPr>
          <w:color w:val="231F20"/>
        </w:rPr>
      </w:pPr>
      <w:r>
        <w:rPr>
          <w:color w:val="231F20"/>
        </w:rPr>
        <w:t>Together Times</w:t>
      </w:r>
    </w:p>
    <w:p w14:paraId="3E365897" w14:textId="77777777" w:rsidR="00E60FCB" w:rsidRDefault="00E60FCB" w:rsidP="00E60FCB">
      <w:pPr>
        <w:pStyle w:val="BodyText"/>
        <w:spacing w:before="23" w:line="259" w:lineRule="auto"/>
        <w:ind w:left="1718"/>
      </w:pPr>
      <w:r>
        <w:rPr>
          <w:noProof/>
          <w:lang w:val="en-GB" w:eastAsia="en-GB"/>
        </w:rPr>
        <mc:AlternateContent>
          <mc:Choice Requires="wps">
            <w:drawing>
              <wp:anchor distT="0" distB="0" distL="114300" distR="114300" simplePos="0" relativeHeight="251686400" behindDoc="0" locked="0" layoutInCell="1" allowOverlap="1" wp14:anchorId="383025FC" wp14:editId="2A2DF7D6">
                <wp:simplePos x="0" y="0"/>
                <wp:positionH relativeFrom="column">
                  <wp:posOffset>1621790</wp:posOffset>
                </wp:positionH>
                <wp:positionV relativeFrom="paragraph">
                  <wp:posOffset>476885</wp:posOffset>
                </wp:positionV>
                <wp:extent cx="1441450" cy="30670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06705"/>
                        </a:xfrm>
                        <a:prstGeom prst="rect">
                          <a:avLst/>
                        </a:prstGeom>
                        <a:noFill/>
                        <a:ln w="9525">
                          <a:noFill/>
                          <a:miter lim="800000"/>
                          <a:headEnd/>
                          <a:tailEnd/>
                        </a:ln>
                      </wps:spPr>
                      <wps:txbx>
                        <w:txbxContent>
                          <w:p w14:paraId="12F0BEB6" w14:textId="77777777" w:rsidR="00E60FCB" w:rsidRPr="00826213" w:rsidRDefault="00E60FCB" w:rsidP="00E60FCB">
                            <w:r>
                              <w:t>Outdoor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7.7pt;margin-top:37.55pt;width:113.5pt;height:24.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" filled="f" stroked="f">
                <v:textbox>
                  <w:txbxContent>
                    <w:p w14:paraId="12F0BEB6" w14:textId="77777777" w:rsidR="00E60FCB" w:rsidRPr="00826213" w:rsidRDefault="00E60FCB" w:rsidP="00E60FCB">
                      <w:r>
                        <w:t>Outdoor learning</w:t>
                      </w:r>
                    </w:p>
                  </w:txbxContent>
                </v:textbox>
              </v:shape>
            </w:pict>
          </mc:Fallback>
        </mc:AlternateContent>
      </w:r>
      <w:r>
        <w:rPr>
          <w:color w:val="231F20"/>
        </w:rPr>
        <w:t>Literacy across all aspects of learning</w:t>
      </w:r>
    </w:p>
    <w:p w14:paraId="45F176D1" w14:textId="77777777" w:rsidR="00E60FCB" w:rsidRDefault="00E60FCB" w:rsidP="00E60FCB">
      <w:pPr>
        <w:pStyle w:val="BodyText"/>
        <w:rPr>
          <w:sz w:val="22"/>
        </w:rPr>
      </w:pPr>
      <w:r>
        <w:br w:type="column"/>
      </w:r>
    </w:p>
    <w:p w14:paraId="5B680139" w14:textId="77777777" w:rsidR="00E60FCB" w:rsidRDefault="00E60FCB" w:rsidP="00E60FCB">
      <w:pPr>
        <w:pStyle w:val="BodyText"/>
        <w:spacing w:before="13"/>
      </w:pPr>
    </w:p>
    <w:p w14:paraId="4003C49E" w14:textId="77777777" w:rsidR="00E60FCB" w:rsidRDefault="00E60FCB" w:rsidP="00E60FCB">
      <w:pPr>
        <w:pStyle w:val="BodyText"/>
        <w:spacing w:line="206" w:lineRule="auto"/>
        <w:ind w:left="507" w:right="-19" w:firstLine="31"/>
        <w:rPr>
          <w:color w:val="231F20"/>
        </w:rPr>
      </w:pPr>
    </w:p>
    <w:p w14:paraId="6B9AC43A" w14:textId="77777777" w:rsidR="00E60FCB" w:rsidRDefault="00E60FCB" w:rsidP="00E60FCB">
      <w:pPr>
        <w:pStyle w:val="BodyText"/>
        <w:spacing w:line="206" w:lineRule="auto"/>
        <w:ind w:left="507" w:right="-19" w:firstLine="31"/>
      </w:pPr>
      <w:r>
        <w:rPr>
          <w:color w:val="231F20"/>
        </w:rPr>
        <w:t>Pupil Voice</w:t>
      </w:r>
    </w:p>
    <w:p w14:paraId="2B66D551" w14:textId="77777777" w:rsidR="00E60FCB" w:rsidRDefault="00E60FCB" w:rsidP="00E60FCB">
      <w:pPr>
        <w:spacing w:line="222" w:lineRule="exact"/>
        <w:ind w:right="76"/>
        <w:jc w:val="right"/>
        <w:rPr>
          <w:b/>
          <w:color w:val="231F20"/>
        </w:rPr>
      </w:pPr>
    </w:p>
    <w:p w14:paraId="23123BA6" w14:textId="77777777" w:rsidR="00E60FCB" w:rsidRDefault="00E60FCB" w:rsidP="00E60FCB">
      <w:pPr>
        <w:spacing w:line="222" w:lineRule="exact"/>
        <w:ind w:right="76"/>
        <w:jc w:val="right"/>
        <w:rPr>
          <w:b/>
          <w:color w:val="231F20"/>
        </w:rPr>
      </w:pPr>
    </w:p>
    <w:p w14:paraId="0D872420" w14:textId="77777777" w:rsidR="00E60FCB" w:rsidRDefault="00E60FCB" w:rsidP="00E60FCB">
      <w:pPr>
        <w:spacing w:line="222" w:lineRule="exact"/>
        <w:ind w:right="76"/>
        <w:jc w:val="right"/>
        <w:rPr>
          <w:b/>
          <w:color w:val="231F20"/>
        </w:rPr>
      </w:pPr>
    </w:p>
    <w:p w14:paraId="1481AAC8" w14:textId="77777777" w:rsidR="00E60FCB" w:rsidRDefault="00E60FCB" w:rsidP="00E60FCB">
      <w:pPr>
        <w:pStyle w:val="BodyText"/>
        <w:spacing w:before="63" w:line="259" w:lineRule="auto"/>
        <w:rPr>
          <w:color w:val="231F20"/>
        </w:rPr>
      </w:pPr>
      <w:r>
        <w:br w:type="column"/>
      </w:r>
      <w:r>
        <w:lastRenderedPageBreak/>
        <w:t xml:space="preserve">     </w:t>
      </w:r>
      <w:r>
        <w:rPr>
          <w:color w:val="231F20"/>
        </w:rPr>
        <w:t>Creativity</w:t>
      </w:r>
    </w:p>
    <w:p w14:paraId="4D817540" w14:textId="77777777" w:rsidR="00E60FCB" w:rsidRDefault="00E60FCB" w:rsidP="00E60FCB">
      <w:pPr>
        <w:pStyle w:val="BodyText"/>
        <w:spacing w:before="63" w:line="259" w:lineRule="auto"/>
      </w:pPr>
      <w:r>
        <w:rPr>
          <w:color w:val="231F20"/>
        </w:rPr>
        <w:t xml:space="preserve">                   </w:t>
      </w:r>
    </w:p>
    <w:p w14:paraId="7A7BF3BC" w14:textId="77777777" w:rsidR="00E60FCB" w:rsidRDefault="00E60FCB" w:rsidP="00E60FCB">
      <w:pPr>
        <w:pStyle w:val="BodyText"/>
        <w:spacing w:line="213" w:lineRule="exact"/>
        <w:ind w:left="1627" w:right="100"/>
        <w:jc w:val="center"/>
        <w:rPr>
          <w:color w:val="231F20"/>
        </w:rPr>
      </w:pPr>
      <w:r>
        <w:br w:type="column"/>
      </w:r>
      <w:r>
        <w:lastRenderedPageBreak/>
        <w:t>Pupil Leadership Team</w:t>
      </w:r>
    </w:p>
    <w:p w14:paraId="00426B30" w14:textId="77777777" w:rsidR="00E60FCB" w:rsidRDefault="00E60FCB" w:rsidP="00E60FCB">
      <w:pPr>
        <w:pStyle w:val="BodyText"/>
        <w:spacing w:line="259" w:lineRule="auto"/>
        <w:ind w:right="369"/>
        <w:rPr>
          <w:color w:val="231F20"/>
        </w:rPr>
      </w:pPr>
      <w:r>
        <w:rPr>
          <w:color w:val="231F20"/>
        </w:rPr>
        <w:t xml:space="preserve">                                           School Sport Award </w:t>
      </w:r>
    </w:p>
    <w:p w14:paraId="0F16B588" w14:textId="77777777" w:rsidR="00E60FCB" w:rsidRDefault="00E60FCB" w:rsidP="00E60FCB">
      <w:pPr>
        <w:pStyle w:val="BodyText"/>
        <w:spacing w:line="259" w:lineRule="auto"/>
        <w:ind w:left="1772" w:right="369"/>
        <w:jc w:val="center"/>
        <w:rPr>
          <w:color w:val="231F20"/>
        </w:rPr>
      </w:pPr>
      <w:r>
        <w:rPr>
          <w:color w:val="231F20"/>
        </w:rPr>
        <w:t>Extra-Curricular Clubs                 RAP Time</w:t>
      </w:r>
    </w:p>
    <w:p w14:paraId="753ED282" w14:textId="77777777" w:rsidR="00E60FCB" w:rsidRDefault="00E60FCB" w:rsidP="00E60FCB">
      <w:pPr>
        <w:pStyle w:val="BodyText"/>
        <w:spacing w:line="259" w:lineRule="auto"/>
        <w:ind w:left="1772" w:right="369"/>
        <w:jc w:val="center"/>
        <w:rPr>
          <w:color w:val="231F20"/>
        </w:rPr>
      </w:pPr>
      <w:r>
        <w:rPr>
          <w:color w:val="231F20"/>
        </w:rPr>
        <w:t>Assemblies / Shows /Nativity</w:t>
      </w:r>
    </w:p>
    <w:p w14:paraId="061EC4F7" w14:textId="77777777" w:rsidR="00E60FCB" w:rsidRDefault="00E60FCB" w:rsidP="00E60FCB">
      <w:pPr>
        <w:pStyle w:val="BodyText"/>
        <w:spacing w:line="259" w:lineRule="auto"/>
        <w:ind w:left="1772" w:right="369"/>
        <w:jc w:val="center"/>
        <w:rPr>
          <w:color w:val="231F20"/>
        </w:rPr>
      </w:pPr>
      <w:r>
        <w:rPr>
          <w:color w:val="231F20"/>
        </w:rPr>
        <w:t>Sports festivals</w:t>
      </w:r>
    </w:p>
    <w:p w14:paraId="6576E775" w14:textId="77777777" w:rsidR="00E60FCB" w:rsidRDefault="00E60FCB" w:rsidP="00E60FCB">
      <w:pPr>
        <w:pStyle w:val="BodyText"/>
        <w:spacing w:line="259" w:lineRule="auto"/>
        <w:ind w:left="1772" w:right="369"/>
        <w:jc w:val="center"/>
        <w:rPr>
          <w:color w:val="231F20"/>
        </w:rPr>
      </w:pPr>
      <w:r>
        <w:rPr>
          <w:color w:val="231F20"/>
        </w:rPr>
        <w:t>Choir</w:t>
      </w:r>
    </w:p>
    <w:p w14:paraId="1D9A6865" w14:textId="77777777" w:rsidR="00E60FCB" w:rsidRDefault="00E60FCB" w:rsidP="00E60FCB">
      <w:pPr>
        <w:pStyle w:val="BodyText"/>
        <w:spacing w:line="259" w:lineRule="auto"/>
        <w:ind w:left="1772" w:right="369"/>
        <w:jc w:val="center"/>
        <w:rPr>
          <w:color w:val="231F20"/>
        </w:rPr>
      </w:pPr>
      <w:r>
        <w:rPr>
          <w:color w:val="231F20"/>
        </w:rPr>
        <w:t>DYW – Pupils Leading</w:t>
      </w:r>
    </w:p>
    <w:p w14:paraId="47A3ABF4" w14:textId="77777777" w:rsidR="00E60FCB" w:rsidRPr="00A70E3A" w:rsidRDefault="00E60FCB" w:rsidP="00E60FCB">
      <w:pPr>
        <w:pStyle w:val="BodyText"/>
        <w:spacing w:line="259" w:lineRule="auto"/>
        <w:ind w:left="1772" w:right="369"/>
        <w:jc w:val="center"/>
        <w:rPr>
          <w:color w:val="231F20"/>
        </w:rPr>
        <w:sectPr w:rsidR="00E60FCB" w:rsidRPr="00A70E3A">
          <w:type w:val="continuous"/>
          <w:pgSz w:w="16840" w:h="11910" w:orient="landscape"/>
          <w:pgMar w:top="0" w:right="2040" w:bottom="0" w:left="260" w:header="720" w:footer="720" w:gutter="0"/>
          <w:cols w:num="5" w:space="720" w:equalWidth="0">
            <w:col w:w="4802" w:space="40"/>
            <w:col w:w="2760" w:space="40"/>
            <w:col w:w="911" w:space="40"/>
            <w:col w:w="1344" w:space="40"/>
            <w:col w:w="4563"/>
          </w:cols>
        </w:sectPr>
      </w:pPr>
      <w:r>
        <w:rPr>
          <w:color w:val="231F20"/>
        </w:rPr>
        <w:t>Parental Engagement</w:t>
      </w:r>
    </w:p>
    <w:p w14:paraId="6D08917F" w14:textId="77777777" w:rsidR="00E60FCB" w:rsidRDefault="00E60FCB" w:rsidP="00E60FCB">
      <w:pPr>
        <w:pStyle w:val="BodyText"/>
        <w:spacing w:before="9"/>
        <w:rPr>
          <w:b/>
          <w:sz w:val="33"/>
        </w:rPr>
      </w:pPr>
    </w:p>
    <w:p w14:paraId="3EAA0DE5" w14:textId="4EB0BB51" w:rsidR="00E60FCB" w:rsidRDefault="00E60FCB" w:rsidP="00E60FCB">
      <w:pPr>
        <w:spacing w:before="110"/>
        <w:ind w:left="3133"/>
        <w:jc w:val="center"/>
        <w:rPr>
          <w:color w:val="231F20"/>
          <w:sz w:val="24"/>
        </w:rPr>
      </w:pPr>
      <w:r>
        <w:rPr>
          <w:noProof/>
        </w:rPr>
        <mc:AlternateContent>
          <mc:Choice Requires="wps">
            <w:drawing>
              <wp:anchor distT="0" distB="0" distL="114300" distR="114300" simplePos="0" relativeHeight="251688448" behindDoc="1" locked="0" layoutInCell="1" allowOverlap="1" wp14:anchorId="0309BB12" wp14:editId="275A4309">
                <wp:simplePos x="0" y="0"/>
                <wp:positionH relativeFrom="page">
                  <wp:posOffset>9646285</wp:posOffset>
                </wp:positionH>
                <wp:positionV relativeFrom="page">
                  <wp:posOffset>6527165</wp:posOffset>
                </wp:positionV>
                <wp:extent cx="873125" cy="873125"/>
                <wp:effectExtent l="0" t="2540" r="0" b="635"/>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87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35F6B" w14:textId="77777777" w:rsidR="00E60FCB" w:rsidRDefault="00E60FCB" w:rsidP="00E60FCB">
                            <w:pPr>
                              <w:pStyle w:val="BodyText"/>
                              <w:spacing w:before="3"/>
                              <w:rPr>
                                <w:sz w:val="31"/>
                              </w:rPr>
                            </w:pPr>
                          </w:p>
                          <w:p w14:paraId="7B407B70" w14:textId="77777777" w:rsidR="00E60FCB" w:rsidRDefault="00E60FCB" w:rsidP="00E60FCB">
                            <w:pPr>
                              <w:pStyle w:val="BodyText"/>
                              <w:spacing w:line="259" w:lineRule="auto"/>
                              <w:ind w:left="485" w:right="483"/>
                              <w:jc w:val="center"/>
                            </w:pPr>
                            <w:r>
                              <w:rPr>
                                <w:color w:val="231F20"/>
                              </w:rPr>
                              <w:t>Pupil Voice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9" type="#_x0000_t202" style="position:absolute;left:0;text-align:left;margin-left:759.55pt;margin-top:513.95pt;width:68.75pt;height:68.7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" filled="f" stroked="f">
                <v:textbox inset="0,0,0,0">
                  <w:txbxContent>
                    <w:p w14:paraId="4D135F6B" w14:textId="77777777" w:rsidR="00E60FCB" w:rsidRDefault="00E60FCB" w:rsidP="00E60FCB">
                      <w:pPr>
                        <w:pStyle w:val="BodyText"/>
                        <w:spacing w:before="3"/>
                        <w:rPr>
                          <w:sz w:val="31"/>
                        </w:rPr>
                      </w:pPr>
                    </w:p>
                    <w:p w14:paraId="7B407B70" w14:textId="77777777" w:rsidR="00E60FCB" w:rsidRDefault="00E60FCB" w:rsidP="00E60FCB">
                      <w:pPr>
                        <w:pStyle w:val="BodyText"/>
                        <w:spacing w:line="259" w:lineRule="auto"/>
                        <w:ind w:left="485" w:right="483"/>
                        <w:jc w:val="center"/>
                      </w:pPr>
                      <w:r>
                        <w:rPr>
                          <w:color w:val="231F20"/>
                        </w:rPr>
                        <w:t>Pupil Voice</w:t>
                      </w:r>
                    </w:p>
                  </w:txbxContent>
                </v:textbox>
                <w10:wrap anchorx="page" anchory="page"/>
              </v:shape>
            </w:pict>
          </mc:Fallback>
        </mc:AlternateContent>
      </w:r>
      <w:r>
        <w:rPr>
          <w:color w:val="231F20"/>
          <w:sz w:val="24"/>
        </w:rPr>
        <w:t xml:space="preserve">Successful Learners           </w:t>
      </w:r>
      <w:r>
        <w:rPr>
          <w:color w:val="231F20"/>
          <w:sz w:val="24"/>
        </w:rPr>
        <w:t xml:space="preserve"> Confident </w:t>
      </w:r>
      <w:r>
        <w:rPr>
          <w:color w:val="231F20"/>
          <w:sz w:val="24"/>
        </w:rPr>
        <w:t xml:space="preserve">Individual </w:t>
      </w:r>
    </w:p>
    <w:p w14:paraId="73CC6348" w14:textId="2B03DFE2" w:rsidR="00E60FCB" w:rsidRDefault="00E60FCB" w:rsidP="00E60FCB">
      <w:pPr>
        <w:spacing w:before="110"/>
        <w:ind w:left="3133"/>
        <w:jc w:val="center"/>
        <w:rPr>
          <w:sz w:val="24"/>
        </w:rPr>
      </w:pPr>
      <w:r>
        <w:rPr>
          <w:color w:val="231F20"/>
          <w:sz w:val="24"/>
        </w:rPr>
        <w:t xml:space="preserve"> Responsible </w:t>
      </w:r>
      <w:r>
        <w:rPr>
          <w:color w:val="231F20"/>
          <w:sz w:val="24"/>
        </w:rPr>
        <w:t xml:space="preserve">Citizen         </w:t>
      </w:r>
      <w:r>
        <w:rPr>
          <w:color w:val="231F20"/>
          <w:sz w:val="24"/>
        </w:rPr>
        <w:t>Effective Contributors</w:t>
      </w:r>
    </w:p>
    <w:p w14:paraId="742440F5" w14:textId="33011F1D" w:rsidR="00E60FCB" w:rsidRDefault="00E60FCB" w:rsidP="00E60FCB">
      <w:pPr>
        <w:jc w:val="right"/>
        <w:sectPr w:rsidR="00E60FCB">
          <w:type w:val="continuous"/>
          <w:pgSz w:w="16840" w:h="11910" w:orient="landscape"/>
          <w:pgMar w:top="0" w:right="2040" w:bottom="0" w:left="260" w:header="720" w:footer="720" w:gutter="0"/>
          <w:cols w:num="2" w:space="720" w:equalWidth="0">
            <w:col w:w="9163" w:space="40"/>
            <w:col w:w="5337"/>
          </w:cols>
        </w:sectPr>
      </w:pPr>
      <w:r>
        <w:rPr>
          <w:b/>
          <w:color w:val="231F20"/>
          <w:sz w:val="36"/>
        </w:rPr>
        <w:t xml:space="preserve"> </w:t>
      </w:r>
    </w:p>
    <w:p w14:paraId="5CC08193" w14:textId="1A36464F" w:rsidR="00B7181E" w:rsidRDefault="00B7181E" w:rsidP="00B7181E">
      <w:pPr>
        <w:shd w:val="clear" w:color="auto" w:fill="FFFFFF"/>
        <w:jc w:val="center"/>
        <w:rPr>
          <w:rFonts w:ascii="Arial" w:hAnsi="Arial" w:cs="Arial"/>
          <w:color w:val="000000"/>
          <w:sz w:val="22"/>
          <w:szCs w:val="22"/>
        </w:rPr>
      </w:pPr>
    </w:p>
    <w:p w14:paraId="6037DB50" w14:textId="77777777" w:rsidR="00B7181E" w:rsidRDefault="00B7181E" w:rsidP="00B7181E">
      <w:pPr>
        <w:shd w:val="clear" w:color="auto" w:fill="FFFFFF"/>
        <w:jc w:val="center"/>
        <w:rPr>
          <w:rFonts w:ascii="Arial" w:hAnsi="Arial" w:cs="Arial"/>
          <w:color w:val="000000"/>
          <w:sz w:val="22"/>
          <w:szCs w:val="22"/>
        </w:rPr>
      </w:pPr>
    </w:p>
    <w:p w14:paraId="59E57004" w14:textId="77777777" w:rsidR="00B7181E" w:rsidRDefault="00B7181E" w:rsidP="00B7181E">
      <w:pPr>
        <w:shd w:val="clear" w:color="auto" w:fill="FFFFFF"/>
        <w:jc w:val="center"/>
        <w:rPr>
          <w:rFonts w:ascii="Arial" w:hAnsi="Arial" w:cs="Arial"/>
          <w:color w:val="000000"/>
          <w:sz w:val="22"/>
          <w:szCs w:val="22"/>
        </w:rPr>
      </w:pPr>
    </w:p>
    <w:p w14:paraId="5265D1B2" w14:textId="77777777" w:rsidR="00B75152" w:rsidRDefault="00B75152" w:rsidP="00B75152">
      <w:pPr>
        <w:shd w:val="clear" w:color="auto" w:fill="FFFFFF"/>
        <w:tabs>
          <w:tab w:val="left" w:pos="1182"/>
        </w:tabs>
        <w:rPr>
          <w:rFonts w:ascii="Arial" w:hAnsi="Arial" w:cs="Arial"/>
          <w:color w:val="000000"/>
          <w:sz w:val="22"/>
          <w:szCs w:val="22"/>
        </w:rPr>
      </w:pPr>
      <w:r>
        <w:rPr>
          <w:rFonts w:ascii="Arial" w:hAnsi="Arial" w:cs="Arial"/>
          <w:color w:val="000000"/>
          <w:sz w:val="22"/>
          <w:szCs w:val="22"/>
        </w:rPr>
        <w:tab/>
      </w:r>
    </w:p>
    <w:tbl>
      <w:tblPr>
        <w:tblpPr w:leftFromText="180" w:rightFromText="180" w:vertAnchor="text" w:tblpY="-18"/>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1843"/>
        <w:gridCol w:w="4841"/>
        <w:gridCol w:w="546"/>
        <w:gridCol w:w="3402"/>
      </w:tblGrid>
      <w:tr w:rsidR="00B75152" w:rsidRPr="007516C7" w14:paraId="49EF1B7B" w14:textId="77777777" w:rsidTr="002850FF">
        <w:trPr>
          <w:trHeight w:val="274"/>
        </w:trPr>
        <w:tc>
          <w:tcPr>
            <w:tcW w:w="15276" w:type="dxa"/>
            <w:gridSpan w:val="5"/>
            <w:tcBorders>
              <w:bottom w:val="single" w:sz="4" w:space="0" w:color="auto"/>
            </w:tcBorders>
          </w:tcPr>
          <w:p w14:paraId="43C3CF28" w14:textId="388D4668" w:rsidR="00B75152" w:rsidRPr="007516C7" w:rsidRDefault="00B75152" w:rsidP="002850FF">
            <w:pPr>
              <w:jc w:val="center"/>
              <w:rPr>
                <w:rFonts w:ascii="Arial" w:hAnsi="Arial" w:cs="Arial"/>
                <w:b/>
                <w:sz w:val="16"/>
                <w:szCs w:val="16"/>
                <w:lang w:eastAsia="x-none"/>
              </w:rPr>
            </w:pPr>
            <w:proofErr w:type="spellStart"/>
            <w:r>
              <w:rPr>
                <w:rFonts w:ascii="Arial" w:hAnsi="Arial" w:cs="Arial"/>
                <w:b/>
                <w:sz w:val="16"/>
                <w:szCs w:val="16"/>
              </w:rPr>
              <w:t>Greenrigg</w:t>
            </w:r>
            <w:proofErr w:type="spellEnd"/>
            <w:r w:rsidRPr="007516C7">
              <w:rPr>
                <w:rFonts w:ascii="Arial" w:hAnsi="Arial" w:cs="Arial"/>
                <w:b/>
                <w:sz w:val="16"/>
                <w:szCs w:val="16"/>
              </w:rPr>
              <w:t xml:space="preserve"> School</w:t>
            </w:r>
            <w:r>
              <w:rPr>
                <w:rFonts w:ascii="Arial" w:hAnsi="Arial" w:cs="Arial"/>
                <w:b/>
                <w:sz w:val="16"/>
                <w:szCs w:val="16"/>
              </w:rPr>
              <w:t xml:space="preserve"> -  School Improvement Planning for </w:t>
            </w:r>
            <w:r w:rsidRPr="007516C7">
              <w:rPr>
                <w:rFonts w:ascii="Arial" w:hAnsi="Arial" w:cs="Arial"/>
                <w:b/>
                <w:sz w:val="16"/>
                <w:szCs w:val="16"/>
              </w:rPr>
              <w:t>Ensuring Excellence and Equity</w:t>
            </w:r>
          </w:p>
        </w:tc>
      </w:tr>
      <w:tr w:rsidR="00B75152" w:rsidRPr="00894DDE" w14:paraId="2D01E220" w14:textId="77777777" w:rsidTr="002850FF">
        <w:trPr>
          <w:trHeight w:val="442"/>
        </w:trPr>
        <w:tc>
          <w:tcPr>
            <w:tcW w:w="4644" w:type="dxa"/>
            <w:tcBorders>
              <w:bottom w:val="single" w:sz="4" w:space="0" w:color="auto"/>
            </w:tcBorders>
          </w:tcPr>
          <w:p w14:paraId="74FE1160" w14:textId="77777777" w:rsidR="00B75152" w:rsidRPr="00894DDE" w:rsidRDefault="00B75152" w:rsidP="002850FF">
            <w:pPr>
              <w:rPr>
                <w:rFonts w:ascii="Arial" w:hAnsi="Arial" w:cs="Arial"/>
                <w:b/>
                <w:sz w:val="16"/>
                <w:szCs w:val="16"/>
              </w:rPr>
            </w:pPr>
            <w:r>
              <w:rPr>
                <w:rFonts w:ascii="Arial" w:hAnsi="Arial" w:cs="Arial"/>
                <w:b/>
                <w:sz w:val="16"/>
                <w:szCs w:val="16"/>
              </w:rPr>
              <w:t>School priorities</w:t>
            </w:r>
            <w:r w:rsidRPr="00894DDE">
              <w:rPr>
                <w:rFonts w:ascii="Arial" w:hAnsi="Arial" w:cs="Arial"/>
                <w:b/>
                <w:sz w:val="16"/>
                <w:szCs w:val="16"/>
              </w:rPr>
              <w:t xml:space="preserve"> linked to NIF priorities</w:t>
            </w:r>
          </w:p>
          <w:p w14:paraId="51ED8BF5" w14:textId="77777777" w:rsidR="00B75152" w:rsidRPr="00894DDE" w:rsidRDefault="00B75152" w:rsidP="002850FF">
            <w:pPr>
              <w:rPr>
                <w:rFonts w:ascii="Arial" w:hAnsi="Arial" w:cs="Arial"/>
                <w:b/>
                <w:i/>
                <w:sz w:val="16"/>
                <w:szCs w:val="16"/>
              </w:rPr>
            </w:pPr>
            <w:r w:rsidRPr="00894DDE">
              <w:rPr>
                <w:rFonts w:ascii="Arial" w:hAnsi="Arial" w:cs="Arial"/>
                <w:i/>
                <w:sz w:val="16"/>
                <w:szCs w:val="16"/>
              </w:rPr>
              <w:t>(observable, measurable outcomes which focus on learning, achievement and wellbeing)</w:t>
            </w:r>
          </w:p>
        </w:tc>
        <w:tc>
          <w:tcPr>
            <w:tcW w:w="1843" w:type="dxa"/>
            <w:tcBorders>
              <w:bottom w:val="single" w:sz="4" w:space="0" w:color="auto"/>
            </w:tcBorders>
          </w:tcPr>
          <w:p w14:paraId="211F080D" w14:textId="77777777" w:rsidR="00B75152" w:rsidRPr="00894DDE" w:rsidRDefault="00B75152" w:rsidP="002850FF">
            <w:pPr>
              <w:rPr>
                <w:rFonts w:ascii="Arial" w:hAnsi="Arial" w:cs="Arial"/>
                <w:b/>
                <w:sz w:val="16"/>
                <w:szCs w:val="16"/>
              </w:rPr>
            </w:pPr>
            <w:r w:rsidRPr="00894DDE">
              <w:rPr>
                <w:rFonts w:ascii="Arial" w:hAnsi="Arial" w:cs="Arial"/>
                <w:b/>
                <w:sz w:val="16"/>
                <w:szCs w:val="16"/>
              </w:rPr>
              <w:t>NIF driver mapping</w:t>
            </w:r>
          </w:p>
          <w:p w14:paraId="3E84B097" w14:textId="77777777" w:rsidR="00B75152" w:rsidRPr="00894DDE" w:rsidRDefault="00B75152" w:rsidP="002850FF">
            <w:pPr>
              <w:rPr>
                <w:rFonts w:ascii="Arial" w:hAnsi="Arial" w:cs="Arial"/>
                <w:i/>
                <w:sz w:val="16"/>
                <w:szCs w:val="16"/>
              </w:rPr>
            </w:pPr>
            <w:r>
              <w:rPr>
                <w:rFonts w:ascii="Arial" w:hAnsi="Arial" w:cs="Arial"/>
                <w:i/>
                <w:sz w:val="16"/>
                <w:szCs w:val="16"/>
              </w:rPr>
              <w:t>(check</w:t>
            </w:r>
            <w:r w:rsidRPr="00894DDE">
              <w:rPr>
                <w:rFonts w:ascii="Arial" w:hAnsi="Arial" w:cs="Arial"/>
                <w:i/>
                <w:sz w:val="16"/>
                <w:szCs w:val="16"/>
              </w:rPr>
              <w:t xml:space="preserve"> as appropriate)</w:t>
            </w:r>
          </w:p>
        </w:tc>
        <w:tc>
          <w:tcPr>
            <w:tcW w:w="4841" w:type="dxa"/>
            <w:tcBorders>
              <w:bottom w:val="single" w:sz="4" w:space="0" w:color="auto"/>
            </w:tcBorders>
          </w:tcPr>
          <w:p w14:paraId="037770D8" w14:textId="77777777" w:rsidR="00B75152" w:rsidRDefault="00B75152" w:rsidP="002850FF">
            <w:pPr>
              <w:rPr>
                <w:rFonts w:ascii="Arial" w:hAnsi="Arial" w:cs="Arial"/>
                <w:b/>
                <w:sz w:val="18"/>
                <w:szCs w:val="18"/>
              </w:rPr>
            </w:pPr>
            <w:r>
              <w:rPr>
                <w:rFonts w:ascii="Arial" w:hAnsi="Arial" w:cs="Arial"/>
                <w:b/>
                <w:sz w:val="18"/>
                <w:szCs w:val="18"/>
              </w:rPr>
              <w:t>Proposed A</w:t>
            </w:r>
            <w:r w:rsidRPr="007679D5">
              <w:rPr>
                <w:rFonts w:ascii="Arial" w:hAnsi="Arial" w:cs="Arial"/>
                <w:b/>
                <w:sz w:val="18"/>
                <w:szCs w:val="18"/>
              </w:rPr>
              <w:t>ction</w:t>
            </w:r>
            <w:r>
              <w:rPr>
                <w:rFonts w:ascii="Arial" w:hAnsi="Arial" w:cs="Arial"/>
                <w:b/>
                <w:sz w:val="18"/>
                <w:szCs w:val="18"/>
              </w:rPr>
              <w:t>s</w:t>
            </w:r>
          </w:p>
          <w:p w14:paraId="1830B5BC" w14:textId="77777777" w:rsidR="00B75152" w:rsidRPr="00055837" w:rsidRDefault="00B75152" w:rsidP="002850FF">
            <w:pPr>
              <w:rPr>
                <w:rFonts w:ascii="Arial" w:hAnsi="Arial" w:cs="Arial"/>
                <w:i/>
                <w:sz w:val="16"/>
                <w:szCs w:val="16"/>
              </w:rPr>
            </w:pPr>
            <w:r>
              <w:rPr>
                <w:rFonts w:ascii="Arial" w:hAnsi="Arial" w:cs="Arial"/>
                <w:i/>
                <w:sz w:val="16"/>
                <w:szCs w:val="16"/>
              </w:rPr>
              <w:t>(</w:t>
            </w:r>
            <w:proofErr w:type="gramStart"/>
            <w:r>
              <w:rPr>
                <w:rFonts w:ascii="Arial" w:hAnsi="Arial" w:cs="Arial"/>
                <w:i/>
                <w:sz w:val="16"/>
                <w:szCs w:val="16"/>
              </w:rPr>
              <w:t>n</w:t>
            </w:r>
            <w:r w:rsidRPr="00055837">
              <w:rPr>
                <w:rFonts w:ascii="Arial" w:hAnsi="Arial" w:cs="Arial"/>
                <w:i/>
                <w:sz w:val="16"/>
                <w:szCs w:val="16"/>
              </w:rPr>
              <w:t>ote</w:t>
            </w:r>
            <w:proofErr w:type="gramEnd"/>
            <w:r w:rsidRPr="00055837">
              <w:rPr>
                <w:rFonts w:ascii="Arial" w:hAnsi="Arial" w:cs="Arial"/>
                <w:i/>
                <w:sz w:val="16"/>
                <w:szCs w:val="16"/>
              </w:rPr>
              <w:t xml:space="preserve"> any external supports e.g. Cluster, authority, RIC etc.</w:t>
            </w:r>
            <w:r>
              <w:rPr>
                <w:rFonts w:ascii="Arial" w:hAnsi="Arial" w:cs="Arial"/>
                <w:i/>
                <w:sz w:val="16"/>
                <w:szCs w:val="16"/>
              </w:rPr>
              <w:t>)</w:t>
            </w:r>
          </w:p>
        </w:tc>
        <w:tc>
          <w:tcPr>
            <w:tcW w:w="546" w:type="dxa"/>
            <w:tcBorders>
              <w:bottom w:val="single" w:sz="4" w:space="0" w:color="auto"/>
            </w:tcBorders>
          </w:tcPr>
          <w:p w14:paraId="1FB8A7AB" w14:textId="77777777" w:rsidR="00B75152" w:rsidRPr="00894DDE" w:rsidRDefault="00B75152" w:rsidP="002850FF">
            <w:pPr>
              <w:rPr>
                <w:rFonts w:ascii="Arial" w:hAnsi="Arial" w:cs="Arial"/>
                <w:b/>
                <w:sz w:val="16"/>
                <w:szCs w:val="16"/>
              </w:rPr>
            </w:pPr>
            <w:r w:rsidRPr="00894DDE">
              <w:rPr>
                <w:rFonts w:ascii="Arial" w:hAnsi="Arial" w:cs="Arial"/>
                <w:b/>
                <w:sz w:val="16"/>
                <w:szCs w:val="16"/>
              </w:rPr>
              <w:t xml:space="preserve">By </w:t>
            </w:r>
          </w:p>
        </w:tc>
        <w:tc>
          <w:tcPr>
            <w:tcW w:w="3402" w:type="dxa"/>
            <w:tcBorders>
              <w:bottom w:val="single" w:sz="4" w:space="0" w:color="auto"/>
            </w:tcBorders>
          </w:tcPr>
          <w:p w14:paraId="0A0511B5" w14:textId="77777777" w:rsidR="00B75152" w:rsidRPr="00894DDE" w:rsidRDefault="00B75152" w:rsidP="002850FF">
            <w:pPr>
              <w:rPr>
                <w:rFonts w:ascii="Arial" w:hAnsi="Arial" w:cs="Arial"/>
                <w:b/>
                <w:sz w:val="16"/>
                <w:szCs w:val="16"/>
              </w:rPr>
            </w:pPr>
            <w:r>
              <w:rPr>
                <w:rFonts w:ascii="Arial" w:hAnsi="Arial" w:cs="Arial"/>
                <w:b/>
                <w:sz w:val="16"/>
                <w:szCs w:val="16"/>
              </w:rPr>
              <w:t>Measures of Success</w:t>
            </w:r>
          </w:p>
          <w:p w14:paraId="7F850446" w14:textId="77777777" w:rsidR="00B75152" w:rsidRPr="00894DDE" w:rsidRDefault="00B75152" w:rsidP="002850FF">
            <w:pPr>
              <w:rPr>
                <w:rFonts w:ascii="Arial" w:hAnsi="Arial" w:cs="Arial"/>
                <w:b/>
                <w:i/>
                <w:sz w:val="16"/>
                <w:szCs w:val="16"/>
              </w:rPr>
            </w:pPr>
            <w:r w:rsidRPr="00055837">
              <w:rPr>
                <w:rFonts w:ascii="Arial" w:hAnsi="Arial" w:cs="Arial"/>
                <w:i/>
                <w:sz w:val="16"/>
                <w:szCs w:val="16"/>
              </w:rPr>
              <w:t>(</w:t>
            </w:r>
            <w:r w:rsidRPr="00894DDE">
              <w:rPr>
                <w:rFonts w:ascii="Arial" w:hAnsi="Arial" w:cs="Arial"/>
                <w:i/>
                <w:sz w:val="16"/>
                <w:szCs w:val="16"/>
              </w:rPr>
              <w:t>include performance data, quality indicators and stakeholders’ views)</w:t>
            </w:r>
          </w:p>
        </w:tc>
      </w:tr>
      <w:tr w:rsidR="00B75152" w:rsidRPr="00D43C88" w14:paraId="1E16FC58" w14:textId="77777777" w:rsidTr="002850FF">
        <w:trPr>
          <w:trHeight w:val="357"/>
        </w:trPr>
        <w:tc>
          <w:tcPr>
            <w:tcW w:w="4644" w:type="dxa"/>
            <w:shd w:val="clear" w:color="auto" w:fill="auto"/>
          </w:tcPr>
          <w:p w14:paraId="3C4CA04B" w14:textId="77777777" w:rsidR="00B75152" w:rsidRPr="00D43C88" w:rsidRDefault="00B75152" w:rsidP="002850FF">
            <w:pPr>
              <w:pStyle w:val="ListParagraph"/>
              <w:ind w:left="0"/>
              <w:rPr>
                <w:rFonts w:ascii="Arial" w:hAnsi="Arial" w:cs="Arial"/>
                <w:b/>
                <w:sz w:val="16"/>
                <w:szCs w:val="16"/>
              </w:rPr>
            </w:pPr>
            <w:r>
              <w:rPr>
                <w:rFonts w:ascii="Arial" w:hAnsi="Arial" w:cs="Arial"/>
                <w:b/>
                <w:sz w:val="16"/>
                <w:szCs w:val="16"/>
              </w:rPr>
              <w:t>Raising attainment for all</w:t>
            </w:r>
            <w:r w:rsidRPr="00D43C88">
              <w:rPr>
                <w:rFonts w:ascii="Arial" w:hAnsi="Arial" w:cs="Arial"/>
                <w:b/>
                <w:sz w:val="16"/>
                <w:szCs w:val="16"/>
              </w:rPr>
              <w:t>, particularly in literacy and numeracy:</w:t>
            </w:r>
          </w:p>
          <w:p w14:paraId="62AE3FB3" w14:textId="77777777" w:rsidR="00B75152" w:rsidRPr="00D43C88" w:rsidRDefault="00B75152" w:rsidP="002850FF">
            <w:pPr>
              <w:pStyle w:val="ListParagraph"/>
              <w:ind w:left="0"/>
              <w:rPr>
                <w:rFonts w:ascii="Arial" w:hAnsi="Arial" w:cs="Arial"/>
                <w:b/>
                <w:sz w:val="16"/>
                <w:szCs w:val="16"/>
              </w:rPr>
            </w:pPr>
          </w:p>
          <w:p w14:paraId="51CEA9CA" w14:textId="31A2BE8B" w:rsidR="00B75152" w:rsidRDefault="00B75152" w:rsidP="002850FF">
            <w:pPr>
              <w:rPr>
                <w:rFonts w:ascii="Arial" w:hAnsi="Arial" w:cs="Arial"/>
                <w:sz w:val="16"/>
                <w:szCs w:val="16"/>
              </w:rPr>
            </w:pPr>
            <w:r>
              <w:rPr>
                <w:rFonts w:ascii="Arial" w:hAnsi="Arial" w:cs="Arial"/>
                <w:sz w:val="16"/>
                <w:szCs w:val="16"/>
              </w:rPr>
              <w:t>A</w:t>
            </w:r>
            <w:r w:rsidRPr="00D43C88">
              <w:rPr>
                <w:rFonts w:ascii="Arial" w:hAnsi="Arial" w:cs="Arial"/>
                <w:sz w:val="16"/>
                <w:szCs w:val="16"/>
              </w:rPr>
              <w:t xml:space="preserve">ll children receive regular, </w:t>
            </w:r>
            <w:r>
              <w:rPr>
                <w:rFonts w:ascii="Arial" w:hAnsi="Arial" w:cs="Arial"/>
                <w:sz w:val="16"/>
                <w:szCs w:val="16"/>
              </w:rPr>
              <w:t>well-planned learning in Writing. L</w:t>
            </w:r>
            <w:r w:rsidRPr="00D43C88">
              <w:rPr>
                <w:rFonts w:ascii="Arial" w:hAnsi="Arial" w:cs="Arial"/>
                <w:sz w:val="16"/>
                <w:szCs w:val="16"/>
              </w:rPr>
              <w:t xml:space="preserve">earning </w:t>
            </w:r>
            <w:r>
              <w:rPr>
                <w:rFonts w:ascii="Arial" w:hAnsi="Arial" w:cs="Arial"/>
                <w:sz w:val="16"/>
                <w:szCs w:val="16"/>
              </w:rPr>
              <w:t>opportunities</w:t>
            </w:r>
            <w:r w:rsidRPr="00D43C88">
              <w:rPr>
                <w:rFonts w:ascii="Arial" w:hAnsi="Arial" w:cs="Arial"/>
                <w:sz w:val="16"/>
                <w:szCs w:val="16"/>
              </w:rPr>
              <w:t xml:space="preserve"> </w:t>
            </w:r>
            <w:r>
              <w:rPr>
                <w:rFonts w:ascii="Arial" w:hAnsi="Arial" w:cs="Arial"/>
                <w:sz w:val="16"/>
                <w:szCs w:val="16"/>
              </w:rPr>
              <w:t xml:space="preserve">provide appropriate </w:t>
            </w:r>
            <w:r w:rsidRPr="00D43C88">
              <w:rPr>
                <w:rFonts w:ascii="Arial" w:hAnsi="Arial" w:cs="Arial"/>
                <w:sz w:val="16"/>
                <w:szCs w:val="16"/>
              </w:rPr>
              <w:t xml:space="preserve">progression in </w:t>
            </w:r>
            <w:r w:rsidR="00FE159D">
              <w:rPr>
                <w:rFonts w:ascii="Arial" w:hAnsi="Arial" w:cs="Arial"/>
                <w:sz w:val="16"/>
                <w:szCs w:val="16"/>
              </w:rPr>
              <w:t>Writing</w:t>
            </w:r>
            <w:r w:rsidRPr="00D43C88">
              <w:rPr>
                <w:rFonts w:ascii="Arial" w:hAnsi="Arial" w:cs="Arial"/>
                <w:sz w:val="16"/>
                <w:szCs w:val="16"/>
              </w:rPr>
              <w:t xml:space="preserve"> </w:t>
            </w:r>
            <w:r>
              <w:rPr>
                <w:rFonts w:ascii="Arial" w:hAnsi="Arial" w:cs="Arial"/>
                <w:sz w:val="16"/>
                <w:szCs w:val="16"/>
              </w:rPr>
              <w:t>skills and high quality learning experiences.</w:t>
            </w:r>
          </w:p>
          <w:p w14:paraId="1C20A934" w14:textId="7956729F" w:rsidR="00D331CF" w:rsidRPr="00D43C88" w:rsidRDefault="009A724A" w:rsidP="002850FF">
            <w:pPr>
              <w:rPr>
                <w:rFonts w:ascii="Arial" w:hAnsi="Arial" w:cs="Arial"/>
                <w:sz w:val="16"/>
                <w:szCs w:val="16"/>
              </w:rPr>
            </w:pPr>
            <w:r>
              <w:rPr>
                <w:rFonts w:ascii="Arial" w:hAnsi="Arial" w:cs="Arial"/>
                <w:sz w:val="16"/>
                <w:szCs w:val="16"/>
              </w:rPr>
              <w:t>All children experience opportunities to engage in reading for enjoyment every day, in different places, including listening  to their teacher reading</w:t>
            </w:r>
          </w:p>
          <w:p w14:paraId="33149560" w14:textId="77777777" w:rsidR="00B75152" w:rsidRDefault="00B75152" w:rsidP="002850FF">
            <w:pPr>
              <w:pStyle w:val="ListParagraph"/>
              <w:ind w:left="0"/>
              <w:rPr>
                <w:rFonts w:ascii="Arial" w:hAnsi="Arial" w:cs="Arial"/>
                <w:b/>
                <w:sz w:val="16"/>
                <w:szCs w:val="16"/>
              </w:rPr>
            </w:pPr>
          </w:p>
          <w:p w14:paraId="76B4ABEF" w14:textId="77777777" w:rsidR="00B75152" w:rsidRPr="00D43C88" w:rsidRDefault="00B75152" w:rsidP="00DC641E">
            <w:pPr>
              <w:pStyle w:val="ListParagraph"/>
              <w:ind w:left="0"/>
              <w:rPr>
                <w:rFonts w:ascii="Arial" w:hAnsi="Arial" w:cs="Arial"/>
                <w:b/>
                <w:sz w:val="16"/>
                <w:szCs w:val="16"/>
              </w:rPr>
            </w:pPr>
          </w:p>
        </w:tc>
        <w:tc>
          <w:tcPr>
            <w:tcW w:w="1843" w:type="dxa"/>
          </w:tcPr>
          <w:p w14:paraId="0C34EE9B"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1487548609"/>
                <w14:checkbox>
                  <w14:checked w14:val="0"/>
                  <w14:checkedState w14:val="2612" w14:font="MS Gothic"/>
                  <w14:uncheckedState w14:val="2610" w14:font="MS Gothic"/>
                </w14:checkbox>
              </w:sdtPr>
              <w:sdtEndPr/>
              <w:sdtContent>
                <w:r w:rsidR="00B75152">
                  <w:rPr>
                    <w:rFonts w:ascii="MS Gothic" w:eastAsia="MS Gothic" w:hAnsi="MS Gothic" w:cs="Arial" w:hint="eastAsia"/>
                    <w:sz w:val="12"/>
                    <w:szCs w:val="12"/>
                  </w:rPr>
                  <w:t>☐</w:t>
                </w:r>
              </w:sdtContent>
            </w:sdt>
            <w:r w:rsidR="00B75152" w:rsidRPr="007516C7">
              <w:rPr>
                <w:rFonts w:ascii="Arial" w:hAnsi="Arial" w:cs="Arial"/>
                <w:sz w:val="12"/>
                <w:szCs w:val="12"/>
              </w:rPr>
              <w:t>School Improvement</w:t>
            </w:r>
          </w:p>
          <w:p w14:paraId="65B270AC"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47073852"/>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School Leadership</w:t>
            </w:r>
          </w:p>
          <w:p w14:paraId="09995173"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2056996432"/>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Teacher Profess</w:t>
            </w:r>
            <w:r w:rsidR="00B75152">
              <w:rPr>
                <w:rFonts w:ascii="Arial" w:hAnsi="Arial" w:cs="Arial"/>
                <w:sz w:val="12"/>
                <w:szCs w:val="12"/>
              </w:rPr>
              <w:t>i</w:t>
            </w:r>
            <w:r w:rsidR="00B75152" w:rsidRPr="007516C7">
              <w:rPr>
                <w:rFonts w:ascii="Arial" w:hAnsi="Arial" w:cs="Arial"/>
                <w:sz w:val="12"/>
                <w:szCs w:val="12"/>
              </w:rPr>
              <w:t>onalism</w:t>
            </w:r>
          </w:p>
          <w:p w14:paraId="59D66FE2"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164985999"/>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Parental Engagement</w:t>
            </w:r>
          </w:p>
          <w:p w14:paraId="128F1968"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467662881"/>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Pr>
                <w:rFonts w:ascii="Arial" w:hAnsi="Arial" w:cs="Arial"/>
                <w:sz w:val="12"/>
                <w:szCs w:val="12"/>
              </w:rPr>
              <w:t xml:space="preserve">Assess. of </w:t>
            </w:r>
            <w:proofErr w:type="spellStart"/>
            <w:r w:rsidR="00B75152">
              <w:rPr>
                <w:rFonts w:ascii="Arial" w:hAnsi="Arial" w:cs="Arial"/>
                <w:sz w:val="12"/>
                <w:szCs w:val="12"/>
              </w:rPr>
              <w:t>Chdn</w:t>
            </w:r>
            <w:r w:rsidR="00B75152" w:rsidRPr="007516C7">
              <w:rPr>
                <w:rFonts w:ascii="Arial" w:hAnsi="Arial" w:cs="Arial"/>
                <w:sz w:val="12"/>
                <w:szCs w:val="12"/>
              </w:rPr>
              <w:t>’s</w:t>
            </w:r>
            <w:proofErr w:type="spellEnd"/>
            <w:r w:rsidR="00B75152" w:rsidRPr="007516C7">
              <w:rPr>
                <w:rFonts w:ascii="Arial" w:hAnsi="Arial" w:cs="Arial"/>
                <w:sz w:val="12"/>
                <w:szCs w:val="12"/>
              </w:rPr>
              <w:t xml:space="preserve"> Progress</w:t>
            </w:r>
          </w:p>
          <w:p w14:paraId="16CE5844" w14:textId="77777777" w:rsidR="00B75152" w:rsidRPr="00D43C88" w:rsidRDefault="0031725C" w:rsidP="002850FF">
            <w:pPr>
              <w:pStyle w:val="ListParagraph"/>
              <w:ind w:left="0"/>
              <w:rPr>
                <w:rFonts w:ascii="Arial" w:hAnsi="Arial" w:cs="Arial"/>
                <w:sz w:val="16"/>
                <w:szCs w:val="16"/>
              </w:rPr>
            </w:pPr>
            <w:sdt>
              <w:sdtPr>
                <w:rPr>
                  <w:rFonts w:ascii="Arial" w:hAnsi="Arial" w:cs="Arial"/>
                  <w:sz w:val="12"/>
                  <w:szCs w:val="12"/>
                </w:rPr>
                <w:id w:val="1207377061"/>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Performance Information</w:t>
            </w:r>
          </w:p>
        </w:tc>
        <w:tc>
          <w:tcPr>
            <w:tcW w:w="4841" w:type="dxa"/>
          </w:tcPr>
          <w:p w14:paraId="051CE600" w14:textId="77777777" w:rsidR="00B75152" w:rsidRDefault="00B75152" w:rsidP="002850FF">
            <w:pPr>
              <w:rPr>
                <w:rFonts w:ascii="Arial" w:hAnsi="Arial" w:cs="Arial"/>
                <w:sz w:val="16"/>
                <w:szCs w:val="16"/>
              </w:rPr>
            </w:pPr>
          </w:p>
          <w:p w14:paraId="70BF4F3F" w14:textId="014F39CA" w:rsidR="00DC641E" w:rsidRDefault="00DC641E" w:rsidP="002850FF">
            <w:pPr>
              <w:pStyle w:val="ListParagraph"/>
              <w:numPr>
                <w:ilvl w:val="0"/>
                <w:numId w:val="9"/>
              </w:numPr>
              <w:rPr>
                <w:rFonts w:ascii="Arial" w:hAnsi="Arial" w:cs="Arial"/>
                <w:sz w:val="16"/>
                <w:szCs w:val="16"/>
              </w:rPr>
            </w:pPr>
            <w:r>
              <w:rPr>
                <w:rFonts w:ascii="Arial" w:hAnsi="Arial" w:cs="Arial"/>
                <w:sz w:val="16"/>
                <w:szCs w:val="16"/>
              </w:rPr>
              <w:t>Create driver diagram</w:t>
            </w:r>
            <w:r w:rsidR="00DE74FC">
              <w:rPr>
                <w:rFonts w:ascii="Arial" w:hAnsi="Arial" w:cs="Arial"/>
                <w:sz w:val="16"/>
                <w:szCs w:val="16"/>
              </w:rPr>
              <w:t>s</w:t>
            </w:r>
            <w:r>
              <w:rPr>
                <w:rFonts w:ascii="Arial" w:hAnsi="Arial" w:cs="Arial"/>
                <w:sz w:val="16"/>
                <w:szCs w:val="16"/>
              </w:rPr>
              <w:t xml:space="preserve"> focusing on development of writing</w:t>
            </w:r>
            <w:r w:rsidR="00DE74FC">
              <w:rPr>
                <w:rFonts w:ascii="Arial" w:hAnsi="Arial" w:cs="Arial"/>
                <w:sz w:val="16"/>
                <w:szCs w:val="16"/>
              </w:rPr>
              <w:t xml:space="preserve"> and reading</w:t>
            </w:r>
            <w:r>
              <w:rPr>
                <w:rFonts w:ascii="Arial" w:hAnsi="Arial" w:cs="Arial"/>
                <w:sz w:val="16"/>
                <w:szCs w:val="16"/>
              </w:rPr>
              <w:t xml:space="preserve"> </w:t>
            </w:r>
          </w:p>
          <w:p w14:paraId="0D1F29B3" w14:textId="3CB23825" w:rsidR="00D331CF" w:rsidRDefault="00D331CF" w:rsidP="002850FF">
            <w:pPr>
              <w:pStyle w:val="ListParagraph"/>
              <w:numPr>
                <w:ilvl w:val="0"/>
                <w:numId w:val="9"/>
              </w:numPr>
              <w:rPr>
                <w:rFonts w:ascii="Arial" w:hAnsi="Arial" w:cs="Arial"/>
                <w:sz w:val="16"/>
                <w:szCs w:val="16"/>
              </w:rPr>
            </w:pPr>
            <w:r>
              <w:rPr>
                <w:rFonts w:ascii="Arial" w:hAnsi="Arial" w:cs="Arial"/>
                <w:sz w:val="16"/>
                <w:szCs w:val="16"/>
              </w:rPr>
              <w:t>School will take part in Scottish Book Trust Reading accreditation programme</w:t>
            </w:r>
          </w:p>
          <w:p w14:paraId="40B03171" w14:textId="53406691" w:rsidR="00B75152" w:rsidRDefault="00B75152" w:rsidP="002850FF">
            <w:pPr>
              <w:pStyle w:val="ListParagraph"/>
              <w:numPr>
                <w:ilvl w:val="0"/>
                <w:numId w:val="9"/>
              </w:numPr>
              <w:rPr>
                <w:rFonts w:ascii="Arial" w:hAnsi="Arial" w:cs="Arial"/>
                <w:sz w:val="16"/>
                <w:szCs w:val="16"/>
              </w:rPr>
            </w:pPr>
            <w:r>
              <w:rPr>
                <w:rFonts w:ascii="Arial" w:hAnsi="Arial" w:cs="Arial"/>
                <w:sz w:val="16"/>
                <w:szCs w:val="16"/>
              </w:rPr>
              <w:t xml:space="preserve">Develop </w:t>
            </w:r>
            <w:r w:rsidR="00FE159D">
              <w:rPr>
                <w:rFonts w:ascii="Arial" w:hAnsi="Arial" w:cs="Arial"/>
                <w:sz w:val="16"/>
                <w:szCs w:val="16"/>
              </w:rPr>
              <w:t>Writing</w:t>
            </w:r>
            <w:r>
              <w:rPr>
                <w:rFonts w:ascii="Arial" w:hAnsi="Arial" w:cs="Arial"/>
                <w:sz w:val="16"/>
                <w:szCs w:val="16"/>
              </w:rPr>
              <w:t xml:space="preserve"> CLPL based on staff needs</w:t>
            </w:r>
          </w:p>
          <w:p w14:paraId="426592AB" w14:textId="1AFF59B5" w:rsidR="00B75152" w:rsidRDefault="00B75152" w:rsidP="002850FF">
            <w:pPr>
              <w:pStyle w:val="ListParagraph"/>
              <w:numPr>
                <w:ilvl w:val="0"/>
                <w:numId w:val="9"/>
              </w:numPr>
              <w:rPr>
                <w:rFonts w:ascii="Arial" w:hAnsi="Arial" w:cs="Arial"/>
                <w:sz w:val="16"/>
                <w:szCs w:val="16"/>
              </w:rPr>
            </w:pPr>
            <w:r>
              <w:rPr>
                <w:rFonts w:ascii="Arial" w:hAnsi="Arial" w:cs="Arial"/>
                <w:sz w:val="16"/>
                <w:szCs w:val="16"/>
              </w:rPr>
              <w:t xml:space="preserve">Develop shared understanding of high quality learning, teaching and assessment experiences in </w:t>
            </w:r>
            <w:r w:rsidR="00FE159D">
              <w:rPr>
                <w:rFonts w:ascii="Arial" w:hAnsi="Arial" w:cs="Arial"/>
                <w:sz w:val="16"/>
                <w:szCs w:val="16"/>
              </w:rPr>
              <w:t>Writing</w:t>
            </w:r>
            <w:r>
              <w:rPr>
                <w:rFonts w:ascii="Arial" w:hAnsi="Arial" w:cs="Arial"/>
                <w:sz w:val="16"/>
                <w:szCs w:val="16"/>
              </w:rPr>
              <w:t xml:space="preserve"> Implement and evaluate approaches.</w:t>
            </w:r>
          </w:p>
          <w:p w14:paraId="04988C91" w14:textId="77777777" w:rsidR="00B75152" w:rsidRPr="00DE74FC" w:rsidRDefault="00B75152" w:rsidP="00D331CF">
            <w:pPr>
              <w:pStyle w:val="ListParagraph"/>
              <w:numPr>
                <w:ilvl w:val="0"/>
                <w:numId w:val="9"/>
              </w:numPr>
              <w:rPr>
                <w:rFonts w:ascii="Arial" w:hAnsi="Arial" w:cs="Arial"/>
                <w:sz w:val="16"/>
                <w:szCs w:val="16"/>
              </w:rPr>
            </w:pPr>
          </w:p>
        </w:tc>
        <w:tc>
          <w:tcPr>
            <w:tcW w:w="546" w:type="dxa"/>
          </w:tcPr>
          <w:p w14:paraId="6B553E16" w14:textId="77777777" w:rsidR="00B75152" w:rsidRPr="00D43C88" w:rsidRDefault="00B75152" w:rsidP="002850FF">
            <w:pPr>
              <w:tabs>
                <w:tab w:val="left" w:pos="2158"/>
              </w:tabs>
              <w:rPr>
                <w:rFonts w:ascii="Arial" w:hAnsi="Arial" w:cs="Arial"/>
                <w:sz w:val="16"/>
                <w:szCs w:val="16"/>
              </w:rPr>
            </w:pPr>
          </w:p>
        </w:tc>
        <w:tc>
          <w:tcPr>
            <w:tcW w:w="3402" w:type="dxa"/>
          </w:tcPr>
          <w:p w14:paraId="403BC0A9" w14:textId="77777777" w:rsidR="00B75152" w:rsidRPr="007516C7" w:rsidRDefault="00B75152" w:rsidP="002850FF">
            <w:pPr>
              <w:rPr>
                <w:rFonts w:ascii="Arial" w:hAnsi="Arial" w:cs="Arial"/>
                <w:sz w:val="16"/>
                <w:szCs w:val="16"/>
              </w:rPr>
            </w:pPr>
          </w:p>
          <w:p w14:paraId="0CB7B3DC" w14:textId="4FA04C3B" w:rsidR="00D331CF" w:rsidRDefault="00DC641E" w:rsidP="002850FF">
            <w:pPr>
              <w:rPr>
                <w:rFonts w:ascii="Arial" w:hAnsi="Arial" w:cs="Arial"/>
                <w:sz w:val="16"/>
                <w:szCs w:val="16"/>
              </w:rPr>
            </w:pPr>
            <w:r>
              <w:rPr>
                <w:rFonts w:ascii="Arial" w:hAnsi="Arial" w:cs="Arial"/>
                <w:sz w:val="16"/>
                <w:szCs w:val="16"/>
              </w:rPr>
              <w:t>Attainment in writing across the school</w:t>
            </w:r>
            <w:r w:rsidR="009A724A">
              <w:rPr>
                <w:rFonts w:ascii="Arial" w:hAnsi="Arial" w:cs="Arial"/>
                <w:sz w:val="16"/>
                <w:szCs w:val="16"/>
              </w:rPr>
              <w:t xml:space="preserve"> – target 80% </w:t>
            </w:r>
          </w:p>
          <w:p w14:paraId="53632889" w14:textId="57FE8179" w:rsidR="009A724A" w:rsidRPr="00D43C88" w:rsidRDefault="009A724A" w:rsidP="009A724A">
            <w:pPr>
              <w:rPr>
                <w:rFonts w:ascii="Arial" w:hAnsi="Arial" w:cs="Arial"/>
                <w:sz w:val="16"/>
                <w:szCs w:val="16"/>
              </w:rPr>
            </w:pPr>
            <w:r>
              <w:rPr>
                <w:rFonts w:ascii="Arial" w:hAnsi="Arial" w:cs="Arial"/>
                <w:sz w:val="16"/>
                <w:szCs w:val="16"/>
              </w:rPr>
              <w:t>85% of children reporting increased interest in reading for enjoyment</w:t>
            </w:r>
          </w:p>
        </w:tc>
      </w:tr>
      <w:tr w:rsidR="00B75152" w:rsidRPr="00D43C88" w14:paraId="6954F1BF" w14:textId="77777777" w:rsidTr="002850FF">
        <w:trPr>
          <w:trHeight w:val="579"/>
        </w:trPr>
        <w:tc>
          <w:tcPr>
            <w:tcW w:w="4644" w:type="dxa"/>
            <w:shd w:val="clear" w:color="auto" w:fill="auto"/>
          </w:tcPr>
          <w:p w14:paraId="72DB7702" w14:textId="77777777" w:rsidR="00B75152" w:rsidRPr="00D43C88" w:rsidRDefault="00B75152" w:rsidP="002850FF">
            <w:pPr>
              <w:pStyle w:val="ListParagraph"/>
              <w:ind w:left="0"/>
              <w:rPr>
                <w:rFonts w:ascii="Arial" w:hAnsi="Arial" w:cs="Arial"/>
                <w:b/>
                <w:sz w:val="16"/>
                <w:szCs w:val="16"/>
              </w:rPr>
            </w:pPr>
            <w:r w:rsidRPr="00D43C88">
              <w:rPr>
                <w:rFonts w:ascii="Arial" w:hAnsi="Arial" w:cs="Arial"/>
                <w:b/>
                <w:sz w:val="16"/>
                <w:szCs w:val="16"/>
              </w:rPr>
              <w:t>Closing the attainment gap between the most and least advantaged children:</w:t>
            </w:r>
          </w:p>
          <w:p w14:paraId="68718D06" w14:textId="77777777" w:rsidR="00B75152" w:rsidRPr="00D43C88" w:rsidRDefault="00B75152" w:rsidP="002850FF">
            <w:pPr>
              <w:pStyle w:val="ListParagraph"/>
              <w:ind w:left="0"/>
              <w:rPr>
                <w:rFonts w:ascii="Arial" w:hAnsi="Arial" w:cs="Arial"/>
                <w:b/>
                <w:sz w:val="16"/>
                <w:szCs w:val="16"/>
              </w:rPr>
            </w:pPr>
          </w:p>
          <w:p w14:paraId="673BFE69" w14:textId="64D484CE" w:rsidR="00B75152" w:rsidRPr="00D43C88" w:rsidRDefault="00B75152" w:rsidP="002850FF">
            <w:pPr>
              <w:pStyle w:val="ListParagraph"/>
              <w:ind w:left="0"/>
              <w:rPr>
                <w:rFonts w:ascii="Arial" w:hAnsi="Arial" w:cs="Arial"/>
                <w:sz w:val="16"/>
                <w:szCs w:val="16"/>
              </w:rPr>
            </w:pPr>
            <w:r>
              <w:rPr>
                <w:rFonts w:ascii="Arial" w:hAnsi="Arial" w:cs="Arial"/>
                <w:sz w:val="16"/>
                <w:szCs w:val="16"/>
              </w:rPr>
              <w:t>Through targeted interventions</w:t>
            </w:r>
            <w:r w:rsidRPr="00D43C88">
              <w:rPr>
                <w:rFonts w:ascii="Arial" w:hAnsi="Arial" w:cs="Arial"/>
                <w:sz w:val="16"/>
                <w:szCs w:val="16"/>
              </w:rPr>
              <w:t xml:space="preserve"> 85% of our young people in Quintile 1 </w:t>
            </w:r>
            <w:r>
              <w:rPr>
                <w:rFonts w:ascii="Arial" w:hAnsi="Arial" w:cs="Arial"/>
                <w:sz w:val="16"/>
                <w:szCs w:val="16"/>
              </w:rPr>
              <w:t xml:space="preserve">are achieving </w:t>
            </w:r>
            <w:r w:rsidR="00FE159D">
              <w:rPr>
                <w:rFonts w:ascii="Arial" w:hAnsi="Arial" w:cs="Arial"/>
                <w:sz w:val="16"/>
                <w:szCs w:val="16"/>
              </w:rPr>
              <w:t xml:space="preserve">Second </w:t>
            </w:r>
            <w:r>
              <w:rPr>
                <w:rFonts w:ascii="Arial" w:hAnsi="Arial" w:cs="Arial"/>
                <w:sz w:val="16"/>
                <w:szCs w:val="16"/>
              </w:rPr>
              <w:t>Level  in Literacy and Numeracy by the end of P</w:t>
            </w:r>
            <w:r w:rsidR="00FE159D">
              <w:rPr>
                <w:rFonts w:ascii="Arial" w:hAnsi="Arial" w:cs="Arial"/>
                <w:sz w:val="16"/>
                <w:szCs w:val="16"/>
              </w:rPr>
              <w:t>7</w:t>
            </w:r>
          </w:p>
          <w:p w14:paraId="039BFD2E" w14:textId="77777777" w:rsidR="00B75152" w:rsidRPr="00D43C88" w:rsidRDefault="00B75152" w:rsidP="002850FF">
            <w:pPr>
              <w:pStyle w:val="ListParagraph"/>
              <w:ind w:left="0"/>
              <w:rPr>
                <w:rFonts w:ascii="Arial" w:hAnsi="Arial" w:cs="Arial"/>
                <w:sz w:val="16"/>
                <w:szCs w:val="16"/>
              </w:rPr>
            </w:pPr>
          </w:p>
          <w:p w14:paraId="124C8AEE" w14:textId="5D57D75B" w:rsidR="00B75152" w:rsidRPr="00E13A31" w:rsidRDefault="00B75152" w:rsidP="00FE159D">
            <w:pPr>
              <w:pStyle w:val="ListParagraph"/>
              <w:ind w:left="0"/>
              <w:rPr>
                <w:rFonts w:ascii="Arial" w:hAnsi="Arial" w:cs="Arial"/>
                <w:sz w:val="16"/>
                <w:szCs w:val="16"/>
              </w:rPr>
            </w:pPr>
            <w:r>
              <w:rPr>
                <w:rFonts w:ascii="Arial" w:hAnsi="Arial" w:cs="Arial"/>
                <w:sz w:val="16"/>
                <w:szCs w:val="16"/>
              </w:rPr>
              <w:t>I</w:t>
            </w:r>
            <w:r w:rsidRPr="00D43C88">
              <w:rPr>
                <w:rFonts w:ascii="Arial" w:hAnsi="Arial" w:cs="Arial"/>
                <w:sz w:val="16"/>
                <w:szCs w:val="16"/>
              </w:rPr>
              <w:t xml:space="preserve">ncrease </w:t>
            </w:r>
            <w:r w:rsidR="00FE159D">
              <w:rPr>
                <w:rFonts w:ascii="Arial" w:hAnsi="Arial" w:cs="Arial"/>
                <w:sz w:val="16"/>
                <w:szCs w:val="16"/>
              </w:rPr>
              <w:t>in literacy attainment of young people with ASD particularly in writing</w:t>
            </w:r>
          </w:p>
        </w:tc>
        <w:tc>
          <w:tcPr>
            <w:tcW w:w="1843" w:type="dxa"/>
          </w:tcPr>
          <w:p w14:paraId="1D7A8F4D"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668533694"/>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School Improvement</w:t>
            </w:r>
          </w:p>
          <w:p w14:paraId="01D8315A"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374620030"/>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School Leadership</w:t>
            </w:r>
          </w:p>
          <w:p w14:paraId="5DE9FBE5"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1893496874"/>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Teacher Profess</w:t>
            </w:r>
            <w:r w:rsidR="00B75152">
              <w:rPr>
                <w:rFonts w:ascii="Arial" w:hAnsi="Arial" w:cs="Arial"/>
                <w:sz w:val="12"/>
                <w:szCs w:val="12"/>
              </w:rPr>
              <w:t>i</w:t>
            </w:r>
            <w:r w:rsidR="00B75152" w:rsidRPr="007516C7">
              <w:rPr>
                <w:rFonts w:ascii="Arial" w:hAnsi="Arial" w:cs="Arial"/>
                <w:sz w:val="12"/>
                <w:szCs w:val="12"/>
              </w:rPr>
              <w:t>onalism</w:t>
            </w:r>
          </w:p>
          <w:p w14:paraId="747174DB"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2123291518"/>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Parental Engagement</w:t>
            </w:r>
          </w:p>
          <w:p w14:paraId="3F9CDF48"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802927569"/>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Pr>
                <w:rFonts w:ascii="Arial" w:hAnsi="Arial" w:cs="Arial"/>
                <w:sz w:val="12"/>
                <w:szCs w:val="12"/>
              </w:rPr>
              <w:t xml:space="preserve">Assess. of </w:t>
            </w:r>
            <w:proofErr w:type="spellStart"/>
            <w:r w:rsidR="00B75152">
              <w:rPr>
                <w:rFonts w:ascii="Arial" w:hAnsi="Arial" w:cs="Arial"/>
                <w:sz w:val="12"/>
                <w:szCs w:val="12"/>
              </w:rPr>
              <w:t>Chdn</w:t>
            </w:r>
            <w:r w:rsidR="00B75152" w:rsidRPr="007516C7">
              <w:rPr>
                <w:rFonts w:ascii="Arial" w:hAnsi="Arial" w:cs="Arial"/>
                <w:sz w:val="12"/>
                <w:szCs w:val="12"/>
              </w:rPr>
              <w:t>’s</w:t>
            </w:r>
            <w:proofErr w:type="spellEnd"/>
            <w:r w:rsidR="00B75152" w:rsidRPr="007516C7">
              <w:rPr>
                <w:rFonts w:ascii="Arial" w:hAnsi="Arial" w:cs="Arial"/>
                <w:sz w:val="12"/>
                <w:szCs w:val="12"/>
              </w:rPr>
              <w:t xml:space="preserve"> Progress</w:t>
            </w:r>
          </w:p>
          <w:p w14:paraId="002EB263"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142966608"/>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Performance Information</w:t>
            </w:r>
          </w:p>
        </w:tc>
        <w:tc>
          <w:tcPr>
            <w:tcW w:w="4841" w:type="dxa"/>
          </w:tcPr>
          <w:p w14:paraId="1A7E42A7" w14:textId="77777777" w:rsidR="00B75152" w:rsidRDefault="00B75152" w:rsidP="002850FF">
            <w:pPr>
              <w:tabs>
                <w:tab w:val="left" w:pos="2158"/>
              </w:tabs>
              <w:rPr>
                <w:rFonts w:ascii="Arial" w:hAnsi="Arial" w:cs="Arial"/>
                <w:sz w:val="16"/>
                <w:szCs w:val="16"/>
              </w:rPr>
            </w:pPr>
          </w:p>
          <w:p w14:paraId="78CFCD78" w14:textId="77777777" w:rsidR="00B75152" w:rsidRPr="00D43C88" w:rsidRDefault="00B75152" w:rsidP="002850FF">
            <w:pPr>
              <w:tabs>
                <w:tab w:val="left" w:pos="2158"/>
              </w:tabs>
              <w:rPr>
                <w:rFonts w:ascii="Arial" w:hAnsi="Arial" w:cs="Arial"/>
                <w:sz w:val="16"/>
                <w:szCs w:val="16"/>
              </w:rPr>
            </w:pPr>
          </w:p>
          <w:p w14:paraId="570A63C4" w14:textId="77777777" w:rsidR="00B75152" w:rsidRPr="00D43C88" w:rsidRDefault="00B75152" w:rsidP="002850FF">
            <w:pPr>
              <w:pStyle w:val="ListParagraph"/>
              <w:numPr>
                <w:ilvl w:val="0"/>
                <w:numId w:val="8"/>
              </w:numPr>
              <w:tabs>
                <w:tab w:val="left" w:pos="2158"/>
              </w:tabs>
              <w:rPr>
                <w:rFonts w:ascii="Arial" w:hAnsi="Arial" w:cs="Arial"/>
                <w:sz w:val="16"/>
                <w:szCs w:val="16"/>
              </w:rPr>
            </w:pPr>
            <w:r w:rsidRPr="00D43C88">
              <w:rPr>
                <w:rFonts w:ascii="Arial" w:hAnsi="Arial" w:cs="Arial"/>
                <w:sz w:val="16"/>
                <w:szCs w:val="16"/>
              </w:rPr>
              <w:t>Implement PEF Numeracy Action Plan foc</w:t>
            </w:r>
            <w:r>
              <w:rPr>
                <w:rFonts w:ascii="Arial" w:hAnsi="Arial" w:cs="Arial"/>
                <w:sz w:val="16"/>
                <w:szCs w:val="16"/>
              </w:rPr>
              <w:t>ussing on use of Maths Recovery</w:t>
            </w:r>
            <w:r w:rsidRPr="00D43C88">
              <w:rPr>
                <w:rFonts w:ascii="Arial" w:hAnsi="Arial" w:cs="Arial"/>
                <w:sz w:val="16"/>
                <w:szCs w:val="16"/>
              </w:rPr>
              <w:t xml:space="preserve"> </w:t>
            </w:r>
            <w:r>
              <w:rPr>
                <w:rFonts w:ascii="Arial" w:hAnsi="Arial" w:cs="Arial"/>
                <w:sz w:val="16"/>
                <w:szCs w:val="16"/>
              </w:rPr>
              <w:t>approaches</w:t>
            </w:r>
            <w:r w:rsidRPr="00D43C88">
              <w:rPr>
                <w:rFonts w:ascii="Arial" w:hAnsi="Arial" w:cs="Arial"/>
                <w:sz w:val="16"/>
                <w:szCs w:val="16"/>
              </w:rPr>
              <w:t xml:space="preserve"> with identified groups</w:t>
            </w:r>
          </w:p>
          <w:p w14:paraId="44A24D1D" w14:textId="77777777" w:rsidR="00B75152" w:rsidRPr="00D43C88" w:rsidRDefault="00B75152" w:rsidP="002850FF">
            <w:pPr>
              <w:tabs>
                <w:tab w:val="left" w:pos="2158"/>
              </w:tabs>
              <w:rPr>
                <w:rFonts w:ascii="Arial" w:hAnsi="Arial" w:cs="Arial"/>
                <w:sz w:val="16"/>
                <w:szCs w:val="16"/>
              </w:rPr>
            </w:pPr>
          </w:p>
          <w:p w14:paraId="2175357E" w14:textId="77777777" w:rsidR="00B75152" w:rsidRPr="00D43C88" w:rsidRDefault="00B75152" w:rsidP="002850FF">
            <w:pPr>
              <w:tabs>
                <w:tab w:val="left" w:pos="2158"/>
              </w:tabs>
              <w:rPr>
                <w:rFonts w:ascii="Arial" w:hAnsi="Arial" w:cs="Arial"/>
                <w:sz w:val="16"/>
                <w:szCs w:val="16"/>
              </w:rPr>
            </w:pPr>
          </w:p>
          <w:p w14:paraId="2891E217" w14:textId="7C321F25" w:rsidR="00B75152" w:rsidRPr="00D43C88" w:rsidRDefault="00FE159D" w:rsidP="00FE159D">
            <w:pPr>
              <w:pStyle w:val="ListParagraph"/>
              <w:numPr>
                <w:ilvl w:val="0"/>
                <w:numId w:val="8"/>
              </w:numPr>
              <w:tabs>
                <w:tab w:val="left" w:pos="2158"/>
              </w:tabs>
              <w:rPr>
                <w:rFonts w:ascii="Arial" w:hAnsi="Arial" w:cs="Arial"/>
                <w:sz w:val="16"/>
                <w:szCs w:val="16"/>
              </w:rPr>
            </w:pPr>
            <w:r>
              <w:rPr>
                <w:rFonts w:ascii="Arial" w:hAnsi="Arial" w:cs="Arial"/>
                <w:sz w:val="16"/>
                <w:szCs w:val="16"/>
              </w:rPr>
              <w:t xml:space="preserve">Create driver diagram action plan focusing on use of digital literacies </w:t>
            </w:r>
            <w:proofErr w:type="spellStart"/>
            <w:r>
              <w:rPr>
                <w:rFonts w:ascii="Arial" w:hAnsi="Arial" w:cs="Arial"/>
                <w:sz w:val="16"/>
                <w:szCs w:val="16"/>
              </w:rPr>
              <w:t>etc</w:t>
            </w:r>
            <w:proofErr w:type="spellEnd"/>
            <w:r>
              <w:rPr>
                <w:rFonts w:ascii="Arial" w:hAnsi="Arial" w:cs="Arial"/>
                <w:sz w:val="16"/>
                <w:szCs w:val="16"/>
              </w:rPr>
              <w:t xml:space="preserve"> to enable young people with ASD to demonstrate their learning</w:t>
            </w:r>
          </w:p>
        </w:tc>
        <w:tc>
          <w:tcPr>
            <w:tcW w:w="546" w:type="dxa"/>
          </w:tcPr>
          <w:p w14:paraId="7F9B527C" w14:textId="77777777" w:rsidR="00B75152" w:rsidRPr="00D43C88" w:rsidRDefault="00B75152" w:rsidP="002850FF">
            <w:pPr>
              <w:tabs>
                <w:tab w:val="left" w:pos="2158"/>
              </w:tabs>
              <w:rPr>
                <w:rFonts w:ascii="Arial" w:hAnsi="Arial" w:cs="Arial"/>
                <w:sz w:val="16"/>
                <w:szCs w:val="16"/>
              </w:rPr>
            </w:pPr>
          </w:p>
        </w:tc>
        <w:tc>
          <w:tcPr>
            <w:tcW w:w="3402" w:type="dxa"/>
          </w:tcPr>
          <w:p w14:paraId="04B85FDA" w14:textId="77777777" w:rsidR="00B75152" w:rsidRDefault="00B75152" w:rsidP="002850FF">
            <w:pPr>
              <w:tabs>
                <w:tab w:val="left" w:pos="2158"/>
              </w:tabs>
              <w:rPr>
                <w:rFonts w:ascii="Arial" w:hAnsi="Arial" w:cs="Arial"/>
                <w:sz w:val="16"/>
                <w:szCs w:val="16"/>
              </w:rPr>
            </w:pPr>
          </w:p>
          <w:p w14:paraId="3041EAF7" w14:textId="77777777" w:rsidR="00B75152" w:rsidRPr="00D43C88" w:rsidRDefault="00B75152" w:rsidP="002850FF">
            <w:pPr>
              <w:tabs>
                <w:tab w:val="left" w:pos="2158"/>
              </w:tabs>
              <w:rPr>
                <w:rFonts w:ascii="Arial" w:hAnsi="Arial" w:cs="Arial"/>
                <w:sz w:val="16"/>
                <w:szCs w:val="16"/>
              </w:rPr>
            </w:pPr>
          </w:p>
          <w:p w14:paraId="6BDFC51E" w14:textId="29E1D457" w:rsidR="00B75152" w:rsidRDefault="00B75152" w:rsidP="002850FF">
            <w:pPr>
              <w:tabs>
                <w:tab w:val="left" w:pos="2158"/>
              </w:tabs>
              <w:rPr>
                <w:rFonts w:ascii="Arial" w:hAnsi="Arial" w:cs="Arial"/>
                <w:sz w:val="16"/>
                <w:szCs w:val="16"/>
              </w:rPr>
            </w:pPr>
            <w:r w:rsidRPr="00D43C88">
              <w:rPr>
                <w:rFonts w:ascii="Arial" w:hAnsi="Arial" w:cs="Arial"/>
                <w:sz w:val="16"/>
                <w:szCs w:val="16"/>
              </w:rPr>
              <w:t xml:space="preserve">Target achieved in </w:t>
            </w:r>
            <w:proofErr w:type="spellStart"/>
            <w:r w:rsidRPr="00D43C88">
              <w:rPr>
                <w:rFonts w:ascii="Arial" w:hAnsi="Arial" w:cs="Arial"/>
                <w:sz w:val="16"/>
                <w:szCs w:val="16"/>
              </w:rPr>
              <w:t>C</w:t>
            </w:r>
            <w:r>
              <w:rPr>
                <w:rFonts w:ascii="Arial" w:hAnsi="Arial" w:cs="Arial"/>
                <w:sz w:val="16"/>
                <w:szCs w:val="16"/>
              </w:rPr>
              <w:t>f</w:t>
            </w:r>
            <w:r w:rsidRPr="00D43C88">
              <w:rPr>
                <w:rFonts w:ascii="Arial" w:hAnsi="Arial" w:cs="Arial"/>
                <w:sz w:val="16"/>
                <w:szCs w:val="16"/>
              </w:rPr>
              <w:t>E</w:t>
            </w:r>
            <w:proofErr w:type="spellEnd"/>
            <w:r w:rsidRPr="00D43C88">
              <w:rPr>
                <w:rFonts w:ascii="Arial" w:hAnsi="Arial" w:cs="Arial"/>
                <w:sz w:val="16"/>
                <w:szCs w:val="16"/>
              </w:rPr>
              <w:t xml:space="preserve"> levels supported by ongoing tracking.  </w:t>
            </w:r>
          </w:p>
          <w:p w14:paraId="10B4ECFD" w14:textId="77777777" w:rsidR="00FE159D" w:rsidRDefault="00FE159D" w:rsidP="002850FF">
            <w:pPr>
              <w:tabs>
                <w:tab w:val="left" w:pos="2158"/>
              </w:tabs>
              <w:rPr>
                <w:rFonts w:ascii="Arial" w:hAnsi="Arial" w:cs="Arial"/>
                <w:sz w:val="16"/>
                <w:szCs w:val="16"/>
              </w:rPr>
            </w:pPr>
          </w:p>
          <w:p w14:paraId="45FEA6A7" w14:textId="77777777" w:rsidR="00FE159D" w:rsidRDefault="00FE159D" w:rsidP="002850FF">
            <w:pPr>
              <w:tabs>
                <w:tab w:val="left" w:pos="2158"/>
              </w:tabs>
              <w:rPr>
                <w:rFonts w:ascii="Arial" w:hAnsi="Arial" w:cs="Arial"/>
                <w:sz w:val="16"/>
                <w:szCs w:val="16"/>
              </w:rPr>
            </w:pPr>
          </w:p>
          <w:p w14:paraId="554C2404" w14:textId="77777777" w:rsidR="00FE159D" w:rsidRPr="00D43C88" w:rsidRDefault="00FE159D" w:rsidP="002850FF">
            <w:pPr>
              <w:tabs>
                <w:tab w:val="left" w:pos="2158"/>
              </w:tabs>
              <w:rPr>
                <w:rFonts w:ascii="Arial" w:hAnsi="Arial" w:cs="Arial"/>
                <w:sz w:val="16"/>
                <w:szCs w:val="16"/>
              </w:rPr>
            </w:pPr>
          </w:p>
          <w:p w14:paraId="029A035E" w14:textId="77777777" w:rsidR="00B75152" w:rsidRPr="00D43C88" w:rsidRDefault="00B75152" w:rsidP="002850FF">
            <w:pPr>
              <w:tabs>
                <w:tab w:val="left" w:pos="2158"/>
              </w:tabs>
              <w:rPr>
                <w:rFonts w:ascii="Arial" w:hAnsi="Arial" w:cs="Arial"/>
                <w:sz w:val="16"/>
                <w:szCs w:val="16"/>
              </w:rPr>
            </w:pPr>
          </w:p>
          <w:p w14:paraId="697FDD2D" w14:textId="07F46621" w:rsidR="00B75152" w:rsidRPr="00D43C88" w:rsidRDefault="00B75152" w:rsidP="00FE159D">
            <w:pPr>
              <w:tabs>
                <w:tab w:val="left" w:pos="2158"/>
              </w:tabs>
              <w:rPr>
                <w:rFonts w:ascii="Arial" w:hAnsi="Arial" w:cs="Arial"/>
                <w:sz w:val="16"/>
                <w:szCs w:val="16"/>
              </w:rPr>
            </w:pPr>
          </w:p>
        </w:tc>
      </w:tr>
      <w:tr w:rsidR="00B75152" w:rsidRPr="00D43C88" w14:paraId="095F1B4C" w14:textId="77777777" w:rsidTr="002850FF">
        <w:trPr>
          <w:trHeight w:val="1055"/>
        </w:trPr>
        <w:tc>
          <w:tcPr>
            <w:tcW w:w="4644" w:type="dxa"/>
            <w:shd w:val="clear" w:color="auto" w:fill="auto"/>
          </w:tcPr>
          <w:p w14:paraId="7ACB1A87" w14:textId="43435FE9" w:rsidR="00B75152" w:rsidRPr="00D43C88" w:rsidRDefault="00B75152" w:rsidP="002850FF">
            <w:pPr>
              <w:pStyle w:val="ListParagraph"/>
              <w:ind w:left="0"/>
              <w:rPr>
                <w:rFonts w:ascii="Arial" w:hAnsi="Arial" w:cs="Arial"/>
                <w:b/>
                <w:sz w:val="16"/>
                <w:szCs w:val="16"/>
              </w:rPr>
            </w:pPr>
            <w:r w:rsidRPr="00D43C88">
              <w:rPr>
                <w:rFonts w:ascii="Arial" w:hAnsi="Arial" w:cs="Arial"/>
                <w:b/>
                <w:sz w:val="16"/>
                <w:szCs w:val="16"/>
              </w:rPr>
              <w:t>Improvement in all children and young people’s wellbeing:</w:t>
            </w:r>
          </w:p>
          <w:p w14:paraId="5CC5ADB2" w14:textId="77777777" w:rsidR="00B75152" w:rsidRPr="00D43C88" w:rsidRDefault="00B75152" w:rsidP="002850FF">
            <w:pPr>
              <w:pStyle w:val="ListParagraph"/>
              <w:ind w:left="0"/>
              <w:rPr>
                <w:rFonts w:ascii="Arial" w:hAnsi="Arial" w:cs="Arial"/>
                <w:b/>
                <w:sz w:val="16"/>
                <w:szCs w:val="16"/>
              </w:rPr>
            </w:pPr>
          </w:p>
          <w:p w14:paraId="70B3F824" w14:textId="77777777" w:rsidR="00B75152" w:rsidRDefault="00DC641E" w:rsidP="00FE159D">
            <w:pPr>
              <w:pStyle w:val="ListParagraph"/>
              <w:ind w:left="0"/>
              <w:rPr>
                <w:rFonts w:ascii="Arial" w:hAnsi="Arial" w:cs="Arial"/>
                <w:sz w:val="16"/>
                <w:szCs w:val="16"/>
              </w:rPr>
            </w:pPr>
            <w:r>
              <w:rPr>
                <w:rFonts w:ascii="Arial" w:hAnsi="Arial" w:cs="Arial"/>
                <w:sz w:val="16"/>
                <w:szCs w:val="16"/>
              </w:rPr>
              <w:t>Increase in pupils understanding of their own wellbeing, how to improve it and support in place for this</w:t>
            </w:r>
          </w:p>
          <w:p w14:paraId="26A55ADC" w14:textId="48833487" w:rsidR="00DC641E" w:rsidRPr="00D43C88" w:rsidRDefault="00DC641E" w:rsidP="00FE159D">
            <w:pPr>
              <w:pStyle w:val="ListParagraph"/>
              <w:ind w:left="0"/>
              <w:rPr>
                <w:rFonts w:ascii="Arial" w:hAnsi="Arial" w:cs="Arial"/>
                <w:sz w:val="16"/>
                <w:szCs w:val="16"/>
              </w:rPr>
            </w:pPr>
            <w:r>
              <w:rPr>
                <w:rFonts w:ascii="Arial" w:hAnsi="Arial" w:cs="Arial"/>
                <w:sz w:val="16"/>
                <w:szCs w:val="16"/>
              </w:rPr>
              <w:t>Children be able to talk about emotions</w:t>
            </w:r>
          </w:p>
        </w:tc>
        <w:tc>
          <w:tcPr>
            <w:tcW w:w="1843" w:type="dxa"/>
          </w:tcPr>
          <w:p w14:paraId="309B718E"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944424599"/>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School Improvement</w:t>
            </w:r>
          </w:p>
          <w:p w14:paraId="566020F0"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94988041"/>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School Leadership</w:t>
            </w:r>
          </w:p>
          <w:p w14:paraId="40DC748C"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726187802"/>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Teacher Profess</w:t>
            </w:r>
            <w:r w:rsidR="00B75152">
              <w:rPr>
                <w:rFonts w:ascii="Arial" w:hAnsi="Arial" w:cs="Arial"/>
                <w:sz w:val="12"/>
                <w:szCs w:val="12"/>
              </w:rPr>
              <w:t>i</w:t>
            </w:r>
            <w:r w:rsidR="00B75152" w:rsidRPr="007516C7">
              <w:rPr>
                <w:rFonts w:ascii="Arial" w:hAnsi="Arial" w:cs="Arial"/>
                <w:sz w:val="12"/>
                <w:szCs w:val="12"/>
              </w:rPr>
              <w:t>onalism</w:t>
            </w:r>
          </w:p>
          <w:p w14:paraId="64700522"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1344631065"/>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Parental Engagement</w:t>
            </w:r>
          </w:p>
          <w:p w14:paraId="3881E73B"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2023392071"/>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Pr>
                <w:rFonts w:ascii="Arial" w:hAnsi="Arial" w:cs="Arial"/>
                <w:sz w:val="12"/>
                <w:szCs w:val="12"/>
              </w:rPr>
              <w:t xml:space="preserve">Assess. of </w:t>
            </w:r>
            <w:proofErr w:type="spellStart"/>
            <w:r w:rsidR="00B75152">
              <w:rPr>
                <w:rFonts w:ascii="Arial" w:hAnsi="Arial" w:cs="Arial"/>
                <w:sz w:val="12"/>
                <w:szCs w:val="12"/>
              </w:rPr>
              <w:t>Chdn</w:t>
            </w:r>
            <w:r w:rsidR="00B75152" w:rsidRPr="007516C7">
              <w:rPr>
                <w:rFonts w:ascii="Arial" w:hAnsi="Arial" w:cs="Arial"/>
                <w:sz w:val="12"/>
                <w:szCs w:val="12"/>
              </w:rPr>
              <w:t>’s</w:t>
            </w:r>
            <w:proofErr w:type="spellEnd"/>
            <w:r w:rsidR="00B75152" w:rsidRPr="007516C7">
              <w:rPr>
                <w:rFonts w:ascii="Arial" w:hAnsi="Arial" w:cs="Arial"/>
                <w:sz w:val="12"/>
                <w:szCs w:val="12"/>
              </w:rPr>
              <w:t xml:space="preserve"> Progress</w:t>
            </w:r>
          </w:p>
          <w:p w14:paraId="6A90A244"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802507259"/>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Performance Information</w:t>
            </w:r>
          </w:p>
        </w:tc>
        <w:tc>
          <w:tcPr>
            <w:tcW w:w="4841" w:type="dxa"/>
          </w:tcPr>
          <w:p w14:paraId="49ADF0C1" w14:textId="77777777" w:rsidR="00B75152" w:rsidRPr="00D43C88" w:rsidRDefault="00B75152" w:rsidP="002850FF">
            <w:pPr>
              <w:tabs>
                <w:tab w:val="left" w:pos="2158"/>
              </w:tabs>
              <w:rPr>
                <w:rFonts w:ascii="Arial" w:hAnsi="Arial" w:cs="Arial"/>
                <w:sz w:val="16"/>
                <w:szCs w:val="16"/>
              </w:rPr>
            </w:pPr>
          </w:p>
          <w:p w14:paraId="051E1C81" w14:textId="6F382E6B" w:rsidR="00DC641E" w:rsidRDefault="00DC641E" w:rsidP="00DC641E">
            <w:pPr>
              <w:pStyle w:val="ListParagraph"/>
              <w:tabs>
                <w:tab w:val="left" w:pos="2158"/>
              </w:tabs>
              <w:rPr>
                <w:rFonts w:ascii="Arial" w:hAnsi="Arial" w:cs="Arial"/>
                <w:sz w:val="16"/>
                <w:szCs w:val="16"/>
              </w:rPr>
            </w:pPr>
            <w:r>
              <w:rPr>
                <w:rFonts w:ascii="Arial" w:hAnsi="Arial" w:cs="Arial"/>
                <w:sz w:val="16"/>
                <w:szCs w:val="16"/>
              </w:rPr>
              <w:t xml:space="preserve">Create driver diagram action plan </w:t>
            </w:r>
          </w:p>
          <w:p w14:paraId="6C82F2CF" w14:textId="77777777" w:rsidR="00B75152" w:rsidRDefault="00DC641E" w:rsidP="00DC641E">
            <w:pPr>
              <w:pStyle w:val="ListParagraph"/>
              <w:tabs>
                <w:tab w:val="left" w:pos="2158"/>
              </w:tabs>
              <w:rPr>
                <w:rFonts w:ascii="Arial" w:hAnsi="Arial" w:cs="Arial"/>
                <w:sz w:val="16"/>
                <w:szCs w:val="16"/>
              </w:rPr>
            </w:pPr>
            <w:r>
              <w:rPr>
                <w:rFonts w:ascii="Arial" w:hAnsi="Arial" w:cs="Arial"/>
                <w:sz w:val="16"/>
                <w:szCs w:val="16"/>
              </w:rPr>
              <w:t xml:space="preserve">Develop use of ICE pack for tracking, teaching and learning wellbeing </w:t>
            </w:r>
          </w:p>
          <w:p w14:paraId="02A20931" w14:textId="76A9F23F" w:rsidR="00DC641E" w:rsidRPr="00D43C88" w:rsidRDefault="00DC641E" w:rsidP="00DC641E">
            <w:pPr>
              <w:pStyle w:val="ListParagraph"/>
              <w:tabs>
                <w:tab w:val="left" w:pos="2158"/>
              </w:tabs>
              <w:rPr>
                <w:rFonts w:ascii="Arial" w:hAnsi="Arial" w:cs="Arial"/>
                <w:sz w:val="16"/>
                <w:szCs w:val="16"/>
              </w:rPr>
            </w:pPr>
            <w:r>
              <w:rPr>
                <w:rFonts w:ascii="Arial" w:hAnsi="Arial" w:cs="Arial"/>
                <w:sz w:val="16"/>
                <w:szCs w:val="16"/>
              </w:rPr>
              <w:t xml:space="preserve">Develop use of </w:t>
            </w:r>
            <w:proofErr w:type="spellStart"/>
            <w:r>
              <w:rPr>
                <w:rFonts w:ascii="Arial" w:hAnsi="Arial" w:cs="Arial"/>
                <w:sz w:val="16"/>
                <w:szCs w:val="16"/>
              </w:rPr>
              <w:t>emotionworks</w:t>
            </w:r>
            <w:proofErr w:type="spellEnd"/>
            <w:r>
              <w:rPr>
                <w:rFonts w:ascii="Arial" w:hAnsi="Arial" w:cs="Arial"/>
                <w:sz w:val="16"/>
                <w:szCs w:val="16"/>
              </w:rPr>
              <w:t xml:space="preserve"> for in class and in playground</w:t>
            </w:r>
          </w:p>
        </w:tc>
        <w:tc>
          <w:tcPr>
            <w:tcW w:w="546" w:type="dxa"/>
          </w:tcPr>
          <w:p w14:paraId="1D475B5E" w14:textId="77777777" w:rsidR="00B75152" w:rsidRPr="00D43C88" w:rsidRDefault="00B75152" w:rsidP="002850FF">
            <w:pPr>
              <w:tabs>
                <w:tab w:val="left" w:pos="2158"/>
              </w:tabs>
              <w:rPr>
                <w:rFonts w:ascii="Arial" w:hAnsi="Arial" w:cs="Arial"/>
                <w:sz w:val="16"/>
                <w:szCs w:val="16"/>
              </w:rPr>
            </w:pPr>
          </w:p>
        </w:tc>
        <w:tc>
          <w:tcPr>
            <w:tcW w:w="3402" w:type="dxa"/>
          </w:tcPr>
          <w:p w14:paraId="3AC93B99" w14:textId="77777777" w:rsidR="00B75152" w:rsidRDefault="00B75152" w:rsidP="002850FF">
            <w:pPr>
              <w:tabs>
                <w:tab w:val="left" w:pos="2158"/>
              </w:tabs>
              <w:rPr>
                <w:rFonts w:ascii="Arial" w:hAnsi="Arial" w:cs="Arial"/>
                <w:sz w:val="16"/>
                <w:szCs w:val="16"/>
              </w:rPr>
            </w:pPr>
            <w:r w:rsidRPr="00D43C88">
              <w:rPr>
                <w:rFonts w:ascii="Arial" w:hAnsi="Arial" w:cs="Arial"/>
                <w:sz w:val="16"/>
                <w:szCs w:val="16"/>
              </w:rPr>
              <w:t xml:space="preserve">Focus groups of young people evaluating </w:t>
            </w:r>
            <w:r>
              <w:rPr>
                <w:rFonts w:ascii="Arial" w:hAnsi="Arial" w:cs="Arial"/>
                <w:sz w:val="16"/>
                <w:szCs w:val="16"/>
              </w:rPr>
              <w:t>PSE</w:t>
            </w:r>
            <w:r w:rsidRPr="00D43C88">
              <w:rPr>
                <w:rFonts w:ascii="Arial" w:hAnsi="Arial" w:cs="Arial"/>
                <w:sz w:val="16"/>
                <w:szCs w:val="16"/>
              </w:rPr>
              <w:t xml:space="preserve"> lessons on wellbeing leading to a 90% reported understanding of wellbeing indicators</w:t>
            </w:r>
          </w:p>
          <w:p w14:paraId="63DE3093" w14:textId="77777777" w:rsidR="00DC641E" w:rsidRDefault="00DC641E" w:rsidP="002850FF">
            <w:pPr>
              <w:tabs>
                <w:tab w:val="left" w:pos="2158"/>
              </w:tabs>
              <w:rPr>
                <w:rFonts w:ascii="Arial" w:hAnsi="Arial" w:cs="Arial"/>
                <w:sz w:val="16"/>
                <w:szCs w:val="16"/>
              </w:rPr>
            </w:pPr>
            <w:r>
              <w:rPr>
                <w:rFonts w:ascii="Arial" w:hAnsi="Arial" w:cs="Arial"/>
                <w:sz w:val="16"/>
                <w:szCs w:val="16"/>
              </w:rPr>
              <w:t>Children able to identify next steps for themselves</w:t>
            </w:r>
          </w:p>
          <w:p w14:paraId="01C54E72" w14:textId="485AF10C" w:rsidR="00DC641E" w:rsidRPr="00D43C88" w:rsidRDefault="00DC641E" w:rsidP="002850FF">
            <w:pPr>
              <w:tabs>
                <w:tab w:val="left" w:pos="2158"/>
              </w:tabs>
              <w:rPr>
                <w:rFonts w:ascii="Arial" w:hAnsi="Arial" w:cs="Arial"/>
                <w:sz w:val="16"/>
                <w:szCs w:val="16"/>
              </w:rPr>
            </w:pPr>
          </w:p>
        </w:tc>
      </w:tr>
      <w:tr w:rsidR="00B75152" w:rsidRPr="00D43C88" w14:paraId="446069A9" w14:textId="77777777" w:rsidTr="002850FF">
        <w:trPr>
          <w:trHeight w:val="897"/>
        </w:trPr>
        <w:tc>
          <w:tcPr>
            <w:tcW w:w="4644" w:type="dxa"/>
            <w:shd w:val="clear" w:color="auto" w:fill="auto"/>
          </w:tcPr>
          <w:p w14:paraId="20A6E8B6" w14:textId="5DFA61B9" w:rsidR="00B75152" w:rsidRPr="00D43C88" w:rsidRDefault="00B75152" w:rsidP="002850FF">
            <w:pPr>
              <w:pStyle w:val="ListParagraph"/>
              <w:ind w:left="0"/>
              <w:rPr>
                <w:rFonts w:ascii="Arial" w:hAnsi="Arial" w:cs="Arial"/>
                <w:b/>
                <w:sz w:val="16"/>
                <w:szCs w:val="16"/>
              </w:rPr>
            </w:pPr>
            <w:r w:rsidRPr="00D43C88">
              <w:rPr>
                <w:rFonts w:ascii="Arial" w:hAnsi="Arial" w:cs="Arial"/>
                <w:b/>
                <w:sz w:val="16"/>
                <w:szCs w:val="16"/>
              </w:rPr>
              <w:t>Improvement in employability skills and sustained, positive school leaver destinations for all young people:</w:t>
            </w:r>
          </w:p>
          <w:p w14:paraId="3E3A5E22" w14:textId="77777777" w:rsidR="00B75152" w:rsidRPr="00D43C88" w:rsidRDefault="00B75152" w:rsidP="002850FF">
            <w:pPr>
              <w:pStyle w:val="ListParagraph"/>
              <w:ind w:left="0"/>
              <w:rPr>
                <w:rFonts w:ascii="Arial" w:hAnsi="Arial" w:cs="Arial"/>
                <w:b/>
                <w:sz w:val="16"/>
                <w:szCs w:val="16"/>
              </w:rPr>
            </w:pPr>
          </w:p>
          <w:p w14:paraId="603A08A4" w14:textId="0B86CD2D" w:rsidR="00B75152" w:rsidRPr="00E13A31" w:rsidRDefault="00FE159D" w:rsidP="002850FF">
            <w:pPr>
              <w:pStyle w:val="ListParagraph"/>
              <w:ind w:left="0"/>
              <w:rPr>
                <w:rFonts w:ascii="Arial" w:hAnsi="Arial" w:cs="Arial"/>
                <w:sz w:val="16"/>
                <w:szCs w:val="16"/>
              </w:rPr>
            </w:pPr>
            <w:r>
              <w:rPr>
                <w:rFonts w:ascii="Arial" w:hAnsi="Arial" w:cs="Arial"/>
                <w:sz w:val="16"/>
                <w:szCs w:val="16"/>
              </w:rPr>
              <w:t>Y</w:t>
            </w:r>
            <w:r w:rsidRPr="00D43C88">
              <w:rPr>
                <w:rFonts w:ascii="Arial" w:hAnsi="Arial" w:cs="Arial"/>
                <w:sz w:val="16"/>
                <w:szCs w:val="16"/>
              </w:rPr>
              <w:t xml:space="preserve">oung people </w:t>
            </w:r>
            <w:r>
              <w:rPr>
                <w:rFonts w:ascii="Arial" w:hAnsi="Arial" w:cs="Arial"/>
                <w:sz w:val="16"/>
                <w:szCs w:val="16"/>
              </w:rPr>
              <w:t>in P5-P7</w:t>
            </w:r>
            <w:r w:rsidRPr="00D43C88">
              <w:rPr>
                <w:rFonts w:ascii="Arial" w:hAnsi="Arial" w:cs="Arial"/>
                <w:sz w:val="16"/>
                <w:szCs w:val="16"/>
              </w:rPr>
              <w:t xml:space="preserve"> are </w:t>
            </w:r>
            <w:r>
              <w:rPr>
                <w:rFonts w:ascii="Arial" w:hAnsi="Arial" w:cs="Arial"/>
                <w:sz w:val="16"/>
                <w:szCs w:val="16"/>
              </w:rPr>
              <w:t>taking an active leadership role in the school</w:t>
            </w:r>
          </w:p>
        </w:tc>
        <w:tc>
          <w:tcPr>
            <w:tcW w:w="1843" w:type="dxa"/>
          </w:tcPr>
          <w:p w14:paraId="2D6A6C59"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1980183599"/>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School Improvement</w:t>
            </w:r>
          </w:p>
          <w:p w14:paraId="66CB53F8"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860713889"/>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School Leadership</w:t>
            </w:r>
          </w:p>
          <w:p w14:paraId="21612F6E"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1315068789"/>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Teacher Profess</w:t>
            </w:r>
            <w:r w:rsidR="00B75152">
              <w:rPr>
                <w:rFonts w:ascii="Arial" w:hAnsi="Arial" w:cs="Arial"/>
                <w:sz w:val="12"/>
                <w:szCs w:val="12"/>
              </w:rPr>
              <w:t>i</w:t>
            </w:r>
            <w:r w:rsidR="00B75152" w:rsidRPr="007516C7">
              <w:rPr>
                <w:rFonts w:ascii="Arial" w:hAnsi="Arial" w:cs="Arial"/>
                <w:sz w:val="12"/>
                <w:szCs w:val="12"/>
              </w:rPr>
              <w:t>onalism</w:t>
            </w:r>
          </w:p>
          <w:p w14:paraId="28655CBD"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112138446"/>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Parental Engagement</w:t>
            </w:r>
          </w:p>
          <w:p w14:paraId="53A386F7"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671641872"/>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Pr>
                <w:rFonts w:ascii="Arial" w:hAnsi="Arial" w:cs="Arial"/>
                <w:sz w:val="12"/>
                <w:szCs w:val="12"/>
              </w:rPr>
              <w:t xml:space="preserve">Assess. of </w:t>
            </w:r>
            <w:proofErr w:type="spellStart"/>
            <w:r w:rsidR="00B75152">
              <w:rPr>
                <w:rFonts w:ascii="Arial" w:hAnsi="Arial" w:cs="Arial"/>
                <w:sz w:val="12"/>
                <w:szCs w:val="12"/>
              </w:rPr>
              <w:t>Chdn</w:t>
            </w:r>
            <w:r w:rsidR="00B75152" w:rsidRPr="007516C7">
              <w:rPr>
                <w:rFonts w:ascii="Arial" w:hAnsi="Arial" w:cs="Arial"/>
                <w:sz w:val="12"/>
                <w:szCs w:val="12"/>
              </w:rPr>
              <w:t>’s</w:t>
            </w:r>
            <w:proofErr w:type="spellEnd"/>
            <w:r w:rsidR="00B75152" w:rsidRPr="007516C7">
              <w:rPr>
                <w:rFonts w:ascii="Arial" w:hAnsi="Arial" w:cs="Arial"/>
                <w:sz w:val="12"/>
                <w:szCs w:val="12"/>
              </w:rPr>
              <w:t xml:space="preserve"> Progress</w:t>
            </w:r>
          </w:p>
          <w:p w14:paraId="437D966F" w14:textId="77777777" w:rsidR="00B75152" w:rsidRPr="007516C7" w:rsidRDefault="0031725C" w:rsidP="002850FF">
            <w:pPr>
              <w:pStyle w:val="ListParagraph"/>
              <w:ind w:left="0"/>
              <w:rPr>
                <w:rFonts w:ascii="Arial" w:hAnsi="Arial" w:cs="Arial"/>
                <w:sz w:val="12"/>
                <w:szCs w:val="12"/>
              </w:rPr>
            </w:pPr>
            <w:sdt>
              <w:sdtPr>
                <w:rPr>
                  <w:rFonts w:ascii="Arial" w:hAnsi="Arial" w:cs="Arial"/>
                  <w:sz w:val="12"/>
                  <w:szCs w:val="12"/>
                </w:rPr>
                <w:id w:val="-188378550"/>
                <w14:checkbox>
                  <w14:checked w14:val="0"/>
                  <w14:checkedState w14:val="2612" w14:font="MS Gothic"/>
                  <w14:uncheckedState w14:val="2610" w14:font="MS Gothic"/>
                </w14:checkbox>
              </w:sdtPr>
              <w:sdtEndPr/>
              <w:sdtContent>
                <w:r w:rsidR="00B75152" w:rsidRPr="007516C7">
                  <w:rPr>
                    <w:rFonts w:ascii="MS Gothic" w:eastAsia="MS Gothic" w:hAnsi="MS Gothic" w:cs="Arial" w:hint="eastAsia"/>
                    <w:sz w:val="12"/>
                    <w:szCs w:val="12"/>
                  </w:rPr>
                  <w:t>☐</w:t>
                </w:r>
              </w:sdtContent>
            </w:sdt>
            <w:r w:rsidR="00B75152" w:rsidRPr="007516C7">
              <w:rPr>
                <w:rFonts w:ascii="Arial" w:hAnsi="Arial" w:cs="Arial"/>
                <w:sz w:val="12"/>
                <w:szCs w:val="12"/>
              </w:rPr>
              <w:t>Performance Information</w:t>
            </w:r>
          </w:p>
        </w:tc>
        <w:tc>
          <w:tcPr>
            <w:tcW w:w="4841" w:type="dxa"/>
          </w:tcPr>
          <w:p w14:paraId="4400FEF5" w14:textId="77777777" w:rsidR="00B75152" w:rsidRPr="00D43C88" w:rsidRDefault="00B75152" w:rsidP="002850FF">
            <w:pPr>
              <w:tabs>
                <w:tab w:val="left" w:pos="2158"/>
              </w:tabs>
              <w:rPr>
                <w:rFonts w:ascii="Arial" w:hAnsi="Arial" w:cs="Arial"/>
                <w:sz w:val="16"/>
                <w:szCs w:val="16"/>
              </w:rPr>
            </w:pPr>
          </w:p>
          <w:p w14:paraId="7541E6A6" w14:textId="114199BA" w:rsidR="00B75152" w:rsidRPr="00D43C88" w:rsidRDefault="00FE159D" w:rsidP="00FE159D">
            <w:pPr>
              <w:pStyle w:val="ListParagraph"/>
              <w:numPr>
                <w:ilvl w:val="0"/>
                <w:numId w:val="8"/>
              </w:numPr>
              <w:tabs>
                <w:tab w:val="left" w:pos="2158"/>
              </w:tabs>
              <w:rPr>
                <w:rFonts w:ascii="Arial" w:hAnsi="Arial" w:cs="Arial"/>
                <w:sz w:val="16"/>
                <w:szCs w:val="16"/>
              </w:rPr>
            </w:pPr>
            <w:r>
              <w:rPr>
                <w:rFonts w:ascii="Arial" w:hAnsi="Arial" w:cs="Arial"/>
                <w:sz w:val="16"/>
                <w:szCs w:val="16"/>
              </w:rPr>
              <w:t>Analysis undertaken with all stakeholders to identify required interventions / partnerships required</w:t>
            </w:r>
          </w:p>
        </w:tc>
        <w:tc>
          <w:tcPr>
            <w:tcW w:w="546" w:type="dxa"/>
          </w:tcPr>
          <w:p w14:paraId="7C3A72D9" w14:textId="77777777" w:rsidR="00B75152" w:rsidRPr="00D43C88" w:rsidRDefault="00B75152" w:rsidP="002850FF">
            <w:pPr>
              <w:tabs>
                <w:tab w:val="left" w:pos="2158"/>
              </w:tabs>
              <w:rPr>
                <w:rFonts w:ascii="Arial" w:hAnsi="Arial" w:cs="Arial"/>
                <w:sz w:val="16"/>
                <w:szCs w:val="16"/>
              </w:rPr>
            </w:pPr>
          </w:p>
        </w:tc>
        <w:tc>
          <w:tcPr>
            <w:tcW w:w="3402" w:type="dxa"/>
          </w:tcPr>
          <w:p w14:paraId="6954FB78" w14:textId="77777777" w:rsidR="00B75152" w:rsidRPr="00D43C88" w:rsidRDefault="00B75152" w:rsidP="002850FF">
            <w:pPr>
              <w:tabs>
                <w:tab w:val="left" w:pos="2158"/>
              </w:tabs>
              <w:rPr>
                <w:rFonts w:ascii="Arial" w:hAnsi="Arial" w:cs="Arial"/>
                <w:sz w:val="16"/>
                <w:szCs w:val="16"/>
              </w:rPr>
            </w:pPr>
          </w:p>
          <w:p w14:paraId="1F5C2E4F" w14:textId="77777777" w:rsidR="00B75152" w:rsidRDefault="00FE159D" w:rsidP="002850FF">
            <w:pPr>
              <w:tabs>
                <w:tab w:val="left" w:pos="2158"/>
              </w:tabs>
              <w:rPr>
                <w:rFonts w:ascii="Arial" w:hAnsi="Arial" w:cs="Arial"/>
                <w:sz w:val="16"/>
                <w:szCs w:val="16"/>
              </w:rPr>
            </w:pPr>
            <w:r>
              <w:rPr>
                <w:rFonts w:ascii="Arial" w:hAnsi="Arial" w:cs="Arial"/>
                <w:sz w:val="16"/>
                <w:szCs w:val="16"/>
              </w:rPr>
              <w:t>Children able to talk about their leadership roles and impact they have made</w:t>
            </w:r>
          </w:p>
          <w:p w14:paraId="7C40288B" w14:textId="3490EB85" w:rsidR="00FE159D" w:rsidRPr="00D43C88" w:rsidRDefault="00FE159D" w:rsidP="00FE159D">
            <w:pPr>
              <w:tabs>
                <w:tab w:val="left" w:pos="2158"/>
              </w:tabs>
              <w:rPr>
                <w:rFonts w:ascii="Arial" w:hAnsi="Arial" w:cs="Arial"/>
                <w:sz w:val="16"/>
                <w:szCs w:val="16"/>
              </w:rPr>
            </w:pPr>
            <w:r>
              <w:rPr>
                <w:rFonts w:ascii="Arial" w:hAnsi="Arial" w:cs="Arial"/>
                <w:sz w:val="16"/>
                <w:szCs w:val="16"/>
              </w:rPr>
              <w:t>Children creating CVs</w:t>
            </w:r>
            <w:r w:rsidR="009A724A">
              <w:rPr>
                <w:rFonts w:ascii="Arial" w:hAnsi="Arial" w:cs="Arial"/>
                <w:sz w:val="16"/>
                <w:szCs w:val="16"/>
              </w:rPr>
              <w:t xml:space="preserve"> in P5 – 7 </w:t>
            </w:r>
          </w:p>
        </w:tc>
      </w:tr>
    </w:tbl>
    <w:p w14:paraId="41C25A53" w14:textId="2E69614B" w:rsidR="00B75152" w:rsidRPr="00894DDE" w:rsidRDefault="00B75152" w:rsidP="00B75152">
      <w:pPr>
        <w:rPr>
          <w:rFonts w:ascii="Arial" w:hAnsi="Arial" w:cs="Arial"/>
          <w:vanish/>
        </w:rPr>
      </w:pPr>
    </w:p>
    <w:p w14:paraId="58100B80" w14:textId="77777777" w:rsidR="00B75152" w:rsidRPr="00894DDE" w:rsidRDefault="00B75152" w:rsidP="00B75152">
      <w:pPr>
        <w:rPr>
          <w:rFonts w:ascii="Arial" w:hAnsi="Arial" w:cs="Arial"/>
          <w:vanish/>
        </w:rPr>
      </w:pPr>
    </w:p>
    <w:p w14:paraId="7A96162C" w14:textId="77777777" w:rsidR="00B75152" w:rsidRDefault="00B75152" w:rsidP="00B75152">
      <w:pPr>
        <w:rPr>
          <w:rFonts w:ascii="Arial" w:hAnsi="Arial" w:cs="Arial"/>
          <w:b/>
          <w:sz w:val="22"/>
          <w:szCs w:val="22"/>
        </w:rPr>
      </w:pPr>
    </w:p>
    <w:p w14:paraId="3C5A38C0" w14:textId="77777777" w:rsidR="008164E2" w:rsidRDefault="008164E2" w:rsidP="000973D2">
      <w:pPr>
        <w:rPr>
          <w:rFonts w:ascii="Arial" w:hAnsi="Arial" w:cs="Arial"/>
          <w:color w:val="000000"/>
          <w:sz w:val="27"/>
          <w:szCs w:val="27"/>
        </w:rPr>
      </w:pPr>
    </w:p>
    <w:sectPr w:rsidR="008164E2" w:rsidSect="00DE5B6C">
      <w:headerReference w:type="even" r:id="rId50"/>
      <w:headerReference w:type="default" r:id="rId51"/>
      <w:footerReference w:type="even" r:id="rId52"/>
      <w:footerReference w:type="default" r:id="rId53"/>
      <w:headerReference w:type="first" r:id="rId54"/>
      <w:footerReference w:type="first" r:id="rId55"/>
      <w:pgSz w:w="16840" w:h="11907" w:orient="landscape" w:code="9"/>
      <w:pgMar w:top="426" w:right="720" w:bottom="142"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F5F80" w14:textId="77777777" w:rsidR="0031725C" w:rsidRDefault="0031725C">
      <w:r>
        <w:separator/>
      </w:r>
    </w:p>
  </w:endnote>
  <w:endnote w:type="continuationSeparator" w:id="0">
    <w:p w14:paraId="5B29BFB9" w14:textId="77777777" w:rsidR="0031725C" w:rsidRDefault="00317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altName w:val="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6FD6B" w14:textId="77777777" w:rsidR="005A7F73" w:rsidRDefault="005A7F73">
    <w:pPr>
      <w:pStyle w:val="Footer"/>
    </w:pPr>
  </w:p>
  <w:p w14:paraId="5A830C8E" w14:textId="77777777" w:rsidR="00000000" w:rsidRDefault="0031725C"/>
  <w:p w14:paraId="0DF919EC" w14:textId="77777777" w:rsidR="00000000" w:rsidRDefault="0031725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941865"/>
      <w:docPartObj>
        <w:docPartGallery w:val="Page Numbers (Bottom of Page)"/>
        <w:docPartUnique/>
      </w:docPartObj>
    </w:sdtPr>
    <w:sdtEndPr>
      <w:rPr>
        <w:noProof/>
      </w:rPr>
    </w:sdtEndPr>
    <w:sdtContent>
      <w:p w14:paraId="7546C44D" w14:textId="77777777" w:rsidR="00803A49" w:rsidRDefault="00803A49">
        <w:pPr>
          <w:pStyle w:val="Footer"/>
          <w:jc w:val="right"/>
        </w:pPr>
        <w:r>
          <w:fldChar w:fldCharType="begin"/>
        </w:r>
        <w:r>
          <w:instrText xml:space="preserve"> PAGE   \* MERGEFORMAT </w:instrText>
        </w:r>
        <w:r>
          <w:fldChar w:fldCharType="separate"/>
        </w:r>
        <w:r w:rsidR="00181A81">
          <w:rPr>
            <w:noProof/>
          </w:rPr>
          <w:t>6</w:t>
        </w:r>
        <w:r>
          <w:rPr>
            <w:noProof/>
          </w:rPr>
          <w:fldChar w:fldCharType="end"/>
        </w:r>
      </w:p>
    </w:sdtContent>
  </w:sdt>
  <w:p w14:paraId="5578DC6C" w14:textId="77777777" w:rsidR="006A1250" w:rsidRDefault="006A1250">
    <w:pPr>
      <w:pStyle w:val="Footer"/>
    </w:pPr>
  </w:p>
  <w:p w14:paraId="1CE09E32" w14:textId="77777777" w:rsidR="00000000" w:rsidRDefault="0031725C"/>
  <w:p w14:paraId="45F4BDD5" w14:textId="77777777" w:rsidR="00000000" w:rsidRDefault="0031725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4BEDD" w14:textId="77777777" w:rsidR="005A7F73" w:rsidRDefault="005A7F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9DB7B" w14:textId="77777777" w:rsidR="0031725C" w:rsidRDefault="0031725C">
      <w:r>
        <w:separator/>
      </w:r>
    </w:p>
  </w:footnote>
  <w:footnote w:type="continuationSeparator" w:id="0">
    <w:p w14:paraId="46BBF731" w14:textId="77777777" w:rsidR="0031725C" w:rsidRDefault="003172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28B24" w14:textId="77777777" w:rsidR="005A7F73" w:rsidRDefault="005A7F73">
    <w:pPr>
      <w:pStyle w:val="Header"/>
    </w:pPr>
  </w:p>
  <w:p w14:paraId="1427DA5E" w14:textId="77777777" w:rsidR="00000000" w:rsidRDefault="0031725C"/>
  <w:p w14:paraId="15ABD46D" w14:textId="77777777" w:rsidR="00000000" w:rsidRDefault="0031725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75F5F" w14:textId="77777777" w:rsidR="005A7F73" w:rsidRDefault="005A7F73">
    <w:pPr>
      <w:pStyle w:val="Header"/>
    </w:pPr>
  </w:p>
  <w:p w14:paraId="43FF4E75" w14:textId="77777777" w:rsidR="00000000" w:rsidRDefault="0031725C"/>
  <w:p w14:paraId="11026D9E" w14:textId="77777777" w:rsidR="00000000" w:rsidRDefault="0031725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D3D62" w14:textId="77777777" w:rsidR="005A7F73" w:rsidRDefault="005A7F7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65D"/>
    <w:multiLevelType w:val="hybridMultilevel"/>
    <w:tmpl w:val="EF8EC1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064299"/>
    <w:multiLevelType w:val="hybridMultilevel"/>
    <w:tmpl w:val="593CCBC4"/>
    <w:lvl w:ilvl="0" w:tplc="08090001">
      <w:start w:val="1"/>
      <w:numFmt w:val="bullet"/>
      <w:lvlText w:val=""/>
      <w:lvlJc w:val="left"/>
      <w:pPr>
        <w:ind w:left="1530" w:hanging="360"/>
      </w:pPr>
      <w:rPr>
        <w:rFonts w:ascii="Symbol" w:hAnsi="Symbol" w:hint="default"/>
      </w:rPr>
    </w:lvl>
    <w:lvl w:ilvl="1" w:tplc="08090003" w:tentative="1">
      <w:start w:val="1"/>
      <w:numFmt w:val="bullet"/>
      <w:lvlText w:val="o"/>
      <w:lvlJc w:val="left"/>
      <w:pPr>
        <w:ind w:left="2250" w:hanging="360"/>
      </w:pPr>
      <w:rPr>
        <w:rFonts w:ascii="Courier New" w:hAnsi="Courier New" w:cs="Courier New" w:hint="default"/>
      </w:rPr>
    </w:lvl>
    <w:lvl w:ilvl="2" w:tplc="08090005" w:tentative="1">
      <w:start w:val="1"/>
      <w:numFmt w:val="bullet"/>
      <w:lvlText w:val=""/>
      <w:lvlJc w:val="left"/>
      <w:pPr>
        <w:ind w:left="2970" w:hanging="360"/>
      </w:pPr>
      <w:rPr>
        <w:rFonts w:ascii="Wingdings" w:hAnsi="Wingdings" w:hint="default"/>
      </w:rPr>
    </w:lvl>
    <w:lvl w:ilvl="3" w:tplc="08090001" w:tentative="1">
      <w:start w:val="1"/>
      <w:numFmt w:val="bullet"/>
      <w:lvlText w:val=""/>
      <w:lvlJc w:val="left"/>
      <w:pPr>
        <w:ind w:left="3690" w:hanging="360"/>
      </w:pPr>
      <w:rPr>
        <w:rFonts w:ascii="Symbol" w:hAnsi="Symbol" w:hint="default"/>
      </w:rPr>
    </w:lvl>
    <w:lvl w:ilvl="4" w:tplc="08090003" w:tentative="1">
      <w:start w:val="1"/>
      <w:numFmt w:val="bullet"/>
      <w:lvlText w:val="o"/>
      <w:lvlJc w:val="left"/>
      <w:pPr>
        <w:ind w:left="4410" w:hanging="360"/>
      </w:pPr>
      <w:rPr>
        <w:rFonts w:ascii="Courier New" w:hAnsi="Courier New" w:cs="Courier New" w:hint="default"/>
      </w:rPr>
    </w:lvl>
    <w:lvl w:ilvl="5" w:tplc="08090005" w:tentative="1">
      <w:start w:val="1"/>
      <w:numFmt w:val="bullet"/>
      <w:lvlText w:val=""/>
      <w:lvlJc w:val="left"/>
      <w:pPr>
        <w:ind w:left="5130" w:hanging="360"/>
      </w:pPr>
      <w:rPr>
        <w:rFonts w:ascii="Wingdings" w:hAnsi="Wingdings" w:hint="default"/>
      </w:rPr>
    </w:lvl>
    <w:lvl w:ilvl="6" w:tplc="08090001" w:tentative="1">
      <w:start w:val="1"/>
      <w:numFmt w:val="bullet"/>
      <w:lvlText w:val=""/>
      <w:lvlJc w:val="left"/>
      <w:pPr>
        <w:ind w:left="5850" w:hanging="360"/>
      </w:pPr>
      <w:rPr>
        <w:rFonts w:ascii="Symbol" w:hAnsi="Symbol" w:hint="default"/>
      </w:rPr>
    </w:lvl>
    <w:lvl w:ilvl="7" w:tplc="08090003" w:tentative="1">
      <w:start w:val="1"/>
      <w:numFmt w:val="bullet"/>
      <w:lvlText w:val="o"/>
      <w:lvlJc w:val="left"/>
      <w:pPr>
        <w:ind w:left="6570" w:hanging="360"/>
      </w:pPr>
      <w:rPr>
        <w:rFonts w:ascii="Courier New" w:hAnsi="Courier New" w:cs="Courier New" w:hint="default"/>
      </w:rPr>
    </w:lvl>
    <w:lvl w:ilvl="8" w:tplc="08090005" w:tentative="1">
      <w:start w:val="1"/>
      <w:numFmt w:val="bullet"/>
      <w:lvlText w:val=""/>
      <w:lvlJc w:val="left"/>
      <w:pPr>
        <w:ind w:left="7290" w:hanging="360"/>
      </w:pPr>
      <w:rPr>
        <w:rFonts w:ascii="Wingdings" w:hAnsi="Wingdings" w:hint="default"/>
      </w:rPr>
    </w:lvl>
  </w:abstractNum>
  <w:abstractNum w:abstractNumId="2">
    <w:nsid w:val="173155DF"/>
    <w:multiLevelType w:val="hybridMultilevel"/>
    <w:tmpl w:val="D05CF0BE"/>
    <w:lvl w:ilvl="0" w:tplc="887A398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724BEB"/>
    <w:multiLevelType w:val="hybridMultilevel"/>
    <w:tmpl w:val="CD105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1A723A3"/>
    <w:multiLevelType w:val="hybridMultilevel"/>
    <w:tmpl w:val="A0EC02E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5">
    <w:nsid w:val="3BED2042"/>
    <w:multiLevelType w:val="hybridMultilevel"/>
    <w:tmpl w:val="7B304846"/>
    <w:lvl w:ilvl="0" w:tplc="08090001">
      <w:start w:val="1"/>
      <w:numFmt w:val="bullet"/>
      <w:lvlText w:val=""/>
      <w:lvlJc w:val="left"/>
      <w:pPr>
        <w:ind w:left="1464" w:hanging="360"/>
      </w:pPr>
      <w:rPr>
        <w:rFonts w:ascii="Symbol" w:hAnsi="Symbol" w:hint="default"/>
      </w:rPr>
    </w:lvl>
    <w:lvl w:ilvl="1" w:tplc="08090003" w:tentative="1">
      <w:start w:val="1"/>
      <w:numFmt w:val="bullet"/>
      <w:lvlText w:val="o"/>
      <w:lvlJc w:val="left"/>
      <w:pPr>
        <w:ind w:left="2184" w:hanging="360"/>
      </w:pPr>
      <w:rPr>
        <w:rFonts w:ascii="Courier New" w:hAnsi="Courier New" w:cs="Courier New" w:hint="default"/>
      </w:rPr>
    </w:lvl>
    <w:lvl w:ilvl="2" w:tplc="08090005" w:tentative="1">
      <w:start w:val="1"/>
      <w:numFmt w:val="bullet"/>
      <w:lvlText w:val=""/>
      <w:lvlJc w:val="left"/>
      <w:pPr>
        <w:ind w:left="2904" w:hanging="360"/>
      </w:pPr>
      <w:rPr>
        <w:rFonts w:ascii="Wingdings" w:hAnsi="Wingdings" w:hint="default"/>
      </w:rPr>
    </w:lvl>
    <w:lvl w:ilvl="3" w:tplc="08090001" w:tentative="1">
      <w:start w:val="1"/>
      <w:numFmt w:val="bullet"/>
      <w:lvlText w:val=""/>
      <w:lvlJc w:val="left"/>
      <w:pPr>
        <w:ind w:left="3624" w:hanging="360"/>
      </w:pPr>
      <w:rPr>
        <w:rFonts w:ascii="Symbol" w:hAnsi="Symbol" w:hint="default"/>
      </w:rPr>
    </w:lvl>
    <w:lvl w:ilvl="4" w:tplc="08090003" w:tentative="1">
      <w:start w:val="1"/>
      <w:numFmt w:val="bullet"/>
      <w:lvlText w:val="o"/>
      <w:lvlJc w:val="left"/>
      <w:pPr>
        <w:ind w:left="4344" w:hanging="360"/>
      </w:pPr>
      <w:rPr>
        <w:rFonts w:ascii="Courier New" w:hAnsi="Courier New" w:cs="Courier New" w:hint="default"/>
      </w:rPr>
    </w:lvl>
    <w:lvl w:ilvl="5" w:tplc="08090005" w:tentative="1">
      <w:start w:val="1"/>
      <w:numFmt w:val="bullet"/>
      <w:lvlText w:val=""/>
      <w:lvlJc w:val="left"/>
      <w:pPr>
        <w:ind w:left="5064" w:hanging="360"/>
      </w:pPr>
      <w:rPr>
        <w:rFonts w:ascii="Wingdings" w:hAnsi="Wingdings" w:hint="default"/>
      </w:rPr>
    </w:lvl>
    <w:lvl w:ilvl="6" w:tplc="08090001" w:tentative="1">
      <w:start w:val="1"/>
      <w:numFmt w:val="bullet"/>
      <w:lvlText w:val=""/>
      <w:lvlJc w:val="left"/>
      <w:pPr>
        <w:ind w:left="5784" w:hanging="360"/>
      </w:pPr>
      <w:rPr>
        <w:rFonts w:ascii="Symbol" w:hAnsi="Symbol" w:hint="default"/>
      </w:rPr>
    </w:lvl>
    <w:lvl w:ilvl="7" w:tplc="08090003" w:tentative="1">
      <w:start w:val="1"/>
      <w:numFmt w:val="bullet"/>
      <w:lvlText w:val="o"/>
      <w:lvlJc w:val="left"/>
      <w:pPr>
        <w:ind w:left="6504" w:hanging="360"/>
      </w:pPr>
      <w:rPr>
        <w:rFonts w:ascii="Courier New" w:hAnsi="Courier New" w:cs="Courier New" w:hint="default"/>
      </w:rPr>
    </w:lvl>
    <w:lvl w:ilvl="8" w:tplc="08090005" w:tentative="1">
      <w:start w:val="1"/>
      <w:numFmt w:val="bullet"/>
      <w:lvlText w:val=""/>
      <w:lvlJc w:val="left"/>
      <w:pPr>
        <w:ind w:left="7224" w:hanging="360"/>
      </w:pPr>
      <w:rPr>
        <w:rFonts w:ascii="Wingdings" w:hAnsi="Wingdings" w:hint="default"/>
      </w:rPr>
    </w:lvl>
  </w:abstractNum>
  <w:abstractNum w:abstractNumId="6">
    <w:nsid w:val="5DC052CE"/>
    <w:multiLevelType w:val="hybridMultilevel"/>
    <w:tmpl w:val="BBEE1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E72105B"/>
    <w:multiLevelType w:val="hybridMultilevel"/>
    <w:tmpl w:val="5CBE60FE"/>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8">
    <w:nsid w:val="65D86B53"/>
    <w:multiLevelType w:val="hybridMultilevel"/>
    <w:tmpl w:val="1F7AC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AB07971"/>
    <w:multiLevelType w:val="hybridMultilevel"/>
    <w:tmpl w:val="392CD408"/>
    <w:lvl w:ilvl="0" w:tplc="438EFDFC">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1"/>
  </w:num>
  <w:num w:numId="5">
    <w:abstractNumId w:val="6"/>
  </w:num>
  <w:num w:numId="6">
    <w:abstractNumId w:val="4"/>
  </w:num>
  <w:num w:numId="7">
    <w:abstractNumId w:val="0"/>
  </w:num>
  <w:num w:numId="8">
    <w:abstractNumId w:val="2"/>
  </w:num>
  <w:num w:numId="9">
    <w:abstractNumId w:val="9"/>
  </w:num>
  <w:num w:numId="10">
    <w:abstractNumId w:val="8"/>
  </w:num>
  <w:numIdMacAtCleanup w:val="5"/>
</w:numbering>
</file>

<file path=word/people.xml><?xml version="1.0" encoding="utf-8"?>
<w15:people xmlns:mc="http://schemas.openxmlformats.org/markup-compatibility/2006" xmlns:w15="http://schemas.microsoft.com/office/word/2012/wordml" mc:Ignorable="w15">
  <w15:person w15:author="Mr Wells">
    <w15:presenceInfo w15:providerId="AD" w15:userId="10037FFE845DDFB1@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C8D"/>
    <w:rsid w:val="0001508F"/>
    <w:rsid w:val="00025BFB"/>
    <w:rsid w:val="000317DA"/>
    <w:rsid w:val="00032CF8"/>
    <w:rsid w:val="00035F26"/>
    <w:rsid w:val="00052B24"/>
    <w:rsid w:val="00055837"/>
    <w:rsid w:val="00056816"/>
    <w:rsid w:val="000568C4"/>
    <w:rsid w:val="000678A1"/>
    <w:rsid w:val="00073185"/>
    <w:rsid w:val="0007470A"/>
    <w:rsid w:val="00074908"/>
    <w:rsid w:val="000770FB"/>
    <w:rsid w:val="00077736"/>
    <w:rsid w:val="00092CA0"/>
    <w:rsid w:val="00094B4D"/>
    <w:rsid w:val="000973D2"/>
    <w:rsid w:val="000A1161"/>
    <w:rsid w:val="000A1826"/>
    <w:rsid w:val="000A33ED"/>
    <w:rsid w:val="000A7160"/>
    <w:rsid w:val="000B187F"/>
    <w:rsid w:val="000B3C50"/>
    <w:rsid w:val="000B54D5"/>
    <w:rsid w:val="000C44E5"/>
    <w:rsid w:val="000C62F5"/>
    <w:rsid w:val="000C76E1"/>
    <w:rsid w:val="000D12D7"/>
    <w:rsid w:val="000D4640"/>
    <w:rsid w:val="000E319A"/>
    <w:rsid w:val="000E497C"/>
    <w:rsid w:val="000E59D0"/>
    <w:rsid w:val="000F363C"/>
    <w:rsid w:val="000F4C96"/>
    <w:rsid w:val="00100958"/>
    <w:rsid w:val="00106741"/>
    <w:rsid w:val="00114379"/>
    <w:rsid w:val="00121C7F"/>
    <w:rsid w:val="00122C1A"/>
    <w:rsid w:val="00123942"/>
    <w:rsid w:val="001318C0"/>
    <w:rsid w:val="001352FA"/>
    <w:rsid w:val="001419B9"/>
    <w:rsid w:val="00141D78"/>
    <w:rsid w:val="001425E1"/>
    <w:rsid w:val="00145FD6"/>
    <w:rsid w:val="0015366C"/>
    <w:rsid w:val="00153703"/>
    <w:rsid w:val="00155360"/>
    <w:rsid w:val="001560E2"/>
    <w:rsid w:val="001562D6"/>
    <w:rsid w:val="00156A0A"/>
    <w:rsid w:val="00160DBB"/>
    <w:rsid w:val="00165B3E"/>
    <w:rsid w:val="0016727C"/>
    <w:rsid w:val="00167CC4"/>
    <w:rsid w:val="00167D0F"/>
    <w:rsid w:val="00170AD4"/>
    <w:rsid w:val="00181A81"/>
    <w:rsid w:val="00182F51"/>
    <w:rsid w:val="00183B66"/>
    <w:rsid w:val="00184E67"/>
    <w:rsid w:val="00191BAC"/>
    <w:rsid w:val="00193C70"/>
    <w:rsid w:val="00196146"/>
    <w:rsid w:val="001A3BBA"/>
    <w:rsid w:val="001A4E0E"/>
    <w:rsid w:val="001B2086"/>
    <w:rsid w:val="001B56DF"/>
    <w:rsid w:val="001B731B"/>
    <w:rsid w:val="001B74BE"/>
    <w:rsid w:val="001C0E0C"/>
    <w:rsid w:val="001C18D9"/>
    <w:rsid w:val="001C23D4"/>
    <w:rsid w:val="001C6C59"/>
    <w:rsid w:val="001D0515"/>
    <w:rsid w:val="001D64CD"/>
    <w:rsid w:val="001F2D4A"/>
    <w:rsid w:val="00211413"/>
    <w:rsid w:val="002158AD"/>
    <w:rsid w:val="00217FD3"/>
    <w:rsid w:val="00221005"/>
    <w:rsid w:val="002240F7"/>
    <w:rsid w:val="00224A7C"/>
    <w:rsid w:val="00230074"/>
    <w:rsid w:val="002301B5"/>
    <w:rsid w:val="002312F6"/>
    <w:rsid w:val="00233A67"/>
    <w:rsid w:val="002350C9"/>
    <w:rsid w:val="00236903"/>
    <w:rsid w:val="00242858"/>
    <w:rsid w:val="00247EFE"/>
    <w:rsid w:val="002500F5"/>
    <w:rsid w:val="0025118C"/>
    <w:rsid w:val="00251B34"/>
    <w:rsid w:val="00251BE3"/>
    <w:rsid w:val="00252345"/>
    <w:rsid w:val="00252688"/>
    <w:rsid w:val="00253B33"/>
    <w:rsid w:val="002551CC"/>
    <w:rsid w:val="002563E4"/>
    <w:rsid w:val="00260F37"/>
    <w:rsid w:val="00264C9F"/>
    <w:rsid w:val="00274D19"/>
    <w:rsid w:val="0027665E"/>
    <w:rsid w:val="00276834"/>
    <w:rsid w:val="00276BE5"/>
    <w:rsid w:val="00280D08"/>
    <w:rsid w:val="002860D5"/>
    <w:rsid w:val="00286138"/>
    <w:rsid w:val="00287D72"/>
    <w:rsid w:val="00294B5F"/>
    <w:rsid w:val="002955D4"/>
    <w:rsid w:val="002A6BBB"/>
    <w:rsid w:val="002A6EDC"/>
    <w:rsid w:val="002A7F15"/>
    <w:rsid w:val="002B1D64"/>
    <w:rsid w:val="002B24D2"/>
    <w:rsid w:val="002B43F5"/>
    <w:rsid w:val="002B5975"/>
    <w:rsid w:val="002B6AB8"/>
    <w:rsid w:val="002C1F78"/>
    <w:rsid w:val="002D3A28"/>
    <w:rsid w:val="002D4385"/>
    <w:rsid w:val="002D7083"/>
    <w:rsid w:val="002E27DF"/>
    <w:rsid w:val="002E2993"/>
    <w:rsid w:val="002E5C97"/>
    <w:rsid w:val="002F54AF"/>
    <w:rsid w:val="002F7ED2"/>
    <w:rsid w:val="0031725C"/>
    <w:rsid w:val="0032189C"/>
    <w:rsid w:val="00322CFC"/>
    <w:rsid w:val="003250D2"/>
    <w:rsid w:val="00326491"/>
    <w:rsid w:val="0032708D"/>
    <w:rsid w:val="003275B8"/>
    <w:rsid w:val="0033177F"/>
    <w:rsid w:val="00335714"/>
    <w:rsid w:val="00337BC5"/>
    <w:rsid w:val="00340D08"/>
    <w:rsid w:val="00344722"/>
    <w:rsid w:val="003458D2"/>
    <w:rsid w:val="003541BA"/>
    <w:rsid w:val="00354A53"/>
    <w:rsid w:val="00366D37"/>
    <w:rsid w:val="00374C7B"/>
    <w:rsid w:val="00376052"/>
    <w:rsid w:val="0037681E"/>
    <w:rsid w:val="003813F7"/>
    <w:rsid w:val="00383E9F"/>
    <w:rsid w:val="0039396B"/>
    <w:rsid w:val="00395DCD"/>
    <w:rsid w:val="003970FE"/>
    <w:rsid w:val="003A3AE1"/>
    <w:rsid w:val="003A48D7"/>
    <w:rsid w:val="003A78FD"/>
    <w:rsid w:val="003B0A93"/>
    <w:rsid w:val="003B7AB9"/>
    <w:rsid w:val="003C2763"/>
    <w:rsid w:val="003C37F2"/>
    <w:rsid w:val="003C5C85"/>
    <w:rsid w:val="003C7EBA"/>
    <w:rsid w:val="003D0A77"/>
    <w:rsid w:val="003D5A9A"/>
    <w:rsid w:val="003E04B6"/>
    <w:rsid w:val="003E082C"/>
    <w:rsid w:val="003F5D70"/>
    <w:rsid w:val="003F7861"/>
    <w:rsid w:val="003F79AF"/>
    <w:rsid w:val="00400B24"/>
    <w:rsid w:val="004014DD"/>
    <w:rsid w:val="00401AAF"/>
    <w:rsid w:val="00403C73"/>
    <w:rsid w:val="004163F6"/>
    <w:rsid w:val="0041798E"/>
    <w:rsid w:val="00417BC6"/>
    <w:rsid w:val="00421B96"/>
    <w:rsid w:val="00422A85"/>
    <w:rsid w:val="00422A9C"/>
    <w:rsid w:val="00423D59"/>
    <w:rsid w:val="00427ACD"/>
    <w:rsid w:val="004315FC"/>
    <w:rsid w:val="004352AF"/>
    <w:rsid w:val="00436A33"/>
    <w:rsid w:val="0044251D"/>
    <w:rsid w:val="0044392C"/>
    <w:rsid w:val="00451367"/>
    <w:rsid w:val="00454274"/>
    <w:rsid w:val="00455644"/>
    <w:rsid w:val="00464139"/>
    <w:rsid w:val="00464DFC"/>
    <w:rsid w:val="00467BEC"/>
    <w:rsid w:val="004706C4"/>
    <w:rsid w:val="00473B3B"/>
    <w:rsid w:val="00473E13"/>
    <w:rsid w:val="004747D9"/>
    <w:rsid w:val="00475DCA"/>
    <w:rsid w:val="00476371"/>
    <w:rsid w:val="00481DBF"/>
    <w:rsid w:val="0048209B"/>
    <w:rsid w:val="004821D3"/>
    <w:rsid w:val="004844C5"/>
    <w:rsid w:val="0048772F"/>
    <w:rsid w:val="004938C0"/>
    <w:rsid w:val="004942AA"/>
    <w:rsid w:val="0049493F"/>
    <w:rsid w:val="004A01E9"/>
    <w:rsid w:val="004A3793"/>
    <w:rsid w:val="004A791C"/>
    <w:rsid w:val="004B1016"/>
    <w:rsid w:val="004C29A6"/>
    <w:rsid w:val="004D0479"/>
    <w:rsid w:val="004E1ABD"/>
    <w:rsid w:val="004E3738"/>
    <w:rsid w:val="004F13F3"/>
    <w:rsid w:val="004F7A82"/>
    <w:rsid w:val="004F7B87"/>
    <w:rsid w:val="00501318"/>
    <w:rsid w:val="005024BF"/>
    <w:rsid w:val="00502973"/>
    <w:rsid w:val="00507742"/>
    <w:rsid w:val="0051328A"/>
    <w:rsid w:val="00513C2C"/>
    <w:rsid w:val="00515069"/>
    <w:rsid w:val="00520C67"/>
    <w:rsid w:val="00521C7A"/>
    <w:rsid w:val="00522EAA"/>
    <w:rsid w:val="005238FA"/>
    <w:rsid w:val="00525966"/>
    <w:rsid w:val="005341E6"/>
    <w:rsid w:val="005457B2"/>
    <w:rsid w:val="00552708"/>
    <w:rsid w:val="005663C2"/>
    <w:rsid w:val="00570E23"/>
    <w:rsid w:val="00572D54"/>
    <w:rsid w:val="00580E3C"/>
    <w:rsid w:val="00583F86"/>
    <w:rsid w:val="00586FDC"/>
    <w:rsid w:val="005925B3"/>
    <w:rsid w:val="005A0BC0"/>
    <w:rsid w:val="005A1F69"/>
    <w:rsid w:val="005A7A6C"/>
    <w:rsid w:val="005A7DE3"/>
    <w:rsid w:val="005A7F73"/>
    <w:rsid w:val="005B04B4"/>
    <w:rsid w:val="005B07F0"/>
    <w:rsid w:val="005B0D67"/>
    <w:rsid w:val="005C05D5"/>
    <w:rsid w:val="005C2E20"/>
    <w:rsid w:val="005C5CC1"/>
    <w:rsid w:val="005C7500"/>
    <w:rsid w:val="005D001B"/>
    <w:rsid w:val="005D2522"/>
    <w:rsid w:val="005D2954"/>
    <w:rsid w:val="005D48C0"/>
    <w:rsid w:val="005D5B9E"/>
    <w:rsid w:val="005E3993"/>
    <w:rsid w:val="005F5261"/>
    <w:rsid w:val="00600F9E"/>
    <w:rsid w:val="00606123"/>
    <w:rsid w:val="0061367B"/>
    <w:rsid w:val="006163C1"/>
    <w:rsid w:val="00621620"/>
    <w:rsid w:val="0062632E"/>
    <w:rsid w:val="00626A89"/>
    <w:rsid w:val="006345E5"/>
    <w:rsid w:val="006438C7"/>
    <w:rsid w:val="00653FA3"/>
    <w:rsid w:val="00657887"/>
    <w:rsid w:val="006637DD"/>
    <w:rsid w:val="00664ACA"/>
    <w:rsid w:val="00665D21"/>
    <w:rsid w:val="006710ED"/>
    <w:rsid w:val="006720EF"/>
    <w:rsid w:val="006748AA"/>
    <w:rsid w:val="006753C0"/>
    <w:rsid w:val="006770FF"/>
    <w:rsid w:val="00683A94"/>
    <w:rsid w:val="00684B89"/>
    <w:rsid w:val="006867FC"/>
    <w:rsid w:val="00692333"/>
    <w:rsid w:val="0069323B"/>
    <w:rsid w:val="0069484F"/>
    <w:rsid w:val="00696DDC"/>
    <w:rsid w:val="00697C75"/>
    <w:rsid w:val="006A1250"/>
    <w:rsid w:val="006B049A"/>
    <w:rsid w:val="006B3EEC"/>
    <w:rsid w:val="006B6CA9"/>
    <w:rsid w:val="006C20AC"/>
    <w:rsid w:val="006C52D5"/>
    <w:rsid w:val="006D0735"/>
    <w:rsid w:val="006D3509"/>
    <w:rsid w:val="006E053A"/>
    <w:rsid w:val="006E3BA5"/>
    <w:rsid w:val="006F051D"/>
    <w:rsid w:val="007029B1"/>
    <w:rsid w:val="00704475"/>
    <w:rsid w:val="007167E3"/>
    <w:rsid w:val="0071769F"/>
    <w:rsid w:val="0073326F"/>
    <w:rsid w:val="00733489"/>
    <w:rsid w:val="0073395B"/>
    <w:rsid w:val="00733D04"/>
    <w:rsid w:val="007355B7"/>
    <w:rsid w:val="00735DD1"/>
    <w:rsid w:val="00742AE2"/>
    <w:rsid w:val="00746B88"/>
    <w:rsid w:val="00753828"/>
    <w:rsid w:val="00755D9A"/>
    <w:rsid w:val="00761396"/>
    <w:rsid w:val="00763856"/>
    <w:rsid w:val="00763EAD"/>
    <w:rsid w:val="00763EF6"/>
    <w:rsid w:val="00766366"/>
    <w:rsid w:val="007679D5"/>
    <w:rsid w:val="00773ABA"/>
    <w:rsid w:val="00776BB6"/>
    <w:rsid w:val="00776E8C"/>
    <w:rsid w:val="00780754"/>
    <w:rsid w:val="007922CD"/>
    <w:rsid w:val="00796B22"/>
    <w:rsid w:val="00796DBB"/>
    <w:rsid w:val="007A3803"/>
    <w:rsid w:val="007A5550"/>
    <w:rsid w:val="007A616E"/>
    <w:rsid w:val="007A617D"/>
    <w:rsid w:val="007A667B"/>
    <w:rsid w:val="007A69EF"/>
    <w:rsid w:val="007A7510"/>
    <w:rsid w:val="007C1A23"/>
    <w:rsid w:val="007C2325"/>
    <w:rsid w:val="007D14FB"/>
    <w:rsid w:val="007D1D88"/>
    <w:rsid w:val="007D752F"/>
    <w:rsid w:val="007D7B7B"/>
    <w:rsid w:val="007E59E7"/>
    <w:rsid w:val="007E5F13"/>
    <w:rsid w:val="007F32A5"/>
    <w:rsid w:val="00802779"/>
    <w:rsid w:val="00803A49"/>
    <w:rsid w:val="008114E7"/>
    <w:rsid w:val="00815E06"/>
    <w:rsid w:val="008164E2"/>
    <w:rsid w:val="00816DB2"/>
    <w:rsid w:val="00821450"/>
    <w:rsid w:val="00826EF0"/>
    <w:rsid w:val="0082789E"/>
    <w:rsid w:val="0083299A"/>
    <w:rsid w:val="00833CD1"/>
    <w:rsid w:val="00842034"/>
    <w:rsid w:val="00846864"/>
    <w:rsid w:val="00846F9C"/>
    <w:rsid w:val="00855BD3"/>
    <w:rsid w:val="00860F6D"/>
    <w:rsid w:val="00864B71"/>
    <w:rsid w:val="008668F5"/>
    <w:rsid w:val="008725F0"/>
    <w:rsid w:val="00875DD4"/>
    <w:rsid w:val="0087692A"/>
    <w:rsid w:val="0088029E"/>
    <w:rsid w:val="00884704"/>
    <w:rsid w:val="00884D2A"/>
    <w:rsid w:val="0089450E"/>
    <w:rsid w:val="00894DDE"/>
    <w:rsid w:val="008963F6"/>
    <w:rsid w:val="00897965"/>
    <w:rsid w:val="008A4840"/>
    <w:rsid w:val="008D2D41"/>
    <w:rsid w:val="008D53BA"/>
    <w:rsid w:val="008D7B4E"/>
    <w:rsid w:val="008D7BBA"/>
    <w:rsid w:val="008E1D11"/>
    <w:rsid w:val="008F1DD5"/>
    <w:rsid w:val="008F6B2A"/>
    <w:rsid w:val="00907363"/>
    <w:rsid w:val="0091172A"/>
    <w:rsid w:val="009118E1"/>
    <w:rsid w:val="00912355"/>
    <w:rsid w:val="009136A2"/>
    <w:rsid w:val="00914DD9"/>
    <w:rsid w:val="00921BCB"/>
    <w:rsid w:val="00924348"/>
    <w:rsid w:val="009256AA"/>
    <w:rsid w:val="00927805"/>
    <w:rsid w:val="00930CD6"/>
    <w:rsid w:val="009315DA"/>
    <w:rsid w:val="00934FF2"/>
    <w:rsid w:val="0093790E"/>
    <w:rsid w:val="00937D4D"/>
    <w:rsid w:val="0094061F"/>
    <w:rsid w:val="009440CF"/>
    <w:rsid w:val="00947E87"/>
    <w:rsid w:val="00954C52"/>
    <w:rsid w:val="00965018"/>
    <w:rsid w:val="00970925"/>
    <w:rsid w:val="0097346A"/>
    <w:rsid w:val="00973E15"/>
    <w:rsid w:val="009749FF"/>
    <w:rsid w:val="00975019"/>
    <w:rsid w:val="00980F0F"/>
    <w:rsid w:val="009829FC"/>
    <w:rsid w:val="0099170A"/>
    <w:rsid w:val="00992709"/>
    <w:rsid w:val="009A3DFF"/>
    <w:rsid w:val="009A724A"/>
    <w:rsid w:val="009B0D0C"/>
    <w:rsid w:val="009B2E3A"/>
    <w:rsid w:val="009B7EDD"/>
    <w:rsid w:val="009C0561"/>
    <w:rsid w:val="009D36D1"/>
    <w:rsid w:val="009E22B6"/>
    <w:rsid w:val="009E2B19"/>
    <w:rsid w:val="009E2D25"/>
    <w:rsid w:val="009E361A"/>
    <w:rsid w:val="00A019AA"/>
    <w:rsid w:val="00A04BC1"/>
    <w:rsid w:val="00A07ACB"/>
    <w:rsid w:val="00A12388"/>
    <w:rsid w:val="00A14D5E"/>
    <w:rsid w:val="00A1546D"/>
    <w:rsid w:val="00A24C58"/>
    <w:rsid w:val="00A3313D"/>
    <w:rsid w:val="00A4123B"/>
    <w:rsid w:val="00A43C77"/>
    <w:rsid w:val="00A43CEE"/>
    <w:rsid w:val="00A45461"/>
    <w:rsid w:val="00A46D7E"/>
    <w:rsid w:val="00A57390"/>
    <w:rsid w:val="00A637A2"/>
    <w:rsid w:val="00A64DE0"/>
    <w:rsid w:val="00A66677"/>
    <w:rsid w:val="00A67473"/>
    <w:rsid w:val="00A768E0"/>
    <w:rsid w:val="00A821AC"/>
    <w:rsid w:val="00A83A14"/>
    <w:rsid w:val="00A85F2C"/>
    <w:rsid w:val="00A921DB"/>
    <w:rsid w:val="00A97930"/>
    <w:rsid w:val="00AA3CC1"/>
    <w:rsid w:val="00AA49E5"/>
    <w:rsid w:val="00AA5677"/>
    <w:rsid w:val="00AA63BA"/>
    <w:rsid w:val="00AB162C"/>
    <w:rsid w:val="00AB295D"/>
    <w:rsid w:val="00AB6589"/>
    <w:rsid w:val="00AB6690"/>
    <w:rsid w:val="00AB77A3"/>
    <w:rsid w:val="00AC146C"/>
    <w:rsid w:val="00AC2B8E"/>
    <w:rsid w:val="00AC4161"/>
    <w:rsid w:val="00AD59F3"/>
    <w:rsid w:val="00AE7007"/>
    <w:rsid w:val="00AF0B52"/>
    <w:rsid w:val="00AF23D1"/>
    <w:rsid w:val="00AF245A"/>
    <w:rsid w:val="00AF3699"/>
    <w:rsid w:val="00AF3AB7"/>
    <w:rsid w:val="00AF53C3"/>
    <w:rsid w:val="00AF5765"/>
    <w:rsid w:val="00B020BE"/>
    <w:rsid w:val="00B02546"/>
    <w:rsid w:val="00B04C74"/>
    <w:rsid w:val="00B05B0E"/>
    <w:rsid w:val="00B0703F"/>
    <w:rsid w:val="00B07F68"/>
    <w:rsid w:val="00B117DF"/>
    <w:rsid w:val="00B13DEA"/>
    <w:rsid w:val="00B13FA0"/>
    <w:rsid w:val="00B20E24"/>
    <w:rsid w:val="00B21A6B"/>
    <w:rsid w:val="00B3590C"/>
    <w:rsid w:val="00B47E14"/>
    <w:rsid w:val="00B54936"/>
    <w:rsid w:val="00B64D1B"/>
    <w:rsid w:val="00B71647"/>
    <w:rsid w:val="00B7170A"/>
    <w:rsid w:val="00B7181E"/>
    <w:rsid w:val="00B75152"/>
    <w:rsid w:val="00B77F2F"/>
    <w:rsid w:val="00B81152"/>
    <w:rsid w:val="00B91910"/>
    <w:rsid w:val="00B91A49"/>
    <w:rsid w:val="00B94645"/>
    <w:rsid w:val="00B975AB"/>
    <w:rsid w:val="00BA4EC8"/>
    <w:rsid w:val="00BB0254"/>
    <w:rsid w:val="00BB0795"/>
    <w:rsid w:val="00BB3E56"/>
    <w:rsid w:val="00BC1AC0"/>
    <w:rsid w:val="00BC50C8"/>
    <w:rsid w:val="00BD3F83"/>
    <w:rsid w:val="00BE2D38"/>
    <w:rsid w:val="00BE362E"/>
    <w:rsid w:val="00BE54A5"/>
    <w:rsid w:val="00C05222"/>
    <w:rsid w:val="00C06310"/>
    <w:rsid w:val="00C10092"/>
    <w:rsid w:val="00C10B27"/>
    <w:rsid w:val="00C12FE6"/>
    <w:rsid w:val="00C15B5F"/>
    <w:rsid w:val="00C17860"/>
    <w:rsid w:val="00C203BE"/>
    <w:rsid w:val="00C21463"/>
    <w:rsid w:val="00C40092"/>
    <w:rsid w:val="00C437F7"/>
    <w:rsid w:val="00C4784D"/>
    <w:rsid w:val="00C57B5A"/>
    <w:rsid w:val="00C6052B"/>
    <w:rsid w:val="00C71E51"/>
    <w:rsid w:val="00C76B86"/>
    <w:rsid w:val="00C771BA"/>
    <w:rsid w:val="00C81B86"/>
    <w:rsid w:val="00C8497D"/>
    <w:rsid w:val="00C8694B"/>
    <w:rsid w:val="00C950D4"/>
    <w:rsid w:val="00CA34BD"/>
    <w:rsid w:val="00CA3DBA"/>
    <w:rsid w:val="00CB31D3"/>
    <w:rsid w:val="00CB39F7"/>
    <w:rsid w:val="00CB78D9"/>
    <w:rsid w:val="00CC1D4C"/>
    <w:rsid w:val="00CC297E"/>
    <w:rsid w:val="00CC6BC1"/>
    <w:rsid w:val="00CD2CE3"/>
    <w:rsid w:val="00CD3045"/>
    <w:rsid w:val="00CE04C9"/>
    <w:rsid w:val="00CE15D9"/>
    <w:rsid w:val="00CE208B"/>
    <w:rsid w:val="00CE276F"/>
    <w:rsid w:val="00CE2F1F"/>
    <w:rsid w:val="00CE3698"/>
    <w:rsid w:val="00CE5617"/>
    <w:rsid w:val="00CE77C0"/>
    <w:rsid w:val="00CF3B73"/>
    <w:rsid w:val="00CF457A"/>
    <w:rsid w:val="00CF55E9"/>
    <w:rsid w:val="00CF6AF2"/>
    <w:rsid w:val="00D000DC"/>
    <w:rsid w:val="00D02054"/>
    <w:rsid w:val="00D11EC8"/>
    <w:rsid w:val="00D22382"/>
    <w:rsid w:val="00D25113"/>
    <w:rsid w:val="00D331CF"/>
    <w:rsid w:val="00D357FA"/>
    <w:rsid w:val="00D36A40"/>
    <w:rsid w:val="00D46BF5"/>
    <w:rsid w:val="00D54F21"/>
    <w:rsid w:val="00D557A7"/>
    <w:rsid w:val="00D62069"/>
    <w:rsid w:val="00D76BD6"/>
    <w:rsid w:val="00D80C96"/>
    <w:rsid w:val="00D81D45"/>
    <w:rsid w:val="00D83A9D"/>
    <w:rsid w:val="00D84706"/>
    <w:rsid w:val="00D862B0"/>
    <w:rsid w:val="00D931D2"/>
    <w:rsid w:val="00D94AB0"/>
    <w:rsid w:val="00DA19BC"/>
    <w:rsid w:val="00DA3789"/>
    <w:rsid w:val="00DA79F2"/>
    <w:rsid w:val="00DB145D"/>
    <w:rsid w:val="00DB1733"/>
    <w:rsid w:val="00DB2FCA"/>
    <w:rsid w:val="00DC0CCA"/>
    <w:rsid w:val="00DC3487"/>
    <w:rsid w:val="00DC349E"/>
    <w:rsid w:val="00DC641E"/>
    <w:rsid w:val="00DD0C45"/>
    <w:rsid w:val="00DD3035"/>
    <w:rsid w:val="00DD3458"/>
    <w:rsid w:val="00DD4383"/>
    <w:rsid w:val="00DD6E10"/>
    <w:rsid w:val="00DD7DF3"/>
    <w:rsid w:val="00DE3EE7"/>
    <w:rsid w:val="00DE5B6C"/>
    <w:rsid w:val="00DE7015"/>
    <w:rsid w:val="00DE74FC"/>
    <w:rsid w:val="00DE76CA"/>
    <w:rsid w:val="00DF3383"/>
    <w:rsid w:val="00DF6EF7"/>
    <w:rsid w:val="00E0212D"/>
    <w:rsid w:val="00E057F7"/>
    <w:rsid w:val="00E06195"/>
    <w:rsid w:val="00E10084"/>
    <w:rsid w:val="00E13E10"/>
    <w:rsid w:val="00E174BE"/>
    <w:rsid w:val="00E17591"/>
    <w:rsid w:val="00E23BFD"/>
    <w:rsid w:val="00E26006"/>
    <w:rsid w:val="00E30F26"/>
    <w:rsid w:val="00E3454F"/>
    <w:rsid w:val="00E34926"/>
    <w:rsid w:val="00E35959"/>
    <w:rsid w:val="00E35AE8"/>
    <w:rsid w:val="00E36C8F"/>
    <w:rsid w:val="00E418DF"/>
    <w:rsid w:val="00E513F5"/>
    <w:rsid w:val="00E54658"/>
    <w:rsid w:val="00E55427"/>
    <w:rsid w:val="00E56377"/>
    <w:rsid w:val="00E57745"/>
    <w:rsid w:val="00E57CBD"/>
    <w:rsid w:val="00E60FCB"/>
    <w:rsid w:val="00E622DA"/>
    <w:rsid w:val="00E625F7"/>
    <w:rsid w:val="00E628CA"/>
    <w:rsid w:val="00E72BFE"/>
    <w:rsid w:val="00E7334E"/>
    <w:rsid w:val="00E73959"/>
    <w:rsid w:val="00E7421D"/>
    <w:rsid w:val="00E750B6"/>
    <w:rsid w:val="00E80BAF"/>
    <w:rsid w:val="00E826E8"/>
    <w:rsid w:val="00E82722"/>
    <w:rsid w:val="00E877D2"/>
    <w:rsid w:val="00E87C4E"/>
    <w:rsid w:val="00EA3D9C"/>
    <w:rsid w:val="00EB23E6"/>
    <w:rsid w:val="00EC3361"/>
    <w:rsid w:val="00ED3CD6"/>
    <w:rsid w:val="00ED3EF3"/>
    <w:rsid w:val="00ED77A7"/>
    <w:rsid w:val="00EE1C69"/>
    <w:rsid w:val="00EE50C0"/>
    <w:rsid w:val="00EE53FD"/>
    <w:rsid w:val="00EF01E6"/>
    <w:rsid w:val="00EF0DFE"/>
    <w:rsid w:val="00EF7861"/>
    <w:rsid w:val="00F01154"/>
    <w:rsid w:val="00F024EC"/>
    <w:rsid w:val="00F05CDB"/>
    <w:rsid w:val="00F061A6"/>
    <w:rsid w:val="00F0739E"/>
    <w:rsid w:val="00F13B8B"/>
    <w:rsid w:val="00F20C5E"/>
    <w:rsid w:val="00F22747"/>
    <w:rsid w:val="00F34FFD"/>
    <w:rsid w:val="00F35BB8"/>
    <w:rsid w:val="00F4151D"/>
    <w:rsid w:val="00F45389"/>
    <w:rsid w:val="00F60CF9"/>
    <w:rsid w:val="00F62957"/>
    <w:rsid w:val="00F702A9"/>
    <w:rsid w:val="00F70E4B"/>
    <w:rsid w:val="00F73A13"/>
    <w:rsid w:val="00F769D3"/>
    <w:rsid w:val="00F76C99"/>
    <w:rsid w:val="00F8787A"/>
    <w:rsid w:val="00FA1C8D"/>
    <w:rsid w:val="00FA2D78"/>
    <w:rsid w:val="00FA4CAE"/>
    <w:rsid w:val="00FB1F42"/>
    <w:rsid w:val="00FB759B"/>
    <w:rsid w:val="00FC36C3"/>
    <w:rsid w:val="00FC7276"/>
    <w:rsid w:val="00FD1C48"/>
    <w:rsid w:val="00FE159D"/>
    <w:rsid w:val="00FE4BD8"/>
    <w:rsid w:val="00FE773B"/>
    <w:rsid w:val="00FF0248"/>
    <w:rsid w:val="00FF2987"/>
    <w:rsid w:val="2A7BE011"/>
    <w:rsid w:val="7F94A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B00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uiPriority="99"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outlineLvl w:val="1"/>
    </w:pPr>
    <w:rPr>
      <w:i/>
      <w:sz w:val="24"/>
    </w:rPr>
  </w:style>
  <w:style w:type="paragraph" w:styleId="Heading3">
    <w:name w:val="heading 3"/>
    <w:basedOn w:val="Normal"/>
    <w:next w:val="Normal"/>
    <w:qFormat/>
    <w:pPr>
      <w:keepNext/>
      <w:tabs>
        <w:tab w:val="left" w:pos="851"/>
      </w:tabs>
      <w:outlineLvl w:val="2"/>
    </w:pPr>
    <w:rPr>
      <w:sz w:val="24"/>
    </w:rPr>
  </w:style>
  <w:style w:type="paragraph" w:styleId="Heading4">
    <w:name w:val="heading 4"/>
    <w:basedOn w:val="Normal"/>
    <w:next w:val="Normal"/>
    <w:qFormat/>
    <w:pPr>
      <w:keepNext/>
      <w:tabs>
        <w:tab w:val="left" w:pos="851"/>
        <w:tab w:val="left" w:pos="7938"/>
        <w:tab w:val="left" w:pos="8789"/>
      </w:tabs>
      <w:ind w:right="-641"/>
      <w:outlineLvl w:val="3"/>
    </w:pPr>
    <w:rPr>
      <w:sz w:val="24"/>
    </w:rPr>
  </w:style>
  <w:style w:type="paragraph" w:styleId="Heading8">
    <w:name w:val="heading 8"/>
    <w:basedOn w:val="Normal"/>
    <w:next w:val="Normal"/>
    <w:qFormat/>
    <w:rsid w:val="00665D21"/>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b/>
      <w:sz w:val="24"/>
    </w:rPr>
  </w:style>
  <w:style w:type="paragraph" w:styleId="Subtitle">
    <w:name w:val="Subtitle"/>
    <w:basedOn w:val="Normal"/>
    <w:link w:val="SubtitleChar"/>
    <w:uiPriority w:val="99"/>
    <w:qFormat/>
    <w:pPr>
      <w:jc w:val="center"/>
    </w:pPr>
    <w:rPr>
      <w:rFonts w:ascii="Comic Sans MS" w:hAnsi="Comic Sans MS"/>
      <w:b/>
      <w:lang w:val="x-none" w:eastAsia="x-none"/>
    </w:rPr>
  </w:style>
  <w:style w:type="paragraph" w:styleId="ListParagraph">
    <w:name w:val="List Paragraph"/>
    <w:basedOn w:val="Normal"/>
    <w:uiPriority w:val="34"/>
    <w:qFormat/>
    <w:rsid w:val="00D557A7"/>
    <w:pPr>
      <w:ind w:left="720"/>
    </w:pPr>
    <w:rPr>
      <w:rFonts w:ascii="Comic Sans MS" w:hAnsi="Comic Sans MS"/>
      <w:sz w:val="24"/>
      <w:lang w:eastAsia="en-US"/>
    </w:rPr>
  </w:style>
  <w:style w:type="table" w:styleId="TableGrid">
    <w:name w:val="Table Grid"/>
    <w:basedOn w:val="TableNormal"/>
    <w:rsid w:val="007E5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ink w:val="Subtitle"/>
    <w:uiPriority w:val="99"/>
    <w:rsid w:val="007A667B"/>
    <w:rPr>
      <w:rFonts w:ascii="Comic Sans MS" w:hAnsi="Comic Sans MS"/>
      <w:b/>
    </w:rPr>
  </w:style>
  <w:style w:type="paragraph" w:styleId="NoSpacing">
    <w:name w:val="No Spacing"/>
    <w:qFormat/>
    <w:rsid w:val="004E1ABD"/>
    <w:rPr>
      <w:rFonts w:ascii="Calibri" w:eastAsia="Calibri" w:hAnsi="Calibri"/>
      <w:sz w:val="22"/>
      <w:szCs w:val="22"/>
      <w:lang w:eastAsia="en-US"/>
    </w:rPr>
  </w:style>
  <w:style w:type="paragraph" w:styleId="Header">
    <w:name w:val="header"/>
    <w:basedOn w:val="Normal"/>
    <w:rsid w:val="008114E7"/>
    <w:pPr>
      <w:tabs>
        <w:tab w:val="center" w:pos="4153"/>
        <w:tab w:val="right" w:pos="8306"/>
      </w:tabs>
    </w:pPr>
  </w:style>
  <w:style w:type="paragraph" w:styleId="Footer">
    <w:name w:val="footer"/>
    <w:basedOn w:val="Normal"/>
    <w:link w:val="FooterChar"/>
    <w:uiPriority w:val="99"/>
    <w:rsid w:val="008114E7"/>
    <w:pPr>
      <w:tabs>
        <w:tab w:val="center" w:pos="4153"/>
        <w:tab w:val="right" w:pos="8306"/>
      </w:tabs>
    </w:pPr>
  </w:style>
  <w:style w:type="paragraph" w:styleId="BalloonText">
    <w:name w:val="Balloon Text"/>
    <w:basedOn w:val="Normal"/>
    <w:link w:val="BalloonTextChar"/>
    <w:rsid w:val="0044251D"/>
    <w:rPr>
      <w:rFonts w:ascii="Tahoma" w:hAnsi="Tahoma"/>
      <w:sz w:val="16"/>
      <w:szCs w:val="16"/>
      <w:lang w:val="x-none" w:eastAsia="x-none"/>
    </w:rPr>
  </w:style>
  <w:style w:type="character" w:customStyle="1" w:styleId="BalloonTextChar">
    <w:name w:val="Balloon Text Char"/>
    <w:link w:val="BalloonText"/>
    <w:rsid w:val="0044251D"/>
    <w:rPr>
      <w:rFonts w:ascii="Tahoma" w:hAnsi="Tahoma" w:cs="Tahoma"/>
      <w:sz w:val="16"/>
      <w:szCs w:val="16"/>
    </w:rPr>
  </w:style>
  <w:style w:type="paragraph" w:styleId="NormalWeb">
    <w:name w:val="Normal (Web)"/>
    <w:basedOn w:val="Normal"/>
    <w:uiPriority w:val="99"/>
    <w:unhideWhenUsed/>
    <w:rsid w:val="00AD59F3"/>
    <w:pPr>
      <w:spacing w:before="100" w:beforeAutospacing="1" w:after="100" w:afterAutospacing="1"/>
    </w:pPr>
    <w:rPr>
      <w:sz w:val="24"/>
      <w:szCs w:val="24"/>
    </w:rPr>
  </w:style>
  <w:style w:type="character" w:customStyle="1" w:styleId="FooterChar">
    <w:name w:val="Footer Char"/>
    <w:link w:val="Footer"/>
    <w:uiPriority w:val="99"/>
    <w:rsid w:val="00337BC5"/>
  </w:style>
  <w:style w:type="character" w:styleId="CommentReference">
    <w:name w:val="annotation reference"/>
    <w:rsid w:val="00B3590C"/>
    <w:rPr>
      <w:sz w:val="16"/>
      <w:szCs w:val="16"/>
    </w:rPr>
  </w:style>
  <w:style w:type="paragraph" w:styleId="CommentText">
    <w:name w:val="annotation text"/>
    <w:basedOn w:val="Normal"/>
    <w:link w:val="CommentTextChar"/>
    <w:rsid w:val="00B3590C"/>
  </w:style>
  <w:style w:type="character" w:customStyle="1" w:styleId="CommentTextChar">
    <w:name w:val="Comment Text Char"/>
    <w:basedOn w:val="DefaultParagraphFont"/>
    <w:link w:val="CommentText"/>
    <w:rsid w:val="00B3590C"/>
  </w:style>
  <w:style w:type="paragraph" w:styleId="CommentSubject">
    <w:name w:val="annotation subject"/>
    <w:basedOn w:val="CommentText"/>
    <w:next w:val="CommentText"/>
    <w:link w:val="CommentSubjectChar"/>
    <w:rsid w:val="00B3590C"/>
    <w:rPr>
      <w:b/>
      <w:bCs/>
    </w:rPr>
  </w:style>
  <w:style w:type="character" w:customStyle="1" w:styleId="CommentSubjectChar">
    <w:name w:val="Comment Subject Char"/>
    <w:link w:val="CommentSubject"/>
    <w:rsid w:val="00B3590C"/>
    <w:rPr>
      <w:b/>
      <w:bCs/>
    </w:rPr>
  </w:style>
  <w:style w:type="character" w:styleId="PlaceholderText">
    <w:name w:val="Placeholder Text"/>
    <w:basedOn w:val="DefaultParagraphFont"/>
    <w:uiPriority w:val="99"/>
    <w:semiHidden/>
    <w:rsid w:val="00B47E14"/>
    <w:rPr>
      <w:color w:val="808080"/>
    </w:rPr>
  </w:style>
  <w:style w:type="character" w:customStyle="1" w:styleId="Style1">
    <w:name w:val="Style1"/>
    <w:basedOn w:val="DefaultParagraphFont"/>
    <w:uiPriority w:val="1"/>
    <w:rsid w:val="00B47E14"/>
    <w:rPr>
      <w:rFonts w:ascii="Arial" w:hAnsi="Arial"/>
      <w:sz w:val="16"/>
    </w:rPr>
  </w:style>
  <w:style w:type="character" w:styleId="Hyperlink">
    <w:name w:val="Hyperlink"/>
    <w:basedOn w:val="DefaultParagraphFont"/>
    <w:rsid w:val="00816DB2"/>
    <w:rPr>
      <w:color w:val="0000FF" w:themeColor="hyperlink"/>
      <w:u w:val="single"/>
    </w:rPr>
  </w:style>
  <w:style w:type="paragraph" w:styleId="BodyText">
    <w:name w:val="Body Text"/>
    <w:basedOn w:val="Normal"/>
    <w:link w:val="BodyTextChar"/>
    <w:uiPriority w:val="1"/>
    <w:qFormat/>
    <w:rsid w:val="00E60FCB"/>
    <w:pPr>
      <w:widowControl w:val="0"/>
      <w:autoSpaceDE w:val="0"/>
      <w:autoSpaceDN w:val="0"/>
    </w:pPr>
    <w:rPr>
      <w:rFonts w:ascii="Comic Sans MS" w:eastAsia="Comic Sans MS" w:hAnsi="Comic Sans MS" w:cs="Comic Sans MS"/>
      <w:sz w:val="16"/>
      <w:szCs w:val="16"/>
      <w:lang w:val="en-US" w:eastAsia="en-US"/>
    </w:rPr>
  </w:style>
  <w:style w:type="character" w:customStyle="1" w:styleId="BodyTextChar">
    <w:name w:val="Body Text Char"/>
    <w:basedOn w:val="DefaultParagraphFont"/>
    <w:link w:val="BodyText"/>
    <w:uiPriority w:val="1"/>
    <w:rsid w:val="00E60FCB"/>
    <w:rPr>
      <w:rFonts w:ascii="Comic Sans MS" w:eastAsia="Comic Sans MS" w:hAnsi="Comic Sans MS" w:cs="Comic Sans MS"/>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uiPriority="99"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pPr>
      <w:keepNext/>
      <w:outlineLvl w:val="1"/>
    </w:pPr>
    <w:rPr>
      <w:i/>
      <w:sz w:val="24"/>
    </w:rPr>
  </w:style>
  <w:style w:type="paragraph" w:styleId="Heading3">
    <w:name w:val="heading 3"/>
    <w:basedOn w:val="Normal"/>
    <w:next w:val="Normal"/>
    <w:qFormat/>
    <w:pPr>
      <w:keepNext/>
      <w:tabs>
        <w:tab w:val="left" w:pos="851"/>
      </w:tabs>
      <w:outlineLvl w:val="2"/>
    </w:pPr>
    <w:rPr>
      <w:sz w:val="24"/>
    </w:rPr>
  </w:style>
  <w:style w:type="paragraph" w:styleId="Heading4">
    <w:name w:val="heading 4"/>
    <w:basedOn w:val="Normal"/>
    <w:next w:val="Normal"/>
    <w:qFormat/>
    <w:pPr>
      <w:keepNext/>
      <w:tabs>
        <w:tab w:val="left" w:pos="851"/>
        <w:tab w:val="left" w:pos="7938"/>
        <w:tab w:val="left" w:pos="8789"/>
      </w:tabs>
      <w:ind w:right="-641"/>
      <w:outlineLvl w:val="3"/>
    </w:pPr>
    <w:rPr>
      <w:sz w:val="24"/>
    </w:rPr>
  </w:style>
  <w:style w:type="paragraph" w:styleId="Heading8">
    <w:name w:val="heading 8"/>
    <w:basedOn w:val="Normal"/>
    <w:next w:val="Normal"/>
    <w:qFormat/>
    <w:rsid w:val="00665D21"/>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b/>
      <w:sz w:val="24"/>
    </w:rPr>
  </w:style>
  <w:style w:type="paragraph" w:styleId="Subtitle">
    <w:name w:val="Subtitle"/>
    <w:basedOn w:val="Normal"/>
    <w:link w:val="SubtitleChar"/>
    <w:uiPriority w:val="99"/>
    <w:qFormat/>
    <w:pPr>
      <w:jc w:val="center"/>
    </w:pPr>
    <w:rPr>
      <w:rFonts w:ascii="Comic Sans MS" w:hAnsi="Comic Sans MS"/>
      <w:b/>
      <w:lang w:val="x-none" w:eastAsia="x-none"/>
    </w:rPr>
  </w:style>
  <w:style w:type="paragraph" w:styleId="ListParagraph">
    <w:name w:val="List Paragraph"/>
    <w:basedOn w:val="Normal"/>
    <w:uiPriority w:val="34"/>
    <w:qFormat/>
    <w:rsid w:val="00D557A7"/>
    <w:pPr>
      <w:ind w:left="720"/>
    </w:pPr>
    <w:rPr>
      <w:rFonts w:ascii="Comic Sans MS" w:hAnsi="Comic Sans MS"/>
      <w:sz w:val="24"/>
      <w:lang w:eastAsia="en-US"/>
    </w:rPr>
  </w:style>
  <w:style w:type="table" w:styleId="TableGrid">
    <w:name w:val="Table Grid"/>
    <w:basedOn w:val="TableNormal"/>
    <w:rsid w:val="007E5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link w:val="Subtitle"/>
    <w:uiPriority w:val="99"/>
    <w:rsid w:val="007A667B"/>
    <w:rPr>
      <w:rFonts w:ascii="Comic Sans MS" w:hAnsi="Comic Sans MS"/>
      <w:b/>
    </w:rPr>
  </w:style>
  <w:style w:type="paragraph" w:styleId="NoSpacing">
    <w:name w:val="No Spacing"/>
    <w:qFormat/>
    <w:rsid w:val="004E1ABD"/>
    <w:rPr>
      <w:rFonts w:ascii="Calibri" w:eastAsia="Calibri" w:hAnsi="Calibri"/>
      <w:sz w:val="22"/>
      <w:szCs w:val="22"/>
      <w:lang w:eastAsia="en-US"/>
    </w:rPr>
  </w:style>
  <w:style w:type="paragraph" w:styleId="Header">
    <w:name w:val="header"/>
    <w:basedOn w:val="Normal"/>
    <w:rsid w:val="008114E7"/>
    <w:pPr>
      <w:tabs>
        <w:tab w:val="center" w:pos="4153"/>
        <w:tab w:val="right" w:pos="8306"/>
      </w:tabs>
    </w:pPr>
  </w:style>
  <w:style w:type="paragraph" w:styleId="Footer">
    <w:name w:val="footer"/>
    <w:basedOn w:val="Normal"/>
    <w:link w:val="FooterChar"/>
    <w:uiPriority w:val="99"/>
    <w:rsid w:val="008114E7"/>
    <w:pPr>
      <w:tabs>
        <w:tab w:val="center" w:pos="4153"/>
        <w:tab w:val="right" w:pos="8306"/>
      </w:tabs>
    </w:pPr>
  </w:style>
  <w:style w:type="paragraph" w:styleId="BalloonText">
    <w:name w:val="Balloon Text"/>
    <w:basedOn w:val="Normal"/>
    <w:link w:val="BalloonTextChar"/>
    <w:rsid w:val="0044251D"/>
    <w:rPr>
      <w:rFonts w:ascii="Tahoma" w:hAnsi="Tahoma"/>
      <w:sz w:val="16"/>
      <w:szCs w:val="16"/>
      <w:lang w:val="x-none" w:eastAsia="x-none"/>
    </w:rPr>
  </w:style>
  <w:style w:type="character" w:customStyle="1" w:styleId="BalloonTextChar">
    <w:name w:val="Balloon Text Char"/>
    <w:link w:val="BalloonText"/>
    <w:rsid w:val="0044251D"/>
    <w:rPr>
      <w:rFonts w:ascii="Tahoma" w:hAnsi="Tahoma" w:cs="Tahoma"/>
      <w:sz w:val="16"/>
      <w:szCs w:val="16"/>
    </w:rPr>
  </w:style>
  <w:style w:type="paragraph" w:styleId="NormalWeb">
    <w:name w:val="Normal (Web)"/>
    <w:basedOn w:val="Normal"/>
    <w:uiPriority w:val="99"/>
    <w:unhideWhenUsed/>
    <w:rsid w:val="00AD59F3"/>
    <w:pPr>
      <w:spacing w:before="100" w:beforeAutospacing="1" w:after="100" w:afterAutospacing="1"/>
    </w:pPr>
    <w:rPr>
      <w:sz w:val="24"/>
      <w:szCs w:val="24"/>
    </w:rPr>
  </w:style>
  <w:style w:type="character" w:customStyle="1" w:styleId="FooterChar">
    <w:name w:val="Footer Char"/>
    <w:link w:val="Footer"/>
    <w:uiPriority w:val="99"/>
    <w:rsid w:val="00337BC5"/>
  </w:style>
  <w:style w:type="character" w:styleId="CommentReference">
    <w:name w:val="annotation reference"/>
    <w:rsid w:val="00B3590C"/>
    <w:rPr>
      <w:sz w:val="16"/>
      <w:szCs w:val="16"/>
    </w:rPr>
  </w:style>
  <w:style w:type="paragraph" w:styleId="CommentText">
    <w:name w:val="annotation text"/>
    <w:basedOn w:val="Normal"/>
    <w:link w:val="CommentTextChar"/>
    <w:rsid w:val="00B3590C"/>
  </w:style>
  <w:style w:type="character" w:customStyle="1" w:styleId="CommentTextChar">
    <w:name w:val="Comment Text Char"/>
    <w:basedOn w:val="DefaultParagraphFont"/>
    <w:link w:val="CommentText"/>
    <w:rsid w:val="00B3590C"/>
  </w:style>
  <w:style w:type="paragraph" w:styleId="CommentSubject">
    <w:name w:val="annotation subject"/>
    <w:basedOn w:val="CommentText"/>
    <w:next w:val="CommentText"/>
    <w:link w:val="CommentSubjectChar"/>
    <w:rsid w:val="00B3590C"/>
    <w:rPr>
      <w:b/>
      <w:bCs/>
    </w:rPr>
  </w:style>
  <w:style w:type="character" w:customStyle="1" w:styleId="CommentSubjectChar">
    <w:name w:val="Comment Subject Char"/>
    <w:link w:val="CommentSubject"/>
    <w:rsid w:val="00B3590C"/>
    <w:rPr>
      <w:b/>
      <w:bCs/>
    </w:rPr>
  </w:style>
  <w:style w:type="character" w:styleId="PlaceholderText">
    <w:name w:val="Placeholder Text"/>
    <w:basedOn w:val="DefaultParagraphFont"/>
    <w:uiPriority w:val="99"/>
    <w:semiHidden/>
    <w:rsid w:val="00B47E14"/>
    <w:rPr>
      <w:color w:val="808080"/>
    </w:rPr>
  </w:style>
  <w:style w:type="character" w:customStyle="1" w:styleId="Style1">
    <w:name w:val="Style1"/>
    <w:basedOn w:val="DefaultParagraphFont"/>
    <w:uiPriority w:val="1"/>
    <w:rsid w:val="00B47E14"/>
    <w:rPr>
      <w:rFonts w:ascii="Arial" w:hAnsi="Arial"/>
      <w:sz w:val="16"/>
    </w:rPr>
  </w:style>
  <w:style w:type="character" w:styleId="Hyperlink">
    <w:name w:val="Hyperlink"/>
    <w:basedOn w:val="DefaultParagraphFont"/>
    <w:rsid w:val="00816DB2"/>
    <w:rPr>
      <w:color w:val="0000FF" w:themeColor="hyperlink"/>
      <w:u w:val="single"/>
    </w:rPr>
  </w:style>
  <w:style w:type="paragraph" w:styleId="BodyText">
    <w:name w:val="Body Text"/>
    <w:basedOn w:val="Normal"/>
    <w:link w:val="BodyTextChar"/>
    <w:uiPriority w:val="1"/>
    <w:qFormat/>
    <w:rsid w:val="00E60FCB"/>
    <w:pPr>
      <w:widowControl w:val="0"/>
      <w:autoSpaceDE w:val="0"/>
      <w:autoSpaceDN w:val="0"/>
    </w:pPr>
    <w:rPr>
      <w:rFonts w:ascii="Comic Sans MS" w:eastAsia="Comic Sans MS" w:hAnsi="Comic Sans MS" w:cs="Comic Sans MS"/>
      <w:sz w:val="16"/>
      <w:szCs w:val="16"/>
      <w:lang w:val="en-US" w:eastAsia="en-US"/>
    </w:rPr>
  </w:style>
  <w:style w:type="character" w:customStyle="1" w:styleId="BodyTextChar">
    <w:name w:val="Body Text Char"/>
    <w:basedOn w:val="DefaultParagraphFont"/>
    <w:link w:val="BodyText"/>
    <w:uiPriority w:val="1"/>
    <w:rsid w:val="00E60FCB"/>
    <w:rPr>
      <w:rFonts w:ascii="Comic Sans MS" w:eastAsia="Comic Sans MS" w:hAnsi="Comic Sans MS" w:cs="Comic Sans MS"/>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74136">
      <w:bodyDiv w:val="1"/>
      <w:marLeft w:val="0"/>
      <w:marRight w:val="0"/>
      <w:marTop w:val="0"/>
      <w:marBottom w:val="0"/>
      <w:divBdr>
        <w:top w:val="none" w:sz="0" w:space="0" w:color="auto"/>
        <w:left w:val="none" w:sz="0" w:space="0" w:color="auto"/>
        <w:bottom w:val="none" w:sz="0" w:space="0" w:color="auto"/>
        <w:right w:val="none" w:sz="0" w:space="0" w:color="auto"/>
      </w:divBdr>
    </w:div>
    <w:div w:id="185563669">
      <w:bodyDiv w:val="1"/>
      <w:marLeft w:val="0"/>
      <w:marRight w:val="0"/>
      <w:marTop w:val="0"/>
      <w:marBottom w:val="0"/>
      <w:divBdr>
        <w:top w:val="none" w:sz="0" w:space="0" w:color="auto"/>
        <w:left w:val="none" w:sz="0" w:space="0" w:color="auto"/>
        <w:bottom w:val="none" w:sz="0" w:space="0" w:color="auto"/>
        <w:right w:val="none" w:sz="0" w:space="0" w:color="auto"/>
      </w:divBdr>
    </w:div>
    <w:div w:id="496851034">
      <w:bodyDiv w:val="1"/>
      <w:marLeft w:val="0"/>
      <w:marRight w:val="0"/>
      <w:marTop w:val="0"/>
      <w:marBottom w:val="0"/>
      <w:divBdr>
        <w:top w:val="none" w:sz="0" w:space="0" w:color="auto"/>
        <w:left w:val="none" w:sz="0" w:space="0" w:color="auto"/>
        <w:bottom w:val="none" w:sz="0" w:space="0" w:color="auto"/>
        <w:right w:val="none" w:sz="0" w:space="0" w:color="auto"/>
      </w:divBdr>
    </w:div>
    <w:div w:id="767232760">
      <w:bodyDiv w:val="1"/>
      <w:marLeft w:val="0"/>
      <w:marRight w:val="0"/>
      <w:marTop w:val="0"/>
      <w:marBottom w:val="0"/>
      <w:divBdr>
        <w:top w:val="none" w:sz="0" w:space="0" w:color="auto"/>
        <w:left w:val="none" w:sz="0" w:space="0" w:color="auto"/>
        <w:bottom w:val="none" w:sz="0" w:space="0" w:color="auto"/>
        <w:right w:val="none" w:sz="0" w:space="0" w:color="auto"/>
      </w:divBdr>
    </w:div>
    <w:div w:id="782268073">
      <w:bodyDiv w:val="1"/>
      <w:marLeft w:val="0"/>
      <w:marRight w:val="0"/>
      <w:marTop w:val="0"/>
      <w:marBottom w:val="0"/>
      <w:divBdr>
        <w:top w:val="none" w:sz="0" w:space="0" w:color="auto"/>
        <w:left w:val="none" w:sz="0" w:space="0" w:color="auto"/>
        <w:bottom w:val="none" w:sz="0" w:space="0" w:color="auto"/>
        <w:right w:val="none" w:sz="0" w:space="0" w:color="auto"/>
      </w:divBdr>
    </w:div>
    <w:div w:id="1197540891">
      <w:bodyDiv w:val="1"/>
      <w:marLeft w:val="0"/>
      <w:marRight w:val="0"/>
      <w:marTop w:val="0"/>
      <w:marBottom w:val="0"/>
      <w:divBdr>
        <w:top w:val="none" w:sz="0" w:space="0" w:color="auto"/>
        <w:left w:val="none" w:sz="0" w:space="0" w:color="auto"/>
        <w:bottom w:val="none" w:sz="0" w:space="0" w:color="auto"/>
        <w:right w:val="none" w:sz="0" w:space="0" w:color="auto"/>
      </w:divBdr>
    </w:div>
    <w:div w:id="1562864159">
      <w:bodyDiv w:val="1"/>
      <w:marLeft w:val="0"/>
      <w:marRight w:val="0"/>
      <w:marTop w:val="0"/>
      <w:marBottom w:val="0"/>
      <w:divBdr>
        <w:top w:val="none" w:sz="0" w:space="0" w:color="auto"/>
        <w:left w:val="none" w:sz="0" w:space="0" w:color="auto"/>
        <w:bottom w:val="none" w:sz="0" w:space="0" w:color="auto"/>
        <w:right w:val="none" w:sz="0" w:space="0" w:color="auto"/>
      </w:divBdr>
    </w:div>
    <w:div w:id="1732969464">
      <w:bodyDiv w:val="1"/>
      <w:marLeft w:val="0"/>
      <w:marRight w:val="0"/>
      <w:marTop w:val="0"/>
      <w:marBottom w:val="0"/>
      <w:divBdr>
        <w:top w:val="none" w:sz="0" w:space="0" w:color="auto"/>
        <w:left w:val="none" w:sz="0" w:space="0" w:color="auto"/>
        <w:bottom w:val="none" w:sz="0" w:space="0" w:color="auto"/>
        <w:right w:val="none" w:sz="0" w:space="0" w:color="auto"/>
      </w:divBdr>
    </w:div>
    <w:div w:id="2031831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eader" Target="header1.xml"/><Relationship Id="rId55"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westlothian.gov.uk/media/19488/Corporate-Plan-2018-2023/pdf/Corporate_Plan_2018_to_2023.pdf"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estlothian.gov.uk/media/29938/Raising-Attainment-Strategy-201819-to-202223/pdf/Raising_Attainment_Strategy.pdf"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ntTable" Target="fontTable.xml"/><Relationship Id="R2f4d2a20449341df" Type="http://schemas.microsoft.com/office/2011/relationships/people" Target="people.xm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in.mcdermott\Desktop\2016_12_08%20Anywhere%20School%20SIP%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2B7476B77FDA428616A2893D3B1D09" ma:contentTypeVersion="5" ma:contentTypeDescription="Create a new document." ma:contentTypeScope="" ma:versionID="40936f86ae6972f9518151fb482a3efa">
  <xsd:schema xmlns:xsd="http://www.w3.org/2001/XMLSchema" xmlns:xs="http://www.w3.org/2001/XMLSchema" xmlns:p="http://schemas.microsoft.com/office/2006/metadata/properties" xmlns:ns2="ce164dd8-1f40-4ae6-9816-cbecc3aa9f73" xmlns:ns3="e12eedd3-3288-4ba3-b2f0-2c8f11b9416a" targetNamespace="http://schemas.microsoft.com/office/2006/metadata/properties" ma:root="true" ma:fieldsID="275f6fd2dcaac474ed004f1cdbea73b8" ns2:_="" ns3:_="">
    <xsd:import namespace="ce164dd8-1f40-4ae6-9816-cbecc3aa9f73"/>
    <xsd:import namespace="e12eedd3-3288-4ba3-b2f0-2c8f11b9416a"/>
    <xsd:element name="properties">
      <xsd:complexType>
        <xsd:sequence>
          <xsd:element name="documentManagement">
            <xsd:complexType>
              <xsd:all>
                <xsd:element ref="ns2:SharedWithUsers" minOccurs="0"/>
                <xsd:element ref="ns2:SharedWithDetails"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64dd8-1f40-4ae6-9816-cbecc3aa9f7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Time" ma:index="10"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12eedd3-3288-4ba3-b2f0-2c8f11b9416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96AE6-CB2C-48D6-8EC0-3DFD691999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26C130-3E56-449B-B84F-86B3575D5E14}">
  <ds:schemaRefs>
    <ds:schemaRef ds:uri="http://schemas.microsoft.com/sharepoint/v3/contenttype/forms"/>
  </ds:schemaRefs>
</ds:datastoreItem>
</file>

<file path=customXml/itemProps3.xml><?xml version="1.0" encoding="utf-8"?>
<ds:datastoreItem xmlns:ds="http://schemas.openxmlformats.org/officeDocument/2006/customXml" ds:itemID="{162B7B92-2AC3-4112-9D64-BC14FEC90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64dd8-1f40-4ae6-9816-cbecc3aa9f73"/>
    <ds:schemaRef ds:uri="e12eedd3-3288-4ba3-b2f0-2c8f11b941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1B7733-D182-4F25-84A4-8AB0D3782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2016_12_08 Anywhere School SIP (4)</Template>
  <TotalTime>0</TotalTime>
  <Pages>6</Pages>
  <Words>1951</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SCHOOL IMPROVEMENT PLAN</vt:lpstr>
    </vt:vector>
  </TitlesOfParts>
  <Company>West Lothian District Council</Company>
  <LinksUpToDate>false</LinksUpToDate>
  <CharactersWithSpaces>13046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IMPROVEMENT PLAN</dc:title>
  <dc:creator>Iain Mcdermott</dc:creator>
  <cp:lastModifiedBy>Kathy Gibson</cp:lastModifiedBy>
  <cp:revision>2</cp:revision>
  <cp:lastPrinted>2018-02-21T15:14:00Z</cp:lastPrinted>
  <dcterms:created xsi:type="dcterms:W3CDTF">2019-11-24T15:41:00Z</dcterms:created>
  <dcterms:modified xsi:type="dcterms:W3CDTF">2019-11-24T15:41:00Z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0x010100AC2B7476B77FDA428616A2893D3B1D09</vt:lpwstr>
  </property>
</Properties>
</file>