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rsidTr="5224718C">
        <w:trPr>
          <w:trHeight w:val="20"/>
        </w:trPr>
        <w:tc>
          <w:tcPr>
            <w:tcW w:w="13003" w:type="dxa"/>
            <w:gridSpan w:val="11"/>
            <w:tcBorders>
              <w:top w:val="thickThinSmallGap" w:sz="24" w:space="0" w:color="auto"/>
              <w:left w:val="nil"/>
              <w:bottom w:val="nil"/>
              <w:right w:val="nil"/>
            </w:tcBorders>
            <w:vAlign w:val="center"/>
          </w:tcPr>
          <w:p w:rsidR="0032737D" w:rsidRPr="007212EC" w:rsidRDefault="0032737D" w:rsidP="00F66772">
            <w:pPr>
              <w:pStyle w:val="NoSpacing"/>
            </w:pPr>
          </w:p>
        </w:tc>
      </w:tr>
      <w:tr w:rsidR="007212EC" w:rsidRPr="007212EC" w:rsidTr="005F4830">
        <w:trPr>
          <w:gridAfter w:val="1"/>
          <w:wAfter w:w="45" w:type="dxa"/>
          <w:trHeight w:val="2016"/>
        </w:trPr>
        <w:tc>
          <w:tcPr>
            <w:tcW w:w="1438" w:type="dxa"/>
            <w:tcBorders>
              <w:top w:val="nil"/>
              <w:left w:val="nil"/>
              <w:bottom w:val="nil"/>
              <w:right w:val="single" w:sz="4" w:space="0" w:color="auto"/>
            </w:tcBorders>
            <w:vAlign w:val="center"/>
          </w:tcPr>
          <w:p w:rsidR="0032737D" w:rsidRPr="00F7629D" w:rsidRDefault="00F12EB7" w:rsidP="00E43037">
            <w:pPr>
              <w:pStyle w:val="MastheadCopy"/>
            </w:pPr>
            <w:sdt>
              <w:sdtPr>
                <w:id w:val="1397555580"/>
                <w:placeholder>
                  <w:docPart w:val="52402DF4610F44D793C61608A7250859"/>
                </w:placeholder>
                <w15:appearance w15:val="hidden"/>
              </w:sdtPr>
              <w:sdtEndPr/>
              <w:sdtContent>
                <w:r w:rsidR="009E2C6E">
                  <w:t>Friday</w:t>
                </w:r>
                <w:r w:rsidR="00E43037">
                  <w:t xml:space="preserve"> 29</w:t>
                </w:r>
                <w:r w:rsidR="00E43037" w:rsidRPr="00E43037">
                  <w:rPr>
                    <w:vertAlign w:val="superscript"/>
                  </w:rPr>
                  <w:t>th</w:t>
                </w:r>
                <w:r w:rsidR="00E43037">
                  <w:t xml:space="preserve"> January 2021</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rsidR="0032737D" w:rsidRPr="007212EC" w:rsidRDefault="00F12EB7" w:rsidP="00F66772">
            <w:pPr>
              <w:pStyle w:val="MastheadTItle"/>
            </w:pPr>
            <w:sdt>
              <w:sdtPr>
                <w:id w:val="-275951187"/>
                <w:placeholder>
                  <w:docPart w:val="0EE57E4DC5EE45A191FC5B8282A650B1"/>
                </w:placeholder>
                <w15:appearance w15:val="hidden"/>
              </w:sdtPr>
              <w:sdtEndPr/>
              <w:sdtContent>
                <w:r w:rsidR="00E43037">
                  <w:t>Woodhill Weekly</w:t>
                </w:r>
              </w:sdtContent>
            </w:sdt>
          </w:p>
          <w:p w:rsidR="0032737D" w:rsidRPr="007212EC" w:rsidRDefault="009E2C6E" w:rsidP="00B767C0">
            <w:pPr>
              <w:pStyle w:val="MastheadSubtitle"/>
              <w:rPr>
                <w:color w:val="000000" w:themeColor="text1"/>
                <w:sz w:val="52"/>
                <w:szCs w:val="52"/>
              </w:rPr>
            </w:pPr>
            <w:r>
              <w:rPr>
                <w:color w:val="000000" w:themeColor="text1"/>
                <w:sz w:val="52"/>
                <w:szCs w:val="52"/>
              </w:rPr>
              <w:t>Latest News and Learning U</w:t>
            </w:r>
            <w:r w:rsidR="00E43037">
              <w:rPr>
                <w:color w:val="000000" w:themeColor="text1"/>
                <w:sz w:val="52"/>
                <w:szCs w:val="52"/>
              </w:rPr>
              <w:t>pdates</w:t>
            </w:r>
          </w:p>
        </w:tc>
        <w:tc>
          <w:tcPr>
            <w:tcW w:w="1440" w:type="dxa"/>
            <w:tcBorders>
              <w:top w:val="nil"/>
              <w:left w:val="single" w:sz="4" w:space="0" w:color="auto"/>
              <w:bottom w:val="nil"/>
              <w:right w:val="nil"/>
            </w:tcBorders>
            <w:vAlign w:val="center"/>
          </w:tcPr>
          <w:p w:rsidR="0032737D" w:rsidRPr="00F7629D" w:rsidRDefault="00F12EB7" w:rsidP="00E43037">
            <w:pPr>
              <w:pStyle w:val="MastheadCopy"/>
            </w:pPr>
            <w:sdt>
              <w:sdtPr>
                <w:id w:val="-1731841055"/>
                <w:placeholder>
                  <w:docPart w:val="886C1013CB684B07BA5C945C220451BE"/>
                </w:placeholder>
                <w15:appearance w15:val="hidden"/>
              </w:sdtPr>
              <w:sdtEndPr/>
              <w:sdtContent>
                <w:r w:rsidR="009E2C6E">
                  <w:t xml:space="preserve">Issue </w:t>
                </w:r>
                <w:r w:rsidR="00E43037">
                  <w:t>1</w:t>
                </w:r>
              </w:sdtContent>
            </w:sdt>
          </w:p>
        </w:tc>
      </w:tr>
      <w:tr w:rsidR="007212EC" w:rsidRPr="007212EC" w:rsidTr="5224718C">
        <w:trPr>
          <w:trHeight w:val="144"/>
        </w:trPr>
        <w:tc>
          <w:tcPr>
            <w:tcW w:w="13003" w:type="dxa"/>
            <w:gridSpan w:val="11"/>
            <w:tcBorders>
              <w:top w:val="nil"/>
              <w:left w:val="nil"/>
              <w:bottom w:val="thinThickSmallGap" w:sz="24" w:space="0" w:color="auto"/>
              <w:right w:val="nil"/>
            </w:tcBorders>
            <w:vAlign w:val="center"/>
          </w:tcPr>
          <w:p w:rsidR="0032737D" w:rsidRPr="007212EC" w:rsidRDefault="0032737D" w:rsidP="00F66772">
            <w:pPr>
              <w:pStyle w:val="NoSpacing"/>
            </w:pPr>
          </w:p>
        </w:tc>
      </w:tr>
      <w:tr w:rsidR="007212EC" w:rsidRPr="007212EC" w:rsidTr="5224718C">
        <w:trPr>
          <w:trHeight w:val="180"/>
        </w:trPr>
        <w:tc>
          <w:tcPr>
            <w:tcW w:w="13003" w:type="dxa"/>
            <w:gridSpan w:val="11"/>
            <w:tcBorders>
              <w:top w:val="thinThickSmallGap" w:sz="24" w:space="0" w:color="auto"/>
              <w:left w:val="nil"/>
              <w:bottom w:val="nil"/>
              <w:right w:val="nil"/>
            </w:tcBorders>
            <w:vAlign w:val="center"/>
          </w:tcPr>
          <w:p w:rsidR="006B52E6" w:rsidRPr="007212EC" w:rsidRDefault="006B52E6" w:rsidP="00F66772">
            <w:pPr>
              <w:pStyle w:val="NoSpacing"/>
            </w:pPr>
          </w:p>
        </w:tc>
      </w:tr>
      <w:tr w:rsidR="005F4830" w:rsidRPr="007212EC" w:rsidTr="000821C8">
        <w:trPr>
          <w:trHeight w:val="5508"/>
        </w:trPr>
        <w:tc>
          <w:tcPr>
            <w:tcW w:w="4174" w:type="dxa"/>
            <w:gridSpan w:val="2"/>
            <w:vMerge w:val="restart"/>
            <w:tcBorders>
              <w:top w:val="nil"/>
              <w:left w:val="nil"/>
              <w:bottom w:val="nil"/>
              <w:right w:val="nil"/>
            </w:tcBorders>
          </w:tcPr>
          <w:p w:rsidR="005F4830" w:rsidRPr="005F2B1B" w:rsidRDefault="005F4830" w:rsidP="009010EB">
            <w:pPr>
              <w:pStyle w:val="SmallAuthorName"/>
              <w:spacing w:line="276" w:lineRule="auto"/>
              <w:rPr>
                <w:color w:val="000000" w:themeColor="text1"/>
                <w:sz w:val="12"/>
                <w:szCs w:val="12"/>
              </w:rPr>
            </w:pPr>
          </w:p>
          <w:p w:rsidR="005F4830" w:rsidRPr="00CC1DDB" w:rsidRDefault="009E2C6E" w:rsidP="00F66772">
            <w:pPr>
              <w:pStyle w:val="SmallArticleSubtitle"/>
              <w:rPr>
                <w:u w:val="single"/>
              </w:rPr>
            </w:pPr>
            <w:r>
              <w:rPr>
                <w:u w:val="single"/>
              </w:rPr>
              <w:t>Exploring the Snow a</w:t>
            </w:r>
            <w:r w:rsidR="008A6F78" w:rsidRPr="00CC1DDB">
              <w:rPr>
                <w:u w:val="single"/>
              </w:rPr>
              <w:t xml:space="preserve">nd Ice </w:t>
            </w:r>
          </w:p>
          <w:p w:rsidR="005F4830" w:rsidRDefault="005F4830" w:rsidP="00F66772">
            <w:pPr>
              <w:pStyle w:val="NoSpacing"/>
            </w:pPr>
          </w:p>
          <w:sdt>
            <w:sdtPr>
              <w:id w:val="-1203937974"/>
              <w:placeholder>
                <w:docPart w:val="4C3F94CBD1A044E8B556767B1DA047C4"/>
              </w:placeholder>
              <w15:appearance w15:val="hidden"/>
            </w:sdtPr>
            <w:sdtEndPr/>
            <w:sdtContent>
              <w:p w:rsidR="00933C62" w:rsidRPr="00474153" w:rsidRDefault="009E2C6E" w:rsidP="00933C62">
                <w:pPr>
                  <w:rPr>
                    <w:sz w:val="28"/>
                  </w:rPr>
                </w:pPr>
                <w:r>
                  <w:rPr>
                    <w:sz w:val="28"/>
                  </w:rPr>
                  <w:t>The children of</w:t>
                </w:r>
                <w:r w:rsidR="00933C62" w:rsidRPr="00474153">
                  <w:rPr>
                    <w:sz w:val="28"/>
                  </w:rPr>
                  <w:t xml:space="preserve"> Woodhill ELC have been learning about the properties of water as they explore the snow a</w:t>
                </w:r>
                <w:r>
                  <w:rPr>
                    <w:sz w:val="28"/>
                  </w:rPr>
                  <w:t>nd ice in the nursery garden</w:t>
                </w:r>
                <w:r w:rsidR="00933C62" w:rsidRPr="00474153">
                  <w:rPr>
                    <w:sz w:val="28"/>
                  </w:rPr>
                  <w:t xml:space="preserve"> </w:t>
                </w:r>
                <w:r>
                  <w:rPr>
                    <w:sz w:val="28"/>
                  </w:rPr>
                  <w:t>as well as at</w:t>
                </w:r>
                <w:r w:rsidR="00933C62" w:rsidRPr="00474153">
                  <w:rPr>
                    <w:sz w:val="28"/>
                  </w:rPr>
                  <w:t xml:space="preserve"> home. </w:t>
                </w:r>
              </w:p>
              <w:p w:rsidR="00933C62" w:rsidRPr="00474153" w:rsidRDefault="009E2C6E" w:rsidP="00933C62">
                <w:pPr>
                  <w:rPr>
                    <w:rFonts w:cs="Arial"/>
                    <w:color w:val="201F1E"/>
                    <w:sz w:val="28"/>
                    <w:szCs w:val="24"/>
                  </w:rPr>
                </w:pPr>
                <w:r>
                  <w:rPr>
                    <w:rFonts w:cs="Arial"/>
                    <w:color w:val="201F1E"/>
                    <w:sz w:val="28"/>
                    <w:szCs w:val="24"/>
                  </w:rPr>
                  <w:t>“</w:t>
                </w:r>
                <w:r w:rsidR="00933C62" w:rsidRPr="00474153">
                  <w:rPr>
                    <w:rFonts w:cs="Arial"/>
                    <w:color w:val="201F1E"/>
                    <w:sz w:val="28"/>
                    <w:szCs w:val="24"/>
                  </w:rPr>
                  <w:t>Annabella has been enjoying playing in the snow</w:t>
                </w:r>
                <w:r>
                  <w:rPr>
                    <w:rFonts w:cs="Arial"/>
                    <w:color w:val="201F1E"/>
                    <w:sz w:val="28"/>
                    <w:szCs w:val="24"/>
                  </w:rPr>
                  <w:t>”</w:t>
                </w:r>
                <w:r w:rsidR="00933C62" w:rsidRPr="00474153">
                  <w:rPr>
                    <w:rFonts w:cs="Arial"/>
                    <w:color w:val="201F1E"/>
                    <w:sz w:val="28"/>
                    <w:szCs w:val="24"/>
                  </w:rPr>
                  <w:t xml:space="preserve"> – Lisa Malone </w:t>
                </w:r>
              </w:p>
              <w:p w:rsidR="0020393E" w:rsidRPr="00474153" w:rsidRDefault="0020393E" w:rsidP="00933C62">
                <w:pPr>
                  <w:rPr>
                    <w:rFonts w:cs="Arial"/>
                    <w:color w:val="201F1E"/>
                    <w:sz w:val="28"/>
                    <w:szCs w:val="24"/>
                  </w:rPr>
                </w:pPr>
                <w:r w:rsidRPr="00474153">
                  <w:rPr>
                    <w:rFonts w:cs="Arial"/>
                    <w:color w:val="201F1E"/>
                    <w:sz w:val="28"/>
                    <w:szCs w:val="24"/>
                  </w:rPr>
                  <w:t xml:space="preserve">“The </w:t>
                </w:r>
                <w:r w:rsidR="009E2C6E">
                  <w:rPr>
                    <w:rFonts w:cs="Arial"/>
                    <w:color w:val="201F1E"/>
                    <w:sz w:val="28"/>
                    <w:szCs w:val="24"/>
                  </w:rPr>
                  <w:t>snow freezes and turned into ice”</w:t>
                </w:r>
                <w:r w:rsidRPr="00474153">
                  <w:rPr>
                    <w:rFonts w:cs="Arial"/>
                    <w:color w:val="201F1E"/>
                    <w:sz w:val="28"/>
                    <w:szCs w:val="24"/>
                  </w:rPr>
                  <w:t xml:space="preserve"> – Abbie </w:t>
                </w:r>
              </w:p>
              <w:p w:rsidR="0020393E" w:rsidRPr="00474153" w:rsidRDefault="0020393E" w:rsidP="00933C62">
                <w:pPr>
                  <w:rPr>
                    <w:rFonts w:cs="Arial"/>
                    <w:color w:val="201F1E"/>
                    <w:sz w:val="28"/>
                    <w:szCs w:val="24"/>
                  </w:rPr>
                </w:pPr>
                <w:r w:rsidRPr="00474153">
                  <w:rPr>
                    <w:rFonts w:cs="Arial"/>
                    <w:color w:val="201F1E"/>
                    <w:sz w:val="28"/>
                    <w:szCs w:val="24"/>
                  </w:rPr>
                  <w:t xml:space="preserve">“I went sledging” – </w:t>
                </w:r>
                <w:r w:rsidR="009E2C6E">
                  <w:rPr>
                    <w:rFonts w:cs="Arial"/>
                    <w:color w:val="201F1E"/>
                    <w:sz w:val="28"/>
                    <w:szCs w:val="24"/>
                  </w:rPr>
                  <w:t xml:space="preserve"> </w:t>
                </w:r>
                <w:r w:rsidRPr="00474153">
                  <w:rPr>
                    <w:rFonts w:cs="Arial"/>
                    <w:color w:val="201F1E"/>
                    <w:sz w:val="28"/>
                    <w:szCs w:val="24"/>
                  </w:rPr>
                  <w:t>Zara</w:t>
                </w:r>
              </w:p>
              <w:p w:rsidR="0020393E" w:rsidRPr="00474153" w:rsidRDefault="0020393E" w:rsidP="00933C62">
                <w:pPr>
                  <w:rPr>
                    <w:rFonts w:cs="Arial"/>
                    <w:color w:val="201F1E"/>
                    <w:sz w:val="28"/>
                    <w:szCs w:val="24"/>
                  </w:rPr>
                </w:pPr>
                <w:r w:rsidRPr="00474153">
                  <w:rPr>
                    <w:rFonts w:cs="Arial"/>
                    <w:color w:val="201F1E"/>
                    <w:sz w:val="28"/>
                    <w:szCs w:val="24"/>
                  </w:rPr>
                  <w:t>“Snow” – Lexy-May</w:t>
                </w:r>
              </w:p>
              <w:p w:rsidR="00474153" w:rsidRDefault="0020393E" w:rsidP="00933C62">
                <w:pPr>
                  <w:rPr>
                    <w:rFonts w:cs="Arial"/>
                    <w:color w:val="201F1E"/>
                    <w:sz w:val="28"/>
                    <w:szCs w:val="24"/>
                  </w:rPr>
                </w:pPr>
                <w:r w:rsidRPr="00474153">
                  <w:rPr>
                    <w:rFonts w:cs="Arial"/>
                    <w:color w:val="201F1E"/>
                    <w:sz w:val="28"/>
                    <w:szCs w:val="24"/>
                  </w:rPr>
                  <w:t>Pictured here th</w:t>
                </w:r>
                <w:r w:rsidR="00474153" w:rsidRPr="00474153">
                  <w:rPr>
                    <w:rFonts w:cs="Arial"/>
                    <w:color w:val="201F1E"/>
                    <w:sz w:val="28"/>
                    <w:szCs w:val="24"/>
                  </w:rPr>
                  <w:t xml:space="preserve">e children are using their gross motor skills to climb to the top of the hill and sledge down to the bottom. Most children appeared confident when sliding from the top to the bottom.  </w:t>
                </w:r>
              </w:p>
              <w:p w:rsidR="005F4830" w:rsidRPr="00474153" w:rsidRDefault="00474153" w:rsidP="00933C62">
                <w:pPr>
                  <w:rPr>
                    <w:rFonts w:cs="Arial"/>
                    <w:color w:val="201F1E"/>
                    <w:sz w:val="28"/>
                    <w:szCs w:val="24"/>
                  </w:rPr>
                </w:pPr>
                <w:r>
                  <w:rPr>
                    <w:rFonts w:cs="Arial"/>
                    <w:noProof/>
                    <w:color w:val="201F1E"/>
                    <w:sz w:val="28"/>
                    <w:szCs w:val="24"/>
                    <w:lang w:val="en-GB" w:eastAsia="en-GB"/>
                  </w:rPr>
                  <w:drawing>
                    <wp:anchor distT="0" distB="0" distL="114300" distR="114300" simplePos="0" relativeHeight="251662336" behindDoc="0" locked="0" layoutInCell="1" allowOverlap="1" wp14:anchorId="1129D4B0" wp14:editId="0CD127E7">
                      <wp:simplePos x="0" y="0"/>
                      <wp:positionH relativeFrom="margin">
                        <wp:posOffset>428625</wp:posOffset>
                      </wp:positionH>
                      <wp:positionV relativeFrom="margin">
                        <wp:posOffset>5059680</wp:posOffset>
                      </wp:positionV>
                      <wp:extent cx="1524000" cy="1445260"/>
                      <wp:effectExtent l="38100" t="76200" r="19050" b="215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a-real-snowflake-showing-the-classic-marion-ow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445260"/>
                              </a:xfrm>
                              <a:prstGeom prst="ellipse">
                                <a:avLst/>
                              </a:prstGeom>
                              <a:ln>
                                <a:noFill/>
                              </a:ln>
                              <a:effectLst>
                                <a:outerShdw blurRad="50800" dist="38100" dir="16200000" rotWithShape="0">
                                  <a:prstClr val="black">
                                    <a:alpha val="40000"/>
                                  </a:prstClr>
                                </a:outerShdw>
                                <a:softEdge rad="112500"/>
                              </a:effectLst>
                            </pic:spPr>
                          </pic:pic>
                        </a:graphicData>
                      </a:graphic>
                      <wp14:sizeRelH relativeFrom="margin">
                        <wp14:pctWidth>0</wp14:pctWidth>
                      </wp14:sizeRelH>
                      <wp14:sizeRelV relativeFrom="margin">
                        <wp14:pctHeight>0</wp14:pctHeight>
                      </wp14:sizeRelV>
                    </wp:anchor>
                  </w:drawing>
                </w:r>
              </w:p>
            </w:sdtContent>
          </w:sdt>
        </w:tc>
        <w:tc>
          <w:tcPr>
            <w:tcW w:w="236" w:type="dxa"/>
            <w:gridSpan w:val="2"/>
            <w:tcBorders>
              <w:top w:val="nil"/>
              <w:left w:val="nil"/>
              <w:bottom w:val="nil"/>
              <w:right w:val="nil"/>
            </w:tcBorders>
            <w:vAlign w:val="center"/>
          </w:tcPr>
          <w:p w:rsidR="005F4830" w:rsidRPr="007212EC" w:rsidRDefault="005F4830" w:rsidP="002C2958">
            <w:pPr>
              <w:jc w:val="center"/>
              <w:rPr>
                <w:color w:val="000000" w:themeColor="text1"/>
              </w:rPr>
            </w:pPr>
          </w:p>
        </w:tc>
        <w:tc>
          <w:tcPr>
            <w:tcW w:w="8593" w:type="dxa"/>
            <w:gridSpan w:val="7"/>
            <w:tcBorders>
              <w:top w:val="nil"/>
              <w:left w:val="nil"/>
              <w:bottom w:val="nil"/>
              <w:right w:val="nil"/>
            </w:tcBorders>
          </w:tcPr>
          <w:p w:rsidR="005F4830" w:rsidRPr="007212EC" w:rsidRDefault="00E43037"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lang w:val="en-GB" w:eastAsia="en-GB"/>
              </w:rPr>
              <w:drawing>
                <wp:inline distT="0" distB="0" distL="0" distR="0" wp14:anchorId="7F096D0F">
                  <wp:extent cx="1798320" cy="2385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2385060"/>
                          </a:xfrm>
                          <a:prstGeom prst="rect">
                            <a:avLst/>
                          </a:prstGeom>
                          <a:noFill/>
                        </pic:spPr>
                      </pic:pic>
                    </a:graphicData>
                  </a:graphic>
                </wp:inline>
              </w:drawing>
            </w:r>
            <w:r w:rsidRPr="00E43037">
              <w:rPr>
                <w:rFonts w:asciiTheme="majorHAnsi" w:hAnsiTheme="majorHAnsi"/>
                <w:noProof/>
                <w:color w:val="000000" w:themeColor="text1"/>
                <w:sz w:val="36"/>
                <w:szCs w:val="36"/>
                <w:lang w:val="en-GB" w:eastAsia="en-GB"/>
              </w:rPr>
              <w:drawing>
                <wp:inline distT="0" distB="0" distL="0" distR="0">
                  <wp:extent cx="1800000" cy="2400000"/>
                  <wp:effectExtent l="0" t="0" r="0" b="635"/>
                  <wp:docPr id="5" name="Picture 5" descr="T:\Photographs\2021\Home Learning\Bel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graphs\2021\Home Learning\Bella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inline>
              </w:drawing>
            </w:r>
            <w:r w:rsidRPr="00E43037">
              <w:rPr>
                <w:rFonts w:asciiTheme="majorHAnsi" w:hAnsiTheme="majorHAnsi"/>
                <w:noProof/>
                <w:color w:val="000000" w:themeColor="text1"/>
                <w:sz w:val="36"/>
                <w:szCs w:val="36"/>
                <w:lang w:val="en-GB" w:eastAsia="en-GB"/>
              </w:rPr>
              <w:drawing>
                <wp:inline distT="0" distB="0" distL="0" distR="0">
                  <wp:extent cx="1800000" cy="2400000"/>
                  <wp:effectExtent l="0" t="0" r="0" b="635"/>
                  <wp:docPr id="6" name="Picture 6" descr="T:\Photographs\2021\Home Learning\Et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graphs\2021\Home Learning\Ethan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00"/>
                          </a:xfrm>
                          <a:prstGeom prst="rect">
                            <a:avLst/>
                          </a:prstGeom>
                          <a:noFill/>
                          <a:ln>
                            <a:noFill/>
                          </a:ln>
                        </pic:spPr>
                      </pic:pic>
                    </a:graphicData>
                  </a:graphic>
                </wp:inline>
              </w:drawing>
            </w:r>
            <w:r w:rsidRPr="00E43037">
              <w:rPr>
                <w:rFonts w:asciiTheme="majorHAnsi" w:hAnsiTheme="majorHAnsi"/>
                <w:noProof/>
                <w:color w:val="000000" w:themeColor="text1"/>
                <w:sz w:val="36"/>
                <w:szCs w:val="36"/>
                <w:lang w:val="en-GB" w:eastAsia="en-GB"/>
              </w:rPr>
              <w:drawing>
                <wp:inline distT="0" distB="0" distL="0" distR="0">
                  <wp:extent cx="1799590" cy="2409190"/>
                  <wp:effectExtent l="0" t="0" r="0" b="0"/>
                  <wp:docPr id="7" name="Picture 7" descr="T:\Photographs\2021\Home Learning\Graci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otographs\2021\Home Learning\Gracie 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409190"/>
                          </a:xfrm>
                          <a:prstGeom prst="rect">
                            <a:avLst/>
                          </a:prstGeom>
                          <a:noFill/>
                          <a:ln>
                            <a:noFill/>
                          </a:ln>
                        </pic:spPr>
                      </pic:pic>
                    </a:graphicData>
                  </a:graphic>
                </wp:inline>
              </w:drawing>
            </w:r>
            <w:r w:rsidR="008A6F78" w:rsidRPr="008A6F78">
              <w:rPr>
                <w:rFonts w:asciiTheme="majorHAnsi" w:hAnsiTheme="majorHAnsi"/>
                <w:noProof/>
                <w:color w:val="000000" w:themeColor="text1"/>
                <w:sz w:val="36"/>
                <w:szCs w:val="36"/>
                <w:lang w:val="en-GB" w:eastAsia="en-GB"/>
              </w:rPr>
              <w:drawing>
                <wp:inline distT="0" distB="0" distL="0" distR="0">
                  <wp:extent cx="2406015" cy="1802712"/>
                  <wp:effectExtent l="0" t="2857" r="0" b="0"/>
                  <wp:docPr id="18" name="Picture 18" descr="T:\Photographs\2021\January\18-1-2021\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hotographs\2021\January\18-1-2021\IMG_02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15139" cy="1809548"/>
                          </a:xfrm>
                          <a:prstGeom prst="rect">
                            <a:avLst/>
                          </a:prstGeom>
                          <a:noFill/>
                          <a:ln>
                            <a:noFill/>
                          </a:ln>
                        </pic:spPr>
                      </pic:pic>
                    </a:graphicData>
                  </a:graphic>
                </wp:inline>
              </w:drawing>
            </w:r>
            <w:r w:rsidR="008A6F78" w:rsidRPr="008A6F78">
              <w:rPr>
                <w:rFonts w:asciiTheme="majorHAnsi" w:hAnsiTheme="majorHAnsi"/>
                <w:noProof/>
                <w:color w:val="000000" w:themeColor="text1"/>
                <w:sz w:val="36"/>
                <w:szCs w:val="36"/>
                <w:lang w:val="en-GB" w:eastAsia="en-GB"/>
              </w:rPr>
              <w:drawing>
                <wp:inline distT="0" distB="0" distL="0" distR="0">
                  <wp:extent cx="1799335" cy="2392045"/>
                  <wp:effectExtent l="0" t="0" r="0" b="8255"/>
                  <wp:docPr id="17" name="Picture 17" descr="T:\Photographs\2021\January\25-1-2021\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hotographs\2021\January\25-1-2021\IMG_04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7620" cy="2403059"/>
                          </a:xfrm>
                          <a:prstGeom prst="rect">
                            <a:avLst/>
                          </a:prstGeom>
                          <a:noFill/>
                          <a:ln>
                            <a:noFill/>
                          </a:ln>
                        </pic:spPr>
                      </pic:pic>
                    </a:graphicData>
                  </a:graphic>
                </wp:inline>
              </w:drawing>
            </w:r>
          </w:p>
        </w:tc>
      </w:tr>
      <w:tr w:rsidR="005F4830" w:rsidRPr="007212EC" w:rsidTr="000821C8">
        <w:trPr>
          <w:trHeight w:val="728"/>
        </w:trPr>
        <w:tc>
          <w:tcPr>
            <w:tcW w:w="4174" w:type="dxa"/>
            <w:gridSpan w:val="2"/>
            <w:vMerge/>
            <w:tcBorders>
              <w:top w:val="nil"/>
              <w:left w:val="nil"/>
              <w:bottom w:val="nil"/>
              <w:right w:val="nil"/>
            </w:tcBorders>
          </w:tcPr>
          <w:p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rsidR="005F4830" w:rsidRPr="007212EC" w:rsidRDefault="005F4830" w:rsidP="002C2958">
            <w:pPr>
              <w:jc w:val="center"/>
              <w:rPr>
                <w:color w:val="000000" w:themeColor="text1"/>
              </w:rPr>
            </w:pPr>
          </w:p>
        </w:tc>
        <w:tc>
          <w:tcPr>
            <w:tcW w:w="8593" w:type="dxa"/>
            <w:gridSpan w:val="7"/>
            <w:tcBorders>
              <w:top w:val="nil"/>
              <w:left w:val="nil"/>
              <w:bottom w:val="nil"/>
              <w:right w:val="nil"/>
            </w:tcBorders>
            <w:vAlign w:val="center"/>
          </w:tcPr>
          <w:p w:rsidR="00E43037" w:rsidRPr="00F963ED" w:rsidRDefault="00E43037" w:rsidP="00E43037">
            <w:pPr>
              <w:pStyle w:val="PhotoCaption"/>
            </w:pPr>
          </w:p>
        </w:tc>
      </w:tr>
      <w:tr w:rsidR="005F4830" w:rsidRPr="007212EC" w:rsidTr="000B00DE">
        <w:trPr>
          <w:trHeight w:val="1355"/>
        </w:trPr>
        <w:tc>
          <w:tcPr>
            <w:tcW w:w="4174" w:type="dxa"/>
            <w:gridSpan w:val="2"/>
            <w:vMerge/>
            <w:tcBorders>
              <w:top w:val="nil"/>
              <w:left w:val="nil"/>
              <w:bottom w:val="nil"/>
              <w:right w:val="nil"/>
            </w:tcBorders>
          </w:tcPr>
          <w:p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rsidR="005F4830" w:rsidRPr="007212EC" w:rsidRDefault="005F4830" w:rsidP="002C2958">
            <w:pPr>
              <w:jc w:val="center"/>
              <w:rPr>
                <w:color w:val="000000" w:themeColor="text1"/>
              </w:rPr>
            </w:pPr>
          </w:p>
        </w:tc>
        <w:tc>
          <w:tcPr>
            <w:tcW w:w="8593" w:type="dxa"/>
            <w:gridSpan w:val="7"/>
            <w:tcBorders>
              <w:top w:val="nil"/>
              <w:left w:val="nil"/>
              <w:bottom w:val="nil"/>
              <w:right w:val="nil"/>
            </w:tcBorders>
            <w:vAlign w:val="center"/>
          </w:tcPr>
          <w:p w:rsidR="005F4830" w:rsidRDefault="005F4830" w:rsidP="005F4830">
            <w:pPr>
              <w:pStyle w:val="NoSpacing"/>
            </w:pPr>
          </w:p>
          <w:p w:rsidR="005F4830" w:rsidRPr="005F2B1B" w:rsidRDefault="005F4830" w:rsidP="00727546">
            <w:pPr>
              <w:pStyle w:val="NoSpacing"/>
            </w:pPr>
          </w:p>
          <w:sdt>
            <w:sdtPr>
              <w:id w:val="1285317276"/>
              <w:placeholder>
                <w:docPart w:val="34A752BA5C5C47D78D9C179154CC4742"/>
              </w:placeholder>
              <w15:appearance w15:val="hidden"/>
            </w:sdtPr>
            <w:sdtEndPr/>
            <w:sdtContent>
              <w:p w:rsidR="005F4830" w:rsidRPr="007212EC" w:rsidRDefault="000B00DE" w:rsidP="009D5E5F">
                <w:pPr>
                  <w:pStyle w:val="LargeArticleTitle"/>
                </w:pPr>
                <w:r>
                  <w:t>The bene</w:t>
                </w:r>
                <w:r w:rsidR="009E2C6E">
                  <w:t>fits of co-operating with peers</w:t>
                </w:r>
                <w:r>
                  <w:t xml:space="preserve"> </w:t>
                </w:r>
              </w:p>
            </w:sdtContent>
          </w:sdt>
          <w:p w:rsidR="005F4830" w:rsidRPr="00F963ED" w:rsidRDefault="000B00DE" w:rsidP="000B00DE">
            <w:pPr>
              <w:pStyle w:val="SmallArticleSubtitle"/>
            </w:pPr>
            <w:r>
              <w:t xml:space="preserve">The latest update on the benefits of sharing and turn taking.  </w:t>
            </w:r>
          </w:p>
        </w:tc>
      </w:tr>
      <w:tr w:rsidR="005F4830" w:rsidRPr="007212EC" w:rsidTr="000821C8">
        <w:trPr>
          <w:trHeight w:val="205"/>
        </w:trPr>
        <w:tc>
          <w:tcPr>
            <w:tcW w:w="4174" w:type="dxa"/>
            <w:gridSpan w:val="2"/>
            <w:vMerge/>
            <w:tcBorders>
              <w:top w:val="nil"/>
              <w:left w:val="nil"/>
              <w:bottom w:val="nil"/>
              <w:right w:val="nil"/>
            </w:tcBorders>
          </w:tcPr>
          <w:p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rsidR="005F4830" w:rsidRPr="007212EC" w:rsidRDefault="005F4830" w:rsidP="002C2958">
            <w:pPr>
              <w:jc w:val="center"/>
              <w:rPr>
                <w:color w:val="000000" w:themeColor="text1"/>
              </w:rPr>
            </w:pPr>
          </w:p>
        </w:tc>
        <w:sdt>
          <w:sdtPr>
            <w:rPr>
              <w:rFonts w:asciiTheme="minorHAnsi" w:eastAsiaTheme="minorHAnsi" w:hAnsiTheme="minorHAnsi" w:cstheme="minorBidi"/>
              <w:color w:val="000000" w:themeColor="text1"/>
              <w:szCs w:val="22"/>
            </w:rPr>
            <w:id w:val="358172399"/>
            <w:placeholder>
              <w:docPart w:val="FB0F591085A54316A1C9FBD65F3B69B6"/>
            </w:placeholder>
            <w15:appearance w15:val="hidden"/>
          </w:sdtPr>
          <w:sdtEndPr/>
          <w:sdtContent>
            <w:tc>
              <w:tcPr>
                <w:tcW w:w="4296" w:type="dxa"/>
                <w:gridSpan w:val="4"/>
                <w:vMerge w:val="restart"/>
                <w:tcBorders>
                  <w:top w:val="nil"/>
                  <w:left w:val="nil"/>
                  <w:bottom w:val="nil"/>
                  <w:right w:val="nil"/>
                </w:tcBorders>
                <w:vAlign w:val="center"/>
              </w:tcPr>
              <w:p w:rsidR="000B00DE" w:rsidRPr="0020393E" w:rsidRDefault="000B00DE" w:rsidP="000B00DE">
                <w:pPr>
                  <w:pStyle w:val="NormalWeb"/>
                  <w:textAlignment w:val="baseline"/>
                  <w:rPr>
                    <w:rFonts w:asciiTheme="minorHAnsi" w:hAnsiTheme="minorHAnsi"/>
                    <w:color w:val="141412"/>
                    <w:sz w:val="28"/>
                    <w:lang w:eastAsia="en-GB"/>
                  </w:rPr>
                </w:pPr>
                <w:r w:rsidRPr="0020393E">
                  <w:rPr>
                    <w:rFonts w:asciiTheme="minorHAnsi" w:hAnsiTheme="minorHAnsi"/>
                    <w:color w:val="141412"/>
                    <w:sz w:val="28"/>
                    <w:lang w:eastAsia="en-GB"/>
                  </w:rPr>
                  <w:t>Children need to learn the skills to share so they can make and keep friends, play cooperatively, take</w:t>
                </w:r>
                <w:r w:rsidR="00400E8A" w:rsidRPr="0020393E">
                  <w:rPr>
                    <w:rFonts w:asciiTheme="minorHAnsi" w:hAnsiTheme="minorHAnsi"/>
                    <w:color w:val="141412"/>
                    <w:sz w:val="28"/>
                    <w:lang w:eastAsia="en-GB"/>
                  </w:rPr>
                  <w:t xml:space="preserve"> turns, and negotiate. </w:t>
                </w:r>
                <w:r w:rsidR="009E2C6E">
                  <w:rPr>
                    <w:rFonts w:asciiTheme="minorHAnsi" w:hAnsiTheme="minorHAnsi"/>
                    <w:color w:val="141412"/>
                    <w:sz w:val="28"/>
                    <w:lang w:eastAsia="en-GB"/>
                  </w:rPr>
                  <w:t xml:space="preserve"> </w:t>
                </w:r>
                <w:r w:rsidRPr="0020393E">
                  <w:rPr>
                    <w:rFonts w:asciiTheme="minorHAnsi" w:hAnsiTheme="minorHAnsi"/>
                    <w:color w:val="141412"/>
                    <w:sz w:val="28"/>
                    <w:lang w:eastAsia="en-GB"/>
                  </w:rPr>
                  <w:t xml:space="preserve">Sharing teaches children about compromise and fairness. </w:t>
                </w:r>
                <w:r w:rsidR="009E2C6E">
                  <w:rPr>
                    <w:rFonts w:asciiTheme="minorHAnsi" w:hAnsiTheme="minorHAnsi"/>
                    <w:color w:val="141412"/>
                    <w:sz w:val="28"/>
                    <w:lang w:eastAsia="en-GB"/>
                  </w:rPr>
                  <w:t xml:space="preserve"> </w:t>
                </w:r>
                <w:r w:rsidRPr="0020393E">
                  <w:rPr>
                    <w:rFonts w:asciiTheme="minorHAnsi" w:hAnsiTheme="minorHAnsi"/>
                    <w:color w:val="141412"/>
                    <w:sz w:val="28"/>
                    <w:lang w:eastAsia="en-GB"/>
                  </w:rPr>
                  <w:t>They learn that if we give a little to others, we can get some of what we want too.</w:t>
                </w:r>
              </w:p>
              <w:p w:rsidR="00400E8A" w:rsidRPr="0020393E" w:rsidRDefault="000B00DE" w:rsidP="00400E8A">
                <w:pPr>
                  <w:spacing w:after="360"/>
                  <w:textAlignment w:val="baseline"/>
                  <w:rPr>
                    <w:rFonts w:eastAsia="Times New Roman" w:cs="Times New Roman"/>
                    <w:color w:val="141412"/>
                    <w:sz w:val="28"/>
                    <w:szCs w:val="24"/>
                    <w:lang w:eastAsia="en-GB"/>
                  </w:rPr>
                </w:pPr>
                <w:r w:rsidRPr="000B00DE">
                  <w:rPr>
                    <w:rFonts w:eastAsia="Times New Roman" w:cs="Times New Roman"/>
                    <w:color w:val="141412"/>
                    <w:sz w:val="28"/>
                    <w:szCs w:val="24"/>
                    <w:lang w:eastAsia="en-GB"/>
                  </w:rPr>
                  <w:t>Sharing is a key part of getting along with others,</w:t>
                </w:r>
                <w:r w:rsidR="0020393E">
                  <w:rPr>
                    <w:rFonts w:eastAsia="Times New Roman" w:cs="Times New Roman"/>
                    <w:color w:val="141412"/>
                    <w:sz w:val="28"/>
                    <w:szCs w:val="24"/>
                    <w:lang w:eastAsia="en-GB"/>
                  </w:rPr>
                  <w:t xml:space="preserve"> as adults we can model this to support children’s understanding</w:t>
                </w:r>
                <w:r w:rsidRPr="0020393E">
                  <w:rPr>
                    <w:rFonts w:eastAsia="Times New Roman" w:cs="Times New Roman"/>
                    <w:color w:val="141412"/>
                    <w:sz w:val="28"/>
                    <w:szCs w:val="24"/>
                    <w:lang w:eastAsia="en-GB"/>
                  </w:rPr>
                  <w:t xml:space="preserve">. </w:t>
                </w:r>
              </w:p>
              <w:p w:rsidR="005F4830" w:rsidRPr="00400E8A" w:rsidRDefault="005F4830" w:rsidP="00400E8A">
                <w:pPr>
                  <w:spacing w:after="360"/>
                  <w:textAlignment w:val="baseline"/>
                  <w:rPr>
                    <w:rFonts w:ascii="Source Sans Pro" w:eastAsia="Times New Roman" w:hAnsi="Source Sans Pro" w:cs="Times New Roman"/>
                    <w:color w:val="141412"/>
                    <w:szCs w:val="24"/>
                    <w:lang w:eastAsia="en-GB"/>
                  </w:rPr>
                </w:pPr>
              </w:p>
            </w:tc>
          </w:sdtContent>
        </w:sdt>
        <w:sdt>
          <w:sdtPr>
            <w:id w:val="1424140549"/>
            <w:placeholder>
              <w:docPart w:val="61A9329DEA1A45AC8A3F96548A4A6796"/>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rsidR="005F4830" w:rsidRPr="00400E8A" w:rsidRDefault="0020393E" w:rsidP="0020393E">
                <w:pPr>
                  <w:pStyle w:val="NormalWeb"/>
                  <w:textAlignment w:val="baseline"/>
                  <w:rPr>
                    <w:rFonts w:ascii="Source Sans Pro" w:hAnsi="Source Sans Pro"/>
                    <w:color w:val="141412"/>
                    <w:lang w:eastAsia="en-GB"/>
                  </w:rPr>
                </w:pPr>
                <w:r w:rsidRPr="0020393E">
                  <w:rPr>
                    <w:rFonts w:ascii="Source Sans Pro" w:hAnsi="Source Sans Pro"/>
                    <w:noProof/>
                    <w:color w:val="141412"/>
                    <w:lang w:val="en-GB" w:eastAsia="en-GB"/>
                  </w:rPr>
                  <w:drawing>
                    <wp:anchor distT="0" distB="0" distL="114300" distR="114300" simplePos="0" relativeHeight="251660288" behindDoc="0" locked="0" layoutInCell="1" allowOverlap="1">
                      <wp:simplePos x="6991350" y="10334625"/>
                      <wp:positionH relativeFrom="margin">
                        <wp:posOffset>58420</wp:posOffset>
                      </wp:positionH>
                      <wp:positionV relativeFrom="margin">
                        <wp:posOffset>-706120</wp:posOffset>
                      </wp:positionV>
                      <wp:extent cx="2447925" cy="2736850"/>
                      <wp:effectExtent l="0" t="0" r="9525" b="6350"/>
                      <wp:wrapSquare wrapText="bothSides"/>
                      <wp:docPr id="35" name="Picture 35" descr="T:\Photographs\2021\Home Learning\IMG_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Photographs\2021\Home Learning\IMG_05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447925"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r w:rsidR="005F4830" w:rsidRPr="007212EC" w:rsidTr="000821C8">
        <w:trPr>
          <w:trHeight w:val="1629"/>
        </w:trPr>
        <w:tc>
          <w:tcPr>
            <w:tcW w:w="4174" w:type="dxa"/>
            <w:gridSpan w:val="2"/>
            <w:tcBorders>
              <w:top w:val="nil"/>
              <w:left w:val="nil"/>
              <w:bottom w:val="nil"/>
              <w:right w:val="nil"/>
            </w:tcBorders>
          </w:tcPr>
          <w:p w:rsidR="005F4830" w:rsidRPr="007212EC" w:rsidRDefault="00474153" w:rsidP="005F4830">
            <w:pPr>
              <w:pStyle w:val="PhotoCaption"/>
              <w:rPr>
                <w:color w:val="000000" w:themeColor="text1"/>
              </w:rPr>
            </w:pPr>
            <w:r w:rsidRPr="008A6F78">
              <w:rPr>
                <w:color w:val="000000" w:themeColor="text1"/>
                <w:lang w:val="en-GB" w:eastAsia="en-GB"/>
              </w:rPr>
              <w:drawing>
                <wp:inline distT="0" distB="0" distL="0" distR="0">
                  <wp:extent cx="2262775" cy="2681509"/>
                  <wp:effectExtent l="318" t="0" r="4762" b="4763"/>
                  <wp:docPr id="19" name="Picture 19" descr="T:\Photographs\2021\January\18-1-2021\IMG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hotographs\2021\January\18-1-2021\IMG_029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1748"/>
                          <a:stretch/>
                        </pic:blipFill>
                        <pic:spPr bwMode="auto">
                          <a:xfrm rot="5400000">
                            <a:off x="0" y="0"/>
                            <a:ext cx="2267035" cy="26865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gridSpan w:val="2"/>
            <w:vMerge w:val="restart"/>
            <w:tcBorders>
              <w:top w:val="nil"/>
              <w:left w:val="nil"/>
              <w:bottom w:val="nil"/>
              <w:right w:val="nil"/>
            </w:tcBorders>
            <w:vAlign w:val="center"/>
          </w:tcPr>
          <w:p w:rsidR="005F4830" w:rsidRPr="007212EC" w:rsidRDefault="005F4830" w:rsidP="002C2958">
            <w:pPr>
              <w:jc w:val="center"/>
              <w:rPr>
                <w:color w:val="000000" w:themeColor="text1"/>
              </w:rPr>
            </w:pPr>
          </w:p>
        </w:tc>
        <w:tc>
          <w:tcPr>
            <w:tcW w:w="4296" w:type="dxa"/>
            <w:gridSpan w:val="4"/>
            <w:vMerge/>
            <w:tcBorders>
              <w:top w:val="nil"/>
              <w:left w:val="nil"/>
              <w:bottom w:val="nil"/>
              <w:right w:val="nil"/>
            </w:tcBorders>
          </w:tcPr>
          <w:p w:rsidR="005F4830" w:rsidRPr="007212EC" w:rsidRDefault="005F4830" w:rsidP="009D5E5F"/>
        </w:tc>
        <w:tc>
          <w:tcPr>
            <w:tcW w:w="4297" w:type="dxa"/>
            <w:gridSpan w:val="3"/>
            <w:vMerge/>
            <w:tcBorders>
              <w:top w:val="nil"/>
              <w:left w:val="nil"/>
              <w:bottom w:val="nil"/>
              <w:right w:val="nil"/>
            </w:tcBorders>
            <w:tcMar>
              <w:top w:w="144" w:type="dxa"/>
              <w:left w:w="144" w:type="dxa"/>
            </w:tcMar>
          </w:tcPr>
          <w:p w:rsidR="005F4830" w:rsidRPr="007212EC" w:rsidRDefault="005F4830" w:rsidP="009D5E5F"/>
        </w:tc>
      </w:tr>
      <w:tr w:rsidR="005F4830" w:rsidRPr="007212EC" w:rsidTr="000821C8">
        <w:trPr>
          <w:trHeight w:val="1008"/>
        </w:trPr>
        <w:tc>
          <w:tcPr>
            <w:tcW w:w="4174" w:type="dxa"/>
            <w:gridSpan w:val="2"/>
            <w:tcBorders>
              <w:top w:val="nil"/>
              <w:left w:val="nil"/>
              <w:bottom w:val="nil"/>
              <w:right w:val="nil"/>
            </w:tcBorders>
          </w:tcPr>
          <w:p w:rsidR="005F4830" w:rsidRPr="007212EC" w:rsidRDefault="00F12EB7" w:rsidP="009E2C6E">
            <w:pPr>
              <w:pStyle w:val="PhotoCaption"/>
              <w:rPr>
                <w:color w:val="000000" w:themeColor="text1"/>
              </w:rPr>
            </w:pPr>
            <w:sdt>
              <w:sdtPr>
                <w:rPr>
                  <w:color w:val="000000" w:themeColor="text1"/>
                </w:rPr>
                <w:id w:val="-1173942399"/>
                <w:placeholder>
                  <w:docPart w:val="D3038039E7044BDD8903B0C27ECF1AE1"/>
                </w:placeholder>
                <w15:appearance w15:val="hidden"/>
              </w:sdtPr>
              <w:sdtEndPr/>
              <w:sdtContent>
                <w:r w:rsidR="000B00DE">
                  <w:rPr>
                    <w:color w:val="000000" w:themeColor="text1"/>
                  </w:rPr>
                  <w:t xml:space="preserve"> “The children are exploring the snow and ice and have worked co-operatively to create a snowman”. </w:t>
                </w:r>
              </w:sdtContent>
            </w:sdt>
          </w:p>
        </w:tc>
        <w:tc>
          <w:tcPr>
            <w:tcW w:w="236" w:type="dxa"/>
            <w:gridSpan w:val="2"/>
            <w:vMerge/>
            <w:tcBorders>
              <w:top w:val="nil"/>
              <w:left w:val="nil"/>
              <w:bottom w:val="nil"/>
              <w:right w:val="nil"/>
            </w:tcBorders>
            <w:vAlign w:val="center"/>
          </w:tcPr>
          <w:p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rsidR="005F4830" w:rsidRPr="007212EC" w:rsidRDefault="005F4830" w:rsidP="009D5E5F"/>
        </w:tc>
      </w:tr>
      <w:tr w:rsidR="005F4830" w:rsidRPr="005F4830" w:rsidTr="005F4830">
        <w:trPr>
          <w:trHeight w:val="288"/>
        </w:trPr>
        <w:tc>
          <w:tcPr>
            <w:tcW w:w="13003" w:type="dxa"/>
            <w:gridSpan w:val="11"/>
            <w:tcBorders>
              <w:top w:val="nil"/>
              <w:left w:val="nil"/>
              <w:bottom w:val="thickThinMediumGap" w:sz="24" w:space="0" w:color="auto"/>
              <w:right w:val="nil"/>
            </w:tcBorders>
            <w:vAlign w:val="center"/>
          </w:tcPr>
          <w:p w:rsidR="005F4830" w:rsidRPr="005F4830" w:rsidRDefault="005F4830" w:rsidP="005F4830">
            <w:pPr>
              <w:pStyle w:val="NoSpacing"/>
            </w:pPr>
          </w:p>
        </w:tc>
      </w:tr>
      <w:tr w:rsidR="007212EC" w:rsidRPr="007212EC" w:rsidTr="005F4830">
        <w:trPr>
          <w:trHeight w:val="288"/>
        </w:trPr>
        <w:tc>
          <w:tcPr>
            <w:tcW w:w="13003" w:type="dxa"/>
            <w:gridSpan w:val="11"/>
            <w:tcBorders>
              <w:top w:val="thickThinMediumGap" w:sz="24" w:space="0" w:color="auto"/>
              <w:left w:val="nil"/>
              <w:bottom w:val="nil"/>
              <w:right w:val="nil"/>
            </w:tcBorders>
            <w:vAlign w:val="center"/>
          </w:tcPr>
          <w:p w:rsidR="003F4C0F" w:rsidRPr="007212EC" w:rsidRDefault="003F4C0F" w:rsidP="00284C66">
            <w:pPr>
              <w:pStyle w:val="NoSpacing"/>
            </w:pPr>
            <w:r w:rsidRPr="007212EC">
              <w:softHyphen/>
            </w:r>
          </w:p>
        </w:tc>
      </w:tr>
      <w:tr w:rsidR="007212EC" w:rsidRPr="007212EC"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rsidR="00864FBB" w:rsidRPr="007212EC" w:rsidRDefault="00177B67" w:rsidP="00284C66">
            <w:pPr>
              <w:pStyle w:val="SmallArticleSubtitle"/>
              <w:jc w:val="center"/>
              <w:rPr>
                <w:color w:val="000000" w:themeColor="text1"/>
              </w:rPr>
            </w:pPr>
            <w:r>
              <w:rPr>
                <w:color w:val="000000" w:themeColor="text1"/>
              </w:rPr>
              <w:t xml:space="preserve">Exploring Snow and Ice </w:t>
            </w:r>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sdt>
            <w:sdtPr>
              <w:rPr>
                <w:rFonts w:asciiTheme="minorHAnsi" w:hAnsiTheme="minorHAnsi"/>
              </w:rPr>
              <w:id w:val="-961881708"/>
              <w:placeholder>
                <w:docPart w:val="A429656CD171430B88555FDBC4ACC674"/>
              </w:placeholder>
              <w15:appearance w15:val="hidden"/>
            </w:sdtPr>
            <w:sdtEndPr/>
            <w:sdtContent>
              <w:p w:rsidR="00177B67" w:rsidRPr="007212EC" w:rsidRDefault="00F12EB7" w:rsidP="00177B67">
                <w:pPr>
                  <w:pStyle w:val="SmallArticleTitle"/>
                  <w:jc w:val="center"/>
                  <w:rPr>
                    <w:color w:val="000000" w:themeColor="text1"/>
                  </w:rPr>
                </w:pPr>
                <w:sdt>
                  <w:sdtPr>
                    <w:rPr>
                      <w:color w:val="000000" w:themeColor="text1"/>
                    </w:rPr>
                    <w:id w:val="1062218924"/>
                    <w:placeholder>
                      <w:docPart w:val="DC90D06B2DE2435DBBDBCADD8C91DF55"/>
                    </w:placeholder>
                    <w15:appearance w15:val="hidden"/>
                  </w:sdtPr>
                  <w:sdtEndPr/>
                  <w:sdtContent>
                    <w:r w:rsidR="002C2958">
                      <w:rPr>
                        <w:color w:val="000000" w:themeColor="text1"/>
                      </w:rPr>
                      <w:t>Mixing Colour</w:t>
                    </w:r>
                    <w:r w:rsidR="009E2C6E">
                      <w:rPr>
                        <w:color w:val="000000" w:themeColor="text1"/>
                      </w:rPr>
                      <w:t>’</w:t>
                    </w:r>
                    <w:r w:rsidR="002C2958">
                      <w:rPr>
                        <w:color w:val="000000" w:themeColor="text1"/>
                      </w:rPr>
                      <w:t xml:space="preserve">s </w:t>
                    </w:r>
                  </w:sdtContent>
                </w:sdt>
              </w:p>
              <w:p w:rsidR="00864FBB" w:rsidRPr="007212EC" w:rsidRDefault="00F12EB7" w:rsidP="00177B67">
                <w:pPr>
                  <w:pStyle w:val="SmallArticleSubtitle"/>
                  <w:jc w:val="center"/>
                  <w:rPr>
                    <w:rFonts w:ascii="Georgia Pro" w:hAnsi="Georgia Pro"/>
                    <w:b/>
                    <w:bCs/>
                    <w:color w:val="000000" w:themeColor="text1"/>
                    <w:sz w:val="28"/>
                    <w:szCs w:val="28"/>
                  </w:rPr>
                </w:pPr>
              </w:p>
            </w:sdtContent>
          </w:sdt>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rsidR="009D5E5F" w:rsidRDefault="00F12EB7" w:rsidP="00284C66">
            <w:pPr>
              <w:pStyle w:val="SmallArticleTitle"/>
              <w:jc w:val="center"/>
              <w:rPr>
                <w:rFonts w:asciiTheme="minorHAnsi" w:hAnsiTheme="minorHAnsi"/>
                <w:color w:val="000000" w:themeColor="text1"/>
                <w:sz w:val="24"/>
              </w:rPr>
            </w:pPr>
            <w:sdt>
              <w:sdtPr>
                <w:rPr>
                  <w:color w:val="000000" w:themeColor="text1"/>
                </w:rPr>
                <w:id w:val="1496762334"/>
                <w:placeholder>
                  <w:docPart w:val="AE86B49976944388BF892A44E50AA81D"/>
                </w:placeholder>
                <w15:appearance w15:val="hidden"/>
              </w:sdtPr>
              <w:sdtEndPr/>
              <w:sdtContent>
                <w:r w:rsidR="002C2958">
                  <w:rPr>
                    <w:color w:val="000000" w:themeColor="text1"/>
                  </w:rPr>
                  <w:t>Creating Fake Snow</w:t>
                </w:r>
              </w:sdtContent>
            </w:sdt>
          </w:p>
          <w:p w:rsidR="00864FBB" w:rsidRPr="007212EC" w:rsidRDefault="00864FBB" w:rsidP="002C2958">
            <w:pPr>
              <w:pStyle w:val="SmallArticleSubtitle"/>
              <w:rPr>
                <w:rFonts w:ascii="Georgia Pro" w:hAnsi="Georgia Pro"/>
                <w:b/>
                <w:bCs/>
                <w:color w:val="000000" w:themeColor="text1"/>
                <w:sz w:val="28"/>
                <w:szCs w:val="28"/>
              </w:rPr>
            </w:pPr>
          </w:p>
        </w:tc>
      </w:tr>
      <w:tr w:rsidR="00B93C89" w:rsidRPr="007212EC"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rsidR="00B93C89" w:rsidRPr="00B93C89" w:rsidRDefault="00F12EB7" w:rsidP="00177B67">
            <w:pPr>
              <w:pStyle w:val="SmallAuthorName"/>
              <w:jc w:val="center"/>
            </w:pPr>
            <w:sdt>
              <w:sdtPr>
                <w:id w:val="-1536578591"/>
                <w:placeholder>
                  <w:docPart w:val="D2DDE06EA8ED47B1921F04111F4B861E"/>
                </w:placeholder>
                <w15:appearance w15:val="hidden"/>
              </w:sdtPr>
              <w:sdtEndPr/>
              <w:sdtContent>
                <w:r w:rsidR="00177B67">
                  <w:t>Woodhill ELC Staff</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rsidR="00B93C89" w:rsidRPr="004831AD" w:rsidRDefault="00F12EB7" w:rsidP="00177B67">
            <w:pPr>
              <w:pStyle w:val="SmallAuthorName"/>
              <w:jc w:val="center"/>
              <w:rPr>
                <w:rFonts w:asciiTheme="majorHAnsi" w:hAnsiTheme="majorHAnsi"/>
              </w:rPr>
            </w:pPr>
            <w:sdt>
              <w:sdtPr>
                <w:id w:val="106323424"/>
                <w:placeholder>
                  <w:docPart w:val="B3D060C331E24F068981B0C71230177B"/>
                </w:placeholder>
                <w15:appearance w15:val="hidden"/>
              </w:sdtPr>
              <w:sdtEndPr/>
              <w:sdtContent>
                <w:r w:rsidR="00177B67">
                  <w:t>Woodhill ELC Staff</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rsidR="00B93C89" w:rsidRPr="007212EC" w:rsidRDefault="00F12EB7" w:rsidP="002C2958">
            <w:pPr>
              <w:pStyle w:val="SmallAuthorName"/>
              <w:jc w:val="center"/>
              <w:rPr>
                <w:rFonts w:asciiTheme="majorHAnsi" w:hAnsiTheme="majorHAnsi"/>
              </w:rPr>
            </w:pPr>
            <w:sdt>
              <w:sdtPr>
                <w:id w:val="-2127066884"/>
                <w:placeholder>
                  <w:docPart w:val="D87CE6612A7F4E199B482925AC5465E8"/>
                </w:placeholder>
                <w15:appearance w15:val="hidden"/>
              </w:sdtPr>
              <w:sdtEndPr/>
              <w:sdtContent>
                <w:r w:rsidR="002C2958">
                  <w:t>Woodhill ELC Staff</w:t>
                </w:r>
              </w:sdtContent>
            </w:sdt>
          </w:p>
        </w:tc>
      </w:tr>
      <w:tr w:rsidR="00B93C89" w:rsidRPr="007212EC" w:rsidTr="000821C8">
        <w:trPr>
          <w:trHeight w:val="1530"/>
        </w:trPr>
        <w:tc>
          <w:tcPr>
            <w:tcW w:w="4332" w:type="dxa"/>
            <w:gridSpan w:val="3"/>
            <w:tcBorders>
              <w:top w:val="nil"/>
              <w:left w:val="nil"/>
              <w:bottom w:val="nil"/>
              <w:right w:val="single" w:sz="4" w:space="0" w:color="auto"/>
            </w:tcBorders>
            <w:tcMar>
              <w:left w:w="216" w:type="dxa"/>
              <w:right w:w="216" w:type="dxa"/>
            </w:tcMar>
          </w:tcPr>
          <w:p w:rsidR="005E1B08" w:rsidRDefault="00F12EB7" w:rsidP="005E1B08">
            <w:pPr>
              <w:pStyle w:val="TOC1"/>
            </w:pPr>
            <w:sdt>
              <w:sdtPr>
                <w:id w:val="-1060014739"/>
                <w:placeholder>
                  <w:docPart w:val="1F023A5C68F644A58D422174649455BF"/>
                </w:placeholder>
                <w15:appearance w15:val="hidden"/>
              </w:sdtPr>
              <w:sdtEndPr/>
              <w:sdtContent>
                <w:r w:rsidR="00177B67">
                  <w:t xml:space="preserve">Learning of properties of water </w:t>
                </w:r>
              </w:sdtContent>
            </w:sdt>
            <w:r w:rsidR="00177B67">
              <w:t xml:space="preserve">exploring snow and ice. </w:t>
            </w:r>
          </w:p>
          <w:sdt>
            <w:sdtPr>
              <w:rPr>
                <w:b w:val="0"/>
              </w:rPr>
              <w:id w:val="2019194379"/>
              <w:placeholder>
                <w:docPart w:val="54F6D0D81F5B4DF3AABD6D536E82B098"/>
              </w:placeholder>
              <w15:appearance w15:val="hidden"/>
            </w:sdtPr>
            <w:sdtEndPr/>
            <w:sdtContent>
              <w:p w:rsidR="00177B67" w:rsidRDefault="00177B67" w:rsidP="00177B67">
                <w:pPr>
                  <w:pStyle w:val="TOC2"/>
                </w:pPr>
                <w:r>
                  <w:t>Page 1</w:t>
                </w:r>
              </w:p>
              <w:p w:rsidR="00B93C89" w:rsidRPr="00177B67" w:rsidRDefault="00F12EB7" w:rsidP="00177B67"/>
            </w:sdtContent>
          </w:sdt>
        </w:tc>
        <w:tc>
          <w:tcPr>
            <w:tcW w:w="4334" w:type="dxa"/>
            <w:gridSpan w:val="4"/>
            <w:tcBorders>
              <w:top w:val="nil"/>
              <w:left w:val="single" w:sz="4" w:space="0" w:color="auto"/>
              <w:bottom w:val="nil"/>
              <w:right w:val="single" w:sz="4" w:space="0" w:color="auto"/>
            </w:tcBorders>
            <w:tcMar>
              <w:left w:w="216" w:type="dxa"/>
              <w:right w:w="216" w:type="dxa"/>
            </w:tcMar>
          </w:tcPr>
          <w:p w:rsidR="000C492C" w:rsidRPr="000C492C" w:rsidRDefault="00F12EB7" w:rsidP="005E1B08">
            <w:pPr>
              <w:pStyle w:val="TOC1"/>
            </w:pPr>
            <w:sdt>
              <w:sdtPr>
                <w:id w:val="425390203"/>
                <w:placeholder>
                  <w:docPart w:val="EDBDBC1F22BB402AA1A08CF01204B88C"/>
                </w:placeholder>
                <w15:appearance w15:val="hidden"/>
              </w:sdtPr>
              <w:sdtEndPr/>
              <w:sdtContent>
                <w:r w:rsidR="002C2958">
                  <w:t>Exploring the change in colour when mixing paints</w:t>
                </w:r>
                <w:r w:rsidR="00177B67">
                  <w:t xml:space="preserve">. </w:t>
                </w:r>
              </w:sdtContent>
            </w:sdt>
            <w:r w:rsidR="005E1B08" w:rsidRPr="000C492C">
              <w:t xml:space="preserve"> </w:t>
            </w:r>
          </w:p>
          <w:p w:rsidR="00B93C89" w:rsidRPr="007212EC" w:rsidRDefault="00F12EB7" w:rsidP="00177B67">
            <w:pPr>
              <w:pStyle w:val="TOC2"/>
              <w:rPr>
                <w:color w:val="000000" w:themeColor="text1"/>
              </w:rPr>
            </w:pPr>
            <w:sdt>
              <w:sdtPr>
                <w:id w:val="2079940599"/>
                <w:placeholder>
                  <w:docPart w:val="E85D28F8181740FAAFAAE5FE34AB19D3"/>
                </w:placeholder>
                <w15:appearance w15:val="hidden"/>
              </w:sdtPr>
              <w:sdtEndPr/>
              <w:sdtContent>
                <w:r w:rsidR="002C2958">
                  <w:t>Page 2</w:t>
                </w:r>
              </w:sdtContent>
            </w:sdt>
          </w:p>
        </w:tc>
        <w:tc>
          <w:tcPr>
            <w:tcW w:w="4337" w:type="dxa"/>
            <w:gridSpan w:val="4"/>
            <w:tcBorders>
              <w:top w:val="nil"/>
              <w:left w:val="single" w:sz="4" w:space="0" w:color="auto"/>
              <w:bottom w:val="nil"/>
              <w:right w:val="nil"/>
            </w:tcBorders>
            <w:tcMar>
              <w:left w:w="216" w:type="dxa"/>
              <w:right w:w="216" w:type="dxa"/>
            </w:tcMar>
          </w:tcPr>
          <w:p w:rsidR="000C492C" w:rsidRDefault="00F12EB7" w:rsidP="000C492C">
            <w:pPr>
              <w:pStyle w:val="TOC1"/>
            </w:pPr>
            <w:sdt>
              <w:sdtPr>
                <w:id w:val="1684777203"/>
                <w:placeholder>
                  <w:docPart w:val="FB0D37D495BA4E8DBBE684A7A33BC1D5"/>
                </w:placeholder>
                <w15:appearance w15:val="hidden"/>
              </w:sdtPr>
              <w:sdtEndPr/>
              <w:sdtContent>
                <w:r w:rsidR="002C2958">
                  <w:t>Exploring sensory play</w:t>
                </w:r>
              </w:sdtContent>
            </w:sdt>
            <w:r w:rsidR="002C2958">
              <w:t xml:space="preserve"> with fake snow.</w:t>
            </w:r>
          </w:p>
          <w:p w:rsidR="00B93C89" w:rsidRPr="007212EC" w:rsidRDefault="00F12EB7" w:rsidP="002C2958">
            <w:pPr>
              <w:pStyle w:val="TOC2"/>
            </w:pPr>
            <w:sdt>
              <w:sdtPr>
                <w:id w:val="1133985944"/>
                <w:placeholder>
                  <w:docPart w:val="CCCA7CA8280F4F17B6B063249FA045FE"/>
                </w:placeholder>
                <w15:appearance w15:val="hidden"/>
              </w:sdtPr>
              <w:sdtEndPr/>
              <w:sdtContent>
                <w:r w:rsidR="002C2958">
                  <w:t>Page 2</w:t>
                </w:r>
              </w:sdtContent>
            </w:sdt>
          </w:p>
        </w:tc>
      </w:tr>
      <w:tr w:rsidR="00B93C89" w:rsidRPr="007212EC"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rsidR="00B93C89" w:rsidRPr="007212EC" w:rsidRDefault="00B93C89" w:rsidP="00284C66">
            <w:pPr>
              <w:pStyle w:val="NoSpacing"/>
            </w:pPr>
          </w:p>
        </w:tc>
        <w:tc>
          <w:tcPr>
            <w:tcW w:w="1080" w:type="dxa"/>
            <w:vMerge w:val="restart"/>
            <w:tcBorders>
              <w:top w:val="nil"/>
              <w:left w:val="nil"/>
              <w:bottom w:val="nil"/>
              <w:right w:val="nil"/>
            </w:tcBorders>
            <w:vAlign w:val="center"/>
          </w:tcPr>
          <w:p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1</w:t>
            </w:r>
            <w:r w:rsidRPr="0010319C">
              <w:fldChar w:fldCharType="end"/>
            </w:r>
          </w:p>
        </w:tc>
        <w:tc>
          <w:tcPr>
            <w:tcW w:w="5985" w:type="dxa"/>
            <w:gridSpan w:val="5"/>
            <w:tcBorders>
              <w:top w:val="nil"/>
              <w:left w:val="nil"/>
              <w:bottom w:val="thinThickSmallGap" w:sz="24" w:space="0" w:color="auto"/>
              <w:right w:val="nil"/>
            </w:tcBorders>
            <w:vAlign w:val="center"/>
          </w:tcPr>
          <w:p w:rsidR="00B93C89" w:rsidRPr="007212EC" w:rsidRDefault="00B93C89" w:rsidP="00284C66">
            <w:pPr>
              <w:pStyle w:val="NoSpacing"/>
            </w:pPr>
          </w:p>
        </w:tc>
      </w:tr>
      <w:tr w:rsidR="00B93C89" w:rsidRPr="007212EC"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rsidR="00B93C89" w:rsidRPr="007212EC" w:rsidRDefault="00B93C89" w:rsidP="00284C66">
            <w:pPr>
              <w:pStyle w:val="NoSpacing"/>
            </w:pPr>
          </w:p>
        </w:tc>
        <w:tc>
          <w:tcPr>
            <w:tcW w:w="1080" w:type="dxa"/>
            <w:vMerge/>
            <w:tcBorders>
              <w:top w:val="nil"/>
              <w:left w:val="nil"/>
              <w:bottom w:val="nil"/>
              <w:right w:val="nil"/>
            </w:tcBorders>
          </w:tcPr>
          <w:p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rsidR="00B93C89" w:rsidRPr="007212EC" w:rsidRDefault="00B93C89" w:rsidP="00284C66">
            <w:pPr>
              <w:pStyle w:val="NoSpacing"/>
            </w:pPr>
          </w:p>
        </w:tc>
      </w:tr>
    </w:tbl>
    <w:p w:rsidR="008B64A3" w:rsidRDefault="008B64A3">
      <w:pPr>
        <w:rPr>
          <w:color w:val="000000" w:themeColor="text1"/>
        </w:rPr>
      </w:pPr>
    </w:p>
    <w:p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159"/>
        <w:gridCol w:w="1498"/>
        <w:gridCol w:w="3240"/>
      </w:tblGrid>
      <w:tr w:rsidR="007212EC" w:rsidRPr="007212EC" w:rsidTr="00D67E44">
        <w:trPr>
          <w:trHeight w:val="864"/>
        </w:trPr>
        <w:tc>
          <w:tcPr>
            <w:tcW w:w="3240" w:type="dxa"/>
            <w:tcBorders>
              <w:top w:val="nil"/>
              <w:left w:val="nil"/>
              <w:bottom w:val="thickThinMediumGap" w:sz="24" w:space="0" w:color="auto"/>
              <w:right w:val="nil"/>
            </w:tcBorders>
            <w:vAlign w:val="center"/>
          </w:tcPr>
          <w:bookmarkStart w:id="0" w:name="_Hlk55931659"/>
          <w:p w:rsidR="000B08D7" w:rsidRPr="007212EC" w:rsidRDefault="00F12EB7" w:rsidP="009E2C6E">
            <w:pPr>
              <w:pStyle w:val="MastheadCopy"/>
            </w:pPr>
            <w:sdt>
              <w:sdtPr>
                <w:id w:val="1188098485"/>
                <w:placeholder>
                  <w:docPart w:val="290CF617D4034498ABA514472820A3CE"/>
                </w:placeholder>
                <w15:appearance w15:val="hidden"/>
              </w:sdtPr>
              <w:sdtEndPr/>
              <w:sdtContent>
                <w:r w:rsidR="009E2C6E">
                  <w:t>Friday 29</w:t>
                </w:r>
                <w:r w:rsidR="009E2C6E" w:rsidRPr="009E2C6E">
                  <w:rPr>
                    <w:vertAlign w:val="superscript"/>
                  </w:rPr>
                  <w:t>th</w:t>
                </w:r>
                <w:r w:rsidR="009E2C6E">
                  <w:t xml:space="preserve"> </w:t>
                </w:r>
                <w:r w:rsidR="00400E8A">
                  <w:t>January 2021</w:t>
                </w:r>
              </w:sdtContent>
            </w:sdt>
          </w:p>
        </w:tc>
        <w:tc>
          <w:tcPr>
            <w:tcW w:w="6480" w:type="dxa"/>
            <w:gridSpan w:val="6"/>
            <w:tcBorders>
              <w:top w:val="nil"/>
              <w:left w:val="nil"/>
              <w:bottom w:val="thickThinMediumGap" w:sz="24" w:space="0" w:color="auto"/>
              <w:right w:val="nil"/>
            </w:tcBorders>
            <w:vAlign w:val="center"/>
          </w:tcPr>
          <w:p w:rsidR="000B08D7" w:rsidRPr="00CE1F2C" w:rsidRDefault="00F12EB7" w:rsidP="00400E8A">
            <w:pPr>
              <w:pStyle w:val="Header"/>
            </w:pPr>
            <w:sdt>
              <w:sdtPr>
                <w:id w:val="1539932874"/>
                <w:placeholder>
                  <w:docPart w:val="8B119497F0244D6CBA144C49962A0820"/>
                </w:placeholder>
                <w15:appearance w15:val="hidden"/>
              </w:sdtPr>
              <w:sdtEndPr/>
              <w:sdtContent>
                <w:r w:rsidR="00400E8A">
                  <w:t>Woodhill Weekly</w:t>
                </w:r>
              </w:sdtContent>
            </w:sdt>
          </w:p>
        </w:tc>
        <w:tc>
          <w:tcPr>
            <w:tcW w:w="3240" w:type="dxa"/>
            <w:tcBorders>
              <w:top w:val="nil"/>
              <w:left w:val="nil"/>
              <w:bottom w:val="thickThinMediumGap" w:sz="24" w:space="0" w:color="auto"/>
              <w:right w:val="nil"/>
            </w:tcBorders>
            <w:vAlign w:val="center"/>
          </w:tcPr>
          <w:p w:rsidR="000B08D7" w:rsidRPr="00800A0F" w:rsidRDefault="00F12EB7" w:rsidP="00400E8A">
            <w:pPr>
              <w:pStyle w:val="MastheadCopy"/>
            </w:pPr>
            <w:sdt>
              <w:sdtPr>
                <w:id w:val="1693266266"/>
                <w:placeholder>
                  <w:docPart w:val="5FA426FCE17D4723B6B770E0DF72A395"/>
                </w:placeholder>
                <w15:appearance w15:val="hidden"/>
              </w:sdtPr>
              <w:sdtEndPr/>
              <w:sdtContent>
                <w:r w:rsidR="009E2C6E">
                  <w:t xml:space="preserve">Issue </w:t>
                </w:r>
                <w:r w:rsidR="00400E8A">
                  <w:t>1</w:t>
                </w:r>
              </w:sdtContent>
            </w:sdt>
          </w:p>
        </w:tc>
      </w:tr>
      <w:bookmarkEnd w:id="0"/>
      <w:tr w:rsidR="007212EC" w:rsidRPr="007212EC"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rsidR="00C07E8F" w:rsidRPr="005F2B1B" w:rsidRDefault="00C07E8F" w:rsidP="00C07E8F">
            <w:pPr>
              <w:pStyle w:val="SmallAuthorName"/>
              <w:spacing w:line="276" w:lineRule="auto"/>
              <w:rPr>
                <w:color w:val="000000" w:themeColor="text1"/>
                <w:sz w:val="12"/>
                <w:szCs w:val="12"/>
              </w:rPr>
            </w:pPr>
          </w:p>
          <w:p w:rsidR="00C07E8F" w:rsidRPr="00F7629D" w:rsidRDefault="00400E8A" w:rsidP="00474153">
            <w:pPr>
              <w:pStyle w:val="LargeArticleTitle"/>
              <w:jc w:val="center"/>
            </w:pPr>
            <w:r>
              <w:t>The latest update on exploring colour</w:t>
            </w:r>
            <w:r w:rsidR="009E2C6E">
              <w:t>’</w:t>
            </w:r>
            <w:r>
              <w:t>s</w:t>
            </w:r>
          </w:p>
          <w:p w:rsidR="002107A1" w:rsidRPr="00C07E8F" w:rsidRDefault="00F12EB7" w:rsidP="00474153">
            <w:pPr>
              <w:pStyle w:val="LargeArticleSubtitle"/>
              <w:jc w:val="center"/>
            </w:pPr>
            <w:sdt>
              <w:sdtPr>
                <w:id w:val="-1642881033"/>
                <w:placeholder>
                  <w:docPart w:val="1A5212A6F19440A3BC0978151E9E1BA8"/>
                </w:placeholder>
                <w15:appearance w15:val="hidden"/>
              </w:sdtPr>
              <w:sdtEndPr/>
              <w:sdtContent>
                <w:r w:rsidR="00400E8A">
                  <w:t>Mixing colour</w:t>
                </w:r>
                <w:r w:rsidR="009E2C6E">
                  <w:t>’</w:t>
                </w:r>
                <w:r w:rsidR="00400E8A">
                  <w:t xml:space="preserve">s and observing change. </w:t>
                </w:r>
              </w:sdtContent>
            </w:sdt>
          </w:p>
        </w:tc>
      </w:tr>
      <w:tr w:rsidR="00F31919"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330A2064600A4DBC9F5A4DBDB681A60E"/>
            </w:placeholder>
            <w15:appearance w15:val="hidden"/>
          </w:sdtPr>
          <w:sdtEndPr/>
          <w:sdtContent>
            <w:tc>
              <w:tcPr>
                <w:tcW w:w="4305" w:type="dxa"/>
                <w:gridSpan w:val="3"/>
                <w:vMerge w:val="restart"/>
                <w:tcMar>
                  <w:top w:w="288" w:type="dxa"/>
                  <w:left w:w="115" w:type="dxa"/>
                  <w:bottom w:w="144" w:type="dxa"/>
                  <w:right w:w="144" w:type="dxa"/>
                </w:tcMar>
              </w:tcPr>
              <w:p w:rsidR="001F0470" w:rsidRPr="00474153" w:rsidRDefault="001F0470" w:rsidP="001F0470">
                <w:pPr>
                  <w:rPr>
                    <w:sz w:val="28"/>
                  </w:rPr>
                </w:pPr>
                <w:r w:rsidRPr="00474153">
                  <w:rPr>
                    <w:sz w:val="28"/>
                  </w:rPr>
                  <w:t xml:space="preserve">The children at Woodhill ELC have been exploring </w:t>
                </w:r>
                <w:r w:rsidR="009E2C6E" w:rsidRPr="00474153">
                  <w:rPr>
                    <w:sz w:val="28"/>
                  </w:rPr>
                  <w:t>colour</w:t>
                </w:r>
                <w:r w:rsidR="009E2C6E">
                  <w:rPr>
                    <w:sz w:val="28"/>
                  </w:rPr>
                  <w:t>’s</w:t>
                </w:r>
                <w:r w:rsidRPr="00474153">
                  <w:rPr>
                    <w:sz w:val="28"/>
                  </w:rPr>
                  <w:t xml:space="preserve"> and how these change when mixed with other </w:t>
                </w:r>
                <w:r w:rsidR="009E2C6E" w:rsidRPr="00474153">
                  <w:rPr>
                    <w:sz w:val="28"/>
                  </w:rPr>
                  <w:t>colour</w:t>
                </w:r>
                <w:r w:rsidR="009E2C6E">
                  <w:rPr>
                    <w:sz w:val="28"/>
                  </w:rPr>
                  <w:t>’s</w:t>
                </w:r>
                <w:r w:rsidRPr="00474153">
                  <w:rPr>
                    <w:sz w:val="28"/>
                  </w:rPr>
                  <w:t xml:space="preserve">. </w:t>
                </w:r>
                <w:r w:rsidR="009E2C6E">
                  <w:rPr>
                    <w:sz w:val="28"/>
                  </w:rPr>
                  <w:t xml:space="preserve"> </w:t>
                </w:r>
                <w:r w:rsidRPr="00474153">
                  <w:rPr>
                    <w:sz w:val="28"/>
                  </w:rPr>
                  <w:t xml:space="preserve">They have been provided with opportunities to explore a range of materials including paints, food colouring, crayons and pens to experiment with. </w:t>
                </w:r>
                <w:r w:rsidR="009E2C6E">
                  <w:rPr>
                    <w:sz w:val="28"/>
                  </w:rPr>
                  <w:t xml:space="preserve">  </w:t>
                </w:r>
                <w:r w:rsidRPr="00474153">
                  <w:rPr>
                    <w:sz w:val="28"/>
                  </w:rPr>
                  <w:t>The children have been developing their knowledge of primary colour</w:t>
                </w:r>
                <w:r w:rsidR="009E2C6E">
                  <w:rPr>
                    <w:sz w:val="28"/>
                  </w:rPr>
                  <w:t>’</w:t>
                </w:r>
                <w:r w:rsidRPr="00474153">
                  <w:rPr>
                    <w:sz w:val="28"/>
                  </w:rPr>
                  <w:t>s red, yellow and blue and secondary colour</w:t>
                </w:r>
                <w:r w:rsidR="00B60117">
                  <w:rPr>
                    <w:sz w:val="28"/>
                  </w:rPr>
                  <w:t>’</w:t>
                </w:r>
                <w:r w:rsidRPr="00474153">
                  <w:rPr>
                    <w:sz w:val="28"/>
                  </w:rPr>
                  <w:t>s purple, orange and green.</w:t>
                </w:r>
              </w:p>
              <w:p w:rsidR="001F0470" w:rsidRPr="001F0470" w:rsidRDefault="001F0470" w:rsidP="001F0470">
                <w:pPr>
                  <w:numPr>
                    <w:ilvl w:val="0"/>
                    <w:numId w:val="4"/>
                  </w:numPr>
                  <w:spacing w:before="100" w:beforeAutospacing="1" w:after="100" w:afterAutospacing="1" w:line="300" w:lineRule="atLeast"/>
                  <w:ind w:left="120"/>
                  <w:rPr>
                    <w:rFonts w:eastAsia="Times New Roman" w:cs="Arial"/>
                    <w:szCs w:val="24"/>
                    <w:u w:val="single"/>
                    <w:lang w:val="en-GB" w:eastAsia="en-GB"/>
                  </w:rPr>
                </w:pPr>
                <w:r w:rsidRPr="001F0470">
                  <w:rPr>
                    <w:rFonts w:eastAsia="Times New Roman" w:cs="Arial"/>
                    <w:bCs/>
                    <w:szCs w:val="24"/>
                    <w:u w:val="single"/>
                    <w:lang w:val="en-GB" w:eastAsia="en-GB"/>
                  </w:rPr>
                  <w:t>The children have been learning that:</w:t>
                </w:r>
              </w:p>
              <w:p w:rsidR="001F0470" w:rsidRPr="001F0470" w:rsidRDefault="001F0470" w:rsidP="001F0470">
                <w:pPr>
                  <w:numPr>
                    <w:ilvl w:val="0"/>
                    <w:numId w:val="4"/>
                  </w:numPr>
                  <w:spacing w:before="100" w:beforeAutospacing="1" w:after="100" w:afterAutospacing="1" w:line="300" w:lineRule="atLeast"/>
                  <w:ind w:left="120"/>
                  <w:rPr>
                    <w:rFonts w:eastAsia="Times New Roman" w:cs="Arial"/>
                    <w:szCs w:val="24"/>
                    <w:lang w:val="en-GB" w:eastAsia="en-GB"/>
                  </w:rPr>
                </w:pPr>
                <w:r w:rsidRPr="001F0470">
                  <w:rPr>
                    <w:rFonts w:eastAsia="Times New Roman" w:cs="Arial"/>
                    <w:b/>
                    <w:bCs/>
                    <w:szCs w:val="24"/>
                    <w:lang w:val="en-GB" w:eastAsia="en-GB"/>
                  </w:rPr>
                  <w:t>Blue</w:t>
                </w:r>
                <w:r w:rsidRPr="001F0470">
                  <w:rPr>
                    <w:rFonts w:eastAsia="Times New Roman" w:cs="Arial"/>
                    <w:szCs w:val="24"/>
                    <w:lang w:val="en-GB" w:eastAsia="en-GB"/>
                  </w:rPr>
                  <w:t xml:space="preserve"> and </w:t>
                </w:r>
                <w:r w:rsidRPr="001F0470">
                  <w:rPr>
                    <w:rFonts w:eastAsia="Times New Roman" w:cs="Arial"/>
                    <w:b/>
                    <w:bCs/>
                    <w:szCs w:val="24"/>
                    <w:lang w:val="en-GB" w:eastAsia="en-GB"/>
                  </w:rPr>
                  <w:t>red</w:t>
                </w:r>
                <w:r w:rsidRPr="001F0470">
                  <w:rPr>
                    <w:rFonts w:eastAsia="Times New Roman" w:cs="Arial"/>
                    <w:szCs w:val="24"/>
                    <w:lang w:val="en-GB" w:eastAsia="en-GB"/>
                  </w:rPr>
                  <w:t xml:space="preserve"> mixed together make </w:t>
                </w:r>
                <w:r w:rsidRPr="001F0470">
                  <w:rPr>
                    <w:rFonts w:eastAsia="Times New Roman" w:cs="Arial"/>
                    <w:b/>
                    <w:bCs/>
                    <w:szCs w:val="24"/>
                    <w:lang w:val="en-GB" w:eastAsia="en-GB"/>
                  </w:rPr>
                  <w:t>purple</w:t>
                </w:r>
              </w:p>
              <w:p w:rsidR="001F0470" w:rsidRPr="001F0470" w:rsidRDefault="001F0470" w:rsidP="001F0470">
                <w:pPr>
                  <w:numPr>
                    <w:ilvl w:val="0"/>
                    <w:numId w:val="4"/>
                  </w:numPr>
                  <w:spacing w:before="100" w:beforeAutospacing="1" w:after="100" w:afterAutospacing="1" w:line="300" w:lineRule="atLeast"/>
                  <w:ind w:left="120"/>
                  <w:rPr>
                    <w:rFonts w:eastAsia="Times New Roman" w:cs="Arial"/>
                    <w:szCs w:val="24"/>
                    <w:lang w:val="en-GB" w:eastAsia="en-GB"/>
                  </w:rPr>
                </w:pPr>
                <w:r w:rsidRPr="001F0470">
                  <w:rPr>
                    <w:rFonts w:eastAsia="Times New Roman" w:cs="Arial"/>
                    <w:b/>
                    <w:bCs/>
                    <w:szCs w:val="24"/>
                    <w:lang w:val="en-GB" w:eastAsia="en-GB"/>
                  </w:rPr>
                  <w:t>Yellow</w:t>
                </w:r>
                <w:r w:rsidRPr="001F0470">
                  <w:rPr>
                    <w:rFonts w:eastAsia="Times New Roman" w:cs="Arial"/>
                    <w:szCs w:val="24"/>
                    <w:lang w:val="en-GB" w:eastAsia="en-GB"/>
                  </w:rPr>
                  <w:t xml:space="preserve"> and </w:t>
                </w:r>
                <w:r w:rsidRPr="001F0470">
                  <w:rPr>
                    <w:rFonts w:eastAsia="Times New Roman" w:cs="Arial"/>
                    <w:b/>
                    <w:bCs/>
                    <w:szCs w:val="24"/>
                    <w:lang w:val="en-GB" w:eastAsia="en-GB"/>
                  </w:rPr>
                  <w:t>red</w:t>
                </w:r>
                <w:r w:rsidRPr="001F0470">
                  <w:rPr>
                    <w:rFonts w:eastAsia="Times New Roman" w:cs="Arial"/>
                    <w:szCs w:val="24"/>
                    <w:lang w:val="en-GB" w:eastAsia="en-GB"/>
                  </w:rPr>
                  <w:t xml:space="preserve"> mixed together make </w:t>
                </w:r>
                <w:r w:rsidRPr="001F0470">
                  <w:rPr>
                    <w:rFonts w:eastAsia="Times New Roman" w:cs="Arial"/>
                    <w:b/>
                    <w:bCs/>
                    <w:szCs w:val="24"/>
                    <w:lang w:val="en-GB" w:eastAsia="en-GB"/>
                  </w:rPr>
                  <w:t>orange</w:t>
                </w:r>
              </w:p>
              <w:p w:rsidR="001F0470" w:rsidRPr="001F0470" w:rsidRDefault="001F0470" w:rsidP="001F0470">
                <w:pPr>
                  <w:numPr>
                    <w:ilvl w:val="0"/>
                    <w:numId w:val="4"/>
                  </w:numPr>
                  <w:spacing w:before="100" w:beforeAutospacing="1" w:after="100" w:afterAutospacing="1" w:line="300" w:lineRule="atLeast"/>
                  <w:ind w:left="120"/>
                  <w:rPr>
                    <w:rFonts w:eastAsia="Times New Roman" w:cs="Arial"/>
                    <w:szCs w:val="24"/>
                    <w:lang w:val="en-GB" w:eastAsia="en-GB"/>
                  </w:rPr>
                </w:pPr>
                <w:r w:rsidRPr="001F0470">
                  <w:rPr>
                    <w:rFonts w:eastAsia="Times New Roman" w:cs="Arial"/>
                    <w:b/>
                    <w:bCs/>
                    <w:szCs w:val="24"/>
                    <w:lang w:val="en-GB" w:eastAsia="en-GB"/>
                  </w:rPr>
                  <w:t>Blue</w:t>
                </w:r>
                <w:r w:rsidRPr="001F0470">
                  <w:rPr>
                    <w:rFonts w:eastAsia="Times New Roman" w:cs="Arial"/>
                    <w:szCs w:val="24"/>
                    <w:lang w:val="en-GB" w:eastAsia="en-GB"/>
                  </w:rPr>
                  <w:t xml:space="preserve"> and </w:t>
                </w:r>
                <w:r w:rsidRPr="001F0470">
                  <w:rPr>
                    <w:rFonts w:eastAsia="Times New Roman" w:cs="Arial"/>
                    <w:b/>
                    <w:bCs/>
                    <w:szCs w:val="24"/>
                    <w:lang w:val="en-GB" w:eastAsia="en-GB"/>
                  </w:rPr>
                  <w:t>yellow</w:t>
                </w:r>
                <w:r w:rsidRPr="001F0470">
                  <w:rPr>
                    <w:rFonts w:eastAsia="Times New Roman" w:cs="Arial"/>
                    <w:szCs w:val="24"/>
                    <w:lang w:val="en-GB" w:eastAsia="en-GB"/>
                  </w:rPr>
                  <w:t xml:space="preserve"> mixed together make </w:t>
                </w:r>
                <w:r w:rsidRPr="001F0470">
                  <w:rPr>
                    <w:rFonts w:eastAsia="Times New Roman" w:cs="Arial"/>
                    <w:b/>
                    <w:bCs/>
                    <w:szCs w:val="24"/>
                    <w:lang w:val="en-GB" w:eastAsia="en-GB"/>
                  </w:rPr>
                  <w:t>green</w:t>
                </w:r>
              </w:p>
              <w:p w:rsidR="009E409B" w:rsidRPr="00C07E8F" w:rsidRDefault="009E409B" w:rsidP="001F0470"/>
            </w:tc>
          </w:sdtContent>
        </w:sdt>
        <w:tc>
          <w:tcPr>
            <w:tcW w:w="3917" w:type="dxa"/>
            <w:gridSpan w:val="3"/>
            <w:vMerge w:val="restart"/>
            <w:tcMar>
              <w:top w:w="288" w:type="dxa"/>
              <w:left w:w="115" w:type="dxa"/>
              <w:bottom w:w="144" w:type="dxa"/>
              <w:right w:w="115" w:type="dxa"/>
            </w:tcMar>
          </w:tcPr>
          <w:p w:rsidR="002A489F" w:rsidRPr="00474153" w:rsidRDefault="002A489F" w:rsidP="00C07E8F">
            <w:pPr>
              <w:rPr>
                <w:sz w:val="28"/>
              </w:rPr>
            </w:pPr>
            <w:r w:rsidRPr="00400E8A">
              <w:rPr>
                <w:noProof/>
                <w:color w:val="000000" w:themeColor="text1"/>
                <w:lang w:val="en-GB" w:eastAsia="en-GB"/>
              </w:rPr>
              <w:drawing>
                <wp:anchor distT="0" distB="0" distL="114300" distR="114300" simplePos="0" relativeHeight="251659264" behindDoc="0" locked="0" layoutInCell="1" allowOverlap="1" wp14:anchorId="50A299A4" wp14:editId="08ED1AB3">
                  <wp:simplePos x="0" y="0"/>
                  <wp:positionH relativeFrom="margin">
                    <wp:posOffset>358775</wp:posOffset>
                  </wp:positionH>
                  <wp:positionV relativeFrom="margin">
                    <wp:posOffset>2233930</wp:posOffset>
                  </wp:positionV>
                  <wp:extent cx="1702435" cy="1934210"/>
                  <wp:effectExtent l="0" t="1587" r="0" b="0"/>
                  <wp:wrapSquare wrapText="bothSides"/>
                  <wp:docPr id="21" name="Picture 21" descr="T:\Photographs\2021\Home Learning\IMG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hotographs\2021\Home Learning\IMG_038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44" r="28696"/>
                          <a:stretch/>
                        </pic:blipFill>
                        <pic:spPr bwMode="auto">
                          <a:xfrm rot="5400000">
                            <a:off x="0" y="0"/>
                            <a:ext cx="1702435" cy="193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2057996076"/>
                <w:placeholder>
                  <w:docPart w:val="F66D3CB0EC0E4BE094F29B73C09DAB80"/>
                </w:placeholder>
                <w15:appearance w15:val="hidden"/>
              </w:sdtPr>
              <w:sdtEndPr>
                <w:rPr>
                  <w:sz w:val="28"/>
                </w:rPr>
              </w:sdtEndPr>
              <w:sdtContent>
                <w:r w:rsidR="001F0470" w:rsidRPr="00474153">
                  <w:rPr>
                    <w:sz w:val="28"/>
                  </w:rPr>
                  <w:t xml:space="preserve">A video of </w:t>
                </w:r>
                <w:r w:rsidR="001F0470" w:rsidRPr="00474153">
                  <w:rPr>
                    <w:color w:val="141412"/>
                    <w:sz w:val="28"/>
                  </w:rPr>
                  <w:t>Gill supporting the children to develop their knowledge of primary colour</w:t>
                </w:r>
                <w:r w:rsidR="00B60117">
                  <w:rPr>
                    <w:color w:val="141412"/>
                    <w:sz w:val="28"/>
                  </w:rPr>
                  <w:t>’</w:t>
                </w:r>
                <w:r w:rsidR="001F0470" w:rsidRPr="00474153">
                  <w:rPr>
                    <w:color w:val="141412"/>
                    <w:sz w:val="28"/>
                  </w:rPr>
                  <w:t>s and secondary colour</w:t>
                </w:r>
                <w:r w:rsidR="00B60117">
                  <w:rPr>
                    <w:color w:val="141412"/>
                    <w:sz w:val="28"/>
                  </w:rPr>
                  <w:t>’</w:t>
                </w:r>
                <w:r w:rsidR="001F0470" w:rsidRPr="00474153">
                  <w:rPr>
                    <w:color w:val="141412"/>
                    <w:sz w:val="28"/>
                  </w:rPr>
                  <w:t>s was shared on the blog. This was as a result of as the children showing an interest in mixing coloured paints to create new colour</w:t>
                </w:r>
                <w:r w:rsidR="00B60117">
                  <w:rPr>
                    <w:color w:val="141412"/>
                    <w:sz w:val="28"/>
                  </w:rPr>
                  <w:t>’</w:t>
                </w:r>
                <w:r w:rsidR="001F0470" w:rsidRPr="00474153">
                  <w:rPr>
                    <w:color w:val="141412"/>
                    <w:sz w:val="28"/>
                  </w:rPr>
                  <w:t>s. As a next steps Gill introduced a new experience using food colouring to provide challenge and deepen the children's learning.</w:t>
                </w:r>
              </w:sdtContent>
            </w:sdt>
          </w:p>
          <w:p w:rsidR="009E409B" w:rsidRPr="002A489F" w:rsidRDefault="009E409B" w:rsidP="002A489F"/>
        </w:tc>
        <w:tc>
          <w:tcPr>
            <w:tcW w:w="4738" w:type="dxa"/>
            <w:gridSpan w:val="2"/>
            <w:tcMar>
              <w:top w:w="288" w:type="dxa"/>
              <w:left w:w="115" w:type="dxa"/>
              <w:bottom w:w="144" w:type="dxa"/>
              <w:right w:w="115" w:type="dxa"/>
            </w:tcMar>
          </w:tcPr>
          <w:sdt>
            <w:sdtPr>
              <w:id w:val="-1603877487"/>
              <w:placeholder>
                <w:docPart w:val="E71D2501D2DA436285FB1C10D06475CC"/>
              </w:placeholder>
              <w15:appearance w15:val="hidden"/>
            </w:sdtPr>
            <w:sdtEndPr/>
            <w:sdtContent>
              <w:p w:rsidR="00B60117" w:rsidRDefault="00B60117" w:rsidP="00C07E8F"/>
              <w:p w:rsidR="002A489F" w:rsidRDefault="002A489F" w:rsidP="00C07E8F">
                <w:r>
                  <w:t xml:space="preserve">Promoting curiosity, creativity and enquiry. </w:t>
                </w:r>
              </w:p>
              <w:p w:rsidR="009E409B" w:rsidRPr="00C07E8F" w:rsidRDefault="002A489F" w:rsidP="00C07E8F">
                <w:r>
                  <w:t>“Mixing Paints” - Alexus</w:t>
                </w:r>
              </w:p>
            </w:sdtContent>
          </w:sdt>
          <w:p w:rsidR="00F31919" w:rsidRPr="007212EC" w:rsidRDefault="00400E8A" w:rsidP="00DC27FC">
            <w:pPr>
              <w:rPr>
                <w:color w:val="000000" w:themeColor="text1"/>
              </w:rPr>
            </w:pPr>
            <w:r w:rsidRPr="00400E8A">
              <w:rPr>
                <w:noProof/>
                <w:color w:val="000000" w:themeColor="text1"/>
                <w:lang w:val="en-GB" w:eastAsia="en-GB"/>
              </w:rPr>
              <w:drawing>
                <wp:inline distT="0" distB="0" distL="0" distR="0">
                  <wp:extent cx="2442139" cy="2275367"/>
                  <wp:effectExtent l="0" t="0" r="0" b="0"/>
                  <wp:docPr id="20" name="Picture 20" descr="T:\Photographs\2021\Home Learning\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hotographs\2021\Home Learning\IMG_01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0217" cy="2329479"/>
                          </a:xfrm>
                          <a:prstGeom prst="rect">
                            <a:avLst/>
                          </a:prstGeom>
                          <a:noFill/>
                          <a:ln>
                            <a:noFill/>
                          </a:ln>
                        </pic:spPr>
                      </pic:pic>
                    </a:graphicData>
                  </a:graphic>
                </wp:inline>
              </w:drawing>
            </w:r>
          </w:p>
        </w:tc>
      </w:tr>
      <w:tr w:rsidR="00F31919"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3"/>
        </w:trPr>
        <w:tc>
          <w:tcPr>
            <w:tcW w:w="4305" w:type="dxa"/>
            <w:gridSpan w:val="3"/>
            <w:vMerge/>
            <w:tcBorders>
              <w:bottom w:val="thickThinMediumGap" w:sz="24" w:space="0" w:color="auto"/>
            </w:tcBorders>
            <w:tcMar>
              <w:top w:w="288" w:type="dxa"/>
              <w:left w:w="115" w:type="dxa"/>
              <w:bottom w:w="144" w:type="dxa"/>
              <w:right w:w="144" w:type="dxa"/>
            </w:tcMar>
          </w:tcPr>
          <w:p w:rsidR="00F31919" w:rsidRPr="007212EC" w:rsidRDefault="00F31919" w:rsidP="00B767C0">
            <w:pPr>
              <w:pStyle w:val="BodyCopy"/>
              <w:rPr>
                <w:color w:val="000000" w:themeColor="text1"/>
              </w:rPr>
            </w:pPr>
          </w:p>
        </w:tc>
        <w:tc>
          <w:tcPr>
            <w:tcW w:w="3917" w:type="dxa"/>
            <w:gridSpan w:val="3"/>
            <w:vMerge/>
            <w:tcBorders>
              <w:bottom w:val="thickThinMediumGap" w:sz="24" w:space="0" w:color="auto"/>
            </w:tcBorders>
            <w:tcMar>
              <w:top w:w="288" w:type="dxa"/>
              <w:left w:w="115" w:type="dxa"/>
              <w:bottom w:w="144" w:type="dxa"/>
              <w:right w:w="115" w:type="dxa"/>
            </w:tcMar>
          </w:tcPr>
          <w:p w:rsidR="00F31919" w:rsidRPr="007212EC" w:rsidRDefault="00F31919" w:rsidP="00B767C0">
            <w:pPr>
              <w:pStyle w:val="BodyCopy"/>
              <w:rPr>
                <w:color w:val="000000" w:themeColor="text1"/>
              </w:rPr>
            </w:pPr>
          </w:p>
        </w:tc>
        <w:tc>
          <w:tcPr>
            <w:tcW w:w="4738" w:type="dxa"/>
            <w:gridSpan w:val="2"/>
            <w:tcBorders>
              <w:bottom w:val="thickThinMediumGap" w:sz="24" w:space="0" w:color="auto"/>
            </w:tcBorders>
            <w:tcMar>
              <w:top w:w="0" w:type="dxa"/>
              <w:left w:w="115" w:type="dxa"/>
              <w:bottom w:w="0" w:type="dxa"/>
              <w:right w:w="115" w:type="dxa"/>
            </w:tcMar>
            <w:vAlign w:val="center"/>
          </w:tcPr>
          <w:p w:rsidR="00F31919" w:rsidRPr="002A489F" w:rsidRDefault="00F31919" w:rsidP="002A489F">
            <w:pPr>
              <w:pStyle w:val="PhotoCaption"/>
              <w:rPr>
                <w:sz w:val="24"/>
                <w:szCs w:val="24"/>
              </w:rPr>
            </w:pPr>
          </w:p>
        </w:tc>
      </w:tr>
      <w:tr w:rsidR="007212EC"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rsidR="00CB4217" w:rsidRPr="007212EC" w:rsidRDefault="00CB4217" w:rsidP="00CE1F2C">
            <w:pPr>
              <w:pStyle w:val="NoSpacing"/>
            </w:pPr>
          </w:p>
        </w:tc>
        <w:tc>
          <w:tcPr>
            <w:tcW w:w="3917" w:type="dxa"/>
            <w:gridSpan w:val="3"/>
            <w:tcBorders>
              <w:top w:val="thickThinMediumGap" w:sz="24" w:space="0" w:color="auto"/>
            </w:tcBorders>
            <w:tcMar>
              <w:top w:w="0" w:type="dxa"/>
              <w:left w:w="115" w:type="dxa"/>
              <w:right w:w="115" w:type="dxa"/>
            </w:tcMar>
            <w:vAlign w:val="center"/>
          </w:tcPr>
          <w:p w:rsidR="00CB4217" w:rsidRPr="007212EC" w:rsidRDefault="00CB4217" w:rsidP="00CE1F2C">
            <w:pPr>
              <w:pStyle w:val="NoSpacing"/>
            </w:pPr>
          </w:p>
        </w:tc>
        <w:tc>
          <w:tcPr>
            <w:tcW w:w="4738" w:type="dxa"/>
            <w:gridSpan w:val="2"/>
            <w:tcBorders>
              <w:top w:val="thickThinMediumGap" w:sz="24" w:space="0" w:color="auto"/>
            </w:tcBorders>
            <w:tcMar>
              <w:top w:w="0" w:type="dxa"/>
              <w:left w:w="115" w:type="dxa"/>
              <w:right w:w="115" w:type="dxa"/>
            </w:tcMar>
            <w:vAlign w:val="center"/>
          </w:tcPr>
          <w:p w:rsidR="00CB4217" w:rsidRPr="007212EC" w:rsidRDefault="00CB4217" w:rsidP="00CE1F2C">
            <w:pPr>
              <w:pStyle w:val="NoSpacing"/>
            </w:pPr>
          </w:p>
        </w:tc>
      </w:tr>
      <w:tr w:rsidR="007212EC"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222" w:type="dxa"/>
            <w:gridSpan w:val="6"/>
            <w:tcBorders>
              <w:right w:val="single" w:sz="4" w:space="0" w:color="auto"/>
            </w:tcBorders>
          </w:tcPr>
          <w:p w:rsidR="00BC1947" w:rsidRPr="007212EC" w:rsidRDefault="008B66C5">
            <w:pPr>
              <w:rPr>
                <w:color w:val="000000" w:themeColor="text1"/>
              </w:rPr>
            </w:pPr>
            <w:r w:rsidRPr="008B66C5">
              <w:rPr>
                <w:noProof/>
                <w:color w:val="000000" w:themeColor="text1"/>
                <w:lang w:val="en-GB" w:eastAsia="en-GB"/>
              </w:rPr>
              <w:drawing>
                <wp:inline distT="0" distB="0" distL="0" distR="0">
                  <wp:extent cx="2908671" cy="2159528"/>
                  <wp:effectExtent l="0" t="6350" r="0" b="0"/>
                  <wp:docPr id="32" name="Picture 32" descr="T:\Photographs\2021\Home Learning\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hotographs\2021\Home Learning\IMG_02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916430" cy="2165288"/>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B66C5">
              <w:rPr>
                <w:noProof/>
                <w:color w:val="000000" w:themeColor="text1"/>
                <w:lang w:val="en-GB" w:eastAsia="en-GB"/>
              </w:rPr>
              <w:drawing>
                <wp:inline distT="0" distB="0" distL="0" distR="0">
                  <wp:extent cx="2908260" cy="2172780"/>
                  <wp:effectExtent l="5715" t="0" r="0" b="0"/>
                  <wp:docPr id="33" name="Picture 33" descr="T:\Photographs\2021\Home Learning\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hotographs\2021\Home Learning\IMG_04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922519" cy="2183433"/>
                          </a:xfrm>
                          <a:prstGeom prst="rect">
                            <a:avLst/>
                          </a:prstGeom>
                          <a:noFill/>
                          <a:ln>
                            <a:noFill/>
                          </a:ln>
                        </pic:spPr>
                      </pic:pic>
                    </a:graphicData>
                  </a:graphic>
                </wp:inline>
              </w:drawing>
            </w:r>
          </w:p>
        </w:tc>
        <w:tc>
          <w:tcPr>
            <w:tcW w:w="4738" w:type="dxa"/>
            <w:gridSpan w:val="2"/>
            <w:vMerge w:val="restart"/>
            <w:tcBorders>
              <w:left w:val="single" w:sz="4" w:space="0" w:color="auto"/>
            </w:tcBorders>
            <w:tcMar>
              <w:top w:w="0" w:type="dxa"/>
              <w:left w:w="216" w:type="dxa"/>
              <w:right w:w="115" w:type="dxa"/>
            </w:tcMar>
          </w:tcPr>
          <w:p w:rsidR="00BC1947" w:rsidRPr="002C2958" w:rsidRDefault="00F12EB7" w:rsidP="009D5E5F">
            <w:pPr>
              <w:pStyle w:val="SmallArticleSubtitle"/>
              <w:rPr>
                <w:sz w:val="28"/>
              </w:rPr>
            </w:pPr>
            <w:sdt>
              <w:sdtPr>
                <w:id w:val="1915975450"/>
                <w:placeholder>
                  <w:docPart w:val="73F21EC11BD74351BFBA2F716851F268"/>
                </w:placeholder>
                <w15:appearance w15:val="hidden"/>
              </w:sdtPr>
              <w:sdtEndPr>
                <w:rPr>
                  <w:sz w:val="28"/>
                </w:rPr>
              </w:sdtEndPr>
              <w:sdtContent>
                <w:r w:rsidR="002C2958" w:rsidRPr="002C2958">
                  <w:rPr>
                    <w:sz w:val="28"/>
                  </w:rPr>
                  <w:t xml:space="preserve">Supporting holistic development </w:t>
                </w:r>
              </w:sdtContent>
            </w:sdt>
          </w:p>
          <w:p w:rsidR="008C0AD6" w:rsidRDefault="008C0AD6" w:rsidP="008C0AD6">
            <w:pPr>
              <w:pStyle w:val="NoSpacing"/>
            </w:pPr>
          </w:p>
          <w:sdt>
            <w:sdtPr>
              <w:rPr>
                <w:rFonts w:ascii="Georgia Pro" w:eastAsiaTheme="minorHAnsi" w:hAnsi="Georgia Pro" w:cstheme="minorBidi"/>
                <w:color w:val="000000" w:themeColor="text1"/>
                <w:szCs w:val="22"/>
              </w:rPr>
              <w:id w:val="576337372"/>
              <w:placeholder>
                <w:docPart w:val="95E5CC576B5947F196CE67EB880176C7"/>
              </w:placeholder>
              <w15:appearance w15:val="hidden"/>
            </w:sdtPr>
            <w:sdtEndPr/>
            <w:sdtContent>
              <w:p w:rsidR="00F57603" w:rsidRPr="00F57603" w:rsidRDefault="00F57603" w:rsidP="00F57603">
                <w:pPr>
                  <w:pStyle w:val="NormalWeb"/>
                  <w:textAlignment w:val="baseline"/>
                  <w:rPr>
                    <w:rFonts w:asciiTheme="minorHAnsi" w:hAnsiTheme="minorHAnsi"/>
                    <w:color w:val="141412"/>
                    <w:sz w:val="28"/>
                    <w:lang w:eastAsia="en-GB"/>
                  </w:rPr>
                </w:pPr>
                <w:r w:rsidRPr="00F57603">
                  <w:rPr>
                    <w:rFonts w:asciiTheme="minorHAnsi" w:hAnsiTheme="minorHAnsi"/>
                    <w:color w:val="141412"/>
                    <w:sz w:val="28"/>
                    <w:lang w:eastAsia="en-GB"/>
                  </w:rPr>
                  <w:t>Sensory play is beneficial for children as it:</w:t>
                </w:r>
              </w:p>
              <w:p w:rsidR="00F57603" w:rsidRPr="00F57603" w:rsidRDefault="00F57603" w:rsidP="00F57603">
                <w:pPr>
                  <w:numPr>
                    <w:ilvl w:val="0"/>
                    <w:numId w:val="5"/>
                  </w:numPr>
                  <w:spacing w:before="100" w:beforeAutospacing="1" w:after="100" w:afterAutospacing="1"/>
                  <w:ind w:left="150"/>
                  <w:textAlignment w:val="baseline"/>
                  <w:rPr>
                    <w:rFonts w:eastAsia="Times New Roman" w:cs="Times New Roman"/>
                    <w:color w:val="141412"/>
                    <w:sz w:val="28"/>
                    <w:szCs w:val="24"/>
                    <w:lang w:eastAsia="en-GB"/>
                  </w:rPr>
                </w:pPr>
                <w:r w:rsidRPr="00F57603">
                  <w:rPr>
                    <w:rFonts w:eastAsia="Times New Roman" w:cs="Times New Roman"/>
                    <w:color w:val="141412"/>
                    <w:sz w:val="28"/>
                    <w:szCs w:val="24"/>
                    <w:lang w:eastAsia="en-GB"/>
                  </w:rPr>
                  <w:t>It helps to build nerve connections in the brain</w:t>
                </w:r>
              </w:p>
              <w:p w:rsidR="00F57603" w:rsidRPr="00F57603" w:rsidRDefault="00F57603" w:rsidP="00F57603">
                <w:pPr>
                  <w:numPr>
                    <w:ilvl w:val="0"/>
                    <w:numId w:val="5"/>
                  </w:numPr>
                  <w:spacing w:before="100" w:beforeAutospacing="1" w:after="100" w:afterAutospacing="1"/>
                  <w:ind w:left="150"/>
                  <w:textAlignment w:val="baseline"/>
                  <w:rPr>
                    <w:rFonts w:eastAsia="Times New Roman" w:cs="Times New Roman"/>
                    <w:color w:val="141412"/>
                    <w:sz w:val="28"/>
                    <w:szCs w:val="24"/>
                    <w:lang w:eastAsia="en-GB"/>
                  </w:rPr>
                </w:pPr>
                <w:r w:rsidRPr="00F57603">
                  <w:rPr>
                    <w:rFonts w:eastAsia="Times New Roman" w:cs="Times New Roman"/>
                    <w:color w:val="141412"/>
                    <w:sz w:val="28"/>
                    <w:szCs w:val="24"/>
                    <w:lang w:eastAsia="en-GB"/>
                  </w:rPr>
                  <w:t>It encourages the development of motor skills</w:t>
                </w:r>
              </w:p>
              <w:p w:rsidR="00F57603" w:rsidRPr="00F57603" w:rsidRDefault="00F57603" w:rsidP="00F57603">
                <w:pPr>
                  <w:numPr>
                    <w:ilvl w:val="0"/>
                    <w:numId w:val="5"/>
                  </w:numPr>
                  <w:spacing w:before="100" w:beforeAutospacing="1" w:after="100" w:afterAutospacing="1"/>
                  <w:ind w:left="150"/>
                  <w:textAlignment w:val="baseline"/>
                  <w:rPr>
                    <w:rFonts w:eastAsia="Times New Roman" w:cs="Times New Roman"/>
                    <w:color w:val="141412"/>
                    <w:sz w:val="28"/>
                    <w:szCs w:val="24"/>
                    <w:lang w:eastAsia="en-GB"/>
                  </w:rPr>
                </w:pPr>
                <w:r w:rsidRPr="00F57603">
                  <w:rPr>
                    <w:rFonts w:eastAsia="Times New Roman" w:cs="Times New Roman"/>
                    <w:color w:val="141412"/>
                    <w:sz w:val="28"/>
                    <w:szCs w:val="24"/>
                    <w:lang w:eastAsia="en-GB"/>
                  </w:rPr>
                  <w:t>It supports language development</w:t>
                </w:r>
              </w:p>
              <w:p w:rsidR="00F57603" w:rsidRPr="00F57603" w:rsidRDefault="00F57603" w:rsidP="00F57603">
                <w:pPr>
                  <w:numPr>
                    <w:ilvl w:val="0"/>
                    <w:numId w:val="5"/>
                  </w:numPr>
                  <w:spacing w:before="100" w:beforeAutospacing="1" w:after="100" w:afterAutospacing="1"/>
                  <w:ind w:left="150"/>
                  <w:textAlignment w:val="baseline"/>
                  <w:rPr>
                    <w:rFonts w:eastAsia="Times New Roman" w:cs="Times New Roman"/>
                    <w:color w:val="141412"/>
                    <w:sz w:val="28"/>
                    <w:szCs w:val="24"/>
                    <w:lang w:eastAsia="en-GB"/>
                  </w:rPr>
                </w:pPr>
                <w:r w:rsidRPr="00F57603">
                  <w:rPr>
                    <w:rFonts w:eastAsia="Times New Roman" w:cs="Times New Roman"/>
                    <w:color w:val="141412"/>
                    <w:sz w:val="28"/>
                    <w:szCs w:val="24"/>
                    <w:lang w:eastAsia="en-GB"/>
                  </w:rPr>
                  <w:t>It encourages ‘scientific thinking’ and problem solving</w:t>
                </w:r>
              </w:p>
              <w:p w:rsidR="00F57603" w:rsidRDefault="00F57603" w:rsidP="00F57603">
                <w:pPr>
                  <w:numPr>
                    <w:ilvl w:val="0"/>
                    <w:numId w:val="5"/>
                  </w:numPr>
                  <w:spacing w:before="100" w:beforeAutospacing="1" w:after="100" w:afterAutospacing="1"/>
                  <w:ind w:left="150"/>
                  <w:textAlignment w:val="baseline"/>
                  <w:rPr>
                    <w:rFonts w:eastAsia="Times New Roman" w:cs="Times New Roman"/>
                    <w:color w:val="141412"/>
                    <w:sz w:val="28"/>
                    <w:szCs w:val="24"/>
                    <w:lang w:eastAsia="en-GB"/>
                  </w:rPr>
                </w:pPr>
                <w:r w:rsidRPr="00F57603">
                  <w:rPr>
                    <w:rFonts w:eastAsia="Times New Roman" w:cs="Times New Roman"/>
                    <w:color w:val="141412"/>
                    <w:sz w:val="28"/>
                    <w:szCs w:val="24"/>
                    <w:lang w:eastAsia="en-GB"/>
                  </w:rPr>
                  <w:t>It can involve mindfulness which is beneficial for all children</w:t>
                </w:r>
              </w:p>
              <w:p w:rsidR="00CC37A7" w:rsidRPr="00474153" w:rsidRDefault="00F57603" w:rsidP="00B60117">
                <w:pPr>
                  <w:spacing w:before="100" w:beforeAutospacing="1" w:after="100" w:afterAutospacing="1"/>
                  <w:jc w:val="center"/>
                  <w:textAlignment w:val="baseline"/>
                  <w:rPr>
                    <w:rFonts w:eastAsia="Times New Roman" w:cs="Times New Roman"/>
                    <w:color w:val="141412"/>
                    <w:sz w:val="28"/>
                    <w:szCs w:val="24"/>
                    <w:lang w:eastAsia="en-GB"/>
                  </w:rPr>
                </w:pPr>
                <w:r w:rsidRPr="00F57603">
                  <w:rPr>
                    <w:rFonts w:eastAsia="Times New Roman" w:cs="Times New Roman"/>
                    <w:noProof/>
                    <w:color w:val="141412"/>
                    <w:sz w:val="28"/>
                    <w:szCs w:val="24"/>
                    <w:lang w:val="en-GB" w:eastAsia="en-GB"/>
                  </w:rPr>
                  <w:drawing>
                    <wp:inline distT="0" distB="0" distL="0" distR="0">
                      <wp:extent cx="3333591" cy="2554233"/>
                      <wp:effectExtent l="8573" t="0" r="9207" b="9208"/>
                      <wp:docPr id="34" name="Picture 34" descr="T:\Photographs\2021\January\18-1-2021\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hotographs\2021\January\18-1-2021\IMG_02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90988" cy="2598211"/>
                              </a:xfrm>
                              <a:prstGeom prst="rect">
                                <a:avLst/>
                              </a:prstGeom>
                              <a:noFill/>
                              <a:ln>
                                <a:noFill/>
                              </a:ln>
                            </pic:spPr>
                          </pic:pic>
                        </a:graphicData>
                      </a:graphic>
                    </wp:inline>
                  </w:drawing>
                </w:r>
              </w:p>
            </w:sdtContent>
          </w:sdt>
        </w:tc>
      </w:tr>
      <w:tr w:rsidR="00F31919"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5"/>
        </w:trPr>
        <w:tc>
          <w:tcPr>
            <w:tcW w:w="8222" w:type="dxa"/>
            <w:gridSpan w:val="6"/>
            <w:tcBorders>
              <w:right w:val="single" w:sz="4" w:space="0" w:color="auto"/>
            </w:tcBorders>
            <w:vAlign w:val="center"/>
          </w:tcPr>
          <w:p w:rsidR="00F31919" w:rsidRPr="007C10B3" w:rsidRDefault="00F12EB7" w:rsidP="008B66C5">
            <w:pPr>
              <w:pStyle w:val="PhotoCaption"/>
            </w:pPr>
            <w:sdt>
              <w:sdtPr>
                <w:id w:val="197898404"/>
                <w:placeholder>
                  <w:docPart w:val="0A5B92555D874E53868BC0247E5BB505"/>
                </w:placeholder>
                <w15:appearance w15:val="hidden"/>
              </w:sdtPr>
              <w:sdtEndPr/>
              <w:sdtContent>
                <w:r w:rsidR="001F0470">
                  <w:t>Picture Caption:</w:t>
                </w:r>
                <w:r w:rsidR="00474153">
                  <w:t xml:space="preserve">Engaging in play </w:t>
                </w:r>
                <w:r w:rsidR="008B66C5">
                  <w:t>with fake snow and ice</w:t>
                </w:r>
                <w:r w:rsidR="001F0470">
                  <w:t xml:space="preserve">. </w:t>
                </w:r>
              </w:sdtContent>
            </w:sdt>
            <w:r w:rsidR="007C10B3">
              <w:t xml:space="preserve"> </w:t>
            </w:r>
          </w:p>
        </w:tc>
        <w:tc>
          <w:tcPr>
            <w:tcW w:w="4738" w:type="dxa"/>
            <w:gridSpan w:val="2"/>
            <w:vMerge/>
            <w:tcMar>
              <w:top w:w="0" w:type="dxa"/>
              <w:left w:w="216" w:type="dxa"/>
              <w:right w:w="115" w:type="dxa"/>
            </w:tcMar>
          </w:tcPr>
          <w:p w:rsidR="00F31919" w:rsidRPr="007212EC" w:rsidRDefault="00F31919" w:rsidP="00AA5FE5">
            <w:pPr>
              <w:pStyle w:val="SmallAuthorName"/>
              <w:rPr>
                <w:color w:val="000000" w:themeColor="text1"/>
              </w:rPr>
            </w:pPr>
          </w:p>
        </w:tc>
      </w:tr>
      <w:tr w:rsidR="007212EC"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222" w:type="dxa"/>
            <w:gridSpan w:val="6"/>
            <w:tcBorders>
              <w:right w:val="single" w:sz="4" w:space="0" w:color="auto"/>
            </w:tcBorders>
            <w:shd w:val="clear" w:color="auto" w:fill="auto"/>
            <w:tcMar>
              <w:top w:w="288" w:type="dxa"/>
              <w:left w:w="115" w:type="dxa"/>
              <w:right w:w="115" w:type="dxa"/>
            </w:tcMar>
          </w:tcPr>
          <w:p w:rsidR="007C10B3" w:rsidRPr="00F7629D" w:rsidRDefault="00F12EB7" w:rsidP="007C10B3">
            <w:pPr>
              <w:pStyle w:val="LargeArticleTitle"/>
            </w:pPr>
            <w:sdt>
              <w:sdtPr>
                <w:id w:val="1409800845"/>
                <w:placeholder>
                  <w:docPart w:val="1E4036CFD34C480E9F370AD70E25E91F"/>
                </w:placeholder>
                <w15:appearance w15:val="hidden"/>
              </w:sdtPr>
              <w:sdtEndPr/>
              <w:sdtContent>
                <w:r w:rsidR="00B60117">
                  <w:t>The Latest Breaking News</w:t>
                </w:r>
              </w:sdtContent>
            </w:sdt>
            <w:r w:rsidR="007C10B3" w:rsidRPr="00F7629D">
              <w:t xml:space="preserve"> </w:t>
            </w:r>
            <w:r w:rsidR="00B60117">
              <w:t>…</w:t>
            </w:r>
          </w:p>
          <w:p w:rsidR="00A7758D" w:rsidRPr="007C10B3" w:rsidRDefault="00F12EB7" w:rsidP="008B66C5">
            <w:pPr>
              <w:pStyle w:val="LargeArticleSubtitle"/>
            </w:pPr>
            <w:sdt>
              <w:sdtPr>
                <w:id w:val="-884175889"/>
                <w:placeholder>
                  <w:docPart w:val="786ED9F5A6F04212880517996D1D1EC2"/>
                </w:placeholder>
                <w15:appearance w15:val="hidden"/>
              </w:sdtPr>
              <w:sdtEndPr/>
              <w:sdtContent>
                <w:r w:rsidR="00F57603">
                  <w:t xml:space="preserve">Charlotte, Zara </w:t>
                </w:r>
                <w:r w:rsidR="00B60117">
                  <w:t>and Ruby explore fake snow</w:t>
                </w:r>
              </w:sdtContent>
            </w:sdt>
            <w:r w:rsidR="007C10B3" w:rsidRPr="007C10B3">
              <w:t xml:space="preserve"> </w:t>
            </w:r>
          </w:p>
        </w:tc>
        <w:tc>
          <w:tcPr>
            <w:tcW w:w="4738" w:type="dxa"/>
            <w:gridSpan w:val="2"/>
            <w:vMerge/>
          </w:tcPr>
          <w:p w:rsidR="00A7758D" w:rsidRPr="007212EC" w:rsidRDefault="00A7758D" w:rsidP="00A7758D">
            <w:pPr>
              <w:rPr>
                <w:color w:val="000000" w:themeColor="text1"/>
              </w:rPr>
            </w:pPr>
          </w:p>
        </w:tc>
      </w:tr>
      <w:tr w:rsidR="00AF6DF5"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A1A6A422228D4386A15CFDC36EDEDC52"/>
            </w:placeholder>
            <w15:appearance w15:val="hidden"/>
          </w:sdtPr>
          <w:sdtEndPr/>
          <w:sdtContent>
            <w:tc>
              <w:tcPr>
                <w:tcW w:w="4292" w:type="dxa"/>
                <w:gridSpan w:val="2"/>
                <w:vMerge w:val="restart"/>
                <w:shd w:val="clear" w:color="auto" w:fill="auto"/>
                <w:tcMar>
                  <w:top w:w="288" w:type="dxa"/>
                  <w:left w:w="115" w:type="dxa"/>
                  <w:right w:w="216" w:type="dxa"/>
                </w:tcMar>
              </w:tcPr>
              <w:p w:rsidR="00331FF6" w:rsidRPr="00A46549" w:rsidRDefault="008B66C5" w:rsidP="008B66C5">
                <w:r w:rsidRPr="00474153">
                  <w:rPr>
                    <w:sz w:val="28"/>
                  </w:rPr>
                  <w:t xml:space="preserve">Ruby and Charlotte are curious to explore the fake snow, they are creating marks using their hands and paint brushes. The children were provided with the opportunity to create fake snow using cornflour and plain flour; they are developing their independence skills through play and sensory experiences. </w:t>
                </w:r>
              </w:p>
            </w:tc>
          </w:sdtContent>
        </w:sdt>
        <w:sdt>
          <w:sdtPr>
            <w:id w:val="955678381"/>
            <w:placeholder>
              <w:docPart w:val="61F1AB46EB684F5AAA661850DB8FE2A6"/>
            </w:placeholder>
            <w15:appearance w15:val="hidden"/>
          </w:sdtPr>
          <w:sdtEndPr/>
          <w:sdtContent>
            <w:tc>
              <w:tcPr>
                <w:tcW w:w="3930" w:type="dxa"/>
                <w:gridSpan w:val="4"/>
                <w:vMerge w:val="restart"/>
                <w:tcBorders>
                  <w:right w:val="single" w:sz="4" w:space="0" w:color="auto"/>
                </w:tcBorders>
                <w:shd w:val="clear" w:color="auto" w:fill="auto"/>
                <w:tcMar>
                  <w:top w:w="288" w:type="dxa"/>
                  <w:left w:w="216" w:type="dxa"/>
                  <w:right w:w="115" w:type="dxa"/>
                </w:tcMar>
              </w:tcPr>
              <w:p w:rsidR="00331FF6" w:rsidRPr="00A46549" w:rsidRDefault="00F57603" w:rsidP="00B60117">
                <w:r w:rsidRPr="00474153">
                  <w:rPr>
                    <w:color w:val="141412"/>
                    <w:sz w:val="28"/>
                  </w:rPr>
                  <w:t>Sen</w:t>
                </w:r>
                <w:r w:rsidR="00B60117">
                  <w:rPr>
                    <w:color w:val="141412"/>
                    <w:sz w:val="28"/>
                  </w:rPr>
                  <w:t>sory play is important for all</w:t>
                </w:r>
                <w:r w:rsidRPr="00474153">
                  <w:rPr>
                    <w:color w:val="141412"/>
                    <w:sz w:val="28"/>
                  </w:rPr>
                  <w:t xml:space="preserve"> children. While teaching them to explore </w:t>
                </w:r>
                <w:r w:rsidR="00B60117">
                  <w:rPr>
                    <w:color w:val="141412"/>
                    <w:sz w:val="28"/>
                  </w:rPr>
                  <w:t xml:space="preserve">their </w:t>
                </w:r>
                <w:r w:rsidRPr="00474153">
                  <w:rPr>
                    <w:color w:val="141412"/>
                    <w:sz w:val="28"/>
                  </w:rPr>
                  <w:t>senses, it also encourages fine and gross motor skills, hand-eye coordination, cognitive and language development and much more. It’s often calming and always FUN!</w:t>
                </w:r>
              </w:p>
            </w:tc>
          </w:sdtContent>
        </w:sdt>
        <w:tc>
          <w:tcPr>
            <w:tcW w:w="4738" w:type="dxa"/>
            <w:gridSpan w:val="2"/>
            <w:vMerge/>
          </w:tcPr>
          <w:p w:rsidR="00AF6DF5" w:rsidRPr="007212EC" w:rsidRDefault="00AF6DF5" w:rsidP="00A7758D">
            <w:pPr>
              <w:rPr>
                <w:color w:val="000000" w:themeColor="text1"/>
              </w:rPr>
            </w:pPr>
          </w:p>
        </w:tc>
      </w:tr>
      <w:tr w:rsidR="00AF6DF5" w:rsidRPr="007212EC" w:rsidTr="00B601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rsidR="00AF6DF5" w:rsidRPr="007212EC" w:rsidRDefault="00AF6DF5" w:rsidP="00B767C0">
            <w:pPr>
              <w:pStyle w:val="BodyCopy"/>
              <w:rPr>
                <w:color w:val="000000" w:themeColor="text1"/>
              </w:rPr>
            </w:pPr>
          </w:p>
        </w:tc>
        <w:tc>
          <w:tcPr>
            <w:tcW w:w="3930" w:type="dxa"/>
            <w:gridSpan w:val="4"/>
            <w:vMerge/>
            <w:tcMar>
              <w:left w:w="216" w:type="dxa"/>
              <w:right w:w="115" w:type="dxa"/>
            </w:tcMar>
          </w:tcPr>
          <w:p w:rsidR="00AF6DF5" w:rsidRPr="007212EC" w:rsidRDefault="00AF6DF5" w:rsidP="00B767C0">
            <w:pPr>
              <w:pStyle w:val="BodyCopy"/>
              <w:rPr>
                <w:color w:val="000000" w:themeColor="text1"/>
              </w:rPr>
            </w:pPr>
          </w:p>
        </w:tc>
        <w:tc>
          <w:tcPr>
            <w:tcW w:w="4738" w:type="dxa"/>
            <w:gridSpan w:val="2"/>
            <w:tcBorders>
              <w:left w:val="single" w:sz="4" w:space="0" w:color="auto"/>
            </w:tcBorders>
            <w:tcMar>
              <w:left w:w="216" w:type="dxa"/>
              <w:right w:w="115" w:type="dxa"/>
            </w:tcMar>
            <w:vAlign w:val="center"/>
          </w:tcPr>
          <w:p w:rsidR="00AF6DF5" w:rsidRPr="008C0AD6" w:rsidRDefault="00F12EB7" w:rsidP="00F57603">
            <w:pPr>
              <w:pStyle w:val="PhotoCaption"/>
            </w:pPr>
            <w:sdt>
              <w:sdtPr>
                <w:id w:val="385612290"/>
                <w:placeholder>
                  <w:docPart w:val="353649949DED4BE2ADF8B6FA8E6E8485"/>
                </w:placeholder>
                <w15:appearance w15:val="hidden"/>
              </w:sdtPr>
              <w:sdtEndPr/>
              <w:sdtContent>
                <w:r w:rsidR="00F57603">
                  <w:t xml:space="preserve">Picture Caption: </w:t>
                </w:r>
              </w:sdtContent>
            </w:sdt>
            <w:r w:rsidR="008C0AD6">
              <w:t xml:space="preserve"> </w:t>
            </w:r>
            <w:r w:rsidR="00F57603">
              <w:t xml:space="preserve">Zara is exploring using her fine motor skills. </w:t>
            </w:r>
          </w:p>
        </w:tc>
      </w:tr>
      <w:tr w:rsidR="0010319C" w:rsidRPr="007212EC" w:rsidTr="003156D6">
        <w:trPr>
          <w:trHeight w:val="401"/>
        </w:trPr>
        <w:tc>
          <w:tcPr>
            <w:tcW w:w="5899" w:type="dxa"/>
            <w:gridSpan w:val="4"/>
            <w:tcBorders>
              <w:top w:val="nil"/>
              <w:left w:val="nil"/>
              <w:bottom w:val="nil"/>
              <w:right w:val="nil"/>
            </w:tcBorders>
          </w:tcPr>
          <w:p w:rsidR="0010319C" w:rsidRPr="007212EC" w:rsidRDefault="0010319C" w:rsidP="0010319C">
            <w:pPr>
              <w:pStyle w:val="NoSpacing"/>
            </w:pPr>
          </w:p>
        </w:tc>
        <w:tc>
          <w:tcPr>
            <w:tcW w:w="1164" w:type="dxa"/>
            <w:tcBorders>
              <w:top w:val="nil"/>
              <w:left w:val="nil"/>
              <w:bottom w:val="nil"/>
              <w:right w:val="nil"/>
            </w:tcBorders>
            <w:vAlign w:val="center"/>
          </w:tcPr>
          <w:p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2</w:t>
            </w:r>
            <w:r w:rsidRPr="0010319C">
              <w:fldChar w:fldCharType="end"/>
            </w:r>
          </w:p>
        </w:tc>
        <w:tc>
          <w:tcPr>
            <w:tcW w:w="5897" w:type="dxa"/>
            <w:gridSpan w:val="3"/>
            <w:tcBorders>
              <w:top w:val="nil"/>
              <w:left w:val="nil"/>
              <w:bottom w:val="thinThickSmallGap" w:sz="24" w:space="0" w:color="auto"/>
              <w:right w:val="nil"/>
            </w:tcBorders>
          </w:tcPr>
          <w:p w:rsidR="0010319C" w:rsidRPr="007212EC" w:rsidRDefault="0010319C" w:rsidP="0010319C">
            <w:pPr>
              <w:pStyle w:val="NoSpacing"/>
            </w:pPr>
          </w:p>
        </w:tc>
      </w:tr>
    </w:tbl>
    <w:p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177B67" w:rsidRPr="007212EC" w:rsidTr="002C2958">
        <w:trPr>
          <w:trHeight w:val="20"/>
        </w:trPr>
        <w:tc>
          <w:tcPr>
            <w:tcW w:w="13003" w:type="dxa"/>
            <w:gridSpan w:val="11"/>
            <w:tcBorders>
              <w:top w:val="thickThinSmallGap" w:sz="24" w:space="0" w:color="auto"/>
              <w:left w:val="nil"/>
              <w:bottom w:val="nil"/>
              <w:right w:val="nil"/>
            </w:tcBorders>
            <w:vAlign w:val="center"/>
          </w:tcPr>
          <w:p w:rsidR="00177B67" w:rsidRPr="007212EC" w:rsidRDefault="00177B67" w:rsidP="002C2958">
            <w:pPr>
              <w:pStyle w:val="NoSpacing"/>
            </w:pPr>
          </w:p>
        </w:tc>
      </w:tr>
      <w:tr w:rsidR="00177B67" w:rsidRPr="00F7629D" w:rsidTr="002C2958">
        <w:trPr>
          <w:gridAfter w:val="1"/>
          <w:wAfter w:w="45" w:type="dxa"/>
          <w:trHeight w:val="2016"/>
        </w:trPr>
        <w:tc>
          <w:tcPr>
            <w:tcW w:w="1438" w:type="dxa"/>
            <w:tcBorders>
              <w:top w:val="nil"/>
              <w:left w:val="nil"/>
              <w:bottom w:val="nil"/>
              <w:right w:val="single" w:sz="4" w:space="0" w:color="auto"/>
            </w:tcBorders>
            <w:vAlign w:val="center"/>
          </w:tcPr>
          <w:p w:rsidR="00177B67" w:rsidRPr="00F7629D" w:rsidRDefault="00F12EB7" w:rsidP="002C2958">
            <w:pPr>
              <w:pStyle w:val="MastheadCopy"/>
            </w:pPr>
            <w:sdt>
              <w:sdtPr>
                <w:id w:val="-1225066828"/>
                <w:placeholder>
                  <w:docPart w:val="543874B82A954DA597005459AAAC2089"/>
                </w:placeholder>
                <w15:appearance w15:val="hidden"/>
              </w:sdtPr>
              <w:sdtEndPr/>
              <w:sdtContent>
                <w:r w:rsidR="00177B67">
                  <w:t>Friday, 29</w:t>
                </w:r>
                <w:r w:rsidR="00177B67" w:rsidRPr="00E43037">
                  <w:rPr>
                    <w:vertAlign w:val="superscript"/>
                  </w:rPr>
                  <w:t>th</w:t>
                </w:r>
                <w:r w:rsidR="00177B67">
                  <w:t xml:space="preserve"> January 2021</w:t>
                </w:r>
              </w:sdtContent>
            </w:sdt>
            <w:r w:rsidR="00177B67" w:rsidRPr="00F7629D">
              <w:t xml:space="preserve"> </w:t>
            </w:r>
          </w:p>
        </w:tc>
        <w:tc>
          <w:tcPr>
            <w:tcW w:w="10080" w:type="dxa"/>
            <w:gridSpan w:val="8"/>
            <w:tcBorders>
              <w:top w:val="nil"/>
              <w:left w:val="single" w:sz="4" w:space="0" w:color="auto"/>
              <w:bottom w:val="nil"/>
              <w:right w:val="single" w:sz="4" w:space="0" w:color="auto"/>
            </w:tcBorders>
            <w:vAlign w:val="center"/>
          </w:tcPr>
          <w:p w:rsidR="00177B67" w:rsidRPr="00177B67" w:rsidRDefault="00F12EB7" w:rsidP="002C2958">
            <w:pPr>
              <w:pStyle w:val="MastheadTItle"/>
              <w:rPr>
                <w:sz w:val="56"/>
                <w:szCs w:val="56"/>
              </w:rPr>
            </w:pPr>
            <w:sdt>
              <w:sdtPr>
                <w:id w:val="-1104960434"/>
                <w:placeholder>
                  <w:docPart w:val="DFB1BCBC8D664535900072C56569AC5B"/>
                </w:placeholder>
                <w15:appearance w15:val="hidden"/>
              </w:sdtPr>
              <w:sdtEndPr>
                <w:rPr>
                  <w:sz w:val="56"/>
                  <w:szCs w:val="56"/>
                </w:rPr>
              </w:sdtEndPr>
              <w:sdtContent>
                <w:r w:rsidR="00177B67" w:rsidRPr="00177B67">
                  <w:rPr>
                    <w:sz w:val="56"/>
                    <w:szCs w:val="56"/>
                  </w:rPr>
                  <w:t>Woodhill Weekly</w:t>
                </w:r>
              </w:sdtContent>
            </w:sdt>
          </w:p>
          <w:p w:rsidR="00177B67" w:rsidRPr="007212EC" w:rsidRDefault="00B60117" w:rsidP="002C2958">
            <w:pPr>
              <w:pStyle w:val="MastheadSubtitle"/>
              <w:rPr>
                <w:color w:val="000000" w:themeColor="text1"/>
                <w:sz w:val="52"/>
                <w:szCs w:val="52"/>
              </w:rPr>
            </w:pPr>
            <w:r>
              <w:rPr>
                <w:color w:val="000000" w:themeColor="text1"/>
                <w:sz w:val="52"/>
                <w:szCs w:val="52"/>
              </w:rPr>
              <w:t>Latest News and L</w:t>
            </w:r>
            <w:r w:rsidR="00177B67">
              <w:rPr>
                <w:color w:val="000000" w:themeColor="text1"/>
                <w:sz w:val="52"/>
                <w:szCs w:val="52"/>
              </w:rPr>
              <w:t>earning</w:t>
            </w:r>
            <w:r>
              <w:rPr>
                <w:color w:val="000000" w:themeColor="text1"/>
                <w:sz w:val="52"/>
                <w:szCs w:val="52"/>
              </w:rPr>
              <w:t xml:space="preserve"> U</w:t>
            </w:r>
            <w:r w:rsidR="00177B67">
              <w:rPr>
                <w:color w:val="000000" w:themeColor="text1"/>
                <w:sz w:val="52"/>
                <w:szCs w:val="52"/>
              </w:rPr>
              <w:t>pdates</w:t>
            </w:r>
          </w:p>
        </w:tc>
        <w:tc>
          <w:tcPr>
            <w:tcW w:w="1440" w:type="dxa"/>
            <w:tcBorders>
              <w:top w:val="nil"/>
              <w:left w:val="single" w:sz="4" w:space="0" w:color="auto"/>
              <w:bottom w:val="nil"/>
              <w:right w:val="nil"/>
            </w:tcBorders>
            <w:vAlign w:val="center"/>
          </w:tcPr>
          <w:p w:rsidR="00177B67" w:rsidRPr="00F7629D" w:rsidRDefault="00F12EB7" w:rsidP="002C2958">
            <w:pPr>
              <w:pStyle w:val="MastheadCopy"/>
            </w:pPr>
            <w:sdt>
              <w:sdtPr>
                <w:id w:val="-1731997749"/>
                <w:placeholder>
                  <w:docPart w:val="D8A9D2518F36434090A9FFDB85D0228E"/>
                </w:placeholder>
                <w15:appearance w15:val="hidden"/>
              </w:sdtPr>
              <w:sdtEndPr/>
              <w:sdtContent>
                <w:r w:rsidR="00B60117">
                  <w:t xml:space="preserve">Issue </w:t>
                </w:r>
                <w:r w:rsidR="00177B67">
                  <w:t>1</w:t>
                </w:r>
              </w:sdtContent>
            </w:sdt>
          </w:p>
        </w:tc>
      </w:tr>
      <w:tr w:rsidR="00177B67" w:rsidRPr="007212EC" w:rsidTr="002C2958">
        <w:trPr>
          <w:trHeight w:val="144"/>
        </w:trPr>
        <w:tc>
          <w:tcPr>
            <w:tcW w:w="13003" w:type="dxa"/>
            <w:gridSpan w:val="11"/>
            <w:tcBorders>
              <w:top w:val="nil"/>
              <w:left w:val="nil"/>
              <w:bottom w:val="thinThickSmallGap" w:sz="24" w:space="0" w:color="auto"/>
              <w:right w:val="nil"/>
            </w:tcBorders>
            <w:vAlign w:val="center"/>
          </w:tcPr>
          <w:p w:rsidR="00177B67" w:rsidRPr="007212EC" w:rsidRDefault="00177B67" w:rsidP="002C2958">
            <w:pPr>
              <w:pStyle w:val="NoSpacing"/>
            </w:pPr>
          </w:p>
        </w:tc>
      </w:tr>
      <w:tr w:rsidR="00177B67" w:rsidRPr="007212EC" w:rsidTr="00B60117">
        <w:trPr>
          <w:trHeight w:val="415"/>
        </w:trPr>
        <w:tc>
          <w:tcPr>
            <w:tcW w:w="13003" w:type="dxa"/>
            <w:gridSpan w:val="11"/>
            <w:tcBorders>
              <w:top w:val="thinThickSmallGap" w:sz="24" w:space="0" w:color="auto"/>
              <w:left w:val="nil"/>
              <w:bottom w:val="nil"/>
              <w:right w:val="nil"/>
            </w:tcBorders>
            <w:vAlign w:val="center"/>
          </w:tcPr>
          <w:p w:rsidR="00177B67" w:rsidRPr="007212EC" w:rsidRDefault="00177B67" w:rsidP="002C2958">
            <w:pPr>
              <w:pStyle w:val="NoSpacing"/>
            </w:pPr>
          </w:p>
        </w:tc>
      </w:tr>
      <w:tr w:rsidR="00177B67" w:rsidRPr="007212EC" w:rsidTr="002C2958">
        <w:trPr>
          <w:trHeight w:val="5508"/>
        </w:trPr>
        <w:tc>
          <w:tcPr>
            <w:tcW w:w="4174" w:type="dxa"/>
            <w:gridSpan w:val="2"/>
            <w:vMerge w:val="restart"/>
            <w:tcBorders>
              <w:top w:val="nil"/>
              <w:left w:val="nil"/>
              <w:bottom w:val="nil"/>
              <w:right w:val="nil"/>
            </w:tcBorders>
          </w:tcPr>
          <w:p w:rsidR="00177B67" w:rsidRPr="005F2B1B" w:rsidRDefault="00177B67" w:rsidP="002C2958">
            <w:pPr>
              <w:pStyle w:val="SmallAuthorName"/>
              <w:spacing w:line="276" w:lineRule="auto"/>
              <w:rPr>
                <w:color w:val="000000" w:themeColor="text1"/>
                <w:sz w:val="12"/>
                <w:szCs w:val="12"/>
              </w:rPr>
            </w:pPr>
          </w:p>
          <w:p w:rsidR="00177B67" w:rsidRPr="003156D6" w:rsidRDefault="00B60117" w:rsidP="002C2958">
            <w:pPr>
              <w:pStyle w:val="SmallArticleSubtitle"/>
              <w:rPr>
                <w:sz w:val="28"/>
                <w:u w:val="single"/>
              </w:rPr>
            </w:pPr>
            <w:r>
              <w:rPr>
                <w:sz w:val="28"/>
                <w:u w:val="single"/>
              </w:rPr>
              <w:t>Developing o</w:t>
            </w:r>
            <w:r w:rsidR="003156D6" w:rsidRPr="003156D6">
              <w:rPr>
                <w:sz w:val="28"/>
                <w:u w:val="single"/>
              </w:rPr>
              <w:t xml:space="preserve">ur </w:t>
            </w:r>
            <w:r w:rsidR="006F243A">
              <w:rPr>
                <w:sz w:val="28"/>
                <w:u w:val="single"/>
              </w:rPr>
              <w:t>Life Skills</w:t>
            </w:r>
          </w:p>
          <w:p w:rsidR="00177B67" w:rsidRDefault="00177B67" w:rsidP="002C2958">
            <w:pPr>
              <w:pStyle w:val="NoSpacing"/>
            </w:pPr>
          </w:p>
          <w:sdt>
            <w:sdtPr>
              <w:id w:val="-706032224"/>
              <w:placeholder>
                <w:docPart w:val="5118E1E1CD874979B5AAE8974BE55539"/>
              </w:placeholder>
              <w15:appearance w15:val="hidden"/>
            </w:sdtPr>
            <w:sdtEndPr/>
            <w:sdtContent>
              <w:p w:rsidR="00177B67" w:rsidRDefault="006F243A" w:rsidP="002C2958">
                <w:pPr>
                  <w:rPr>
                    <w:color w:val="141412"/>
                    <w:sz w:val="28"/>
                  </w:rPr>
                </w:pPr>
                <w:r w:rsidRPr="006F243A">
                  <w:rPr>
                    <w:color w:val="141412"/>
                    <w:sz w:val="28"/>
                  </w:rPr>
                  <w:t xml:space="preserve">A huge part of a child's development is learning through play. Helping children's development does not require playing with expensive or complex toys. Everyday objects can be used to </w:t>
                </w:r>
                <w:r>
                  <w:rPr>
                    <w:color w:val="141412"/>
                    <w:sz w:val="28"/>
                  </w:rPr>
                  <w:t>support</w:t>
                </w:r>
                <w:r w:rsidRPr="006F243A">
                  <w:rPr>
                    <w:color w:val="141412"/>
                    <w:sz w:val="28"/>
                  </w:rPr>
                  <w:t xml:space="preserve"> children and build their motor, sensory and communication skills</w:t>
                </w:r>
                <w:r w:rsidR="00B60117">
                  <w:rPr>
                    <w:color w:val="141412"/>
                    <w:sz w:val="28"/>
                  </w:rPr>
                  <w:t>; u</w:t>
                </w:r>
                <w:r w:rsidRPr="006F243A">
                  <w:rPr>
                    <w:color w:val="141412"/>
                    <w:sz w:val="28"/>
                  </w:rPr>
                  <w:t xml:space="preserve">sing everyday items is enough! </w:t>
                </w:r>
              </w:p>
              <w:p w:rsidR="006F243A" w:rsidRPr="006F243A" w:rsidRDefault="006F243A" w:rsidP="002C2958">
                <w:pPr>
                  <w:rPr>
                    <w:color w:val="141412"/>
                    <w:sz w:val="28"/>
                    <w:szCs w:val="28"/>
                  </w:rPr>
                </w:pPr>
                <w:r w:rsidRPr="006F243A">
                  <w:rPr>
                    <w:color w:val="141412"/>
                    <w:sz w:val="28"/>
                    <w:szCs w:val="28"/>
                  </w:rPr>
                  <w:t xml:space="preserve">Ethan is using his fine motor skills to manipulate the playdough into a range of shapes. </w:t>
                </w:r>
              </w:p>
              <w:p w:rsidR="006F243A" w:rsidRPr="006F243A" w:rsidRDefault="006F243A" w:rsidP="002C2958">
                <w:pPr>
                  <w:rPr>
                    <w:rFonts w:cs="Arial"/>
                    <w:color w:val="201F1E"/>
                    <w:sz w:val="28"/>
                    <w:szCs w:val="28"/>
                  </w:rPr>
                </w:pPr>
                <w:r w:rsidRPr="006F243A">
                  <w:rPr>
                    <w:color w:val="141412"/>
                    <w:sz w:val="28"/>
                    <w:szCs w:val="28"/>
                  </w:rPr>
                  <w:t xml:space="preserve">Annabella is using a simple game to develop her knowledge of </w:t>
                </w:r>
                <w:r w:rsidRPr="006F243A">
                  <w:rPr>
                    <w:rFonts w:cs="Arial"/>
                    <w:color w:val="201F1E"/>
                    <w:sz w:val="28"/>
                    <w:szCs w:val="28"/>
                  </w:rPr>
                  <w:t>matching colour</w:t>
                </w:r>
                <w:r w:rsidR="00B60117">
                  <w:rPr>
                    <w:rFonts w:cs="Arial"/>
                    <w:color w:val="201F1E"/>
                    <w:sz w:val="28"/>
                    <w:szCs w:val="28"/>
                  </w:rPr>
                  <w:t>’</w:t>
                </w:r>
                <w:r w:rsidRPr="006F243A">
                  <w:rPr>
                    <w:rFonts w:cs="Arial"/>
                    <w:color w:val="201F1E"/>
                    <w:sz w:val="28"/>
                    <w:szCs w:val="28"/>
                  </w:rPr>
                  <w:t>s and shapes on the magnetic board.</w:t>
                </w:r>
              </w:p>
              <w:p w:rsidR="006F243A" w:rsidRPr="006F243A" w:rsidRDefault="006F243A" w:rsidP="002C2958">
                <w:pPr>
                  <w:rPr>
                    <w:rFonts w:cs="Arial"/>
                    <w:color w:val="201F1E"/>
                    <w:sz w:val="28"/>
                    <w:szCs w:val="28"/>
                  </w:rPr>
                </w:pPr>
                <w:r w:rsidRPr="006F243A">
                  <w:rPr>
                    <w:rFonts w:cs="Arial"/>
                    <w:color w:val="201F1E"/>
                    <w:sz w:val="28"/>
                    <w:szCs w:val="28"/>
                  </w:rPr>
                  <w:t xml:space="preserve">Ruby is using her imagination to wash and dry the baby’s clothes in the home corner. </w:t>
                </w:r>
              </w:p>
              <w:p w:rsidR="006F243A" w:rsidRPr="006F243A" w:rsidRDefault="006F243A" w:rsidP="002C2958">
                <w:pPr>
                  <w:rPr>
                    <w:color w:val="141412"/>
                    <w:sz w:val="28"/>
                    <w:szCs w:val="28"/>
                  </w:rPr>
                </w:pPr>
                <w:r w:rsidRPr="006F243A">
                  <w:rPr>
                    <w:rFonts w:cs="Arial"/>
                    <w:color w:val="201F1E"/>
                    <w:sz w:val="28"/>
                    <w:szCs w:val="28"/>
                  </w:rPr>
                  <w:t xml:space="preserve">Gracie is developing her knowledge of quantities and amounts through baking. </w:t>
                </w:r>
              </w:p>
              <w:p w:rsidR="00177B67" w:rsidRDefault="00B60117" w:rsidP="002C2958">
                <w:pPr>
                  <w:rPr>
                    <w:rFonts w:ascii="Arial" w:hAnsi="Arial" w:cs="Arial"/>
                    <w:color w:val="201F1E"/>
                    <w:sz w:val="28"/>
                    <w:szCs w:val="24"/>
                  </w:rPr>
                </w:pPr>
                <w:r>
                  <w:rPr>
                    <w:rFonts w:ascii="Arial" w:hAnsi="Arial" w:cs="Arial"/>
                    <w:noProof/>
                    <w:color w:val="201F1E"/>
                    <w:sz w:val="28"/>
                    <w:szCs w:val="24"/>
                    <w:lang w:val="en-GB" w:eastAsia="en-GB"/>
                  </w:rPr>
                  <w:drawing>
                    <wp:anchor distT="0" distB="0" distL="114300" distR="114300" simplePos="0" relativeHeight="251672576" behindDoc="1" locked="0" layoutInCell="1" allowOverlap="1" wp14:anchorId="56D2400A" wp14:editId="5AEF9FFD">
                      <wp:simplePos x="0" y="0"/>
                      <wp:positionH relativeFrom="margin">
                        <wp:posOffset>3588</wp:posOffset>
                      </wp:positionH>
                      <wp:positionV relativeFrom="margin">
                        <wp:posOffset>5858259</wp:posOffset>
                      </wp:positionV>
                      <wp:extent cx="2218690" cy="1905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each-Kids-Life-Skills-for-a-Successful-Fut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8690" cy="1905000"/>
                              </a:xfrm>
                              <a:prstGeom prst="rect">
                                <a:avLst/>
                              </a:prstGeom>
                            </pic:spPr>
                          </pic:pic>
                        </a:graphicData>
                      </a:graphic>
                      <wp14:sizeRelH relativeFrom="margin">
                        <wp14:pctWidth>0</wp14:pctWidth>
                      </wp14:sizeRelH>
                      <wp14:sizeRelV relativeFrom="margin">
                        <wp14:pctHeight>0</wp14:pctHeight>
                      </wp14:sizeRelV>
                    </wp:anchor>
                  </w:drawing>
                </w:r>
              </w:p>
              <w:p w:rsidR="00177B67" w:rsidRPr="007212EC" w:rsidRDefault="00F12EB7" w:rsidP="002C2958">
                <w:pPr>
                  <w:rPr>
                    <w:color w:val="000000" w:themeColor="text1"/>
                  </w:rPr>
                </w:pPr>
              </w:p>
            </w:sdtContent>
          </w:sdt>
        </w:tc>
        <w:tc>
          <w:tcPr>
            <w:tcW w:w="236" w:type="dxa"/>
            <w:gridSpan w:val="2"/>
            <w:tcBorders>
              <w:top w:val="nil"/>
              <w:left w:val="nil"/>
              <w:bottom w:val="nil"/>
              <w:right w:val="nil"/>
            </w:tcBorders>
            <w:vAlign w:val="center"/>
          </w:tcPr>
          <w:p w:rsidR="00177B67" w:rsidRPr="007212EC" w:rsidRDefault="00177B67" w:rsidP="002C2958">
            <w:pPr>
              <w:jc w:val="center"/>
              <w:rPr>
                <w:color w:val="000000" w:themeColor="text1"/>
              </w:rPr>
            </w:pPr>
          </w:p>
        </w:tc>
        <w:tc>
          <w:tcPr>
            <w:tcW w:w="8593" w:type="dxa"/>
            <w:gridSpan w:val="7"/>
            <w:tcBorders>
              <w:top w:val="nil"/>
              <w:left w:val="nil"/>
              <w:bottom w:val="nil"/>
              <w:right w:val="nil"/>
            </w:tcBorders>
          </w:tcPr>
          <w:p w:rsidR="00177B67" w:rsidRPr="007212EC" w:rsidRDefault="00B60117" w:rsidP="003156D6">
            <w:pPr>
              <w:pStyle w:val="NoSpacing"/>
              <w:tabs>
                <w:tab w:val="left" w:pos="3795"/>
              </w:tabs>
              <w:rPr>
                <w:rFonts w:asciiTheme="majorHAnsi" w:hAnsiTheme="majorHAnsi"/>
                <w:color w:val="000000" w:themeColor="text1"/>
                <w:sz w:val="36"/>
                <w:szCs w:val="36"/>
              </w:rPr>
            </w:pPr>
            <w:r w:rsidRPr="003156D6">
              <w:rPr>
                <w:rFonts w:asciiTheme="majorHAnsi" w:hAnsiTheme="majorHAnsi"/>
                <w:noProof/>
                <w:color w:val="000000" w:themeColor="text1"/>
                <w:sz w:val="36"/>
                <w:szCs w:val="36"/>
                <w:lang w:val="en-GB" w:eastAsia="en-GB"/>
              </w:rPr>
              <w:drawing>
                <wp:anchor distT="0" distB="0" distL="114300" distR="114300" simplePos="0" relativeHeight="251668480" behindDoc="0" locked="0" layoutInCell="1" allowOverlap="1" wp14:anchorId="4A3B4F8B" wp14:editId="606751C0">
                  <wp:simplePos x="0" y="0"/>
                  <wp:positionH relativeFrom="margin">
                    <wp:posOffset>17027</wp:posOffset>
                  </wp:positionH>
                  <wp:positionV relativeFrom="margin">
                    <wp:posOffset>2446020</wp:posOffset>
                  </wp:positionV>
                  <wp:extent cx="1680845" cy="2228850"/>
                  <wp:effectExtent l="0" t="0" r="0" b="0"/>
                  <wp:wrapSquare wrapText="bothSides"/>
                  <wp:docPr id="41" name="Picture 41" descr="T:\Photographs\2021\Home Learning\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Photographs\2021\Home Learning\IMG_05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084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6D6">
              <w:rPr>
                <w:rFonts w:asciiTheme="majorHAnsi" w:hAnsiTheme="majorHAnsi"/>
                <w:noProof/>
                <w:color w:val="000000" w:themeColor="text1"/>
                <w:sz w:val="36"/>
                <w:szCs w:val="36"/>
                <w:lang w:val="en-GB" w:eastAsia="en-GB"/>
              </w:rPr>
              <w:drawing>
                <wp:anchor distT="0" distB="0" distL="114300" distR="114300" simplePos="0" relativeHeight="251669504" behindDoc="0" locked="0" layoutInCell="1" allowOverlap="1">
                  <wp:simplePos x="0" y="0"/>
                  <wp:positionH relativeFrom="margin">
                    <wp:posOffset>1584325</wp:posOffset>
                  </wp:positionH>
                  <wp:positionV relativeFrom="margin">
                    <wp:posOffset>2812415</wp:posOffset>
                  </wp:positionV>
                  <wp:extent cx="2244725" cy="1553210"/>
                  <wp:effectExtent l="2858" t="0" r="6032" b="6033"/>
                  <wp:wrapSquare wrapText="bothSides"/>
                  <wp:docPr id="42" name="Picture 42" descr="T:\Photographs\2021\Home Learning\Keenan - to b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Photographs\2021\Home Learning\Keenan - to be croppe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45" t="34931" r="-1"/>
                          <a:stretch/>
                        </pic:blipFill>
                        <pic:spPr bwMode="auto">
                          <a:xfrm rot="5400000">
                            <a:off x="0" y="0"/>
                            <a:ext cx="2244725" cy="155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6D6">
              <w:rPr>
                <w:rFonts w:asciiTheme="majorHAnsi" w:hAnsiTheme="majorHAnsi"/>
                <w:noProof/>
                <w:color w:val="000000" w:themeColor="text1"/>
                <w:sz w:val="36"/>
                <w:szCs w:val="36"/>
                <w:lang w:val="en-GB" w:eastAsia="en-GB"/>
              </w:rPr>
              <w:drawing>
                <wp:anchor distT="0" distB="0" distL="114300" distR="114300" simplePos="0" relativeHeight="251666432" behindDoc="0" locked="0" layoutInCell="1" allowOverlap="1">
                  <wp:simplePos x="0" y="0"/>
                  <wp:positionH relativeFrom="margin">
                    <wp:posOffset>0</wp:posOffset>
                  </wp:positionH>
                  <wp:positionV relativeFrom="margin">
                    <wp:posOffset>0</wp:posOffset>
                  </wp:positionV>
                  <wp:extent cx="1820545" cy="2423795"/>
                  <wp:effectExtent l="0" t="0" r="8255" b="0"/>
                  <wp:wrapSquare wrapText="bothSides"/>
                  <wp:docPr id="38" name="Picture 38" descr="T:\Photographs\2021\Home Learning\Eth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Photographs\2021\Home Learning\Ethan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054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6D6" w:rsidRPr="003156D6">
              <w:rPr>
                <w:rFonts w:asciiTheme="majorHAnsi" w:hAnsiTheme="majorHAnsi"/>
                <w:noProof/>
                <w:color w:val="000000" w:themeColor="text1"/>
                <w:sz w:val="36"/>
                <w:szCs w:val="36"/>
                <w:lang w:val="en-GB" w:eastAsia="en-GB"/>
              </w:rPr>
              <w:drawing>
                <wp:anchor distT="0" distB="0" distL="114300" distR="114300" simplePos="0" relativeHeight="251670528" behindDoc="0" locked="0" layoutInCell="1" allowOverlap="1">
                  <wp:simplePos x="0" y="0"/>
                  <wp:positionH relativeFrom="margin">
                    <wp:posOffset>3395345</wp:posOffset>
                  </wp:positionH>
                  <wp:positionV relativeFrom="margin">
                    <wp:posOffset>2685415</wp:posOffset>
                  </wp:positionV>
                  <wp:extent cx="2258060" cy="1752600"/>
                  <wp:effectExtent l="5080" t="0" r="0" b="0"/>
                  <wp:wrapSquare wrapText="bothSides"/>
                  <wp:docPr id="43" name="Picture 43" descr="T:\Photographs\2021\Home Learning\IMG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Photographs\2021\Home Learning\IMG_049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5806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6D6" w:rsidRPr="003156D6">
              <w:rPr>
                <w:rFonts w:asciiTheme="majorHAnsi" w:hAnsiTheme="majorHAnsi"/>
                <w:color w:val="000000" w:themeColor="text1"/>
                <w:sz w:val="36"/>
                <w:szCs w:val="36"/>
              </w:rPr>
              <w:t xml:space="preserve">   </w:t>
            </w:r>
            <w:r w:rsidR="003156D6" w:rsidRPr="003156D6">
              <w:rPr>
                <w:rFonts w:asciiTheme="majorHAnsi" w:hAnsiTheme="majorHAnsi"/>
                <w:noProof/>
                <w:color w:val="000000" w:themeColor="text1"/>
                <w:sz w:val="36"/>
                <w:szCs w:val="36"/>
                <w:lang w:val="en-GB" w:eastAsia="en-GB"/>
              </w:rPr>
              <w:drawing>
                <wp:anchor distT="0" distB="0" distL="114300" distR="114300" simplePos="0" relativeHeight="251665408" behindDoc="0" locked="0" layoutInCell="1" allowOverlap="1" wp14:anchorId="591322E5" wp14:editId="4E2E9C42">
                  <wp:simplePos x="0" y="0"/>
                  <wp:positionH relativeFrom="margin">
                    <wp:posOffset>1819275</wp:posOffset>
                  </wp:positionH>
                  <wp:positionV relativeFrom="margin">
                    <wp:posOffset>0</wp:posOffset>
                  </wp:positionV>
                  <wp:extent cx="1799590" cy="2399665"/>
                  <wp:effectExtent l="0" t="0" r="0" b="635"/>
                  <wp:wrapSquare wrapText="bothSides"/>
                  <wp:docPr id="40" name="Picture 40" descr="T:\Photographs\2021\Home Learning\Be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hotographs\2021\Home Learning\Bella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6D6" w:rsidRPr="003156D6">
              <w:rPr>
                <w:rFonts w:asciiTheme="majorHAnsi" w:hAnsiTheme="majorHAnsi"/>
                <w:noProof/>
                <w:color w:val="000000" w:themeColor="text1"/>
                <w:sz w:val="36"/>
                <w:szCs w:val="36"/>
                <w:lang w:val="en-GB" w:eastAsia="en-GB"/>
              </w:rPr>
              <w:drawing>
                <wp:anchor distT="0" distB="0" distL="114300" distR="114300" simplePos="0" relativeHeight="251663360" behindDoc="0" locked="0" layoutInCell="1" allowOverlap="1">
                  <wp:simplePos x="0" y="0"/>
                  <wp:positionH relativeFrom="margin">
                    <wp:posOffset>3327400</wp:posOffset>
                  </wp:positionH>
                  <wp:positionV relativeFrom="margin">
                    <wp:posOffset>304800</wp:posOffset>
                  </wp:positionV>
                  <wp:extent cx="2399665" cy="1799590"/>
                  <wp:effectExtent l="0" t="4762" r="0" b="0"/>
                  <wp:wrapSquare wrapText="bothSides"/>
                  <wp:docPr id="39" name="Picture 39" descr="T:\Photographs\2021\Home Learning\Grac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Photographs\2021\Home Learning\Gracie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anchor>
              </w:drawing>
            </w:r>
            <w:r w:rsidR="003156D6">
              <w:rPr>
                <w:rFonts w:asciiTheme="majorHAnsi" w:hAnsiTheme="majorHAnsi"/>
                <w:color w:val="000000" w:themeColor="text1"/>
                <w:sz w:val="36"/>
                <w:szCs w:val="36"/>
              </w:rPr>
              <w:tab/>
            </w:r>
          </w:p>
        </w:tc>
      </w:tr>
      <w:tr w:rsidR="00177B67" w:rsidRPr="00F963ED" w:rsidTr="002C2958">
        <w:trPr>
          <w:trHeight w:val="728"/>
        </w:trPr>
        <w:tc>
          <w:tcPr>
            <w:tcW w:w="4174" w:type="dxa"/>
            <w:gridSpan w:val="2"/>
            <w:vMerge/>
            <w:tcBorders>
              <w:top w:val="nil"/>
              <w:left w:val="nil"/>
              <w:bottom w:val="nil"/>
              <w:right w:val="nil"/>
            </w:tcBorders>
          </w:tcPr>
          <w:p w:rsidR="00177B67" w:rsidRPr="007212EC" w:rsidRDefault="00177B67" w:rsidP="002C2958">
            <w:pPr>
              <w:pStyle w:val="PhotoCaption"/>
              <w:rPr>
                <w:color w:val="000000" w:themeColor="text1"/>
              </w:rPr>
            </w:pPr>
          </w:p>
        </w:tc>
        <w:tc>
          <w:tcPr>
            <w:tcW w:w="236" w:type="dxa"/>
            <w:gridSpan w:val="2"/>
            <w:vMerge w:val="restart"/>
            <w:tcBorders>
              <w:top w:val="nil"/>
              <w:left w:val="nil"/>
              <w:right w:val="nil"/>
            </w:tcBorders>
            <w:vAlign w:val="center"/>
          </w:tcPr>
          <w:p w:rsidR="00177B67" w:rsidRPr="007212EC" w:rsidRDefault="00177B67" w:rsidP="002C2958">
            <w:pPr>
              <w:jc w:val="center"/>
              <w:rPr>
                <w:color w:val="000000" w:themeColor="text1"/>
              </w:rPr>
            </w:pPr>
          </w:p>
        </w:tc>
        <w:tc>
          <w:tcPr>
            <w:tcW w:w="8593" w:type="dxa"/>
            <w:gridSpan w:val="7"/>
            <w:tcBorders>
              <w:top w:val="nil"/>
              <w:left w:val="nil"/>
              <w:bottom w:val="nil"/>
              <w:right w:val="nil"/>
            </w:tcBorders>
            <w:vAlign w:val="center"/>
          </w:tcPr>
          <w:p w:rsidR="00177B67" w:rsidRPr="00F963ED" w:rsidRDefault="00177B67" w:rsidP="002C2958">
            <w:pPr>
              <w:pStyle w:val="PhotoCaption"/>
            </w:pPr>
          </w:p>
        </w:tc>
      </w:tr>
      <w:tr w:rsidR="00177B67" w:rsidRPr="00F963ED" w:rsidTr="002C2958">
        <w:trPr>
          <w:trHeight w:val="1355"/>
        </w:trPr>
        <w:tc>
          <w:tcPr>
            <w:tcW w:w="4174" w:type="dxa"/>
            <w:gridSpan w:val="2"/>
            <w:vMerge/>
            <w:tcBorders>
              <w:top w:val="nil"/>
              <w:left w:val="nil"/>
              <w:bottom w:val="nil"/>
              <w:right w:val="nil"/>
            </w:tcBorders>
          </w:tcPr>
          <w:p w:rsidR="00177B67" w:rsidRPr="007212EC" w:rsidRDefault="00177B67" w:rsidP="002C2958">
            <w:pPr>
              <w:pStyle w:val="PhotoCaption"/>
              <w:rPr>
                <w:color w:val="000000" w:themeColor="text1"/>
              </w:rPr>
            </w:pPr>
          </w:p>
        </w:tc>
        <w:tc>
          <w:tcPr>
            <w:tcW w:w="236" w:type="dxa"/>
            <w:gridSpan w:val="2"/>
            <w:vMerge/>
            <w:tcBorders>
              <w:left w:val="nil"/>
              <w:right w:val="nil"/>
            </w:tcBorders>
            <w:vAlign w:val="center"/>
          </w:tcPr>
          <w:p w:rsidR="00177B67" w:rsidRPr="007212EC" w:rsidRDefault="00177B67" w:rsidP="002C2958">
            <w:pPr>
              <w:jc w:val="center"/>
              <w:rPr>
                <w:color w:val="000000" w:themeColor="text1"/>
              </w:rPr>
            </w:pPr>
          </w:p>
        </w:tc>
        <w:tc>
          <w:tcPr>
            <w:tcW w:w="8593" w:type="dxa"/>
            <w:gridSpan w:val="7"/>
            <w:tcBorders>
              <w:top w:val="nil"/>
              <w:left w:val="nil"/>
              <w:bottom w:val="nil"/>
              <w:right w:val="nil"/>
            </w:tcBorders>
            <w:vAlign w:val="center"/>
          </w:tcPr>
          <w:p w:rsidR="00177B67" w:rsidRDefault="00177B67" w:rsidP="002C2958">
            <w:pPr>
              <w:pStyle w:val="NoSpacing"/>
            </w:pPr>
          </w:p>
          <w:p w:rsidR="00177B67" w:rsidRPr="005F2B1B" w:rsidRDefault="00177B67" w:rsidP="002C2958">
            <w:pPr>
              <w:pStyle w:val="NoSpacing"/>
            </w:pPr>
          </w:p>
          <w:sdt>
            <w:sdtPr>
              <w:id w:val="-80374534"/>
              <w:placeholder>
                <w:docPart w:val="F2BB9804C569480193AD40844CBD2145"/>
              </w:placeholder>
              <w15:appearance w15:val="hidden"/>
            </w:sdtPr>
            <w:sdtEndPr/>
            <w:sdtContent>
              <w:p w:rsidR="00177B67" w:rsidRPr="00F963ED" w:rsidRDefault="00000BEB" w:rsidP="006D20B7">
                <w:pPr>
                  <w:pStyle w:val="LargeArticleTitle"/>
                </w:pPr>
                <w:r>
                  <w:rPr>
                    <w:sz w:val="50"/>
                  </w:rPr>
                  <w:t>Our Families</w:t>
                </w:r>
                <w:r w:rsidR="006F243A" w:rsidRPr="006D20B7">
                  <w:rPr>
                    <w:sz w:val="50"/>
                  </w:rPr>
                  <w:t xml:space="preserve"> have suggested that </w:t>
                </w:r>
                <w:r>
                  <w:rPr>
                    <w:sz w:val="50"/>
                  </w:rPr>
                  <w:t>since Learning at H</w:t>
                </w:r>
                <w:r w:rsidR="006D20B7" w:rsidRPr="006D20B7">
                  <w:rPr>
                    <w:sz w:val="50"/>
                  </w:rPr>
                  <w:t xml:space="preserve">ome … </w:t>
                </w:r>
              </w:p>
            </w:sdtContent>
          </w:sdt>
        </w:tc>
      </w:tr>
      <w:tr w:rsidR="00177B67" w:rsidRPr="00400E8A" w:rsidTr="002C2958">
        <w:trPr>
          <w:trHeight w:val="205"/>
        </w:trPr>
        <w:tc>
          <w:tcPr>
            <w:tcW w:w="4174" w:type="dxa"/>
            <w:gridSpan w:val="2"/>
            <w:vMerge/>
            <w:tcBorders>
              <w:top w:val="nil"/>
              <w:left w:val="nil"/>
              <w:bottom w:val="nil"/>
              <w:right w:val="nil"/>
            </w:tcBorders>
          </w:tcPr>
          <w:p w:rsidR="00177B67" w:rsidRPr="007212EC" w:rsidRDefault="00177B67" w:rsidP="002C2958">
            <w:pPr>
              <w:pStyle w:val="PhotoCaption"/>
              <w:rPr>
                <w:color w:val="000000" w:themeColor="text1"/>
              </w:rPr>
            </w:pPr>
          </w:p>
        </w:tc>
        <w:tc>
          <w:tcPr>
            <w:tcW w:w="236" w:type="dxa"/>
            <w:gridSpan w:val="2"/>
            <w:vMerge/>
            <w:tcBorders>
              <w:left w:val="nil"/>
              <w:bottom w:val="nil"/>
              <w:right w:val="nil"/>
            </w:tcBorders>
            <w:vAlign w:val="center"/>
          </w:tcPr>
          <w:p w:rsidR="00177B67" w:rsidRPr="007212EC" w:rsidRDefault="00177B67" w:rsidP="002C2958">
            <w:pPr>
              <w:jc w:val="center"/>
              <w:rPr>
                <w:color w:val="000000" w:themeColor="text1"/>
              </w:rPr>
            </w:pPr>
          </w:p>
        </w:tc>
        <w:sdt>
          <w:sdtPr>
            <w:rPr>
              <w:color w:val="000000" w:themeColor="text1"/>
            </w:rPr>
            <w:id w:val="-1438434642"/>
            <w:placeholder>
              <w:docPart w:val="C0F027FB9B314BB3A1DEA3CEAEFF6221"/>
            </w:placeholder>
            <w15:appearance w15:val="hidden"/>
          </w:sdtPr>
          <w:sdtEndPr/>
          <w:sdtContent>
            <w:tc>
              <w:tcPr>
                <w:tcW w:w="4296" w:type="dxa"/>
                <w:gridSpan w:val="4"/>
                <w:vMerge w:val="restart"/>
                <w:tcBorders>
                  <w:top w:val="nil"/>
                  <w:left w:val="nil"/>
                  <w:bottom w:val="nil"/>
                  <w:right w:val="nil"/>
                </w:tcBorders>
                <w:vAlign w:val="center"/>
              </w:tcPr>
              <w:p w:rsidR="006D20B7" w:rsidRDefault="00000BEB" w:rsidP="006D20B7">
                <w:pPr>
                  <w:rPr>
                    <w:rFonts w:cs="Arial"/>
                    <w:color w:val="201F1E"/>
                    <w:szCs w:val="24"/>
                  </w:rPr>
                </w:pPr>
                <w:r>
                  <w:rPr>
                    <w:color w:val="000000" w:themeColor="text1"/>
                  </w:rPr>
                  <w:t>“</w:t>
                </w:r>
                <w:r w:rsidR="006D20B7" w:rsidRPr="006D20B7">
                  <w:rPr>
                    <w:rFonts w:cs="Arial"/>
                    <w:color w:val="201F1E"/>
                    <w:szCs w:val="24"/>
                  </w:rPr>
                  <w:t xml:space="preserve">Annabella has been </w:t>
                </w:r>
                <w:r>
                  <w:rPr>
                    <w:rFonts w:cs="Arial"/>
                    <w:color w:val="201F1E"/>
                    <w:szCs w:val="24"/>
                  </w:rPr>
                  <w:t xml:space="preserve">enjoying playing in the snow and </w:t>
                </w:r>
                <w:r w:rsidR="006D20B7" w:rsidRPr="006D20B7">
                  <w:rPr>
                    <w:rFonts w:cs="Arial"/>
                    <w:color w:val="201F1E"/>
                    <w:szCs w:val="24"/>
                  </w:rPr>
                  <w:t>reading books with her big sister</w:t>
                </w:r>
                <w:r>
                  <w:rPr>
                    <w:rFonts w:cs="Arial"/>
                    <w:color w:val="201F1E"/>
                    <w:szCs w:val="24"/>
                  </w:rPr>
                  <w:t xml:space="preserve">.  She has been </w:t>
                </w:r>
                <w:r w:rsidR="006D20B7" w:rsidRPr="006D20B7">
                  <w:rPr>
                    <w:rFonts w:cs="Arial"/>
                    <w:color w:val="201F1E"/>
                    <w:szCs w:val="24"/>
                  </w:rPr>
                  <w:t>matching colour</w:t>
                </w:r>
                <w:r>
                  <w:rPr>
                    <w:rFonts w:cs="Arial"/>
                    <w:color w:val="201F1E"/>
                    <w:szCs w:val="24"/>
                  </w:rPr>
                  <w:t>’</w:t>
                </w:r>
                <w:r w:rsidR="006D20B7" w:rsidRPr="006D20B7">
                  <w:rPr>
                    <w:rFonts w:cs="Arial"/>
                    <w:color w:val="201F1E"/>
                    <w:szCs w:val="24"/>
                  </w:rPr>
                  <w:t>s and shapes on the magnetic board</w:t>
                </w:r>
                <w:r>
                  <w:rPr>
                    <w:rFonts w:cs="Arial"/>
                    <w:color w:val="201F1E"/>
                    <w:szCs w:val="24"/>
                  </w:rPr>
                  <w:t>”</w:t>
                </w:r>
                <w:r w:rsidR="006D20B7" w:rsidRPr="006D20B7">
                  <w:rPr>
                    <w:rFonts w:cs="Arial"/>
                    <w:color w:val="201F1E"/>
                    <w:szCs w:val="24"/>
                  </w:rPr>
                  <w:t>. – Lisa Malone</w:t>
                </w:r>
              </w:p>
              <w:p w:rsidR="006D20B7" w:rsidRDefault="00000BEB" w:rsidP="00E42D14">
                <w:pPr>
                  <w:shd w:val="clear" w:color="auto" w:fill="FFFFFF"/>
                  <w:spacing w:after="0"/>
                  <w:rPr>
                    <w:rFonts w:eastAsia="Times New Roman" w:cs="Arial"/>
                    <w:color w:val="212121"/>
                    <w:szCs w:val="24"/>
                    <w:lang w:eastAsia="en-GB"/>
                  </w:rPr>
                </w:pPr>
                <w:r>
                  <w:rPr>
                    <w:rFonts w:eastAsia="Times New Roman" w:cs="Arial"/>
                    <w:color w:val="212121"/>
                    <w:szCs w:val="24"/>
                    <w:lang w:eastAsia="en-GB"/>
                  </w:rPr>
                  <w:t>“</w:t>
                </w:r>
                <w:r w:rsidR="006D20B7" w:rsidRPr="006F4FE7">
                  <w:rPr>
                    <w:rFonts w:eastAsia="Times New Roman" w:cs="Arial"/>
                    <w:color w:val="212121"/>
                    <w:szCs w:val="24"/>
                    <w:lang w:eastAsia="en-GB"/>
                  </w:rPr>
                  <w:t>Gracie made us all some lovely cupcakes for after dinner.  While the r</w:t>
                </w:r>
                <w:r w:rsidR="006D20B7" w:rsidRPr="006D20B7">
                  <w:rPr>
                    <w:rFonts w:eastAsia="Times New Roman" w:cs="Arial"/>
                    <w:color w:val="212121"/>
                    <w:szCs w:val="24"/>
                    <w:lang w:eastAsia="en-GB"/>
                  </w:rPr>
                  <w:t>ain was off, we took her twins (</w:t>
                </w:r>
                <w:r w:rsidR="006D20B7" w:rsidRPr="006F4FE7">
                  <w:rPr>
                    <w:rFonts w:eastAsia="Times New Roman" w:cs="Arial"/>
                    <w:color w:val="212121"/>
                    <w:szCs w:val="24"/>
                    <w:lang w:eastAsia="en-GB"/>
                  </w:rPr>
                  <w:t>Jack and Brooke) out for a walk and fresh air!</w:t>
                </w:r>
                <w:r>
                  <w:rPr>
                    <w:rFonts w:eastAsia="Times New Roman" w:cs="Arial"/>
                    <w:color w:val="212121"/>
                    <w:szCs w:val="24"/>
                    <w:lang w:eastAsia="en-GB"/>
                  </w:rPr>
                  <w:t xml:space="preserve">”  </w:t>
                </w:r>
                <w:r w:rsidR="006D20B7" w:rsidRPr="006D20B7">
                  <w:rPr>
                    <w:rFonts w:eastAsia="Times New Roman" w:cs="Arial"/>
                    <w:color w:val="212121"/>
                    <w:szCs w:val="24"/>
                    <w:lang w:eastAsia="en-GB"/>
                  </w:rPr>
                  <w:t xml:space="preserve"> Debbie Carr </w:t>
                </w:r>
              </w:p>
              <w:p w:rsidR="00E42D14" w:rsidRPr="00E42D14" w:rsidRDefault="00E42D14" w:rsidP="00E42D14">
                <w:pPr>
                  <w:shd w:val="clear" w:color="auto" w:fill="FFFFFF"/>
                  <w:spacing w:after="0"/>
                  <w:rPr>
                    <w:rFonts w:eastAsia="Times New Roman" w:cs="Arial"/>
                    <w:color w:val="212121"/>
                    <w:szCs w:val="24"/>
                    <w:lang w:eastAsia="en-GB"/>
                  </w:rPr>
                </w:pPr>
              </w:p>
              <w:p w:rsidR="006D20B7" w:rsidRPr="006D20B7" w:rsidRDefault="006D20B7" w:rsidP="006D20B7">
                <w:pPr>
                  <w:shd w:val="clear" w:color="auto" w:fill="FFFFFF"/>
                  <w:spacing w:after="0"/>
                  <w:rPr>
                    <w:rFonts w:cs="Arial"/>
                    <w:color w:val="201F1E"/>
                    <w:szCs w:val="24"/>
                  </w:rPr>
                </w:pPr>
                <w:r w:rsidRPr="006D20B7">
                  <w:rPr>
                    <w:rFonts w:cs="Arial"/>
                    <w:color w:val="201F1E"/>
                    <w:szCs w:val="24"/>
                  </w:rPr>
                  <w:t>Robyn has took</w:t>
                </w:r>
                <w:r w:rsidR="00000BEB">
                  <w:rPr>
                    <w:rFonts w:cs="Arial"/>
                    <w:color w:val="201F1E"/>
                    <w:szCs w:val="24"/>
                  </w:rPr>
                  <w:t xml:space="preserve"> </w:t>
                </w:r>
                <w:r w:rsidRPr="006D20B7">
                  <w:rPr>
                    <w:rFonts w:cs="Arial"/>
                    <w:color w:val="201F1E"/>
                    <w:szCs w:val="24"/>
                  </w:rPr>
                  <w:t xml:space="preserve">part in most of the activities and really enjoyed the yoga. </w:t>
                </w:r>
                <w:r w:rsidR="00000BEB">
                  <w:rPr>
                    <w:rFonts w:cs="Arial"/>
                    <w:color w:val="201F1E"/>
                    <w:szCs w:val="24"/>
                  </w:rPr>
                  <w:t xml:space="preserve"> “</w:t>
                </w:r>
                <w:r w:rsidRPr="006D20B7">
                  <w:rPr>
                    <w:rFonts w:cs="Arial"/>
                    <w:color w:val="201F1E"/>
                    <w:szCs w:val="24"/>
                  </w:rPr>
                  <w:t xml:space="preserve">She is looking forward to getting back to nursery, almost as much as we are </w:t>
                </w:r>
                <w:r w:rsidRPr="006D20B7">
                  <w:rPr>
                    <w:rFonts w:ascii="Segoe UI Symbol" w:hAnsi="Segoe UI Symbol" w:cs="Segoe UI Symbol"/>
                    <w:color w:val="201F1E"/>
                    <w:szCs w:val="24"/>
                  </w:rPr>
                  <w:t>😊</w:t>
                </w:r>
                <w:r w:rsidR="00000BEB">
                  <w:rPr>
                    <w:rFonts w:ascii="Segoe UI Symbol" w:hAnsi="Segoe UI Symbol" w:cs="Segoe UI Symbol"/>
                    <w:color w:val="201F1E"/>
                    <w:szCs w:val="24"/>
                  </w:rPr>
                  <w:t>”</w:t>
                </w:r>
                <w:r w:rsidRPr="006D20B7">
                  <w:rPr>
                    <w:rFonts w:cs="Arial"/>
                    <w:color w:val="201F1E"/>
                    <w:szCs w:val="24"/>
                  </w:rPr>
                  <w:t xml:space="preserve">. – Robert Lennox </w:t>
                </w:r>
              </w:p>
              <w:p w:rsidR="00E42D14" w:rsidRDefault="00E42D14" w:rsidP="006D20B7">
                <w:pPr>
                  <w:shd w:val="clear" w:color="auto" w:fill="FFFFFF"/>
                  <w:spacing w:after="0"/>
                  <w:rPr>
                    <w:rFonts w:ascii="Source Sans Pro" w:eastAsia="Times New Roman" w:hAnsi="Source Sans Pro" w:cs="Times New Roman"/>
                    <w:color w:val="141412"/>
                    <w:szCs w:val="24"/>
                    <w:lang w:eastAsia="en-GB"/>
                  </w:rPr>
                </w:pPr>
              </w:p>
              <w:p w:rsidR="00177B67" w:rsidRPr="00400E8A" w:rsidRDefault="00177B67" w:rsidP="006D20B7">
                <w:pPr>
                  <w:shd w:val="clear" w:color="auto" w:fill="FFFFFF"/>
                  <w:spacing w:after="0"/>
                  <w:rPr>
                    <w:rFonts w:ascii="Source Sans Pro" w:eastAsia="Times New Roman" w:hAnsi="Source Sans Pro" w:cs="Times New Roman"/>
                    <w:color w:val="141412"/>
                    <w:szCs w:val="24"/>
                    <w:lang w:eastAsia="en-GB"/>
                  </w:rPr>
                </w:pPr>
              </w:p>
            </w:tc>
          </w:sdtContent>
        </w:sdt>
        <w:sdt>
          <w:sdtPr>
            <w:id w:val="2053416916"/>
            <w:placeholder>
              <w:docPart w:val="79FFC65E02574151B87B4BC0B5DDFC55"/>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rsidR="006D20B7" w:rsidRPr="006D20B7" w:rsidRDefault="00000BEB" w:rsidP="006D20B7">
                <w:pPr>
                  <w:shd w:val="clear" w:color="auto" w:fill="FFFFFF"/>
                  <w:spacing w:after="0"/>
                  <w:rPr>
                    <w:rFonts w:eastAsia="Times New Roman" w:cs="Arial"/>
                    <w:color w:val="212121"/>
                    <w:szCs w:val="24"/>
                    <w:lang w:eastAsia="en-GB"/>
                  </w:rPr>
                </w:pPr>
                <w:r>
                  <w:t>“</w:t>
                </w:r>
                <w:r w:rsidR="006D20B7" w:rsidRPr="006F4FE7">
                  <w:rPr>
                    <w:rFonts w:eastAsia="Times New Roman" w:cs="Arial"/>
                    <w:color w:val="212121"/>
                    <w:szCs w:val="24"/>
                    <w:lang w:eastAsia="en-GB"/>
                  </w:rPr>
                  <w:t>Ethan has really shown an interest in copying</w:t>
                </w:r>
                <w:r>
                  <w:rPr>
                    <w:rFonts w:eastAsia="Times New Roman" w:cs="Arial"/>
                    <w:color w:val="212121"/>
                    <w:szCs w:val="24"/>
                    <w:lang w:eastAsia="en-GB"/>
                  </w:rPr>
                  <w:t xml:space="preserve"> actions around the home more. H</w:t>
                </w:r>
                <w:r w:rsidR="006D20B7" w:rsidRPr="006F4FE7">
                  <w:rPr>
                    <w:rFonts w:eastAsia="Times New Roman" w:cs="Arial"/>
                    <w:color w:val="212121"/>
                    <w:szCs w:val="24"/>
                    <w:lang w:eastAsia="en-GB"/>
                  </w:rPr>
                  <w:t xml:space="preserve">e is loving helping to bath his baby brother, and making him laugh. </w:t>
                </w:r>
                <w:r w:rsidRPr="006F4FE7">
                  <w:rPr>
                    <w:rFonts w:eastAsia="Times New Roman" w:cs="Arial"/>
                    <w:color w:val="212121"/>
                    <w:szCs w:val="24"/>
                    <w:lang w:eastAsia="en-GB"/>
                  </w:rPr>
                  <w:t>I</w:t>
                </w:r>
                <w:r w:rsidR="006D20B7" w:rsidRPr="006F4FE7">
                  <w:rPr>
                    <w:rFonts w:eastAsia="Times New Roman" w:cs="Arial"/>
                    <w:color w:val="212121"/>
                    <w:szCs w:val="24"/>
                    <w:lang w:eastAsia="en-GB"/>
                  </w:rPr>
                  <w:t>t</w:t>
                </w:r>
                <w:r>
                  <w:rPr>
                    <w:rFonts w:eastAsia="Times New Roman" w:cs="Arial"/>
                    <w:color w:val="212121"/>
                    <w:szCs w:val="24"/>
                    <w:lang w:eastAsia="en-GB"/>
                  </w:rPr>
                  <w:t>’</w:t>
                </w:r>
                <w:r w:rsidR="006D20B7" w:rsidRPr="006F4FE7">
                  <w:rPr>
                    <w:rFonts w:eastAsia="Times New Roman" w:cs="Arial"/>
                    <w:color w:val="212121"/>
                    <w:szCs w:val="24"/>
                    <w:lang w:eastAsia="en-GB"/>
                  </w:rPr>
                  <w:t>s really been brilliant to see hi</w:t>
                </w:r>
                <w:r>
                  <w:rPr>
                    <w:rFonts w:eastAsia="Times New Roman" w:cs="Arial"/>
                    <w:color w:val="212121"/>
                    <w:szCs w:val="24"/>
                    <w:lang w:eastAsia="en-GB"/>
                  </w:rPr>
                  <w:t>m grow and learn to share now. W</w:t>
                </w:r>
                <w:r w:rsidR="006D20B7" w:rsidRPr="006F4FE7">
                  <w:rPr>
                    <w:rFonts w:eastAsia="Times New Roman" w:cs="Arial"/>
                    <w:color w:val="212121"/>
                    <w:szCs w:val="24"/>
                    <w:lang w:eastAsia="en-GB"/>
                  </w:rPr>
                  <w:t xml:space="preserve">e still have the occasional pang of jealousy and it's my ball </w:t>
                </w:r>
                <w:r w:rsidRPr="006F4FE7">
                  <w:rPr>
                    <w:rFonts w:eastAsia="Times New Roman" w:cs="Arial"/>
                    <w:color w:val="212121"/>
                    <w:szCs w:val="24"/>
                    <w:lang w:eastAsia="en-GB"/>
                  </w:rPr>
                  <w:t>you’re</w:t>
                </w:r>
                <w:r w:rsidR="006D20B7" w:rsidRPr="006F4FE7">
                  <w:rPr>
                    <w:rFonts w:eastAsia="Times New Roman" w:cs="Arial"/>
                    <w:color w:val="212121"/>
                    <w:szCs w:val="24"/>
                    <w:lang w:eastAsia="en-GB"/>
                  </w:rPr>
                  <w:t xml:space="preserve"> not playing but he has definitely improved</w:t>
                </w:r>
                <w:r>
                  <w:rPr>
                    <w:rFonts w:eastAsia="Times New Roman" w:cs="Arial"/>
                    <w:color w:val="212121"/>
                    <w:szCs w:val="24"/>
                    <w:lang w:eastAsia="en-GB"/>
                  </w:rPr>
                  <w:t xml:space="preserve">, </w:t>
                </w:r>
                <w:r w:rsidR="006D20B7" w:rsidRPr="006F4FE7">
                  <w:rPr>
                    <w:rFonts w:eastAsia="Times New Roman" w:cs="Arial"/>
                    <w:color w:val="212121"/>
                    <w:szCs w:val="24"/>
                    <w:lang w:eastAsia="en-GB"/>
                  </w:rPr>
                  <w:t>and he can identify whe</w:t>
                </w:r>
                <w:r>
                  <w:rPr>
                    <w:rFonts w:eastAsia="Times New Roman" w:cs="Arial"/>
                    <w:color w:val="212121"/>
                    <w:szCs w:val="24"/>
                    <w:lang w:eastAsia="en-GB"/>
                  </w:rPr>
                  <w:t>n an action is kind or unkind. W</w:t>
                </w:r>
                <w:r w:rsidR="006D20B7" w:rsidRPr="006F4FE7">
                  <w:rPr>
                    <w:rFonts w:eastAsia="Times New Roman" w:cs="Arial"/>
                    <w:color w:val="212121"/>
                    <w:szCs w:val="24"/>
                    <w:lang w:eastAsia="en-GB"/>
                  </w:rPr>
                  <w:t xml:space="preserve">e have also been "cooking" with our wooden fruits and veg, so </w:t>
                </w:r>
                <w:r w:rsidR="006D20B7" w:rsidRPr="006D20B7">
                  <w:rPr>
                    <w:rFonts w:eastAsia="Times New Roman" w:cs="Arial"/>
                    <w:color w:val="212121"/>
                    <w:szCs w:val="24"/>
                    <w:lang w:eastAsia="en-GB"/>
                  </w:rPr>
                  <w:t>Ethan</w:t>
                </w:r>
                <w:r w:rsidR="006D20B7" w:rsidRPr="006F4FE7">
                  <w:rPr>
                    <w:rFonts w:eastAsia="Times New Roman" w:cs="Arial"/>
                    <w:color w:val="212121"/>
                    <w:szCs w:val="24"/>
                    <w:lang w:eastAsia="en-GB"/>
                  </w:rPr>
                  <w:t xml:space="preserve"> can now use the knife and can pick out a few correct fruits and vegetables</w:t>
                </w:r>
                <w:r>
                  <w:rPr>
                    <w:rFonts w:eastAsia="Times New Roman" w:cs="Arial"/>
                    <w:color w:val="212121"/>
                    <w:szCs w:val="24"/>
                    <w:lang w:eastAsia="en-GB"/>
                  </w:rPr>
                  <w:t>”</w:t>
                </w:r>
                <w:r w:rsidR="006D20B7" w:rsidRPr="006F4FE7">
                  <w:rPr>
                    <w:rFonts w:eastAsia="Times New Roman" w:cs="Arial"/>
                    <w:color w:val="212121"/>
                    <w:szCs w:val="24"/>
                    <w:lang w:eastAsia="en-GB"/>
                  </w:rPr>
                  <w:t>. </w:t>
                </w:r>
                <w:r w:rsidR="006D20B7" w:rsidRPr="006D20B7">
                  <w:rPr>
                    <w:rFonts w:eastAsia="Times New Roman" w:cs="Arial"/>
                    <w:color w:val="212121"/>
                    <w:szCs w:val="24"/>
                    <w:lang w:eastAsia="en-GB"/>
                  </w:rPr>
                  <w:t>– Megan Robertson</w:t>
                </w:r>
              </w:p>
              <w:p w:rsidR="00177B67" w:rsidRPr="00400E8A" w:rsidRDefault="00177B67" w:rsidP="006D20B7">
                <w:pPr>
                  <w:spacing w:before="100" w:beforeAutospacing="1" w:after="100" w:afterAutospacing="1"/>
                  <w:textAlignment w:val="baseline"/>
                  <w:rPr>
                    <w:rFonts w:ascii="Source Sans Pro" w:eastAsia="Times New Roman" w:hAnsi="Source Sans Pro" w:cs="Times New Roman"/>
                    <w:color w:val="141412"/>
                    <w:szCs w:val="24"/>
                    <w:lang w:eastAsia="en-GB"/>
                  </w:rPr>
                </w:pPr>
              </w:p>
            </w:tc>
          </w:sdtContent>
        </w:sdt>
      </w:tr>
      <w:tr w:rsidR="00177B67" w:rsidRPr="007212EC" w:rsidTr="002C2958">
        <w:trPr>
          <w:trHeight w:val="1629"/>
        </w:trPr>
        <w:tc>
          <w:tcPr>
            <w:tcW w:w="4174" w:type="dxa"/>
            <w:gridSpan w:val="2"/>
            <w:tcBorders>
              <w:top w:val="nil"/>
              <w:left w:val="nil"/>
              <w:bottom w:val="nil"/>
              <w:right w:val="nil"/>
            </w:tcBorders>
          </w:tcPr>
          <w:p w:rsidR="00177B67" w:rsidRPr="007212EC" w:rsidRDefault="00177B67" w:rsidP="002C2958">
            <w:pPr>
              <w:pStyle w:val="PhotoCaption"/>
              <w:rPr>
                <w:color w:val="000000" w:themeColor="text1"/>
              </w:rPr>
            </w:pPr>
          </w:p>
        </w:tc>
        <w:tc>
          <w:tcPr>
            <w:tcW w:w="236" w:type="dxa"/>
            <w:gridSpan w:val="2"/>
            <w:vMerge w:val="restart"/>
            <w:tcBorders>
              <w:top w:val="nil"/>
              <w:left w:val="nil"/>
              <w:bottom w:val="nil"/>
              <w:right w:val="nil"/>
            </w:tcBorders>
            <w:vAlign w:val="center"/>
          </w:tcPr>
          <w:p w:rsidR="00177B67" w:rsidRPr="007212EC" w:rsidRDefault="00177B67" w:rsidP="006D20B7">
            <w:pPr>
              <w:rPr>
                <w:color w:val="000000" w:themeColor="text1"/>
              </w:rPr>
            </w:pPr>
          </w:p>
        </w:tc>
        <w:tc>
          <w:tcPr>
            <w:tcW w:w="4296" w:type="dxa"/>
            <w:gridSpan w:val="4"/>
            <w:vMerge/>
            <w:tcBorders>
              <w:top w:val="nil"/>
              <w:left w:val="nil"/>
              <w:bottom w:val="nil"/>
              <w:right w:val="nil"/>
            </w:tcBorders>
          </w:tcPr>
          <w:p w:rsidR="00177B67" w:rsidRPr="007212EC" w:rsidRDefault="00177B67" w:rsidP="002C2958"/>
        </w:tc>
        <w:tc>
          <w:tcPr>
            <w:tcW w:w="4297" w:type="dxa"/>
            <w:gridSpan w:val="3"/>
            <w:vMerge/>
            <w:tcBorders>
              <w:top w:val="nil"/>
              <w:left w:val="nil"/>
              <w:bottom w:val="nil"/>
              <w:right w:val="nil"/>
            </w:tcBorders>
            <w:tcMar>
              <w:top w:w="144" w:type="dxa"/>
              <w:left w:w="144" w:type="dxa"/>
            </w:tcMar>
          </w:tcPr>
          <w:p w:rsidR="00177B67" w:rsidRPr="007212EC" w:rsidRDefault="00177B67" w:rsidP="002C2958"/>
        </w:tc>
      </w:tr>
      <w:tr w:rsidR="00177B67" w:rsidRPr="007212EC" w:rsidTr="002C2958">
        <w:trPr>
          <w:trHeight w:val="1008"/>
        </w:trPr>
        <w:tc>
          <w:tcPr>
            <w:tcW w:w="4174" w:type="dxa"/>
            <w:gridSpan w:val="2"/>
            <w:tcBorders>
              <w:top w:val="nil"/>
              <w:left w:val="nil"/>
              <w:bottom w:val="nil"/>
              <w:right w:val="nil"/>
            </w:tcBorders>
          </w:tcPr>
          <w:sdt>
            <w:sdtPr>
              <w:rPr>
                <w:noProof/>
                <w:color w:val="000000" w:themeColor="text1"/>
                <w:sz w:val="18"/>
              </w:rPr>
              <w:id w:val="-790829167"/>
              <w:placeholder>
                <w:docPart w:val="8F7F9A09D64F44F49B419153FCEF0F0D"/>
              </w:placeholder>
              <w15:appearance w15:val="hidden"/>
            </w:sdtPr>
            <w:sdtEndPr/>
            <w:sdtContent>
              <w:p w:rsidR="006D20B7" w:rsidRPr="006D20B7" w:rsidRDefault="00000BEB" w:rsidP="006D20B7">
                <w:pPr>
                  <w:shd w:val="clear" w:color="auto" w:fill="FFFFFF"/>
                  <w:spacing w:after="0"/>
                  <w:rPr>
                    <w:rFonts w:eastAsia="Times New Roman" w:cs="Arial"/>
                    <w:color w:val="212121"/>
                    <w:szCs w:val="24"/>
                    <w:lang w:eastAsia="en-GB"/>
                  </w:rPr>
                </w:pPr>
                <w:r>
                  <w:rPr>
                    <w:noProof/>
                    <w:color w:val="000000" w:themeColor="text1"/>
                    <w:sz w:val="18"/>
                  </w:rPr>
                  <w:t>“</w:t>
                </w:r>
                <w:r w:rsidR="006D20B7" w:rsidRPr="006F4FE7">
                  <w:rPr>
                    <w:rFonts w:eastAsia="Times New Roman" w:cs="Arial"/>
                    <w:color w:val="212121"/>
                    <w:szCs w:val="24"/>
                    <w:lang w:eastAsia="en-GB"/>
                  </w:rPr>
                  <w:t>Gracie is missing her nursery and all of her friends. We have been trying to keep busy during lockdown but have spent most of our time playing with new toys Santa brought us. </w:t>
                </w:r>
                <w:r>
                  <w:rPr>
                    <w:rFonts w:eastAsia="Times New Roman" w:cs="Arial"/>
                    <w:color w:val="212121"/>
                    <w:szCs w:val="24"/>
                    <w:lang w:eastAsia="en-GB"/>
                  </w:rPr>
                  <w:t xml:space="preserve"> </w:t>
                </w:r>
                <w:r w:rsidR="006D20B7" w:rsidRPr="006F4FE7">
                  <w:rPr>
                    <w:rFonts w:eastAsia="Times New Roman" w:cs="Arial"/>
                    <w:color w:val="212121"/>
                    <w:szCs w:val="24"/>
                    <w:lang w:eastAsia="en-GB"/>
                  </w:rPr>
                  <w:t>On Friday we went a winter walk and today we stayed at home to cook dinners and lunches for the week ahead</w:t>
                </w:r>
                <w:r>
                  <w:rPr>
                    <w:rFonts w:eastAsia="Times New Roman" w:cs="Arial"/>
                    <w:color w:val="212121"/>
                    <w:szCs w:val="24"/>
                    <w:lang w:eastAsia="en-GB"/>
                  </w:rPr>
                  <w:t>”</w:t>
                </w:r>
                <w:r w:rsidR="006D20B7" w:rsidRPr="006F4FE7">
                  <w:rPr>
                    <w:rFonts w:eastAsia="Times New Roman" w:cs="Arial"/>
                    <w:color w:val="212121"/>
                    <w:szCs w:val="24"/>
                    <w:lang w:eastAsia="en-GB"/>
                  </w:rPr>
                  <w:t>.</w:t>
                </w:r>
                <w:r w:rsidR="006D20B7" w:rsidRPr="006D20B7">
                  <w:rPr>
                    <w:rFonts w:eastAsia="Times New Roman" w:cs="Arial"/>
                    <w:color w:val="212121"/>
                    <w:szCs w:val="24"/>
                    <w:lang w:eastAsia="en-GB"/>
                  </w:rPr>
                  <w:t xml:space="preserve"> Debbie Carr </w:t>
                </w:r>
              </w:p>
              <w:p w:rsidR="00177B67" w:rsidRPr="007212EC" w:rsidRDefault="00F12EB7" w:rsidP="006D20B7">
                <w:pPr>
                  <w:pStyle w:val="PhotoCaption"/>
                  <w:rPr>
                    <w:color w:val="000000" w:themeColor="text1"/>
                  </w:rPr>
                </w:pPr>
              </w:p>
            </w:sdtContent>
          </w:sdt>
        </w:tc>
        <w:tc>
          <w:tcPr>
            <w:tcW w:w="236" w:type="dxa"/>
            <w:gridSpan w:val="2"/>
            <w:vMerge/>
            <w:tcBorders>
              <w:top w:val="nil"/>
              <w:left w:val="nil"/>
              <w:bottom w:val="nil"/>
              <w:right w:val="nil"/>
            </w:tcBorders>
            <w:vAlign w:val="center"/>
          </w:tcPr>
          <w:p w:rsidR="00177B67" w:rsidRPr="007212EC" w:rsidRDefault="00177B67" w:rsidP="002C2958">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rsidR="00177B67" w:rsidRPr="007212EC" w:rsidRDefault="00177B67" w:rsidP="002C2958">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rsidR="00177B67" w:rsidRPr="007212EC" w:rsidRDefault="00177B67" w:rsidP="002C2958"/>
        </w:tc>
      </w:tr>
      <w:tr w:rsidR="00177B67" w:rsidRPr="005F4830" w:rsidTr="002C2958">
        <w:trPr>
          <w:trHeight w:val="288"/>
        </w:trPr>
        <w:tc>
          <w:tcPr>
            <w:tcW w:w="13003" w:type="dxa"/>
            <w:gridSpan w:val="11"/>
            <w:tcBorders>
              <w:top w:val="nil"/>
              <w:left w:val="nil"/>
              <w:bottom w:val="thickThinMediumGap" w:sz="24" w:space="0" w:color="auto"/>
              <w:right w:val="nil"/>
            </w:tcBorders>
            <w:vAlign w:val="center"/>
          </w:tcPr>
          <w:p w:rsidR="00177B67" w:rsidRPr="005F4830" w:rsidRDefault="00177B67" w:rsidP="002C2958">
            <w:pPr>
              <w:pStyle w:val="NoSpacing"/>
            </w:pPr>
          </w:p>
        </w:tc>
      </w:tr>
      <w:tr w:rsidR="00177B67" w:rsidRPr="007212EC" w:rsidTr="002C2958">
        <w:trPr>
          <w:trHeight w:val="288"/>
        </w:trPr>
        <w:tc>
          <w:tcPr>
            <w:tcW w:w="13003" w:type="dxa"/>
            <w:gridSpan w:val="11"/>
            <w:tcBorders>
              <w:top w:val="thickThinMediumGap" w:sz="24" w:space="0" w:color="auto"/>
              <w:left w:val="nil"/>
              <w:bottom w:val="nil"/>
              <w:right w:val="nil"/>
            </w:tcBorders>
            <w:vAlign w:val="center"/>
          </w:tcPr>
          <w:p w:rsidR="00177B67" w:rsidRPr="007212EC" w:rsidRDefault="00177B67" w:rsidP="002C2958">
            <w:pPr>
              <w:pStyle w:val="NoSpacing"/>
            </w:pPr>
            <w:r w:rsidRPr="007212EC">
              <w:softHyphen/>
            </w:r>
          </w:p>
        </w:tc>
      </w:tr>
      <w:tr w:rsidR="00177B67" w:rsidRPr="007212EC" w:rsidTr="002C2958">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rsidR="00177B67" w:rsidRPr="002C2958" w:rsidRDefault="00F12EB7" w:rsidP="002C2958">
            <w:pPr>
              <w:pStyle w:val="SmallArticleTitle"/>
              <w:jc w:val="center"/>
            </w:pPr>
            <w:sdt>
              <w:sdtPr>
                <w:id w:val="367810391"/>
                <w:placeholder>
                  <w:docPart w:val="CA1FAF3832A549BEBDD2133FDB67D537"/>
                </w:placeholder>
                <w15:appearance w15:val="hidden"/>
              </w:sdtPr>
              <w:sdtEndPr/>
              <w:sdtContent>
                <w:r w:rsidR="002C2958">
                  <w:t>Developing Life Skills</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rsidR="00177B67" w:rsidRPr="007212EC" w:rsidRDefault="00F12EB7" w:rsidP="002C2958">
            <w:pPr>
              <w:pStyle w:val="SmallArticleTitle"/>
              <w:jc w:val="center"/>
              <w:rPr>
                <w:color w:val="000000" w:themeColor="text1"/>
              </w:rPr>
            </w:pPr>
            <w:sdt>
              <w:sdtPr>
                <w:rPr>
                  <w:color w:val="000000" w:themeColor="text1"/>
                </w:rPr>
                <w:id w:val="827706127"/>
                <w:placeholder>
                  <w:docPart w:val="6619050B1B2246459690256BAD2B6746"/>
                </w:placeholder>
                <w15:appearance w15:val="hidden"/>
              </w:sdtPr>
              <w:sdtEndPr/>
              <w:sdtContent>
                <w:r w:rsidR="002C2958">
                  <w:rPr>
                    <w:color w:val="000000" w:themeColor="text1"/>
                  </w:rPr>
                  <w:t xml:space="preserve">Parents Feedback </w:t>
                </w:r>
              </w:sdtContent>
            </w:sdt>
          </w:p>
          <w:p w:rsidR="00177B67" w:rsidRPr="007212EC" w:rsidRDefault="00177B67" w:rsidP="002C2958">
            <w:pPr>
              <w:pStyle w:val="SmallArticleSubtitle"/>
              <w:rPr>
                <w:rFonts w:ascii="Georgia Pro" w:hAnsi="Georgia Pro"/>
                <w:b/>
                <w:bCs/>
                <w:color w:val="000000" w:themeColor="text1"/>
                <w:sz w:val="28"/>
                <w:szCs w:val="28"/>
              </w:rPr>
            </w:pPr>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rsidR="00177B67" w:rsidRDefault="00F12EB7" w:rsidP="002C2958">
            <w:pPr>
              <w:pStyle w:val="SmallArticleTitle"/>
              <w:jc w:val="center"/>
              <w:rPr>
                <w:rFonts w:asciiTheme="minorHAnsi" w:hAnsiTheme="minorHAnsi"/>
                <w:color w:val="000000" w:themeColor="text1"/>
                <w:sz w:val="24"/>
              </w:rPr>
            </w:pPr>
            <w:sdt>
              <w:sdtPr>
                <w:rPr>
                  <w:color w:val="000000" w:themeColor="text1"/>
                </w:rPr>
                <w:id w:val="580651285"/>
                <w:placeholder>
                  <w:docPart w:val="305A65A262C34AF3A68935C76CD170E1"/>
                </w:placeholder>
                <w15:appearance w15:val="hidden"/>
              </w:sdtPr>
              <w:sdtEndPr/>
              <w:sdtContent>
                <w:r w:rsidR="002C2958">
                  <w:rPr>
                    <w:color w:val="000000" w:themeColor="text1"/>
                  </w:rPr>
                  <w:t>Developing Communication</w:t>
                </w:r>
              </w:sdtContent>
            </w:sdt>
          </w:p>
          <w:p w:rsidR="00177B67" w:rsidRPr="007212EC" w:rsidRDefault="00F12EB7" w:rsidP="002C2958">
            <w:pPr>
              <w:pStyle w:val="SmallArticleSubtitle"/>
              <w:jc w:val="center"/>
              <w:rPr>
                <w:rFonts w:ascii="Georgia Pro" w:hAnsi="Georgia Pro"/>
                <w:b/>
                <w:bCs/>
                <w:color w:val="000000" w:themeColor="text1"/>
                <w:sz w:val="28"/>
                <w:szCs w:val="28"/>
              </w:rPr>
            </w:pPr>
            <w:sdt>
              <w:sdtPr>
                <w:id w:val="-1356649321"/>
                <w:placeholder>
                  <w:docPart w:val="AC73592E37D44EF99C7BB69F8D954E88"/>
                </w:placeholder>
                <w15:appearance w15:val="hidden"/>
              </w:sdtPr>
              <w:sdtEndPr/>
              <w:sdtContent>
                <w:r w:rsidR="002C2958">
                  <w:t>Skills</w:t>
                </w:r>
              </w:sdtContent>
            </w:sdt>
          </w:p>
        </w:tc>
      </w:tr>
      <w:tr w:rsidR="00177B67" w:rsidRPr="007212EC" w:rsidTr="002C2958">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rsidR="00177B67" w:rsidRPr="00B93C89" w:rsidRDefault="00177B67" w:rsidP="00000BEB">
            <w:pPr>
              <w:pStyle w:val="SmallAuthorName"/>
              <w:jc w:val="center"/>
            </w:pPr>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rsidR="00177B67" w:rsidRPr="004831AD" w:rsidRDefault="00177B67" w:rsidP="00000BEB">
            <w:pPr>
              <w:pStyle w:val="SmallAuthorName"/>
              <w:jc w:val="center"/>
              <w:rPr>
                <w:rFonts w:asciiTheme="majorHAnsi" w:hAnsiTheme="majorHAnsi"/>
              </w:rPr>
            </w:pPr>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rsidR="00177B67" w:rsidRPr="007212EC" w:rsidRDefault="00177B67" w:rsidP="002C2958">
            <w:pPr>
              <w:pStyle w:val="SmallAuthorName"/>
              <w:jc w:val="center"/>
              <w:rPr>
                <w:rFonts w:asciiTheme="majorHAnsi" w:hAnsiTheme="majorHAnsi"/>
              </w:rPr>
            </w:pPr>
          </w:p>
        </w:tc>
      </w:tr>
      <w:tr w:rsidR="00177B67" w:rsidRPr="007212EC" w:rsidTr="002C2958">
        <w:trPr>
          <w:trHeight w:val="1530"/>
        </w:trPr>
        <w:tc>
          <w:tcPr>
            <w:tcW w:w="4332" w:type="dxa"/>
            <w:gridSpan w:val="3"/>
            <w:tcBorders>
              <w:top w:val="nil"/>
              <w:left w:val="nil"/>
              <w:bottom w:val="nil"/>
              <w:right w:val="single" w:sz="4" w:space="0" w:color="auto"/>
            </w:tcBorders>
            <w:tcMar>
              <w:left w:w="216" w:type="dxa"/>
              <w:right w:w="216" w:type="dxa"/>
            </w:tcMar>
          </w:tcPr>
          <w:p w:rsidR="00177B67" w:rsidRDefault="00F12EB7" w:rsidP="002C2958">
            <w:pPr>
              <w:pStyle w:val="TOC1"/>
            </w:pPr>
            <w:sdt>
              <w:sdtPr>
                <w:id w:val="-2060936740"/>
                <w:placeholder>
                  <w:docPart w:val="68B66E39DC9342EEB2EDD4EF7F9E2858"/>
                </w:placeholder>
                <w15:appearance w15:val="hidden"/>
              </w:sdtPr>
              <w:sdtEndPr/>
              <w:sdtContent>
                <w:r w:rsidR="002C2958" w:rsidRPr="006F243A">
                  <w:rPr>
                    <w:color w:val="141412"/>
                    <w:sz w:val="28"/>
                  </w:rPr>
                  <w:t xml:space="preserve">Everyday objects can be used to </w:t>
                </w:r>
                <w:r w:rsidR="002C2958">
                  <w:rPr>
                    <w:color w:val="141412"/>
                    <w:sz w:val="28"/>
                  </w:rPr>
                  <w:t>support</w:t>
                </w:r>
                <w:r w:rsidR="002C2958" w:rsidRPr="006F243A">
                  <w:rPr>
                    <w:color w:val="141412"/>
                    <w:sz w:val="28"/>
                  </w:rPr>
                  <w:t xml:space="preserve"> children and build their motor, sensory and communication skills.</w:t>
                </w:r>
              </w:sdtContent>
            </w:sdt>
            <w:r w:rsidR="00177B67">
              <w:t xml:space="preserve"> </w:t>
            </w:r>
          </w:p>
          <w:p w:rsidR="00177B67" w:rsidRPr="007212EC" w:rsidRDefault="00F12EB7" w:rsidP="002C2958">
            <w:pPr>
              <w:pStyle w:val="TOC2"/>
            </w:pPr>
            <w:sdt>
              <w:sdtPr>
                <w:id w:val="-144354385"/>
                <w:placeholder>
                  <w:docPart w:val="C069A86C5FA2499AA3DA8740656D3B92"/>
                </w:placeholder>
                <w15:appearance w15:val="hidden"/>
              </w:sdtPr>
              <w:sdtEndPr/>
              <w:sdtContent>
                <w:r w:rsidR="002C2958">
                  <w:t>Page 3</w:t>
                </w:r>
              </w:sdtContent>
            </w:sdt>
            <w:r w:rsidR="00177B67">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rsidR="00177B67" w:rsidRPr="000C492C" w:rsidRDefault="00F12EB7" w:rsidP="002C2958">
            <w:pPr>
              <w:pStyle w:val="TOC1"/>
            </w:pPr>
            <w:sdt>
              <w:sdtPr>
                <w:id w:val="-1006432427"/>
                <w:placeholder>
                  <w:docPart w:val="20E17EE3FBA74A7CA02CB2518E3DD85E"/>
                </w:placeholder>
                <w15:appearance w15:val="hidden"/>
              </w:sdtPr>
              <w:sdtEndPr/>
              <w:sdtContent>
                <w:r w:rsidR="002C2958">
                  <w:t xml:space="preserve">How parents find learning at home using everyday objects. </w:t>
                </w:r>
              </w:sdtContent>
            </w:sdt>
            <w:r w:rsidR="00177B67" w:rsidRPr="000C492C">
              <w:t xml:space="preserve"> </w:t>
            </w:r>
          </w:p>
          <w:p w:rsidR="00177B67" w:rsidRPr="007212EC" w:rsidRDefault="00F12EB7" w:rsidP="002C2958">
            <w:pPr>
              <w:pStyle w:val="TOC2"/>
              <w:rPr>
                <w:color w:val="000000" w:themeColor="text1"/>
              </w:rPr>
            </w:pPr>
            <w:sdt>
              <w:sdtPr>
                <w:id w:val="2076621815"/>
                <w:placeholder>
                  <w:docPart w:val="DA9A7E507E724387844757762F7D42CC"/>
                </w:placeholder>
                <w15:appearance w15:val="hidden"/>
              </w:sdtPr>
              <w:sdtEndPr/>
              <w:sdtContent>
                <w:r w:rsidR="002C2958">
                  <w:t>Page 3</w:t>
                </w:r>
              </w:sdtContent>
            </w:sdt>
          </w:p>
        </w:tc>
        <w:tc>
          <w:tcPr>
            <w:tcW w:w="4337" w:type="dxa"/>
            <w:gridSpan w:val="4"/>
            <w:tcBorders>
              <w:top w:val="nil"/>
              <w:left w:val="single" w:sz="4" w:space="0" w:color="auto"/>
              <w:bottom w:val="nil"/>
              <w:right w:val="nil"/>
            </w:tcBorders>
            <w:tcMar>
              <w:left w:w="216" w:type="dxa"/>
              <w:right w:w="216" w:type="dxa"/>
            </w:tcMar>
          </w:tcPr>
          <w:p w:rsidR="00177B67" w:rsidRDefault="00F12EB7" w:rsidP="002C2958">
            <w:pPr>
              <w:pStyle w:val="TOC1"/>
            </w:pPr>
            <w:sdt>
              <w:sdtPr>
                <w:id w:val="1306890085"/>
                <w:placeholder>
                  <w:docPart w:val="2BEEF47775E941498E1D75E97958771F"/>
                </w:placeholder>
                <w15:appearance w15:val="hidden"/>
              </w:sdtPr>
              <w:sdtEndPr/>
              <w:sdtContent>
                <w:r w:rsidR="002C2958">
                  <w:t xml:space="preserve">Supporting communication skills through stories and songs. </w:t>
                </w:r>
              </w:sdtContent>
            </w:sdt>
            <w:r w:rsidR="00177B67" w:rsidRPr="005E1B08">
              <w:t xml:space="preserve"> </w:t>
            </w:r>
          </w:p>
          <w:p w:rsidR="00177B67" w:rsidRPr="007212EC" w:rsidRDefault="00F12EB7" w:rsidP="002C2958">
            <w:pPr>
              <w:pStyle w:val="TOC2"/>
            </w:pPr>
            <w:sdt>
              <w:sdtPr>
                <w:id w:val="1788161656"/>
                <w:placeholder>
                  <w:docPart w:val="D9E16A5680C14E35835DCCA205E59396"/>
                </w:placeholder>
                <w15:appearance w15:val="hidden"/>
              </w:sdtPr>
              <w:sdtEndPr/>
              <w:sdtContent>
                <w:r w:rsidR="002C2958">
                  <w:t>Page 4</w:t>
                </w:r>
              </w:sdtContent>
            </w:sdt>
          </w:p>
        </w:tc>
      </w:tr>
      <w:tr w:rsidR="00177B67" w:rsidRPr="007212EC" w:rsidTr="002C2958">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rsidR="00177B67" w:rsidRPr="007212EC" w:rsidRDefault="00177B67" w:rsidP="002C2958">
            <w:pPr>
              <w:pStyle w:val="NoSpacing"/>
            </w:pPr>
          </w:p>
        </w:tc>
        <w:tc>
          <w:tcPr>
            <w:tcW w:w="1080" w:type="dxa"/>
            <w:vMerge w:val="restart"/>
            <w:tcBorders>
              <w:top w:val="nil"/>
              <w:left w:val="nil"/>
              <w:bottom w:val="nil"/>
              <w:right w:val="nil"/>
            </w:tcBorders>
            <w:vAlign w:val="center"/>
          </w:tcPr>
          <w:p w:rsidR="00177B67" w:rsidRPr="0010319C" w:rsidRDefault="00177B67" w:rsidP="002C2958">
            <w:pPr>
              <w:pStyle w:val="Footer"/>
            </w:pPr>
            <w:r w:rsidRPr="0010319C">
              <w:t>Page</w:t>
            </w:r>
            <w:r>
              <w:t xml:space="preserve"> </w:t>
            </w:r>
            <w:r w:rsidR="002C2958">
              <w:t>3</w:t>
            </w:r>
          </w:p>
        </w:tc>
        <w:tc>
          <w:tcPr>
            <w:tcW w:w="5985" w:type="dxa"/>
            <w:gridSpan w:val="5"/>
            <w:tcBorders>
              <w:top w:val="nil"/>
              <w:left w:val="nil"/>
              <w:bottom w:val="thinThickSmallGap" w:sz="24" w:space="0" w:color="auto"/>
              <w:right w:val="nil"/>
            </w:tcBorders>
            <w:vAlign w:val="center"/>
          </w:tcPr>
          <w:p w:rsidR="00177B67" w:rsidRPr="007212EC" w:rsidRDefault="00177B67" w:rsidP="002C2958">
            <w:pPr>
              <w:pStyle w:val="NoSpacing"/>
            </w:pPr>
          </w:p>
        </w:tc>
      </w:tr>
      <w:tr w:rsidR="00177B67" w:rsidRPr="007212EC" w:rsidTr="002C2958">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rsidR="00177B67" w:rsidRPr="007212EC" w:rsidRDefault="00177B67" w:rsidP="002C2958">
            <w:pPr>
              <w:pStyle w:val="NoSpacing"/>
            </w:pPr>
          </w:p>
        </w:tc>
        <w:tc>
          <w:tcPr>
            <w:tcW w:w="1080" w:type="dxa"/>
            <w:vMerge/>
            <w:tcBorders>
              <w:top w:val="nil"/>
              <w:left w:val="nil"/>
              <w:bottom w:val="nil"/>
              <w:right w:val="nil"/>
            </w:tcBorders>
          </w:tcPr>
          <w:p w:rsidR="00177B67" w:rsidRPr="007212EC" w:rsidRDefault="00177B67" w:rsidP="002C2958">
            <w:pPr>
              <w:pStyle w:val="NoSpacing"/>
            </w:pPr>
          </w:p>
        </w:tc>
        <w:tc>
          <w:tcPr>
            <w:tcW w:w="5985" w:type="dxa"/>
            <w:gridSpan w:val="5"/>
            <w:tcBorders>
              <w:top w:val="thinThickSmallGap" w:sz="24" w:space="0" w:color="auto"/>
              <w:left w:val="nil"/>
              <w:bottom w:val="nil"/>
              <w:right w:val="nil"/>
            </w:tcBorders>
          </w:tcPr>
          <w:p w:rsidR="00177B67" w:rsidRPr="007212EC" w:rsidRDefault="00177B67" w:rsidP="002C2958">
            <w:pPr>
              <w:pStyle w:val="NoSpacing"/>
            </w:pPr>
          </w:p>
        </w:tc>
      </w:tr>
    </w:tbl>
    <w:p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65"/>
        <w:gridCol w:w="575"/>
        <w:gridCol w:w="1019"/>
        <w:gridCol w:w="1164"/>
        <w:gridCol w:w="1017"/>
        <w:gridCol w:w="1640"/>
        <w:gridCol w:w="3240"/>
      </w:tblGrid>
      <w:tr w:rsidR="00177B67" w:rsidRPr="007212EC" w:rsidTr="002C2958">
        <w:trPr>
          <w:trHeight w:val="864"/>
        </w:trPr>
        <w:tc>
          <w:tcPr>
            <w:tcW w:w="3240" w:type="dxa"/>
            <w:tcBorders>
              <w:top w:val="nil"/>
              <w:left w:val="nil"/>
              <w:bottom w:val="thickThinMediumGap" w:sz="24" w:space="0" w:color="auto"/>
              <w:right w:val="nil"/>
            </w:tcBorders>
            <w:vAlign w:val="center"/>
          </w:tcPr>
          <w:p w:rsidR="00177B67" w:rsidRPr="007212EC" w:rsidRDefault="00F12EB7" w:rsidP="00F12EB7">
            <w:pPr>
              <w:pStyle w:val="MastheadCopy"/>
            </w:pPr>
            <w:sdt>
              <w:sdtPr>
                <w:id w:val="2012567109"/>
                <w:placeholder>
                  <w:docPart w:val="E80BFDFA67E6426FB833FF3C1F9D7305"/>
                </w:placeholder>
                <w15:appearance w15:val="hidden"/>
              </w:sdtPr>
              <w:sdtEndPr/>
              <w:sdtContent>
                <w:r w:rsidR="00177B67">
                  <w:t>Friday</w:t>
                </w:r>
                <w:r>
                  <w:t xml:space="preserve"> 29</w:t>
                </w:r>
                <w:r w:rsidRPr="00F12EB7">
                  <w:rPr>
                    <w:vertAlign w:val="superscript"/>
                  </w:rPr>
                  <w:t>th</w:t>
                </w:r>
                <w:r>
                  <w:t xml:space="preserve"> January </w:t>
                </w:r>
                <w:r w:rsidR="00177B67">
                  <w:t>2021</w:t>
                </w:r>
              </w:sdtContent>
            </w:sdt>
          </w:p>
        </w:tc>
        <w:tc>
          <w:tcPr>
            <w:tcW w:w="6480" w:type="dxa"/>
            <w:gridSpan w:val="6"/>
            <w:tcBorders>
              <w:top w:val="nil"/>
              <w:left w:val="nil"/>
              <w:bottom w:val="thickThinMediumGap" w:sz="24" w:space="0" w:color="auto"/>
              <w:right w:val="nil"/>
            </w:tcBorders>
            <w:vAlign w:val="center"/>
          </w:tcPr>
          <w:p w:rsidR="00177B67" w:rsidRPr="00CE1F2C" w:rsidRDefault="00F12EB7" w:rsidP="002C2958">
            <w:pPr>
              <w:pStyle w:val="Header"/>
            </w:pPr>
            <w:sdt>
              <w:sdtPr>
                <w:id w:val="-219130478"/>
                <w:placeholder>
                  <w:docPart w:val="4529A20AED03433B9827E9624882B2E1"/>
                </w:placeholder>
                <w15:appearance w15:val="hidden"/>
              </w:sdtPr>
              <w:sdtEndPr/>
              <w:sdtContent>
                <w:r w:rsidR="00177B67">
                  <w:t>Woodhill Weekly</w:t>
                </w:r>
              </w:sdtContent>
            </w:sdt>
          </w:p>
        </w:tc>
        <w:tc>
          <w:tcPr>
            <w:tcW w:w="3240" w:type="dxa"/>
            <w:tcBorders>
              <w:top w:val="nil"/>
              <w:left w:val="nil"/>
              <w:bottom w:val="thickThinMediumGap" w:sz="24" w:space="0" w:color="auto"/>
              <w:right w:val="nil"/>
            </w:tcBorders>
            <w:vAlign w:val="center"/>
          </w:tcPr>
          <w:p w:rsidR="00177B67" w:rsidRPr="00800A0F" w:rsidRDefault="00F12EB7" w:rsidP="002C2958">
            <w:pPr>
              <w:pStyle w:val="MastheadCopy"/>
            </w:pPr>
            <w:sdt>
              <w:sdtPr>
                <w:id w:val="714622591"/>
                <w:placeholder>
                  <w:docPart w:val="EE1CD8FB03CA4096AEBB2F6C7080BA46"/>
                </w:placeholder>
                <w15:appearance w15:val="hidden"/>
              </w:sdtPr>
              <w:sdtEndPr/>
              <w:sdtContent>
                <w:r>
                  <w:t xml:space="preserve">Issue </w:t>
                </w:r>
                <w:r w:rsidR="00177B67">
                  <w:t>1</w:t>
                </w:r>
              </w:sdtContent>
            </w:sdt>
          </w:p>
        </w:tc>
      </w:tr>
      <w:tr w:rsidR="00177B67" w:rsidRPr="007212EC" w:rsidTr="002C29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rsidR="00177B67" w:rsidRPr="00F7629D" w:rsidRDefault="00177B67" w:rsidP="009A4102">
            <w:pPr>
              <w:pStyle w:val="LargeAuthorName"/>
            </w:pPr>
          </w:p>
          <w:p w:rsidR="00177B67" w:rsidRPr="005F2B1B" w:rsidRDefault="00177B67" w:rsidP="009A4102">
            <w:pPr>
              <w:pStyle w:val="SmallAuthorName"/>
              <w:spacing w:line="276" w:lineRule="auto"/>
              <w:jc w:val="center"/>
              <w:rPr>
                <w:color w:val="000000" w:themeColor="text1"/>
                <w:sz w:val="12"/>
                <w:szCs w:val="12"/>
              </w:rPr>
            </w:pPr>
          </w:p>
          <w:p w:rsidR="00177B67" w:rsidRPr="00F7629D" w:rsidRDefault="00F12EB7" w:rsidP="009A4102">
            <w:pPr>
              <w:pStyle w:val="LargeArticleTitle"/>
              <w:jc w:val="center"/>
            </w:pPr>
            <w:r>
              <w:t>Developing our Communication S</w:t>
            </w:r>
            <w:r w:rsidR="00E42D14">
              <w:t>kills</w:t>
            </w:r>
          </w:p>
          <w:p w:rsidR="00177B67" w:rsidRPr="00C07E8F" w:rsidRDefault="00BF275D" w:rsidP="009A4102">
            <w:pPr>
              <w:pStyle w:val="LargeArticleSubtitle"/>
              <w:jc w:val="center"/>
            </w:pPr>
            <w:r w:rsidRPr="00E42D14">
              <w:rPr>
                <w:noProof/>
                <w:lang w:val="en-GB" w:eastAsia="en-GB"/>
              </w:rPr>
              <w:drawing>
                <wp:anchor distT="0" distB="0" distL="114300" distR="114300" simplePos="0" relativeHeight="251674624" behindDoc="1" locked="0" layoutInCell="1" allowOverlap="1">
                  <wp:simplePos x="0" y="0"/>
                  <wp:positionH relativeFrom="margin">
                    <wp:posOffset>-22569</wp:posOffset>
                  </wp:positionH>
                  <wp:positionV relativeFrom="margin">
                    <wp:posOffset>3434044</wp:posOffset>
                  </wp:positionV>
                  <wp:extent cx="2621436" cy="2365375"/>
                  <wp:effectExtent l="0" t="5398" r="2223" b="2222"/>
                  <wp:wrapNone/>
                  <wp:docPr id="52" name="Picture 52" descr="T:\Photographs\2021\Home Learning\Singing 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Photographs\2021\Home Learning\Singing Hands.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579" t="583" r="12000"/>
                          <a:stretch/>
                        </pic:blipFill>
                        <pic:spPr bwMode="auto">
                          <a:xfrm rot="5400000">
                            <a:off x="0" y="0"/>
                            <a:ext cx="2632122" cy="2375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896114017"/>
                <w:placeholder>
                  <w:docPart w:val="E8CFC1B28E4B42DAA06D5B811196C625"/>
                </w:placeholder>
                <w15:appearance w15:val="hidden"/>
              </w:sdtPr>
              <w:sdtEndPr/>
              <w:sdtContent>
                <w:r>
                  <w:t>…</w:t>
                </w:r>
              </w:sdtContent>
            </w:sdt>
          </w:p>
        </w:tc>
      </w:tr>
      <w:tr w:rsidR="00177B67" w:rsidRPr="007212EC" w:rsidTr="00E110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tc>
          <w:tcPr>
            <w:tcW w:w="4305" w:type="dxa"/>
            <w:gridSpan w:val="2"/>
            <w:vMerge w:val="restart"/>
            <w:tcMar>
              <w:top w:w="288" w:type="dxa"/>
              <w:left w:w="115" w:type="dxa"/>
              <w:bottom w:w="144" w:type="dxa"/>
              <w:right w:w="144" w:type="dxa"/>
            </w:tcMar>
          </w:tcPr>
          <w:p w:rsidR="00E42D14" w:rsidRDefault="00E42D14" w:rsidP="00E42D14">
            <w:r w:rsidRPr="00E42D14">
              <w:rPr>
                <w:noProof/>
                <w:lang w:val="en-GB" w:eastAsia="en-GB"/>
              </w:rPr>
              <w:drawing>
                <wp:anchor distT="0" distB="0" distL="114300" distR="114300" simplePos="0" relativeHeight="251673600" behindDoc="0" locked="0" layoutInCell="1" allowOverlap="1">
                  <wp:simplePos x="0" y="0"/>
                  <wp:positionH relativeFrom="margin">
                    <wp:posOffset>117475</wp:posOffset>
                  </wp:positionH>
                  <wp:positionV relativeFrom="margin">
                    <wp:posOffset>0</wp:posOffset>
                  </wp:positionV>
                  <wp:extent cx="2356293" cy="1971675"/>
                  <wp:effectExtent l="0" t="0" r="6350" b="0"/>
                  <wp:wrapSquare wrapText="bothSides"/>
                  <wp:docPr id="51" name="Picture 51" descr="T:\Photographs\2021\Home Learning\Bel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hotographs\2021\Home Learning\Bella 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1466" r="6730"/>
                          <a:stretch/>
                        </pic:blipFill>
                        <pic:spPr bwMode="auto">
                          <a:xfrm>
                            <a:off x="0" y="0"/>
                            <a:ext cx="2356293" cy="1971675"/>
                          </a:xfrm>
                          <a:prstGeom prst="rect">
                            <a:avLst/>
                          </a:prstGeom>
                          <a:noFill/>
                          <a:ln>
                            <a:noFill/>
                          </a:ln>
                          <a:extLst>
                            <a:ext uri="{53640926-AAD7-44D8-BBD7-CCE9431645EC}">
                              <a14:shadowObscured xmlns:a14="http://schemas.microsoft.com/office/drawing/2010/main"/>
                            </a:ext>
                          </a:extLst>
                        </pic:spPr>
                      </pic:pic>
                    </a:graphicData>
                  </a:graphic>
                </wp:anchor>
              </w:drawing>
            </w:r>
          </w:p>
          <w:p w:rsidR="00177B67" w:rsidRPr="00E42D14" w:rsidRDefault="00177B67" w:rsidP="00E42D14">
            <w:pPr>
              <w:jc w:val="center"/>
            </w:pPr>
          </w:p>
        </w:tc>
        <w:tc>
          <w:tcPr>
            <w:tcW w:w="3775" w:type="dxa"/>
            <w:gridSpan w:val="4"/>
            <w:vMerge w:val="restart"/>
            <w:tcMar>
              <w:top w:w="288" w:type="dxa"/>
              <w:left w:w="115" w:type="dxa"/>
              <w:bottom w:w="144" w:type="dxa"/>
              <w:right w:w="115" w:type="dxa"/>
            </w:tcMar>
          </w:tcPr>
          <w:sdt>
            <w:sdtPr>
              <w:id w:val="591585987"/>
              <w:placeholder>
                <w:docPart w:val="EBFF2778C1B5407C9790C8F5E54A7644"/>
              </w:placeholder>
              <w15:appearance w15:val="hidden"/>
            </w:sdtPr>
            <w:sdtEndPr/>
            <w:sdtContent>
              <w:p w:rsidR="00BF275D" w:rsidRPr="009A4102" w:rsidRDefault="00F12EB7" w:rsidP="00BF275D">
                <w:pPr>
                  <w:rPr>
                    <w:color w:val="141412"/>
                    <w:sz w:val="28"/>
                    <w:szCs w:val="24"/>
                  </w:rPr>
                </w:pPr>
                <w:r>
                  <w:rPr>
                    <w:sz w:val="28"/>
                    <w:szCs w:val="24"/>
                  </w:rPr>
                  <w:t>All the children are b</w:t>
                </w:r>
                <w:r w:rsidR="00BF275D" w:rsidRPr="009A4102">
                  <w:rPr>
                    <w:sz w:val="28"/>
                    <w:szCs w:val="24"/>
                  </w:rPr>
                  <w:t xml:space="preserve">eing encouraged to develop their communication skills in nursery and at home through listening to stories and songs. </w:t>
                </w:r>
                <w:r w:rsidR="009A4102" w:rsidRPr="009A4102">
                  <w:rPr>
                    <w:sz w:val="28"/>
                    <w:szCs w:val="24"/>
                  </w:rPr>
                  <w:t>C</w:t>
                </w:r>
                <w:r w:rsidR="009A4102" w:rsidRPr="009A4102">
                  <w:rPr>
                    <w:color w:val="141412"/>
                    <w:sz w:val="28"/>
                    <w:szCs w:val="24"/>
                  </w:rPr>
                  <w:t>hildren are able to l</w:t>
                </w:r>
                <w:r>
                  <w:rPr>
                    <w:color w:val="141412"/>
                    <w:sz w:val="28"/>
                    <w:szCs w:val="24"/>
                  </w:rPr>
                  <w:t>earn more about life, the world</w:t>
                </w:r>
                <w:r w:rsidR="009A4102" w:rsidRPr="009A4102">
                  <w:rPr>
                    <w:color w:val="141412"/>
                    <w:sz w:val="28"/>
                    <w:szCs w:val="24"/>
                  </w:rPr>
                  <w:t xml:space="preserve"> and themselves. Aside from creating a bonding opportunity with their parents.  There are so many benefits to reading with your child. Encourage children to learn to love books by capturing their attention and supporting</w:t>
                </w:r>
                <w:r w:rsidR="009A4102">
                  <w:rPr>
                    <w:color w:val="141412"/>
                    <w:sz w:val="28"/>
                    <w:szCs w:val="24"/>
                  </w:rPr>
                  <w:t xml:space="preserve"> them to develop new skills and e</w:t>
                </w:r>
                <w:r w:rsidR="009A4102" w:rsidRPr="009A4102">
                  <w:rPr>
                    <w:color w:val="141412"/>
                    <w:sz w:val="28"/>
                    <w:szCs w:val="24"/>
                  </w:rPr>
                  <w:t xml:space="preserve">xtending their vocabulary. </w:t>
                </w:r>
              </w:p>
              <w:p w:rsidR="00BF275D" w:rsidRPr="00BF275D" w:rsidRDefault="00BF275D" w:rsidP="00BF275D">
                <w:pPr>
                  <w:rPr>
                    <w:sz w:val="28"/>
                  </w:rPr>
                </w:pPr>
                <w:r>
                  <w:rPr>
                    <w:sz w:val="28"/>
                  </w:rPr>
                  <w:t xml:space="preserve">Here is a comment a child made after being read the story Goldilocks and the 3 bears: </w:t>
                </w:r>
              </w:p>
              <w:p w:rsidR="00177B67" w:rsidRPr="009A4102" w:rsidRDefault="00BF275D" w:rsidP="00BF275D">
                <w:pPr>
                  <w:rPr>
                    <w:sz w:val="28"/>
                    <w:szCs w:val="28"/>
                  </w:rPr>
                </w:pPr>
                <w:r w:rsidRPr="00BF275D">
                  <w:rPr>
                    <w:sz w:val="28"/>
                    <w:szCs w:val="28"/>
                  </w:rPr>
                  <w:t xml:space="preserve">“Goldilocks, mummy bear, daddy bear, where’s baby bear?” – </w:t>
                </w:r>
                <w:r>
                  <w:rPr>
                    <w:sz w:val="28"/>
                    <w:szCs w:val="28"/>
                  </w:rPr>
                  <w:t xml:space="preserve">Said Lexy-May whilst playing with the story spoons. </w:t>
                </w:r>
              </w:p>
            </w:sdtContent>
          </w:sdt>
        </w:tc>
        <w:tc>
          <w:tcPr>
            <w:tcW w:w="4880" w:type="dxa"/>
            <w:gridSpan w:val="2"/>
            <w:tcMar>
              <w:top w:w="288" w:type="dxa"/>
              <w:left w:w="115" w:type="dxa"/>
              <w:bottom w:w="144" w:type="dxa"/>
              <w:right w:w="115" w:type="dxa"/>
            </w:tcMar>
          </w:tcPr>
          <w:sdt>
            <w:sdtPr>
              <w:id w:val="-802151126"/>
              <w:placeholder>
                <w:docPart w:val="DA6697356AD24F4291A83FE6D5578FA2"/>
              </w:placeholder>
              <w15:appearance w15:val="hidden"/>
            </w:sdtPr>
            <w:sdtEndPr/>
            <w:sdtContent>
              <w:p w:rsidR="00E42D14" w:rsidRDefault="00F12EB7" w:rsidP="00E42D14">
                <w:r>
                  <w:rPr>
                    <w:noProof/>
                    <w:lang w:val="en-GB" w:eastAsia="en-GB"/>
                  </w:rPr>
                  <w:drawing>
                    <wp:anchor distT="0" distB="0" distL="114300" distR="114300" simplePos="0" relativeHeight="251675648" behindDoc="1" locked="0" layoutInCell="1" allowOverlap="1">
                      <wp:simplePos x="0" y="0"/>
                      <wp:positionH relativeFrom="column">
                        <wp:posOffset>2796</wp:posOffset>
                      </wp:positionH>
                      <wp:positionV relativeFrom="paragraph">
                        <wp:posOffset>2056424</wp:posOffset>
                      </wp:positionV>
                      <wp:extent cx="2426335" cy="2736376"/>
                      <wp:effectExtent l="0" t="0" r="0" b="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1463" cy="2742159"/>
                              </a:xfrm>
                              <a:prstGeom prst="rect">
                                <a:avLst/>
                              </a:prstGeom>
                              <a:noFill/>
                            </pic:spPr>
                          </pic:pic>
                        </a:graphicData>
                      </a:graphic>
                      <wp14:sizeRelH relativeFrom="page">
                        <wp14:pctWidth>0</wp14:pctWidth>
                      </wp14:sizeRelH>
                      <wp14:sizeRelV relativeFrom="page">
                        <wp14:pctHeight>0</wp14:pctHeight>
                      </wp14:sizeRelV>
                    </wp:anchor>
                  </w:drawing>
                </w:r>
                <w:r w:rsidR="00BF275D" w:rsidRPr="00BF275D">
                  <w:rPr>
                    <w:noProof/>
                    <w:lang w:val="en-GB" w:eastAsia="en-GB"/>
                  </w:rPr>
                  <w:drawing>
                    <wp:inline distT="0" distB="0" distL="0" distR="0">
                      <wp:extent cx="2409190" cy="1905000"/>
                      <wp:effectExtent l="0" t="0" r="0" b="0"/>
                      <wp:docPr id="53" name="Picture 53" descr="T:\Photographs\2021\Home Learning\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Photographs\2021\Home Learning\IMG_04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7034" cy="1911202"/>
                              </a:xfrm>
                              <a:prstGeom prst="rect">
                                <a:avLst/>
                              </a:prstGeom>
                              <a:noFill/>
                              <a:ln>
                                <a:noFill/>
                              </a:ln>
                            </pic:spPr>
                          </pic:pic>
                        </a:graphicData>
                      </a:graphic>
                    </wp:inline>
                  </w:drawing>
                </w:r>
              </w:p>
              <w:p w:rsidR="00177B67" w:rsidRPr="00C07E8F" w:rsidRDefault="00F12EB7" w:rsidP="002C2958"/>
            </w:sdtContent>
          </w:sdt>
          <w:p w:rsidR="00177B67" w:rsidRPr="007212EC" w:rsidRDefault="00177B67" w:rsidP="002C2958">
            <w:pPr>
              <w:rPr>
                <w:color w:val="000000" w:themeColor="text1"/>
              </w:rPr>
            </w:pPr>
          </w:p>
        </w:tc>
      </w:tr>
      <w:tr w:rsidR="00177B67" w:rsidRPr="007212EC" w:rsidTr="00E110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3"/>
        </w:trPr>
        <w:tc>
          <w:tcPr>
            <w:tcW w:w="4305" w:type="dxa"/>
            <w:gridSpan w:val="2"/>
            <w:vMerge/>
            <w:tcBorders>
              <w:bottom w:val="thickThinMediumGap" w:sz="24" w:space="0" w:color="auto"/>
            </w:tcBorders>
            <w:tcMar>
              <w:top w:w="288" w:type="dxa"/>
              <w:left w:w="115" w:type="dxa"/>
              <w:bottom w:w="144" w:type="dxa"/>
              <w:right w:w="144" w:type="dxa"/>
            </w:tcMar>
          </w:tcPr>
          <w:p w:rsidR="00177B67" w:rsidRPr="007212EC" w:rsidRDefault="00177B67" w:rsidP="002C2958">
            <w:pPr>
              <w:pStyle w:val="BodyCopy"/>
              <w:rPr>
                <w:color w:val="000000" w:themeColor="text1"/>
              </w:rPr>
            </w:pPr>
          </w:p>
        </w:tc>
        <w:tc>
          <w:tcPr>
            <w:tcW w:w="3775" w:type="dxa"/>
            <w:gridSpan w:val="4"/>
            <w:vMerge/>
            <w:tcBorders>
              <w:bottom w:val="thickThinMediumGap" w:sz="24" w:space="0" w:color="auto"/>
            </w:tcBorders>
            <w:tcMar>
              <w:top w:w="288" w:type="dxa"/>
              <w:left w:w="115" w:type="dxa"/>
              <w:bottom w:w="144" w:type="dxa"/>
              <w:right w:w="115" w:type="dxa"/>
            </w:tcMar>
          </w:tcPr>
          <w:p w:rsidR="00177B67" w:rsidRPr="007212EC" w:rsidRDefault="00177B67" w:rsidP="002C2958">
            <w:pPr>
              <w:pStyle w:val="BodyCopy"/>
              <w:rPr>
                <w:color w:val="000000" w:themeColor="text1"/>
              </w:rPr>
            </w:pPr>
          </w:p>
        </w:tc>
        <w:tc>
          <w:tcPr>
            <w:tcW w:w="4880" w:type="dxa"/>
            <w:gridSpan w:val="2"/>
            <w:tcBorders>
              <w:bottom w:val="thickThinMediumGap" w:sz="24" w:space="0" w:color="auto"/>
            </w:tcBorders>
            <w:tcMar>
              <w:top w:w="0" w:type="dxa"/>
              <w:left w:w="115" w:type="dxa"/>
              <w:bottom w:w="0" w:type="dxa"/>
              <w:right w:w="115" w:type="dxa"/>
            </w:tcMar>
            <w:vAlign w:val="center"/>
          </w:tcPr>
          <w:p w:rsidR="00177B67" w:rsidRPr="002A489F" w:rsidRDefault="00177B67" w:rsidP="002C2958">
            <w:pPr>
              <w:pStyle w:val="PhotoCaption"/>
              <w:rPr>
                <w:sz w:val="24"/>
                <w:szCs w:val="24"/>
              </w:rPr>
            </w:pPr>
          </w:p>
        </w:tc>
      </w:tr>
      <w:tr w:rsidR="00177B67" w:rsidRPr="007212EC" w:rsidTr="00E110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rsidR="00177B67" w:rsidRPr="007212EC" w:rsidRDefault="00177B67" w:rsidP="002C2958">
            <w:pPr>
              <w:pStyle w:val="NoSpacing"/>
            </w:pPr>
          </w:p>
        </w:tc>
        <w:tc>
          <w:tcPr>
            <w:tcW w:w="3775" w:type="dxa"/>
            <w:gridSpan w:val="4"/>
            <w:tcBorders>
              <w:top w:val="thickThinMediumGap" w:sz="24" w:space="0" w:color="auto"/>
            </w:tcBorders>
            <w:tcMar>
              <w:top w:w="0" w:type="dxa"/>
              <w:left w:w="115" w:type="dxa"/>
              <w:right w:w="115" w:type="dxa"/>
            </w:tcMar>
            <w:vAlign w:val="center"/>
          </w:tcPr>
          <w:p w:rsidR="00177B67" w:rsidRPr="007212EC" w:rsidRDefault="00177B67" w:rsidP="002C2958">
            <w:pPr>
              <w:pStyle w:val="NoSpacing"/>
            </w:pPr>
          </w:p>
        </w:tc>
        <w:tc>
          <w:tcPr>
            <w:tcW w:w="4880" w:type="dxa"/>
            <w:gridSpan w:val="2"/>
            <w:tcBorders>
              <w:top w:val="thickThinMediumGap" w:sz="24" w:space="0" w:color="auto"/>
            </w:tcBorders>
            <w:tcMar>
              <w:top w:w="0" w:type="dxa"/>
              <w:left w:w="115" w:type="dxa"/>
              <w:right w:w="115" w:type="dxa"/>
            </w:tcMar>
            <w:vAlign w:val="center"/>
          </w:tcPr>
          <w:p w:rsidR="00177B67" w:rsidRPr="007212EC" w:rsidRDefault="00177B67" w:rsidP="002C2958">
            <w:pPr>
              <w:pStyle w:val="NoSpacing"/>
            </w:pPr>
          </w:p>
        </w:tc>
      </w:tr>
      <w:tr w:rsidR="00177B67" w:rsidRPr="007212EC" w:rsidTr="00E110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080" w:type="dxa"/>
            <w:gridSpan w:val="6"/>
            <w:tcBorders>
              <w:right w:val="single" w:sz="4" w:space="0" w:color="auto"/>
            </w:tcBorders>
          </w:tcPr>
          <w:p w:rsidR="00E11077" w:rsidRDefault="00F12EB7" w:rsidP="00E11077">
            <w:pPr>
              <w:rPr>
                <w:color w:val="000000" w:themeColor="text1"/>
              </w:rPr>
            </w:pPr>
            <w:r w:rsidRPr="009A4102">
              <w:rPr>
                <w:noProof/>
                <w:color w:val="000000" w:themeColor="text1"/>
                <w:lang w:val="en-GB" w:eastAsia="en-GB"/>
              </w:rPr>
              <w:drawing>
                <wp:anchor distT="0" distB="0" distL="114300" distR="114300" simplePos="0" relativeHeight="251676672" behindDoc="0" locked="0" layoutInCell="1" allowOverlap="1">
                  <wp:simplePos x="0" y="0"/>
                  <wp:positionH relativeFrom="margin">
                    <wp:posOffset>198120</wp:posOffset>
                  </wp:positionH>
                  <wp:positionV relativeFrom="margin">
                    <wp:posOffset>101600</wp:posOffset>
                  </wp:positionV>
                  <wp:extent cx="2193925" cy="1991360"/>
                  <wp:effectExtent l="6033" t="0" r="2857" b="2858"/>
                  <wp:wrapSquare wrapText="bothSides"/>
                  <wp:docPr id="56" name="Picture 56" descr="T:\Photographs\2021\Home Learning\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Photographs\2021\Home Learning\IMG_04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19392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102">
              <w:rPr>
                <w:noProof/>
                <w:color w:val="000000" w:themeColor="text1"/>
                <w:lang w:val="en-GB" w:eastAsia="en-GB"/>
              </w:rPr>
              <w:drawing>
                <wp:anchor distT="0" distB="0" distL="114300" distR="114300" simplePos="0" relativeHeight="251678720" behindDoc="0" locked="0" layoutInCell="1" allowOverlap="1">
                  <wp:simplePos x="0" y="0"/>
                  <wp:positionH relativeFrom="margin">
                    <wp:posOffset>2117090</wp:posOffset>
                  </wp:positionH>
                  <wp:positionV relativeFrom="margin">
                    <wp:posOffset>153035</wp:posOffset>
                  </wp:positionV>
                  <wp:extent cx="2195830" cy="1890395"/>
                  <wp:effectExtent l="317" t="0" r="0" b="0"/>
                  <wp:wrapSquare wrapText="bothSides"/>
                  <wp:docPr id="59" name="Picture 59" descr="T:\Photographs\2021\Home Learning\IMG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Photographs\2021\Home Learning\IMG_05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19583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B67" w:rsidRPr="00E11077" w:rsidRDefault="00F12EB7" w:rsidP="00E11077">
            <w:pPr>
              <w:tabs>
                <w:tab w:val="left" w:pos="2070"/>
              </w:tabs>
            </w:pPr>
            <w:r w:rsidRPr="009A4102">
              <w:rPr>
                <w:noProof/>
                <w:color w:val="000000" w:themeColor="text1"/>
                <w:lang w:val="en-GB" w:eastAsia="en-GB"/>
              </w:rPr>
              <w:drawing>
                <wp:anchor distT="0" distB="0" distL="114300" distR="114300" simplePos="0" relativeHeight="251679744" behindDoc="1" locked="0" layoutInCell="1" allowOverlap="1">
                  <wp:simplePos x="0" y="0"/>
                  <wp:positionH relativeFrom="margin">
                    <wp:posOffset>2064647</wp:posOffset>
                  </wp:positionH>
                  <wp:positionV relativeFrom="margin">
                    <wp:posOffset>2389963</wp:posOffset>
                  </wp:positionV>
                  <wp:extent cx="2373708" cy="2001928"/>
                  <wp:effectExtent l="0" t="4445" r="3175" b="3175"/>
                  <wp:wrapNone/>
                  <wp:docPr id="57" name="Picture 57" descr="T:\Photographs\2021\Home Learning\IMG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Photographs\2021\Home Learning\IMG_04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82624" cy="2009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102">
              <w:rPr>
                <w:noProof/>
                <w:color w:val="000000" w:themeColor="text1"/>
                <w:lang w:val="en-GB" w:eastAsia="en-GB"/>
              </w:rPr>
              <w:drawing>
                <wp:anchor distT="0" distB="0" distL="114300" distR="114300" simplePos="0" relativeHeight="251677696" behindDoc="1" locked="0" layoutInCell="1" allowOverlap="1">
                  <wp:simplePos x="0" y="0"/>
                  <wp:positionH relativeFrom="margin">
                    <wp:posOffset>327205</wp:posOffset>
                  </wp:positionH>
                  <wp:positionV relativeFrom="margin">
                    <wp:posOffset>2203070</wp:posOffset>
                  </wp:positionV>
                  <wp:extent cx="1923892" cy="2416805"/>
                  <wp:effectExtent l="0" t="0" r="635" b="3175"/>
                  <wp:wrapNone/>
                  <wp:docPr id="58" name="Picture 58" descr="T:\Photographs\2021\Home Learning\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hotographs\2021\Home Learning\IMG_047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0072" cy="24245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80" w:type="dxa"/>
            <w:gridSpan w:val="2"/>
            <w:tcBorders>
              <w:left w:val="single" w:sz="4" w:space="0" w:color="auto"/>
            </w:tcBorders>
            <w:tcMar>
              <w:top w:w="0" w:type="dxa"/>
              <w:left w:w="216" w:type="dxa"/>
              <w:right w:w="115" w:type="dxa"/>
            </w:tcMar>
          </w:tcPr>
          <w:p w:rsidR="00177B67" w:rsidRPr="005F2B1B" w:rsidRDefault="00177B67" w:rsidP="002C2958">
            <w:pPr>
              <w:pStyle w:val="NoSpacing"/>
            </w:pPr>
          </w:p>
          <w:p w:rsidR="00177B67" w:rsidRPr="009D5E5F" w:rsidRDefault="00F12EB7" w:rsidP="002C2958">
            <w:pPr>
              <w:pStyle w:val="SmallArticleTitle"/>
              <w:rPr>
                <w:rFonts w:asciiTheme="minorHAnsi" w:hAnsiTheme="minorHAnsi"/>
                <w:color w:val="000000" w:themeColor="text1"/>
                <w:sz w:val="24"/>
              </w:rPr>
            </w:pPr>
            <w:sdt>
              <w:sdtPr>
                <w:rPr>
                  <w:color w:val="000000" w:themeColor="text1"/>
                </w:rPr>
                <w:id w:val="-945307810"/>
                <w:placeholder>
                  <w:docPart w:val="3A78F3FBFD2040639DF87DB1D7A3A13E"/>
                </w:placeholder>
                <w15:appearance w15:val="hidden"/>
              </w:sdtPr>
              <w:sdtEndPr/>
              <w:sdtContent>
                <w:r w:rsidR="00E11077" w:rsidRPr="00E11077">
                  <w:rPr>
                    <w:color w:val="000000" w:themeColor="text1"/>
                    <w:sz w:val="36"/>
                  </w:rPr>
                  <w:t>Celebrating Robert Burns Day</w:t>
                </w:r>
              </w:sdtContent>
            </w:sdt>
            <w:r w:rsidR="00177B67">
              <w:rPr>
                <w:color w:val="000000" w:themeColor="text1"/>
              </w:rPr>
              <w:t xml:space="preserve"> </w:t>
            </w:r>
          </w:p>
          <w:p w:rsidR="00177B67" w:rsidRDefault="00177B67" w:rsidP="002C2958">
            <w:pPr>
              <w:pStyle w:val="SmallArticleSubtitle"/>
            </w:pPr>
          </w:p>
          <w:p w:rsidR="00177B67" w:rsidRDefault="00177B67" w:rsidP="002C2958">
            <w:pPr>
              <w:pStyle w:val="NoSpacing"/>
            </w:pPr>
          </w:p>
          <w:sdt>
            <w:sdtPr>
              <w:rPr>
                <w:rFonts w:ascii="Georgia Pro" w:hAnsi="Georgia Pro"/>
                <w:color w:val="000000" w:themeColor="text1"/>
                <w:szCs w:val="24"/>
              </w:rPr>
              <w:id w:val="-1958173817"/>
              <w:placeholder>
                <w:docPart w:val="A4AC0D73F4A241FC851231FEAEAB3B8D"/>
              </w:placeholder>
              <w15:appearance w15:val="hidden"/>
            </w:sdtPr>
            <w:sdtEndPr>
              <w:rPr>
                <w:sz w:val="28"/>
              </w:rPr>
            </w:sdtEndPr>
            <w:sdtContent>
              <w:p w:rsidR="00E11077" w:rsidRPr="00E11077" w:rsidRDefault="00E11077" w:rsidP="002C2958">
                <w:pPr>
                  <w:rPr>
                    <w:rFonts w:ascii="Source Sans Pro" w:hAnsi="Source Sans Pro"/>
                    <w:color w:val="141412"/>
                    <w:sz w:val="28"/>
                  </w:rPr>
                </w:pPr>
                <w:r w:rsidRPr="00E11077">
                  <w:rPr>
                    <w:rFonts w:ascii="Source Sans Pro" w:hAnsi="Source Sans Pro"/>
                    <w:color w:val="141412"/>
                    <w:sz w:val="28"/>
                  </w:rPr>
                  <w:t>We hope you all had a great Burns Night to celebrate o</w:t>
                </w:r>
                <w:r w:rsidR="00F12EB7">
                  <w:rPr>
                    <w:rFonts w:ascii="Source Sans Pro" w:hAnsi="Source Sans Pro"/>
                    <w:color w:val="141412"/>
                    <w:sz w:val="28"/>
                  </w:rPr>
                  <w:t xml:space="preserve">ur National Poet Robert Burns the children </w:t>
                </w:r>
                <w:r w:rsidRPr="00E11077">
                  <w:rPr>
                    <w:rFonts w:ascii="Source Sans Pro" w:hAnsi="Source Sans Pro"/>
                    <w:color w:val="141412"/>
                    <w:sz w:val="28"/>
                  </w:rPr>
                  <w:t>were provided with a range of experiences, which developed their knowledge of Scottish Culture and Dialogue.</w:t>
                </w:r>
              </w:p>
              <w:p w:rsidR="00177B67" w:rsidRPr="00E11077" w:rsidRDefault="00E11077" w:rsidP="002C2958">
                <w:pPr>
                  <w:rPr>
                    <w:rFonts w:ascii="Georgia Pro" w:hAnsi="Georgia Pro"/>
                    <w:color w:val="000000" w:themeColor="text1"/>
                    <w:sz w:val="28"/>
                  </w:rPr>
                </w:pPr>
                <w:r w:rsidRPr="00E11077">
                  <w:rPr>
                    <w:rFonts w:ascii="Source Sans Pro" w:hAnsi="Source Sans Pro"/>
                    <w:color w:val="141412"/>
                    <w:sz w:val="28"/>
                  </w:rPr>
                  <w:t>The children took part in highland dancing, weaving experiences, food tasting with Haggis</w:t>
                </w:r>
                <w:r w:rsidR="00F12EB7">
                  <w:rPr>
                    <w:rFonts w:ascii="Source Sans Pro" w:hAnsi="Source Sans Pro"/>
                    <w:color w:val="141412"/>
                    <w:sz w:val="28"/>
                  </w:rPr>
                  <w:t>, neeps and t</w:t>
                </w:r>
                <w:r w:rsidRPr="00E11077">
                  <w:rPr>
                    <w:rFonts w:ascii="Source Sans Pro" w:hAnsi="Source Sans Pro"/>
                    <w:color w:val="141412"/>
                    <w:sz w:val="28"/>
                  </w:rPr>
                  <w:t xml:space="preserve">atties and </w:t>
                </w:r>
                <w:r w:rsidR="00F12EB7">
                  <w:rPr>
                    <w:rFonts w:ascii="Source Sans Pro" w:hAnsi="Source Sans Pro"/>
                    <w:color w:val="141412"/>
                    <w:sz w:val="28"/>
                  </w:rPr>
                  <w:t xml:space="preserve">some even </w:t>
                </w:r>
                <w:r w:rsidRPr="00E11077">
                  <w:rPr>
                    <w:rFonts w:ascii="Source Sans Pro" w:hAnsi="Source Sans Pro"/>
                    <w:color w:val="141412"/>
                    <w:sz w:val="28"/>
                  </w:rPr>
                  <w:t xml:space="preserve">dressed in Scottish Tartan. </w:t>
                </w:r>
              </w:p>
            </w:sdtContent>
          </w:sdt>
          <w:p w:rsidR="00177B67" w:rsidRPr="007212EC" w:rsidRDefault="00177B67" w:rsidP="002C2958">
            <w:pPr>
              <w:rPr>
                <w:color w:val="000000" w:themeColor="text1"/>
              </w:rPr>
            </w:pPr>
          </w:p>
        </w:tc>
      </w:tr>
      <w:tr w:rsidR="00E11077" w:rsidRPr="007212EC" w:rsidTr="00E110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080" w:type="dxa"/>
          <w:trHeight w:val="1530"/>
        </w:trPr>
        <w:tc>
          <w:tcPr>
            <w:tcW w:w="4880" w:type="dxa"/>
            <w:gridSpan w:val="3"/>
          </w:tcPr>
          <w:p w:rsidR="00E11077" w:rsidRPr="007212EC" w:rsidRDefault="00E11077" w:rsidP="002C2958">
            <w:pPr>
              <w:rPr>
                <w:color w:val="000000" w:themeColor="text1"/>
              </w:rPr>
            </w:pPr>
          </w:p>
        </w:tc>
      </w:tr>
      <w:tr w:rsidR="00177B67" w:rsidRPr="007212EC" w:rsidTr="002C2958">
        <w:trPr>
          <w:trHeight w:val="269"/>
        </w:trPr>
        <w:tc>
          <w:tcPr>
            <w:tcW w:w="5899" w:type="dxa"/>
            <w:gridSpan w:val="4"/>
            <w:tcBorders>
              <w:top w:val="nil"/>
              <w:left w:val="nil"/>
              <w:bottom w:val="nil"/>
              <w:right w:val="nil"/>
            </w:tcBorders>
          </w:tcPr>
          <w:p w:rsidR="00177B67" w:rsidRPr="007212EC" w:rsidRDefault="00177B67" w:rsidP="002C2958">
            <w:pPr>
              <w:pStyle w:val="NoSpacing"/>
            </w:pPr>
          </w:p>
        </w:tc>
        <w:tc>
          <w:tcPr>
            <w:tcW w:w="1164" w:type="dxa"/>
            <w:vMerge w:val="restart"/>
            <w:tcBorders>
              <w:top w:val="nil"/>
              <w:left w:val="nil"/>
              <w:bottom w:val="nil"/>
              <w:right w:val="nil"/>
            </w:tcBorders>
            <w:vAlign w:val="center"/>
          </w:tcPr>
          <w:p w:rsidR="00177B67" w:rsidRPr="007212EC" w:rsidRDefault="00177B67" w:rsidP="002C2958">
            <w:pPr>
              <w:pStyle w:val="Footer"/>
            </w:pPr>
            <w:r w:rsidRPr="0010319C">
              <w:t>Page</w:t>
            </w:r>
            <w:r>
              <w:t xml:space="preserve"> </w:t>
            </w:r>
            <w:r w:rsidR="002C2958">
              <w:t>4</w:t>
            </w:r>
          </w:p>
        </w:tc>
        <w:tc>
          <w:tcPr>
            <w:tcW w:w="5897" w:type="dxa"/>
            <w:gridSpan w:val="3"/>
            <w:tcBorders>
              <w:top w:val="nil"/>
              <w:left w:val="nil"/>
              <w:bottom w:val="thinThickSmallGap" w:sz="24" w:space="0" w:color="auto"/>
              <w:right w:val="nil"/>
            </w:tcBorders>
          </w:tcPr>
          <w:p w:rsidR="00177B67" w:rsidRPr="007212EC" w:rsidRDefault="00177B67" w:rsidP="002C2958">
            <w:pPr>
              <w:pStyle w:val="NoSpacing"/>
            </w:pPr>
          </w:p>
        </w:tc>
      </w:tr>
      <w:tr w:rsidR="00177B67" w:rsidRPr="007212EC" w:rsidTr="002C2958">
        <w:trPr>
          <w:trHeight w:val="269"/>
        </w:trPr>
        <w:tc>
          <w:tcPr>
            <w:tcW w:w="5899" w:type="dxa"/>
            <w:gridSpan w:val="4"/>
            <w:tcBorders>
              <w:top w:val="thinThickSmallGap" w:sz="24" w:space="0" w:color="auto"/>
              <w:left w:val="nil"/>
              <w:bottom w:val="nil"/>
              <w:right w:val="nil"/>
            </w:tcBorders>
          </w:tcPr>
          <w:p w:rsidR="00177B67" w:rsidRPr="007212EC" w:rsidRDefault="00177B67" w:rsidP="002C2958">
            <w:pPr>
              <w:pStyle w:val="NoSpacing"/>
            </w:pPr>
          </w:p>
        </w:tc>
        <w:tc>
          <w:tcPr>
            <w:tcW w:w="1164" w:type="dxa"/>
            <w:vMerge/>
            <w:tcBorders>
              <w:left w:val="nil"/>
              <w:bottom w:val="nil"/>
              <w:right w:val="nil"/>
            </w:tcBorders>
            <w:vAlign w:val="center"/>
          </w:tcPr>
          <w:p w:rsidR="00177B67" w:rsidRPr="007212EC" w:rsidRDefault="00177B67" w:rsidP="002C2958">
            <w:pPr>
              <w:pStyle w:val="NoSpacing"/>
            </w:pPr>
          </w:p>
        </w:tc>
        <w:tc>
          <w:tcPr>
            <w:tcW w:w="5897" w:type="dxa"/>
            <w:gridSpan w:val="3"/>
            <w:tcBorders>
              <w:top w:val="thinThickSmallGap" w:sz="24" w:space="0" w:color="auto"/>
              <w:left w:val="nil"/>
              <w:bottom w:val="nil"/>
              <w:right w:val="nil"/>
            </w:tcBorders>
          </w:tcPr>
          <w:p w:rsidR="00177B67" w:rsidRPr="007212EC" w:rsidRDefault="00177B67" w:rsidP="002C2958">
            <w:pPr>
              <w:pStyle w:val="NoSpacing"/>
            </w:pPr>
          </w:p>
        </w:tc>
      </w:tr>
    </w:tbl>
    <w:p w:rsidR="00664133" w:rsidRDefault="00664133">
      <w:pPr>
        <w:rPr>
          <w:color w:val="000000" w:themeColor="text1"/>
        </w:rPr>
      </w:pPr>
    </w:p>
    <w:p w:rsidR="002C2958" w:rsidRDefault="002C2958">
      <w:pPr>
        <w:rPr>
          <w:color w:val="000000" w:themeColor="text1"/>
        </w:rPr>
      </w:pPr>
    </w:p>
    <w:p w:rsidR="002C2958" w:rsidRDefault="002C2958">
      <w:pPr>
        <w:rPr>
          <w:color w:val="000000" w:themeColor="text1"/>
        </w:rPr>
      </w:pPr>
    </w:p>
    <w:p w:rsidR="002C2958" w:rsidRDefault="002C2958">
      <w:pPr>
        <w:rPr>
          <w:color w:val="000000" w:themeColor="text1"/>
        </w:rPr>
      </w:pPr>
    </w:p>
    <w:p w:rsidR="002C2958" w:rsidRDefault="002C2958">
      <w:pPr>
        <w:rPr>
          <w:color w:val="000000" w:themeColor="text1"/>
        </w:rPr>
      </w:pPr>
    </w:p>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2C2958" w:rsidRPr="007212EC" w:rsidTr="002C2958">
        <w:trPr>
          <w:trHeight w:val="20"/>
        </w:trPr>
        <w:tc>
          <w:tcPr>
            <w:tcW w:w="13003" w:type="dxa"/>
            <w:gridSpan w:val="11"/>
            <w:tcBorders>
              <w:top w:val="thickThinSmallGap" w:sz="24" w:space="0" w:color="auto"/>
              <w:left w:val="nil"/>
              <w:bottom w:val="nil"/>
              <w:right w:val="nil"/>
            </w:tcBorders>
            <w:vAlign w:val="center"/>
          </w:tcPr>
          <w:p w:rsidR="002C2958" w:rsidRPr="007212EC" w:rsidRDefault="002C2958" w:rsidP="002C2958">
            <w:pPr>
              <w:pStyle w:val="NoSpacing"/>
            </w:pPr>
          </w:p>
        </w:tc>
      </w:tr>
      <w:tr w:rsidR="002C2958" w:rsidRPr="00F7629D" w:rsidTr="002C2958">
        <w:trPr>
          <w:gridAfter w:val="1"/>
          <w:wAfter w:w="45" w:type="dxa"/>
          <w:trHeight w:val="2016"/>
        </w:trPr>
        <w:tc>
          <w:tcPr>
            <w:tcW w:w="1438" w:type="dxa"/>
            <w:tcBorders>
              <w:top w:val="nil"/>
              <w:left w:val="nil"/>
              <w:bottom w:val="nil"/>
              <w:right w:val="single" w:sz="4" w:space="0" w:color="auto"/>
            </w:tcBorders>
            <w:vAlign w:val="center"/>
          </w:tcPr>
          <w:p w:rsidR="002C2958" w:rsidRPr="00F7629D" w:rsidRDefault="00F12EB7" w:rsidP="002C2958">
            <w:pPr>
              <w:pStyle w:val="MastheadCopy"/>
            </w:pPr>
            <w:sdt>
              <w:sdtPr>
                <w:id w:val="2089965198"/>
                <w:placeholder>
                  <w:docPart w:val="B572C12AA020433DB75B19863C5067A3"/>
                </w:placeholder>
                <w15:appearance w15:val="hidden"/>
              </w:sdtPr>
              <w:sdtEndPr/>
              <w:sdtContent>
                <w:r w:rsidR="002C2958">
                  <w:t>Friday, 29</w:t>
                </w:r>
                <w:r w:rsidR="002C2958" w:rsidRPr="00E43037">
                  <w:rPr>
                    <w:vertAlign w:val="superscript"/>
                  </w:rPr>
                  <w:t>th</w:t>
                </w:r>
                <w:r w:rsidR="002C2958">
                  <w:t xml:space="preserve"> January 2021</w:t>
                </w:r>
              </w:sdtContent>
            </w:sdt>
            <w:r w:rsidR="002C2958" w:rsidRPr="00F7629D">
              <w:t xml:space="preserve"> </w:t>
            </w:r>
          </w:p>
        </w:tc>
        <w:tc>
          <w:tcPr>
            <w:tcW w:w="10080" w:type="dxa"/>
            <w:gridSpan w:val="8"/>
            <w:tcBorders>
              <w:top w:val="nil"/>
              <w:left w:val="single" w:sz="4" w:space="0" w:color="auto"/>
              <w:bottom w:val="nil"/>
              <w:right w:val="single" w:sz="4" w:space="0" w:color="auto"/>
            </w:tcBorders>
            <w:vAlign w:val="center"/>
          </w:tcPr>
          <w:p w:rsidR="002C2958" w:rsidRPr="00177B67" w:rsidRDefault="00F12EB7" w:rsidP="002C2958">
            <w:pPr>
              <w:pStyle w:val="MastheadTItle"/>
              <w:rPr>
                <w:sz w:val="56"/>
                <w:szCs w:val="56"/>
              </w:rPr>
            </w:pPr>
            <w:sdt>
              <w:sdtPr>
                <w:id w:val="-748733800"/>
                <w:placeholder>
                  <w:docPart w:val="62A0EF9FFCA644628235C9D8109EE319"/>
                </w:placeholder>
                <w15:appearance w15:val="hidden"/>
              </w:sdtPr>
              <w:sdtEndPr>
                <w:rPr>
                  <w:sz w:val="56"/>
                  <w:szCs w:val="56"/>
                </w:rPr>
              </w:sdtEndPr>
              <w:sdtContent>
                <w:r w:rsidR="002C2958" w:rsidRPr="00177B67">
                  <w:rPr>
                    <w:sz w:val="56"/>
                    <w:szCs w:val="56"/>
                  </w:rPr>
                  <w:t>Woodhill Weekly</w:t>
                </w:r>
              </w:sdtContent>
            </w:sdt>
          </w:p>
          <w:p w:rsidR="002C2958" w:rsidRPr="007212EC" w:rsidRDefault="00F12EB7" w:rsidP="002C2958">
            <w:pPr>
              <w:pStyle w:val="MastheadSubtitle"/>
              <w:rPr>
                <w:color w:val="000000" w:themeColor="text1"/>
                <w:sz w:val="52"/>
                <w:szCs w:val="52"/>
              </w:rPr>
            </w:pPr>
            <w:r>
              <w:rPr>
                <w:color w:val="000000" w:themeColor="text1"/>
                <w:sz w:val="52"/>
                <w:szCs w:val="52"/>
              </w:rPr>
              <w:t>Latest News and Learning U</w:t>
            </w:r>
            <w:r w:rsidR="002C2958">
              <w:rPr>
                <w:color w:val="000000" w:themeColor="text1"/>
                <w:sz w:val="52"/>
                <w:szCs w:val="52"/>
              </w:rPr>
              <w:t>pdates</w:t>
            </w:r>
          </w:p>
        </w:tc>
        <w:tc>
          <w:tcPr>
            <w:tcW w:w="1440" w:type="dxa"/>
            <w:tcBorders>
              <w:top w:val="nil"/>
              <w:left w:val="single" w:sz="4" w:space="0" w:color="auto"/>
              <w:bottom w:val="nil"/>
              <w:right w:val="nil"/>
            </w:tcBorders>
            <w:vAlign w:val="center"/>
          </w:tcPr>
          <w:p w:rsidR="002C2958" w:rsidRPr="00F7629D" w:rsidRDefault="00F12EB7" w:rsidP="00F12EB7">
            <w:pPr>
              <w:pStyle w:val="MastheadCopy"/>
            </w:pPr>
            <w:sdt>
              <w:sdtPr>
                <w:id w:val="599609887"/>
                <w:placeholder>
                  <w:docPart w:val="A0F552DB9D534ED692E49CD0C2168CE5"/>
                </w:placeholder>
                <w15:appearance w15:val="hidden"/>
              </w:sdtPr>
              <w:sdtEndPr/>
              <w:sdtContent>
                <w:r>
                  <w:t xml:space="preserve">Issue </w:t>
                </w:r>
                <w:r w:rsidR="002C2958">
                  <w:t>1</w:t>
                </w:r>
              </w:sdtContent>
            </w:sdt>
          </w:p>
        </w:tc>
      </w:tr>
      <w:tr w:rsidR="002C2958" w:rsidRPr="007212EC" w:rsidTr="002C2958">
        <w:trPr>
          <w:trHeight w:val="144"/>
        </w:trPr>
        <w:tc>
          <w:tcPr>
            <w:tcW w:w="13003" w:type="dxa"/>
            <w:gridSpan w:val="11"/>
            <w:tcBorders>
              <w:top w:val="nil"/>
              <w:left w:val="nil"/>
              <w:bottom w:val="thinThickSmallGap" w:sz="24" w:space="0" w:color="auto"/>
              <w:right w:val="nil"/>
            </w:tcBorders>
            <w:vAlign w:val="center"/>
          </w:tcPr>
          <w:p w:rsidR="002C2958" w:rsidRPr="007212EC" w:rsidRDefault="002C2958" w:rsidP="002C2958">
            <w:pPr>
              <w:pStyle w:val="NoSpacing"/>
            </w:pPr>
          </w:p>
        </w:tc>
      </w:tr>
      <w:tr w:rsidR="002C2958" w:rsidRPr="007212EC" w:rsidTr="002C2958">
        <w:trPr>
          <w:trHeight w:val="180"/>
        </w:trPr>
        <w:tc>
          <w:tcPr>
            <w:tcW w:w="13003" w:type="dxa"/>
            <w:gridSpan w:val="11"/>
            <w:tcBorders>
              <w:top w:val="thinThickSmallGap" w:sz="24" w:space="0" w:color="auto"/>
              <w:left w:val="nil"/>
              <w:bottom w:val="nil"/>
              <w:right w:val="nil"/>
            </w:tcBorders>
            <w:vAlign w:val="center"/>
          </w:tcPr>
          <w:p w:rsidR="002C2958" w:rsidRPr="007212EC" w:rsidRDefault="002C2958" w:rsidP="002C2958">
            <w:pPr>
              <w:pStyle w:val="NoSpacing"/>
            </w:pPr>
          </w:p>
        </w:tc>
      </w:tr>
      <w:tr w:rsidR="002C2958" w:rsidRPr="007212EC" w:rsidTr="002C2958">
        <w:trPr>
          <w:trHeight w:val="5508"/>
        </w:trPr>
        <w:tc>
          <w:tcPr>
            <w:tcW w:w="4174" w:type="dxa"/>
            <w:gridSpan w:val="2"/>
            <w:vMerge w:val="restart"/>
            <w:tcBorders>
              <w:top w:val="nil"/>
              <w:left w:val="nil"/>
              <w:bottom w:val="nil"/>
              <w:right w:val="nil"/>
            </w:tcBorders>
          </w:tcPr>
          <w:p w:rsidR="002C2958" w:rsidRPr="005F2B1B" w:rsidRDefault="002C2958" w:rsidP="002C2958">
            <w:pPr>
              <w:pStyle w:val="SmallAuthorName"/>
              <w:spacing w:line="276" w:lineRule="auto"/>
              <w:rPr>
                <w:color w:val="000000" w:themeColor="text1"/>
                <w:sz w:val="12"/>
                <w:szCs w:val="12"/>
              </w:rPr>
            </w:pPr>
          </w:p>
          <w:p w:rsidR="002C2958" w:rsidRPr="008B0F64" w:rsidRDefault="006064C7" w:rsidP="002C2958">
            <w:pPr>
              <w:pStyle w:val="SmallArticleSubtitle"/>
              <w:rPr>
                <w:sz w:val="28"/>
                <w:szCs w:val="28"/>
                <w:u w:val="single"/>
              </w:rPr>
            </w:pPr>
            <w:r w:rsidRPr="008B0F64">
              <w:rPr>
                <w:sz w:val="28"/>
                <w:szCs w:val="28"/>
                <w:u w:val="single"/>
              </w:rPr>
              <w:t>Schematic Play</w:t>
            </w:r>
          </w:p>
          <w:p w:rsidR="006064C7" w:rsidRPr="008B0F64" w:rsidRDefault="006064C7" w:rsidP="002C2958">
            <w:pPr>
              <w:pStyle w:val="SmallArticleSubtitle"/>
              <w:rPr>
                <w:sz w:val="28"/>
                <w:szCs w:val="28"/>
                <w:u w:val="single"/>
              </w:rPr>
            </w:pPr>
          </w:p>
          <w:p w:rsidR="002C2958" w:rsidRPr="008B0F64" w:rsidRDefault="006064C7" w:rsidP="006064C7">
            <w:pPr>
              <w:rPr>
                <w:color w:val="141412"/>
                <w:sz w:val="28"/>
                <w:szCs w:val="28"/>
              </w:rPr>
            </w:pPr>
            <w:r w:rsidRPr="008B0F64">
              <w:rPr>
                <w:color w:val="141412"/>
                <w:sz w:val="28"/>
                <w:szCs w:val="28"/>
              </w:rPr>
              <w:t xml:space="preserve">Supporting schematic play though filing and emptying using house hold items - measuring spoons, buckets and water. The children in the photo are exploring the transporting schema as they transport the water from jug to jug. </w:t>
            </w:r>
            <w:r w:rsidR="00F12EB7">
              <w:rPr>
                <w:color w:val="141412"/>
                <w:sz w:val="28"/>
                <w:szCs w:val="28"/>
              </w:rPr>
              <w:t xml:space="preserve"> </w:t>
            </w:r>
            <w:r w:rsidRPr="008B0F64">
              <w:rPr>
                <w:color w:val="141412"/>
                <w:sz w:val="28"/>
                <w:szCs w:val="28"/>
              </w:rPr>
              <w:t>They are developing a rich variety of cross-curricular skills including fine motor skills, mathematical language and independence skills.</w:t>
            </w:r>
          </w:p>
          <w:p w:rsidR="006064C7" w:rsidRPr="007212EC" w:rsidRDefault="00FD6AB3" w:rsidP="006064C7">
            <w:pPr>
              <w:rPr>
                <w:color w:val="000000" w:themeColor="text1"/>
              </w:rPr>
            </w:pPr>
            <w:r>
              <w:rPr>
                <w:noProof/>
                <w:lang w:val="en-GB" w:eastAsia="en-GB"/>
              </w:rPr>
              <w:drawing>
                <wp:inline distT="0" distB="0" distL="0" distR="0" wp14:anchorId="56DC7BAF" wp14:editId="6381D96A">
                  <wp:extent cx="2479675" cy="172529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each-33280_960_72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9675" cy="1725295"/>
                          </a:xfrm>
                          <a:prstGeom prst="rect">
                            <a:avLst/>
                          </a:prstGeom>
                          <a:effectLst>
                            <a:softEdge rad="12700"/>
                          </a:effectLst>
                        </pic:spPr>
                      </pic:pic>
                    </a:graphicData>
                  </a:graphic>
                </wp:inline>
              </w:drawing>
            </w:r>
          </w:p>
        </w:tc>
        <w:tc>
          <w:tcPr>
            <w:tcW w:w="236" w:type="dxa"/>
            <w:gridSpan w:val="2"/>
            <w:tcBorders>
              <w:top w:val="nil"/>
              <w:left w:val="nil"/>
              <w:bottom w:val="nil"/>
              <w:right w:val="nil"/>
            </w:tcBorders>
            <w:vAlign w:val="center"/>
          </w:tcPr>
          <w:p w:rsidR="002C2958" w:rsidRPr="007212EC" w:rsidRDefault="002C2958" w:rsidP="002C2958">
            <w:pPr>
              <w:jc w:val="center"/>
              <w:rPr>
                <w:color w:val="000000" w:themeColor="text1"/>
              </w:rPr>
            </w:pPr>
          </w:p>
        </w:tc>
        <w:tc>
          <w:tcPr>
            <w:tcW w:w="8593" w:type="dxa"/>
            <w:gridSpan w:val="7"/>
            <w:tcBorders>
              <w:top w:val="nil"/>
              <w:left w:val="nil"/>
              <w:bottom w:val="nil"/>
              <w:right w:val="nil"/>
            </w:tcBorders>
          </w:tcPr>
          <w:p w:rsidR="002C2958" w:rsidRPr="007212EC" w:rsidRDefault="002C2958" w:rsidP="002C2958">
            <w:pPr>
              <w:pStyle w:val="NoSpacing"/>
              <w:tabs>
                <w:tab w:val="left" w:pos="3795"/>
              </w:tabs>
              <w:rPr>
                <w:rFonts w:asciiTheme="majorHAnsi" w:hAnsiTheme="majorHAnsi"/>
                <w:color w:val="000000" w:themeColor="text1"/>
                <w:sz w:val="36"/>
                <w:szCs w:val="36"/>
              </w:rPr>
            </w:pPr>
            <w:r w:rsidRPr="002C2958">
              <w:rPr>
                <w:rFonts w:asciiTheme="majorHAnsi" w:hAnsiTheme="majorHAnsi"/>
                <w:noProof/>
                <w:color w:val="000000" w:themeColor="text1"/>
                <w:sz w:val="36"/>
                <w:szCs w:val="36"/>
                <w:lang w:val="en-GB" w:eastAsia="en-GB"/>
              </w:rPr>
              <w:drawing>
                <wp:anchor distT="0" distB="0" distL="114300" distR="114300" simplePos="0" relativeHeight="251688960" behindDoc="0" locked="0" layoutInCell="1" allowOverlap="1">
                  <wp:simplePos x="0" y="0"/>
                  <wp:positionH relativeFrom="margin">
                    <wp:posOffset>2825115</wp:posOffset>
                  </wp:positionH>
                  <wp:positionV relativeFrom="margin">
                    <wp:posOffset>390525</wp:posOffset>
                  </wp:positionV>
                  <wp:extent cx="2980055" cy="2226310"/>
                  <wp:effectExtent l="0" t="4127" r="6667" b="6668"/>
                  <wp:wrapSquare wrapText="bothSides"/>
                  <wp:docPr id="67" name="Picture 67" descr="T:\Photographs\2021\Home Learning\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Photographs\2021\Home Learning\IMG_037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980055"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958">
              <w:rPr>
                <w:rFonts w:asciiTheme="majorHAnsi" w:hAnsiTheme="majorHAnsi"/>
                <w:noProof/>
                <w:color w:val="000000" w:themeColor="text1"/>
                <w:sz w:val="36"/>
                <w:szCs w:val="36"/>
                <w:lang w:val="en-GB" w:eastAsia="en-GB"/>
              </w:rPr>
              <w:drawing>
                <wp:anchor distT="0" distB="0" distL="114300" distR="114300" simplePos="0" relativeHeight="251689984" behindDoc="0" locked="0" layoutInCell="1" allowOverlap="1">
                  <wp:simplePos x="0" y="0"/>
                  <wp:positionH relativeFrom="margin">
                    <wp:posOffset>326390</wp:posOffset>
                  </wp:positionH>
                  <wp:positionV relativeFrom="margin">
                    <wp:posOffset>381000</wp:posOffset>
                  </wp:positionV>
                  <wp:extent cx="2983865" cy="2228850"/>
                  <wp:effectExtent l="0" t="3492" r="3492" b="3493"/>
                  <wp:wrapSquare wrapText="bothSides"/>
                  <wp:docPr id="68" name="Picture 68" descr="T:\Photographs\2021\Home Learning\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Photographs\2021\Home Learning\IMG_025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98386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6D6">
              <w:rPr>
                <w:rFonts w:asciiTheme="majorHAnsi" w:hAnsiTheme="majorHAnsi"/>
                <w:color w:val="000000" w:themeColor="text1"/>
                <w:sz w:val="36"/>
                <w:szCs w:val="36"/>
              </w:rPr>
              <w:t xml:space="preserve">   </w:t>
            </w:r>
            <w:r>
              <w:rPr>
                <w:rFonts w:asciiTheme="majorHAnsi" w:hAnsiTheme="majorHAnsi"/>
                <w:color w:val="000000" w:themeColor="text1"/>
                <w:sz w:val="36"/>
                <w:szCs w:val="36"/>
              </w:rPr>
              <w:tab/>
            </w:r>
          </w:p>
        </w:tc>
      </w:tr>
      <w:tr w:rsidR="002C2958" w:rsidRPr="00F963ED" w:rsidTr="002C2958">
        <w:trPr>
          <w:trHeight w:val="728"/>
        </w:trPr>
        <w:tc>
          <w:tcPr>
            <w:tcW w:w="4174" w:type="dxa"/>
            <w:gridSpan w:val="2"/>
            <w:vMerge/>
            <w:tcBorders>
              <w:top w:val="nil"/>
              <w:left w:val="nil"/>
              <w:bottom w:val="nil"/>
              <w:right w:val="nil"/>
            </w:tcBorders>
          </w:tcPr>
          <w:p w:rsidR="002C2958" w:rsidRPr="007212EC" w:rsidRDefault="002C2958" w:rsidP="002C2958">
            <w:pPr>
              <w:pStyle w:val="PhotoCaption"/>
              <w:rPr>
                <w:color w:val="000000" w:themeColor="text1"/>
              </w:rPr>
            </w:pPr>
          </w:p>
        </w:tc>
        <w:tc>
          <w:tcPr>
            <w:tcW w:w="236" w:type="dxa"/>
            <w:gridSpan w:val="2"/>
            <w:vMerge w:val="restart"/>
            <w:tcBorders>
              <w:top w:val="nil"/>
              <w:left w:val="nil"/>
              <w:right w:val="nil"/>
            </w:tcBorders>
            <w:vAlign w:val="center"/>
          </w:tcPr>
          <w:p w:rsidR="002C2958" w:rsidRPr="007212EC" w:rsidRDefault="002C2958" w:rsidP="002C2958">
            <w:pPr>
              <w:jc w:val="center"/>
              <w:rPr>
                <w:color w:val="000000" w:themeColor="text1"/>
              </w:rPr>
            </w:pPr>
          </w:p>
        </w:tc>
        <w:tc>
          <w:tcPr>
            <w:tcW w:w="8593" w:type="dxa"/>
            <w:gridSpan w:val="7"/>
            <w:tcBorders>
              <w:top w:val="nil"/>
              <w:left w:val="nil"/>
              <w:bottom w:val="nil"/>
              <w:right w:val="nil"/>
            </w:tcBorders>
            <w:vAlign w:val="center"/>
          </w:tcPr>
          <w:p w:rsidR="002C2958" w:rsidRPr="00F963ED" w:rsidRDefault="002C2958" w:rsidP="002C2958">
            <w:pPr>
              <w:pStyle w:val="PhotoCaption"/>
            </w:pPr>
          </w:p>
        </w:tc>
      </w:tr>
      <w:tr w:rsidR="002C2958" w:rsidRPr="00F963ED" w:rsidTr="002C2958">
        <w:trPr>
          <w:trHeight w:val="1355"/>
        </w:trPr>
        <w:tc>
          <w:tcPr>
            <w:tcW w:w="4174" w:type="dxa"/>
            <w:gridSpan w:val="2"/>
            <w:vMerge/>
            <w:tcBorders>
              <w:top w:val="nil"/>
              <w:left w:val="nil"/>
              <w:bottom w:val="nil"/>
              <w:right w:val="nil"/>
            </w:tcBorders>
          </w:tcPr>
          <w:p w:rsidR="002C2958" w:rsidRPr="007212EC" w:rsidRDefault="002C2958" w:rsidP="002C2958">
            <w:pPr>
              <w:pStyle w:val="PhotoCaption"/>
              <w:rPr>
                <w:color w:val="000000" w:themeColor="text1"/>
              </w:rPr>
            </w:pPr>
          </w:p>
        </w:tc>
        <w:tc>
          <w:tcPr>
            <w:tcW w:w="236" w:type="dxa"/>
            <w:gridSpan w:val="2"/>
            <w:vMerge/>
            <w:tcBorders>
              <w:left w:val="nil"/>
              <w:right w:val="nil"/>
            </w:tcBorders>
            <w:vAlign w:val="center"/>
          </w:tcPr>
          <w:p w:rsidR="002C2958" w:rsidRPr="007212EC" w:rsidRDefault="002C2958" w:rsidP="002C2958">
            <w:pPr>
              <w:jc w:val="center"/>
              <w:rPr>
                <w:color w:val="000000" w:themeColor="text1"/>
              </w:rPr>
            </w:pPr>
          </w:p>
        </w:tc>
        <w:tc>
          <w:tcPr>
            <w:tcW w:w="8593" w:type="dxa"/>
            <w:gridSpan w:val="7"/>
            <w:tcBorders>
              <w:top w:val="nil"/>
              <w:left w:val="nil"/>
              <w:bottom w:val="nil"/>
              <w:right w:val="nil"/>
            </w:tcBorders>
            <w:vAlign w:val="center"/>
          </w:tcPr>
          <w:p w:rsidR="002C2958" w:rsidRDefault="002C2958" w:rsidP="002C2958">
            <w:pPr>
              <w:pStyle w:val="NoSpacing"/>
            </w:pPr>
          </w:p>
          <w:p w:rsidR="002C2958" w:rsidRPr="005F2B1B" w:rsidRDefault="002C2958" w:rsidP="002C2958">
            <w:pPr>
              <w:pStyle w:val="NoSpacing"/>
            </w:pPr>
          </w:p>
          <w:sdt>
            <w:sdtPr>
              <w:id w:val="-1811313231"/>
              <w:placeholder>
                <w:docPart w:val="52A07DAE5DD6414F9D58BE5FDAD9A2B3"/>
              </w:placeholder>
              <w15:appearance w15:val="hidden"/>
            </w:sdtPr>
            <w:sdtEndPr/>
            <w:sdtContent>
              <w:p w:rsidR="002C2958" w:rsidRPr="00F963ED" w:rsidRDefault="00F12EB7" w:rsidP="00F901A6">
                <w:pPr>
                  <w:pStyle w:val="LargeArticleTitle"/>
                </w:pPr>
                <w:r>
                  <w:rPr>
                    <w:sz w:val="50"/>
                  </w:rPr>
                  <w:t>Developing our Physical S</w:t>
                </w:r>
                <w:r w:rsidR="00F901A6">
                  <w:rPr>
                    <w:sz w:val="50"/>
                  </w:rPr>
                  <w:t xml:space="preserve">kills </w:t>
                </w:r>
                <w:r w:rsidR="002C2958" w:rsidRPr="006D20B7">
                  <w:rPr>
                    <w:sz w:val="50"/>
                  </w:rPr>
                  <w:t xml:space="preserve"> </w:t>
                </w:r>
              </w:p>
            </w:sdtContent>
          </w:sdt>
        </w:tc>
      </w:tr>
      <w:tr w:rsidR="002C2958" w:rsidRPr="00400E8A" w:rsidTr="002C2958">
        <w:trPr>
          <w:trHeight w:val="205"/>
        </w:trPr>
        <w:tc>
          <w:tcPr>
            <w:tcW w:w="4174" w:type="dxa"/>
            <w:gridSpan w:val="2"/>
            <w:vMerge/>
            <w:tcBorders>
              <w:top w:val="nil"/>
              <w:left w:val="nil"/>
              <w:bottom w:val="nil"/>
              <w:right w:val="nil"/>
            </w:tcBorders>
          </w:tcPr>
          <w:p w:rsidR="002C2958" w:rsidRPr="007212EC" w:rsidRDefault="002C2958" w:rsidP="002C2958">
            <w:pPr>
              <w:pStyle w:val="PhotoCaption"/>
              <w:rPr>
                <w:color w:val="000000" w:themeColor="text1"/>
              </w:rPr>
            </w:pPr>
          </w:p>
        </w:tc>
        <w:tc>
          <w:tcPr>
            <w:tcW w:w="236" w:type="dxa"/>
            <w:gridSpan w:val="2"/>
            <w:vMerge/>
            <w:tcBorders>
              <w:left w:val="nil"/>
              <w:bottom w:val="nil"/>
              <w:right w:val="nil"/>
            </w:tcBorders>
            <w:vAlign w:val="center"/>
          </w:tcPr>
          <w:p w:rsidR="002C2958" w:rsidRPr="007212EC" w:rsidRDefault="002C2958" w:rsidP="002C2958">
            <w:pPr>
              <w:jc w:val="center"/>
              <w:rPr>
                <w:color w:val="000000" w:themeColor="text1"/>
              </w:rPr>
            </w:pPr>
          </w:p>
        </w:tc>
        <w:sdt>
          <w:sdtPr>
            <w:rPr>
              <w:color w:val="000000" w:themeColor="text1"/>
            </w:rPr>
            <w:id w:val="439729707"/>
            <w:placeholder>
              <w:docPart w:val="EB817497CE5440999C1B6C373FCA843F"/>
            </w:placeholder>
            <w15:appearance w15:val="hidden"/>
          </w:sdtPr>
          <w:sdtEndPr/>
          <w:sdtContent>
            <w:tc>
              <w:tcPr>
                <w:tcW w:w="4296" w:type="dxa"/>
                <w:gridSpan w:val="4"/>
                <w:vMerge w:val="restart"/>
                <w:tcBorders>
                  <w:top w:val="nil"/>
                  <w:left w:val="nil"/>
                  <w:bottom w:val="nil"/>
                  <w:right w:val="nil"/>
                </w:tcBorders>
                <w:vAlign w:val="center"/>
              </w:tcPr>
              <w:p w:rsidR="002C2958" w:rsidRDefault="008B0F64" w:rsidP="002C2958">
                <w:pPr>
                  <w:shd w:val="clear" w:color="auto" w:fill="FFFFFF"/>
                  <w:spacing w:after="0"/>
                  <w:rPr>
                    <w:rFonts w:ascii="Source Sans Pro" w:eastAsia="Times New Roman" w:hAnsi="Source Sans Pro" w:cs="Times New Roman"/>
                    <w:color w:val="141412"/>
                    <w:szCs w:val="24"/>
                    <w:lang w:eastAsia="en-GB"/>
                  </w:rPr>
                </w:pPr>
                <w:r>
                  <w:rPr>
                    <w:noProof/>
                    <w:color w:val="000000" w:themeColor="text1"/>
                    <w:lang w:val="en-GB" w:eastAsia="en-GB"/>
                  </w:rPr>
                  <w:drawing>
                    <wp:anchor distT="0" distB="0" distL="114300" distR="114300" simplePos="0" relativeHeight="251693056" behindDoc="0" locked="0" layoutInCell="1" allowOverlap="1">
                      <wp:simplePos x="0" y="0"/>
                      <wp:positionH relativeFrom="margin">
                        <wp:posOffset>-865505</wp:posOffset>
                      </wp:positionH>
                      <wp:positionV relativeFrom="margin">
                        <wp:posOffset>397510</wp:posOffset>
                      </wp:positionV>
                      <wp:extent cx="2133600" cy="1769110"/>
                      <wp:effectExtent l="0" t="8255"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e With Joe - Ethan.jpg"/>
                              <pic:cNvPicPr/>
                            </pic:nvPicPr>
                            <pic:blipFill rotWithShape="1">
                              <a:blip r:embed="rId43" cstate="print">
                                <a:extLst>
                                  <a:ext uri="{28A0092B-C50C-407E-A947-70E740481C1C}">
                                    <a14:useLocalDpi xmlns:a14="http://schemas.microsoft.com/office/drawing/2010/main" val="0"/>
                                  </a:ext>
                                </a:extLst>
                              </a:blip>
                              <a:srcRect t="20840" r="45819" b="17694"/>
                              <a:stretch/>
                            </pic:blipFill>
                            <pic:spPr bwMode="auto">
                              <a:xfrm rot="5400000">
                                <a:off x="0" y="0"/>
                                <a:ext cx="2133600" cy="176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958" w:rsidRPr="00400E8A" w:rsidRDefault="002C2958" w:rsidP="002C2958">
                <w:pPr>
                  <w:shd w:val="clear" w:color="auto" w:fill="FFFFFF"/>
                  <w:spacing w:after="0"/>
                  <w:rPr>
                    <w:rFonts w:ascii="Source Sans Pro" w:eastAsia="Times New Roman" w:hAnsi="Source Sans Pro" w:cs="Times New Roman"/>
                    <w:color w:val="141412"/>
                    <w:szCs w:val="24"/>
                    <w:lang w:eastAsia="en-GB"/>
                  </w:rPr>
                </w:pPr>
              </w:p>
            </w:tc>
          </w:sdtContent>
        </w:sdt>
        <w:sdt>
          <w:sdtPr>
            <w:id w:val="-742323262"/>
            <w:placeholder>
              <w:docPart w:val="4324096BE4054B6D9B1F25D70C8A8623"/>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rsidR="002C2958" w:rsidRPr="00400E8A" w:rsidRDefault="00F12EB7" w:rsidP="00F901A6">
                <w:pPr>
                  <w:shd w:val="clear" w:color="auto" w:fill="FFFFFF"/>
                  <w:spacing w:after="0"/>
                  <w:rPr>
                    <w:rFonts w:ascii="Source Sans Pro" w:eastAsia="Times New Roman" w:hAnsi="Source Sans Pro" w:cs="Times New Roman"/>
                    <w:color w:val="141412"/>
                    <w:szCs w:val="24"/>
                    <w:lang w:eastAsia="en-GB"/>
                  </w:rPr>
                </w:pPr>
                <w:r w:rsidRPr="00F901A6">
                  <w:rPr>
                    <w:noProof/>
                    <w:lang w:val="en-GB" w:eastAsia="en-GB"/>
                  </w:rPr>
                  <w:drawing>
                    <wp:anchor distT="0" distB="0" distL="114300" distR="114300" simplePos="0" relativeHeight="251691008" behindDoc="0" locked="0" layoutInCell="1" allowOverlap="1">
                      <wp:simplePos x="6534150" y="8763000"/>
                      <wp:positionH relativeFrom="margin">
                        <wp:posOffset>604520</wp:posOffset>
                      </wp:positionH>
                      <wp:positionV relativeFrom="margin">
                        <wp:posOffset>401955</wp:posOffset>
                      </wp:positionV>
                      <wp:extent cx="2021840" cy="2181225"/>
                      <wp:effectExtent l="0" t="0" r="0" b="9525"/>
                      <wp:wrapSquare wrapText="bothSides"/>
                      <wp:docPr id="70" name="Picture 70" descr="T:\Photographs\2021\January\18-1-2021\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hotographs\2021\January\18-1-2021\IMG_018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184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F64" w:rsidRPr="00F901A6">
                  <w:rPr>
                    <w:rFonts w:cs="Arial"/>
                    <w:noProof/>
                    <w:color w:val="201F1E"/>
                    <w:szCs w:val="24"/>
                    <w:lang w:val="en-GB" w:eastAsia="en-GB"/>
                  </w:rPr>
                  <w:drawing>
                    <wp:anchor distT="0" distB="0" distL="114300" distR="114300" simplePos="0" relativeHeight="251692032" behindDoc="0" locked="0" layoutInCell="1" allowOverlap="1">
                      <wp:simplePos x="0" y="0"/>
                      <wp:positionH relativeFrom="margin">
                        <wp:posOffset>-1636395</wp:posOffset>
                      </wp:positionH>
                      <wp:positionV relativeFrom="margin">
                        <wp:posOffset>247650</wp:posOffset>
                      </wp:positionV>
                      <wp:extent cx="2181225" cy="2114550"/>
                      <wp:effectExtent l="0" t="0" r="9525" b="0"/>
                      <wp:wrapNone/>
                      <wp:docPr id="69" name="Picture 69" descr="T:\Photographs\2021\January\18-1-2021\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Photographs\2021\January\18-1-2021\IMG_017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12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r>
      <w:tr w:rsidR="002C2958" w:rsidRPr="007212EC" w:rsidTr="002C2958">
        <w:trPr>
          <w:trHeight w:val="1629"/>
        </w:trPr>
        <w:tc>
          <w:tcPr>
            <w:tcW w:w="4174" w:type="dxa"/>
            <w:gridSpan w:val="2"/>
            <w:tcBorders>
              <w:top w:val="nil"/>
              <w:left w:val="nil"/>
              <w:bottom w:val="nil"/>
              <w:right w:val="nil"/>
            </w:tcBorders>
          </w:tcPr>
          <w:p w:rsidR="002C2958" w:rsidRPr="007212EC" w:rsidRDefault="008B0F64" w:rsidP="002C2958">
            <w:pPr>
              <w:pStyle w:val="PhotoCaption"/>
              <w:rPr>
                <w:color w:val="000000" w:themeColor="text1"/>
              </w:rPr>
            </w:pPr>
            <w:r w:rsidRPr="008B0F64">
              <w:rPr>
                <w:color w:val="000000" w:themeColor="text1"/>
                <w:lang w:val="en-GB" w:eastAsia="en-GB"/>
              </w:rPr>
              <mc:AlternateContent>
                <mc:Choice Requires="wps">
                  <w:drawing>
                    <wp:anchor distT="45720" distB="45720" distL="114300" distR="114300" simplePos="0" relativeHeight="251695104" behindDoc="0" locked="0" layoutInCell="1" allowOverlap="1">
                      <wp:simplePos x="0" y="0"/>
                      <wp:positionH relativeFrom="column">
                        <wp:posOffset>0</wp:posOffset>
                      </wp:positionH>
                      <wp:positionV relativeFrom="paragraph">
                        <wp:posOffset>0</wp:posOffset>
                      </wp:positionV>
                      <wp:extent cx="1971675" cy="1733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733550"/>
                              </a:xfrm>
                              <a:prstGeom prst="rect">
                                <a:avLst/>
                              </a:prstGeom>
                              <a:solidFill>
                                <a:srgbClr val="FFFFFF"/>
                              </a:solidFill>
                              <a:ln w="9525">
                                <a:solidFill>
                                  <a:schemeClr val="bg1"/>
                                </a:solidFill>
                                <a:miter lim="800000"/>
                                <a:headEnd/>
                                <a:tailEnd/>
                              </a:ln>
                            </wps:spPr>
                            <wps:txbx>
                              <w:txbxContent>
                                <w:p w:rsidR="008B0F64" w:rsidRPr="008B0F64" w:rsidRDefault="008B0F64">
                                  <w:pPr>
                                    <w:rPr>
                                      <w:sz w:val="28"/>
                                      <w:szCs w:val="24"/>
                                    </w:rPr>
                                  </w:pPr>
                                  <w:r w:rsidRPr="008B0F64">
                                    <w:rPr>
                                      <w:sz w:val="28"/>
                                      <w:szCs w:val="24"/>
                                    </w:rPr>
                                    <w:t>The children are developing their gross motor skills in a range of ways, they are exploring how to use their bodies to climb, push, jump hop</w:t>
                                  </w:r>
                                  <w:r>
                                    <w:rPr>
                                      <w:sz w:val="28"/>
                                      <w:szCs w:val="24"/>
                                    </w:rPr>
                                    <w:t xml:space="preserve"> and skip both at home and in nursery.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55.25pt;height:13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" strokecolor="white [3212]">
                      <v:textbox>
                        <w:txbxContent>
                          <w:p w:rsidR="008B0F64" w:rsidRPr="008B0F64" w:rsidRDefault="008B0F64">
                            <w:pPr>
                              <w:rPr>
                                <w:sz w:val="28"/>
                                <w:szCs w:val="24"/>
                              </w:rPr>
                            </w:pPr>
                            <w:r w:rsidRPr="008B0F64">
                              <w:rPr>
                                <w:sz w:val="28"/>
                                <w:szCs w:val="24"/>
                              </w:rPr>
                              <w:t>The children are developing their gross motor skills in a range of ways, they are exploring how to use their bodies to climb, push, jump hop</w:t>
                            </w:r>
                            <w:r>
                              <w:rPr>
                                <w:sz w:val="28"/>
                                <w:szCs w:val="24"/>
                              </w:rPr>
                              <w:t xml:space="preserve"> and skip both at home and in nursery. </w:t>
                            </w:r>
                          </w:p>
                        </w:txbxContent>
                      </v:textbox>
                      <w10:wrap type="square"/>
                    </v:shape>
                  </w:pict>
                </mc:Fallback>
              </mc:AlternateContent>
            </w:r>
          </w:p>
        </w:tc>
        <w:tc>
          <w:tcPr>
            <w:tcW w:w="236" w:type="dxa"/>
            <w:gridSpan w:val="2"/>
            <w:vMerge w:val="restart"/>
            <w:tcBorders>
              <w:top w:val="nil"/>
              <w:left w:val="nil"/>
              <w:bottom w:val="nil"/>
              <w:right w:val="nil"/>
            </w:tcBorders>
            <w:vAlign w:val="center"/>
          </w:tcPr>
          <w:p w:rsidR="002C2958" w:rsidRPr="007212EC" w:rsidRDefault="002C2958" w:rsidP="002C2958">
            <w:pPr>
              <w:rPr>
                <w:color w:val="000000" w:themeColor="text1"/>
              </w:rPr>
            </w:pPr>
          </w:p>
        </w:tc>
        <w:tc>
          <w:tcPr>
            <w:tcW w:w="4296" w:type="dxa"/>
            <w:gridSpan w:val="4"/>
            <w:vMerge/>
            <w:tcBorders>
              <w:top w:val="nil"/>
              <w:left w:val="nil"/>
              <w:bottom w:val="nil"/>
              <w:right w:val="nil"/>
            </w:tcBorders>
          </w:tcPr>
          <w:p w:rsidR="002C2958" w:rsidRPr="007212EC" w:rsidRDefault="002C2958" w:rsidP="002C2958"/>
        </w:tc>
        <w:tc>
          <w:tcPr>
            <w:tcW w:w="4297" w:type="dxa"/>
            <w:gridSpan w:val="3"/>
            <w:vMerge/>
            <w:tcBorders>
              <w:top w:val="nil"/>
              <w:left w:val="nil"/>
              <w:bottom w:val="nil"/>
              <w:right w:val="nil"/>
            </w:tcBorders>
            <w:tcMar>
              <w:top w:w="144" w:type="dxa"/>
              <w:left w:w="144" w:type="dxa"/>
            </w:tcMar>
          </w:tcPr>
          <w:p w:rsidR="002C2958" w:rsidRPr="007212EC" w:rsidRDefault="002C2958" w:rsidP="002C2958"/>
        </w:tc>
      </w:tr>
      <w:tr w:rsidR="002C2958" w:rsidRPr="007212EC" w:rsidTr="002C2958">
        <w:trPr>
          <w:trHeight w:val="1008"/>
        </w:trPr>
        <w:tc>
          <w:tcPr>
            <w:tcW w:w="4174" w:type="dxa"/>
            <w:gridSpan w:val="2"/>
            <w:tcBorders>
              <w:top w:val="nil"/>
              <w:left w:val="nil"/>
              <w:bottom w:val="nil"/>
              <w:right w:val="nil"/>
            </w:tcBorders>
          </w:tcPr>
          <w:p w:rsidR="002C2958" w:rsidRPr="007212EC" w:rsidRDefault="002C2958" w:rsidP="008B0F64">
            <w:pPr>
              <w:shd w:val="clear" w:color="auto" w:fill="FFFFFF"/>
              <w:spacing w:after="0"/>
              <w:rPr>
                <w:color w:val="000000" w:themeColor="text1"/>
              </w:rPr>
            </w:pPr>
          </w:p>
        </w:tc>
        <w:tc>
          <w:tcPr>
            <w:tcW w:w="236" w:type="dxa"/>
            <w:gridSpan w:val="2"/>
            <w:vMerge/>
            <w:tcBorders>
              <w:top w:val="nil"/>
              <w:left w:val="nil"/>
              <w:bottom w:val="nil"/>
              <w:right w:val="nil"/>
            </w:tcBorders>
            <w:vAlign w:val="center"/>
          </w:tcPr>
          <w:p w:rsidR="002C2958" w:rsidRPr="007212EC" w:rsidRDefault="002C2958" w:rsidP="002C2958">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rsidR="002C2958" w:rsidRPr="007212EC" w:rsidRDefault="002C2958" w:rsidP="002C2958">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rsidR="002C2958" w:rsidRPr="007212EC" w:rsidRDefault="002C2958" w:rsidP="002C2958"/>
        </w:tc>
      </w:tr>
      <w:tr w:rsidR="002C2958" w:rsidRPr="005F4830" w:rsidTr="002C2958">
        <w:trPr>
          <w:trHeight w:val="288"/>
        </w:trPr>
        <w:tc>
          <w:tcPr>
            <w:tcW w:w="13003" w:type="dxa"/>
            <w:gridSpan w:val="11"/>
            <w:tcBorders>
              <w:top w:val="nil"/>
              <w:left w:val="nil"/>
              <w:bottom w:val="thickThinMediumGap" w:sz="24" w:space="0" w:color="auto"/>
              <w:right w:val="nil"/>
            </w:tcBorders>
            <w:vAlign w:val="center"/>
          </w:tcPr>
          <w:p w:rsidR="002C2958" w:rsidRPr="005F4830" w:rsidRDefault="002C2958" w:rsidP="002C2958">
            <w:pPr>
              <w:pStyle w:val="NoSpacing"/>
            </w:pPr>
          </w:p>
        </w:tc>
      </w:tr>
      <w:tr w:rsidR="002C2958" w:rsidRPr="007212EC" w:rsidTr="002C2958">
        <w:trPr>
          <w:trHeight w:val="288"/>
        </w:trPr>
        <w:tc>
          <w:tcPr>
            <w:tcW w:w="13003" w:type="dxa"/>
            <w:gridSpan w:val="11"/>
            <w:tcBorders>
              <w:top w:val="thickThinMediumGap" w:sz="24" w:space="0" w:color="auto"/>
              <w:left w:val="nil"/>
              <w:bottom w:val="nil"/>
              <w:right w:val="nil"/>
            </w:tcBorders>
            <w:vAlign w:val="center"/>
          </w:tcPr>
          <w:p w:rsidR="002C2958" w:rsidRPr="007212EC" w:rsidRDefault="002C2958" w:rsidP="002C2958">
            <w:pPr>
              <w:pStyle w:val="NoSpacing"/>
            </w:pPr>
            <w:r w:rsidRPr="007212EC">
              <w:softHyphen/>
            </w:r>
          </w:p>
        </w:tc>
      </w:tr>
      <w:tr w:rsidR="002C2958" w:rsidRPr="007212EC" w:rsidTr="002C2958">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rsidR="002C2958" w:rsidRPr="002C2958" w:rsidRDefault="00F12EB7" w:rsidP="008B0F64">
            <w:pPr>
              <w:pStyle w:val="SmallArticleTitle"/>
              <w:jc w:val="center"/>
            </w:pPr>
            <w:sdt>
              <w:sdtPr>
                <w:id w:val="1352609830"/>
                <w:placeholder>
                  <w:docPart w:val="8A4C0D50589546A6AF12641D55E623FB"/>
                </w:placeholder>
                <w15:appearance w15:val="hidden"/>
              </w:sdtPr>
              <w:sdtEndPr/>
              <w:sdtContent>
                <w:r w:rsidR="008B0F64">
                  <w:t>Celebrating Burns Day</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rsidR="002C2958" w:rsidRPr="007212EC" w:rsidRDefault="00F12EB7" w:rsidP="002C2958">
            <w:pPr>
              <w:pStyle w:val="SmallArticleTitle"/>
              <w:jc w:val="center"/>
              <w:rPr>
                <w:color w:val="000000" w:themeColor="text1"/>
              </w:rPr>
            </w:pPr>
            <w:sdt>
              <w:sdtPr>
                <w:rPr>
                  <w:color w:val="000000" w:themeColor="text1"/>
                </w:rPr>
                <w:id w:val="1648166352"/>
                <w:placeholder>
                  <w:docPart w:val="A7F705C05B234D8FB7F20C4E1F265BD4"/>
                </w:placeholder>
                <w15:appearance w15:val="hidden"/>
              </w:sdtPr>
              <w:sdtEndPr/>
              <w:sdtContent>
                <w:r w:rsidR="00FD6AB3">
                  <w:rPr>
                    <w:color w:val="000000" w:themeColor="text1"/>
                  </w:rPr>
                  <w:t>Schematic Play</w:t>
                </w:r>
              </w:sdtContent>
            </w:sdt>
          </w:p>
          <w:p w:rsidR="002C2958" w:rsidRPr="007212EC" w:rsidRDefault="002C2958" w:rsidP="002C2958">
            <w:pPr>
              <w:pStyle w:val="SmallArticleSubtitle"/>
              <w:rPr>
                <w:rFonts w:ascii="Georgia Pro" w:hAnsi="Georgia Pro"/>
                <w:b/>
                <w:bCs/>
                <w:color w:val="000000" w:themeColor="text1"/>
                <w:sz w:val="28"/>
                <w:szCs w:val="28"/>
              </w:rPr>
            </w:pPr>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rsidR="002C2958" w:rsidRPr="00FD6AB3" w:rsidRDefault="00FD6AB3" w:rsidP="002C2958">
            <w:pPr>
              <w:pStyle w:val="SmallArticleSubtitle"/>
              <w:jc w:val="center"/>
              <w:rPr>
                <w:rFonts w:ascii="Georgia Pro" w:hAnsi="Georgia Pro"/>
                <w:bCs/>
                <w:color w:val="000000" w:themeColor="text1"/>
                <w:sz w:val="28"/>
                <w:szCs w:val="28"/>
              </w:rPr>
            </w:pPr>
            <w:r w:rsidRPr="00FD6AB3">
              <w:rPr>
                <w:rFonts w:ascii="Georgia Pro" w:hAnsi="Georgia Pro"/>
                <w:bCs/>
                <w:color w:val="000000" w:themeColor="text1"/>
                <w:sz w:val="28"/>
                <w:szCs w:val="28"/>
              </w:rPr>
              <w:t>Developing Physical Skills</w:t>
            </w:r>
          </w:p>
        </w:tc>
      </w:tr>
      <w:tr w:rsidR="002C2958" w:rsidRPr="007212EC" w:rsidTr="002C2958">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rsidR="002C2958" w:rsidRPr="00B93C89" w:rsidRDefault="002C2958" w:rsidP="002C2958">
            <w:pPr>
              <w:pStyle w:val="SmallAuthorName"/>
              <w:jc w:val="center"/>
            </w:pPr>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rsidR="002C2958" w:rsidRPr="004831AD" w:rsidRDefault="002C2958" w:rsidP="002C2958">
            <w:pPr>
              <w:pStyle w:val="SmallAuthorName"/>
              <w:jc w:val="center"/>
              <w:rPr>
                <w:rFonts w:asciiTheme="majorHAnsi" w:hAnsiTheme="majorHAnsi"/>
              </w:rPr>
            </w:pPr>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rsidR="002C2958" w:rsidRPr="007212EC" w:rsidRDefault="002C2958" w:rsidP="002C2958">
            <w:pPr>
              <w:pStyle w:val="SmallAuthorName"/>
              <w:jc w:val="center"/>
              <w:rPr>
                <w:rFonts w:asciiTheme="majorHAnsi" w:hAnsiTheme="majorHAnsi"/>
              </w:rPr>
            </w:pPr>
            <w:bookmarkStart w:id="1" w:name="_GoBack"/>
            <w:bookmarkEnd w:id="1"/>
          </w:p>
        </w:tc>
      </w:tr>
      <w:tr w:rsidR="002C2958" w:rsidRPr="007212EC" w:rsidTr="002C2958">
        <w:trPr>
          <w:trHeight w:val="1530"/>
        </w:trPr>
        <w:tc>
          <w:tcPr>
            <w:tcW w:w="4332" w:type="dxa"/>
            <w:gridSpan w:val="3"/>
            <w:tcBorders>
              <w:top w:val="nil"/>
              <w:left w:val="nil"/>
              <w:bottom w:val="nil"/>
              <w:right w:val="single" w:sz="4" w:space="0" w:color="auto"/>
            </w:tcBorders>
            <w:tcMar>
              <w:left w:w="216" w:type="dxa"/>
              <w:right w:w="216" w:type="dxa"/>
            </w:tcMar>
          </w:tcPr>
          <w:p w:rsidR="002C2958" w:rsidRDefault="00F12EB7" w:rsidP="002C2958">
            <w:pPr>
              <w:pStyle w:val="TOC1"/>
            </w:pPr>
            <w:sdt>
              <w:sdtPr>
                <w:id w:val="-1722589871"/>
                <w:placeholder>
                  <w:docPart w:val="072898C400AC49F2A6A6B2FA258589DE"/>
                </w:placeholder>
                <w15:appearance w15:val="hidden"/>
              </w:sdtPr>
              <w:sdtEndPr/>
              <w:sdtContent>
                <w:r w:rsidR="008B0F64">
                  <w:rPr>
                    <w:color w:val="141412"/>
                    <w:sz w:val="28"/>
                  </w:rPr>
                  <w:t>Developing knowledge of Scottish Culture and Dialogue</w:t>
                </w:r>
                <w:r w:rsidR="002C2958" w:rsidRPr="006F243A">
                  <w:rPr>
                    <w:color w:val="141412"/>
                    <w:sz w:val="28"/>
                  </w:rPr>
                  <w:t>.</w:t>
                </w:r>
              </w:sdtContent>
            </w:sdt>
            <w:r w:rsidR="002C2958">
              <w:t xml:space="preserve"> </w:t>
            </w:r>
          </w:p>
          <w:p w:rsidR="002C2958" w:rsidRPr="007212EC" w:rsidRDefault="00F12EB7" w:rsidP="002C2958">
            <w:pPr>
              <w:pStyle w:val="TOC2"/>
            </w:pPr>
            <w:sdt>
              <w:sdtPr>
                <w:id w:val="1220941448"/>
                <w:placeholder>
                  <w:docPart w:val="76C6899013A446D68183E7338FEAB447"/>
                </w:placeholder>
                <w15:appearance w15:val="hidden"/>
              </w:sdtPr>
              <w:sdtEndPr/>
              <w:sdtContent>
                <w:r w:rsidR="008B0F64">
                  <w:t>Page 4</w:t>
                </w:r>
              </w:sdtContent>
            </w:sdt>
            <w:r w:rsidR="002C2958">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rsidR="002C2958" w:rsidRPr="000C492C" w:rsidRDefault="00F12EB7" w:rsidP="002C2958">
            <w:pPr>
              <w:pStyle w:val="TOC1"/>
            </w:pPr>
            <w:sdt>
              <w:sdtPr>
                <w:id w:val="-1662307174"/>
                <w:placeholder>
                  <w:docPart w:val="5B4FF23814384BDA9C36E63C6A6DA203"/>
                </w:placeholder>
                <w15:appearance w15:val="hidden"/>
              </w:sdtPr>
              <w:sdtEndPr/>
              <w:sdtContent>
                <w:r w:rsidR="00FD6AB3" w:rsidRPr="008B0F64">
                  <w:rPr>
                    <w:color w:val="141412"/>
                    <w:sz w:val="28"/>
                    <w:szCs w:val="28"/>
                  </w:rPr>
                  <w:t>The children in the photo are exploring the transporting schema as they transport the water from jug to jug</w:t>
                </w:r>
              </w:sdtContent>
            </w:sdt>
            <w:r w:rsidR="002C2958" w:rsidRPr="000C492C">
              <w:t xml:space="preserve"> </w:t>
            </w:r>
          </w:p>
          <w:p w:rsidR="002C2958" w:rsidRPr="007212EC" w:rsidRDefault="00F12EB7" w:rsidP="002C2958">
            <w:pPr>
              <w:pStyle w:val="TOC2"/>
              <w:rPr>
                <w:color w:val="000000" w:themeColor="text1"/>
              </w:rPr>
            </w:pPr>
            <w:sdt>
              <w:sdtPr>
                <w:id w:val="1443114929"/>
                <w:placeholder>
                  <w:docPart w:val="94265C3EB5C048759A6E8DD9C3DDF10B"/>
                </w:placeholder>
                <w15:appearance w15:val="hidden"/>
              </w:sdtPr>
              <w:sdtEndPr/>
              <w:sdtContent>
                <w:r w:rsidR="00FD6AB3">
                  <w:t>Page 5</w:t>
                </w:r>
              </w:sdtContent>
            </w:sdt>
          </w:p>
        </w:tc>
        <w:tc>
          <w:tcPr>
            <w:tcW w:w="4337" w:type="dxa"/>
            <w:gridSpan w:val="4"/>
            <w:tcBorders>
              <w:top w:val="nil"/>
              <w:left w:val="single" w:sz="4" w:space="0" w:color="auto"/>
              <w:bottom w:val="nil"/>
              <w:right w:val="nil"/>
            </w:tcBorders>
            <w:tcMar>
              <w:left w:w="216" w:type="dxa"/>
              <w:right w:w="216" w:type="dxa"/>
            </w:tcMar>
          </w:tcPr>
          <w:p w:rsidR="002C2958" w:rsidRPr="00FD6AB3" w:rsidRDefault="00FD6AB3" w:rsidP="002C2958">
            <w:pPr>
              <w:pStyle w:val="TOC1"/>
              <w:rPr>
                <w:sz w:val="28"/>
              </w:rPr>
            </w:pPr>
            <w:r w:rsidRPr="00FD6AB3">
              <w:rPr>
                <w:sz w:val="28"/>
              </w:rPr>
              <w:t xml:space="preserve">Developing gross motor skills. </w:t>
            </w:r>
          </w:p>
          <w:p w:rsidR="002C2958" w:rsidRPr="007212EC" w:rsidRDefault="00F12EB7" w:rsidP="002C2958">
            <w:pPr>
              <w:pStyle w:val="TOC2"/>
            </w:pPr>
            <w:sdt>
              <w:sdtPr>
                <w:id w:val="-949168134"/>
                <w:placeholder>
                  <w:docPart w:val="BF04BC42E1474197864FCD7731A33EF0"/>
                </w:placeholder>
                <w15:appearance w15:val="hidden"/>
              </w:sdtPr>
              <w:sdtEndPr/>
              <w:sdtContent>
                <w:r w:rsidR="00FD6AB3">
                  <w:t>Page 5</w:t>
                </w:r>
              </w:sdtContent>
            </w:sdt>
          </w:p>
        </w:tc>
      </w:tr>
      <w:tr w:rsidR="002C2958" w:rsidRPr="007212EC" w:rsidTr="002C2958">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rsidR="002C2958" w:rsidRPr="007212EC" w:rsidRDefault="002C2958" w:rsidP="002C2958">
            <w:pPr>
              <w:pStyle w:val="NoSpacing"/>
            </w:pPr>
          </w:p>
        </w:tc>
        <w:tc>
          <w:tcPr>
            <w:tcW w:w="1080" w:type="dxa"/>
            <w:vMerge w:val="restart"/>
            <w:tcBorders>
              <w:top w:val="nil"/>
              <w:left w:val="nil"/>
              <w:bottom w:val="nil"/>
              <w:right w:val="nil"/>
            </w:tcBorders>
            <w:vAlign w:val="center"/>
          </w:tcPr>
          <w:p w:rsidR="002C2958" w:rsidRPr="0010319C" w:rsidRDefault="002C2958" w:rsidP="002C2958">
            <w:pPr>
              <w:pStyle w:val="Footer"/>
            </w:pPr>
            <w:r w:rsidRPr="0010319C">
              <w:t>Page</w:t>
            </w:r>
            <w:r>
              <w:t xml:space="preserve"> 5</w:t>
            </w:r>
          </w:p>
        </w:tc>
        <w:tc>
          <w:tcPr>
            <w:tcW w:w="5985" w:type="dxa"/>
            <w:gridSpan w:val="5"/>
            <w:tcBorders>
              <w:top w:val="nil"/>
              <w:left w:val="nil"/>
              <w:bottom w:val="thinThickSmallGap" w:sz="24" w:space="0" w:color="auto"/>
              <w:right w:val="nil"/>
            </w:tcBorders>
            <w:vAlign w:val="center"/>
          </w:tcPr>
          <w:p w:rsidR="002C2958" w:rsidRPr="007212EC" w:rsidRDefault="002C2958" w:rsidP="002C2958">
            <w:pPr>
              <w:pStyle w:val="NoSpacing"/>
            </w:pPr>
          </w:p>
        </w:tc>
      </w:tr>
      <w:tr w:rsidR="002C2958" w:rsidRPr="007212EC" w:rsidTr="002C2958">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rsidR="002C2958" w:rsidRPr="007212EC" w:rsidRDefault="002C2958" w:rsidP="002C2958">
            <w:pPr>
              <w:pStyle w:val="NoSpacing"/>
            </w:pPr>
          </w:p>
        </w:tc>
        <w:tc>
          <w:tcPr>
            <w:tcW w:w="1080" w:type="dxa"/>
            <w:vMerge/>
            <w:tcBorders>
              <w:top w:val="nil"/>
              <w:left w:val="nil"/>
              <w:bottom w:val="nil"/>
              <w:right w:val="nil"/>
            </w:tcBorders>
          </w:tcPr>
          <w:p w:rsidR="002C2958" w:rsidRPr="007212EC" w:rsidRDefault="002C2958" w:rsidP="002C2958">
            <w:pPr>
              <w:pStyle w:val="NoSpacing"/>
            </w:pPr>
          </w:p>
        </w:tc>
        <w:tc>
          <w:tcPr>
            <w:tcW w:w="5985" w:type="dxa"/>
            <w:gridSpan w:val="5"/>
            <w:tcBorders>
              <w:top w:val="thinThickSmallGap" w:sz="24" w:space="0" w:color="auto"/>
              <w:left w:val="nil"/>
              <w:bottom w:val="nil"/>
              <w:right w:val="nil"/>
            </w:tcBorders>
          </w:tcPr>
          <w:p w:rsidR="002C2958" w:rsidRPr="007212EC" w:rsidRDefault="002C2958" w:rsidP="002C2958">
            <w:pPr>
              <w:pStyle w:val="NoSpacing"/>
            </w:pPr>
          </w:p>
        </w:tc>
      </w:tr>
    </w:tbl>
    <w:p w:rsidR="002C2958" w:rsidRPr="007212EC" w:rsidRDefault="002C2958">
      <w:pPr>
        <w:rPr>
          <w:color w:val="000000" w:themeColor="text1"/>
        </w:rPr>
      </w:pPr>
    </w:p>
    <w:sectPr w:rsidR="002C2958"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958" w:rsidRDefault="002C2958" w:rsidP="00554336">
      <w:pPr>
        <w:spacing w:after="0"/>
      </w:pPr>
      <w:r>
        <w:separator/>
      </w:r>
    </w:p>
  </w:endnote>
  <w:endnote w:type="continuationSeparator" w:id="0">
    <w:p w:rsidR="002C2958" w:rsidRDefault="002C2958"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altName w:val="Times New Roman"/>
    <w:charset w:val="00"/>
    <w:family w:val="roman"/>
    <w:pitch w:val="variable"/>
    <w:sig w:usb0="00000001"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auto"/>
    <w:pitch w:val="default"/>
  </w:font>
  <w:font w:name="Georgia Pro">
    <w:altName w:val="Times New Roman"/>
    <w:charset w:val="00"/>
    <w:family w:val="roman"/>
    <w:pitch w:val="variable"/>
    <w:sig w:usb0="00000001"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958" w:rsidRDefault="002C2958" w:rsidP="00554336">
      <w:pPr>
        <w:spacing w:after="0"/>
      </w:pPr>
      <w:r>
        <w:separator/>
      </w:r>
    </w:p>
  </w:footnote>
  <w:footnote w:type="continuationSeparator" w:id="0">
    <w:p w:rsidR="002C2958" w:rsidRDefault="002C2958"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3113F"/>
    <w:multiLevelType w:val="multilevel"/>
    <w:tmpl w:val="A154B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A46CA1"/>
    <w:multiLevelType w:val="multilevel"/>
    <w:tmpl w:val="39EC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3669F6"/>
    <w:multiLevelType w:val="multilevel"/>
    <w:tmpl w:val="AAAC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2143B"/>
    <w:multiLevelType w:val="multilevel"/>
    <w:tmpl w:val="8722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053133"/>
    <w:multiLevelType w:val="multilevel"/>
    <w:tmpl w:val="3A38F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037"/>
    <w:rsid w:val="00000BEB"/>
    <w:rsid w:val="000064BF"/>
    <w:rsid w:val="000139C1"/>
    <w:rsid w:val="00015939"/>
    <w:rsid w:val="0001620C"/>
    <w:rsid w:val="0005016D"/>
    <w:rsid w:val="00052781"/>
    <w:rsid w:val="00061A8E"/>
    <w:rsid w:val="000821C8"/>
    <w:rsid w:val="0008417E"/>
    <w:rsid w:val="00086C23"/>
    <w:rsid w:val="00093F55"/>
    <w:rsid w:val="000970C8"/>
    <w:rsid w:val="000B00DE"/>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77B67"/>
    <w:rsid w:val="00196657"/>
    <w:rsid w:val="001A1751"/>
    <w:rsid w:val="001A5A0A"/>
    <w:rsid w:val="001A5C71"/>
    <w:rsid w:val="001C50D0"/>
    <w:rsid w:val="001D517B"/>
    <w:rsid w:val="001D7797"/>
    <w:rsid w:val="001E28C1"/>
    <w:rsid w:val="001F0470"/>
    <w:rsid w:val="001F5567"/>
    <w:rsid w:val="001F62F5"/>
    <w:rsid w:val="001F657F"/>
    <w:rsid w:val="0020393E"/>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489F"/>
    <w:rsid w:val="002A6AF8"/>
    <w:rsid w:val="002A76D9"/>
    <w:rsid w:val="002B1B93"/>
    <w:rsid w:val="002C2958"/>
    <w:rsid w:val="002C46CD"/>
    <w:rsid w:val="002C4E97"/>
    <w:rsid w:val="002C712F"/>
    <w:rsid w:val="002E400F"/>
    <w:rsid w:val="00305529"/>
    <w:rsid w:val="003156D6"/>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00E8A"/>
    <w:rsid w:val="00415A82"/>
    <w:rsid w:val="0043647B"/>
    <w:rsid w:val="004569B8"/>
    <w:rsid w:val="00460859"/>
    <w:rsid w:val="00474153"/>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3FCF"/>
    <w:rsid w:val="005C502F"/>
    <w:rsid w:val="005E1B08"/>
    <w:rsid w:val="005E2DC0"/>
    <w:rsid w:val="005F2B1B"/>
    <w:rsid w:val="005F415C"/>
    <w:rsid w:val="005F4830"/>
    <w:rsid w:val="006064C7"/>
    <w:rsid w:val="00622D79"/>
    <w:rsid w:val="00624F21"/>
    <w:rsid w:val="00630CF2"/>
    <w:rsid w:val="006608C8"/>
    <w:rsid w:val="00664133"/>
    <w:rsid w:val="00667FF3"/>
    <w:rsid w:val="006926DA"/>
    <w:rsid w:val="00692D2D"/>
    <w:rsid w:val="006931FE"/>
    <w:rsid w:val="006B52E6"/>
    <w:rsid w:val="006C0B7A"/>
    <w:rsid w:val="006D20B7"/>
    <w:rsid w:val="006E2F9B"/>
    <w:rsid w:val="006E7170"/>
    <w:rsid w:val="006F243A"/>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6F78"/>
    <w:rsid w:val="008A790D"/>
    <w:rsid w:val="008B0F64"/>
    <w:rsid w:val="008B310F"/>
    <w:rsid w:val="008B64A3"/>
    <w:rsid w:val="008B66C5"/>
    <w:rsid w:val="008C055B"/>
    <w:rsid w:val="008C0AD6"/>
    <w:rsid w:val="008C2C11"/>
    <w:rsid w:val="008D4A3C"/>
    <w:rsid w:val="008D6766"/>
    <w:rsid w:val="008D757B"/>
    <w:rsid w:val="008E0A2E"/>
    <w:rsid w:val="008F75D6"/>
    <w:rsid w:val="009010EB"/>
    <w:rsid w:val="009047BC"/>
    <w:rsid w:val="009151EB"/>
    <w:rsid w:val="0091599E"/>
    <w:rsid w:val="00915F67"/>
    <w:rsid w:val="00933C62"/>
    <w:rsid w:val="00940DDA"/>
    <w:rsid w:val="00953B20"/>
    <w:rsid w:val="00957478"/>
    <w:rsid w:val="009768A3"/>
    <w:rsid w:val="009912BE"/>
    <w:rsid w:val="00994C68"/>
    <w:rsid w:val="009A033F"/>
    <w:rsid w:val="009A03FD"/>
    <w:rsid w:val="009A268A"/>
    <w:rsid w:val="009A2876"/>
    <w:rsid w:val="009A4102"/>
    <w:rsid w:val="009A7638"/>
    <w:rsid w:val="009B2E43"/>
    <w:rsid w:val="009B66A2"/>
    <w:rsid w:val="009B7D83"/>
    <w:rsid w:val="009C6DEC"/>
    <w:rsid w:val="009D34FD"/>
    <w:rsid w:val="009D3B7C"/>
    <w:rsid w:val="009D5E5F"/>
    <w:rsid w:val="009E2C6E"/>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60117"/>
    <w:rsid w:val="00B767C0"/>
    <w:rsid w:val="00B93C89"/>
    <w:rsid w:val="00BA1EAC"/>
    <w:rsid w:val="00BA563E"/>
    <w:rsid w:val="00BC1947"/>
    <w:rsid w:val="00BC6155"/>
    <w:rsid w:val="00BC64EC"/>
    <w:rsid w:val="00BD5C4E"/>
    <w:rsid w:val="00BD7BDE"/>
    <w:rsid w:val="00BE07C1"/>
    <w:rsid w:val="00BE1E30"/>
    <w:rsid w:val="00BF275D"/>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1DDB"/>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077"/>
    <w:rsid w:val="00E11A96"/>
    <w:rsid w:val="00E15328"/>
    <w:rsid w:val="00E41F5C"/>
    <w:rsid w:val="00E42D14"/>
    <w:rsid w:val="00E43037"/>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12EB7"/>
    <w:rsid w:val="00F23030"/>
    <w:rsid w:val="00F25E08"/>
    <w:rsid w:val="00F31919"/>
    <w:rsid w:val="00F47AAC"/>
    <w:rsid w:val="00F52FB4"/>
    <w:rsid w:val="00F57603"/>
    <w:rsid w:val="00F62B75"/>
    <w:rsid w:val="00F66772"/>
    <w:rsid w:val="00F70FE9"/>
    <w:rsid w:val="00F7629D"/>
    <w:rsid w:val="00F901A6"/>
    <w:rsid w:val="00F963ED"/>
    <w:rsid w:val="00FA79BF"/>
    <w:rsid w:val="00FB03B9"/>
    <w:rsid w:val="00FB0C16"/>
    <w:rsid w:val="00FC0993"/>
    <w:rsid w:val="00FD6AB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A216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Strong">
    <w:name w:val="Strong"/>
    <w:basedOn w:val="DefaultParagraphFont"/>
    <w:uiPriority w:val="22"/>
    <w:qFormat/>
    <w:rsid w:val="001F04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09912118">
      <w:bodyDiv w:val="1"/>
      <w:marLeft w:val="0"/>
      <w:marRight w:val="0"/>
      <w:marTop w:val="0"/>
      <w:marBottom w:val="0"/>
      <w:divBdr>
        <w:top w:val="none" w:sz="0" w:space="0" w:color="auto"/>
        <w:left w:val="none" w:sz="0" w:space="0" w:color="auto"/>
        <w:bottom w:val="none" w:sz="0" w:space="0" w:color="auto"/>
        <w:right w:val="none" w:sz="0" w:space="0" w:color="auto"/>
      </w:divBdr>
      <w:divsChild>
        <w:div w:id="2142572777">
          <w:marLeft w:val="0"/>
          <w:marRight w:val="0"/>
          <w:marTop w:val="0"/>
          <w:marBottom w:val="0"/>
          <w:divBdr>
            <w:top w:val="none" w:sz="0" w:space="0" w:color="auto"/>
            <w:left w:val="none" w:sz="0" w:space="0" w:color="auto"/>
            <w:bottom w:val="none" w:sz="0" w:space="0" w:color="auto"/>
            <w:right w:val="none" w:sz="0" w:space="0" w:color="auto"/>
          </w:divBdr>
          <w:divsChild>
            <w:div w:id="72505954">
              <w:marLeft w:val="0"/>
              <w:marRight w:val="0"/>
              <w:marTop w:val="0"/>
              <w:marBottom w:val="0"/>
              <w:divBdr>
                <w:top w:val="none" w:sz="0" w:space="0" w:color="auto"/>
                <w:left w:val="none" w:sz="0" w:space="0" w:color="auto"/>
                <w:bottom w:val="none" w:sz="0" w:space="0" w:color="auto"/>
                <w:right w:val="none" w:sz="0" w:space="0" w:color="auto"/>
              </w:divBdr>
              <w:divsChild>
                <w:div w:id="2031949202">
                  <w:marLeft w:val="0"/>
                  <w:marRight w:val="0"/>
                  <w:marTop w:val="0"/>
                  <w:marBottom w:val="0"/>
                  <w:divBdr>
                    <w:top w:val="none" w:sz="0" w:space="0" w:color="auto"/>
                    <w:left w:val="none" w:sz="0" w:space="0" w:color="auto"/>
                    <w:bottom w:val="none" w:sz="0" w:space="0" w:color="auto"/>
                    <w:right w:val="none" w:sz="0" w:space="0" w:color="auto"/>
                  </w:divBdr>
                  <w:divsChild>
                    <w:div w:id="1199200369">
                      <w:marLeft w:val="0"/>
                      <w:marRight w:val="0"/>
                      <w:marTop w:val="0"/>
                      <w:marBottom w:val="0"/>
                      <w:divBdr>
                        <w:top w:val="none" w:sz="0" w:space="0" w:color="auto"/>
                        <w:left w:val="none" w:sz="0" w:space="0" w:color="auto"/>
                        <w:bottom w:val="none" w:sz="0" w:space="0" w:color="auto"/>
                        <w:right w:val="none" w:sz="0" w:space="0" w:color="auto"/>
                      </w:divBdr>
                      <w:divsChild>
                        <w:div w:id="1140656864">
                          <w:marLeft w:val="-120"/>
                          <w:marRight w:val="0"/>
                          <w:marTop w:val="0"/>
                          <w:marBottom w:val="0"/>
                          <w:divBdr>
                            <w:top w:val="none" w:sz="0" w:space="0" w:color="auto"/>
                            <w:left w:val="none" w:sz="0" w:space="0" w:color="auto"/>
                            <w:bottom w:val="none" w:sz="0" w:space="0" w:color="auto"/>
                            <w:right w:val="none" w:sz="0" w:space="0" w:color="auto"/>
                          </w:divBdr>
                          <w:divsChild>
                            <w:div w:id="1825508775">
                              <w:marLeft w:val="0"/>
                              <w:marRight w:val="0"/>
                              <w:marTop w:val="0"/>
                              <w:marBottom w:val="0"/>
                              <w:divBdr>
                                <w:top w:val="none" w:sz="0" w:space="0" w:color="auto"/>
                                <w:left w:val="none" w:sz="0" w:space="0" w:color="auto"/>
                                <w:bottom w:val="none" w:sz="0" w:space="0" w:color="auto"/>
                                <w:right w:val="none" w:sz="0" w:space="0" w:color="auto"/>
                              </w:divBdr>
                              <w:divsChild>
                                <w:div w:id="793140854">
                                  <w:marLeft w:val="0"/>
                                  <w:marRight w:val="0"/>
                                  <w:marTop w:val="0"/>
                                  <w:marBottom w:val="0"/>
                                  <w:divBdr>
                                    <w:top w:val="none" w:sz="0" w:space="0" w:color="auto"/>
                                    <w:left w:val="none" w:sz="0" w:space="0" w:color="auto"/>
                                    <w:bottom w:val="none" w:sz="0" w:space="0" w:color="auto"/>
                                    <w:right w:val="none" w:sz="0" w:space="0" w:color="auto"/>
                                  </w:divBdr>
                                  <w:divsChild>
                                    <w:div w:id="1190027482">
                                      <w:marLeft w:val="0"/>
                                      <w:marRight w:val="0"/>
                                      <w:marTop w:val="0"/>
                                      <w:marBottom w:val="0"/>
                                      <w:divBdr>
                                        <w:top w:val="none" w:sz="0" w:space="0" w:color="auto"/>
                                        <w:left w:val="none" w:sz="0" w:space="0" w:color="auto"/>
                                        <w:bottom w:val="none" w:sz="0" w:space="0" w:color="auto"/>
                                        <w:right w:val="none" w:sz="0" w:space="0" w:color="auto"/>
                                      </w:divBdr>
                                      <w:divsChild>
                                        <w:div w:id="8054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95845335">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761681809">
          <w:marLeft w:val="0"/>
          <w:marRight w:val="0"/>
          <w:marTop w:val="0"/>
          <w:marBottom w:val="0"/>
          <w:divBdr>
            <w:top w:val="none" w:sz="0" w:space="0" w:color="auto"/>
            <w:left w:val="none" w:sz="0" w:space="0" w:color="auto"/>
            <w:bottom w:val="none" w:sz="0" w:space="0" w:color="auto"/>
            <w:right w:val="none" w:sz="0" w:space="0" w:color="auto"/>
          </w:divBdr>
          <w:divsChild>
            <w:div w:id="16555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80143">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728147713">
          <w:marLeft w:val="0"/>
          <w:marRight w:val="0"/>
          <w:marTop w:val="0"/>
          <w:marBottom w:val="0"/>
          <w:divBdr>
            <w:top w:val="none" w:sz="0" w:space="0" w:color="auto"/>
            <w:left w:val="none" w:sz="0" w:space="0" w:color="auto"/>
            <w:bottom w:val="none" w:sz="0" w:space="0" w:color="auto"/>
            <w:right w:val="none" w:sz="0" w:space="0" w:color="auto"/>
          </w:divBdr>
          <w:divsChild>
            <w:div w:id="14998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2042854779">
      <w:bodyDiv w:val="1"/>
      <w:marLeft w:val="150"/>
      <w:marRight w:val="150"/>
      <w:marTop w:val="135"/>
      <w:marBottom w:val="135"/>
      <w:divBdr>
        <w:top w:val="none" w:sz="0" w:space="0" w:color="auto"/>
        <w:left w:val="none" w:sz="0" w:space="0" w:color="auto"/>
        <w:bottom w:val="none" w:sz="0" w:space="0" w:color="auto"/>
        <w:right w:val="none" w:sz="0" w:space="0" w:color="auto"/>
      </w:divBdr>
      <w:divsChild>
        <w:div w:id="612247795">
          <w:marLeft w:val="0"/>
          <w:marRight w:val="0"/>
          <w:marTop w:val="0"/>
          <w:marBottom w:val="0"/>
          <w:divBdr>
            <w:top w:val="none" w:sz="0" w:space="0" w:color="auto"/>
            <w:left w:val="none" w:sz="0" w:space="0" w:color="auto"/>
            <w:bottom w:val="none" w:sz="0" w:space="0" w:color="auto"/>
            <w:right w:val="none" w:sz="0" w:space="0" w:color="auto"/>
          </w:divBdr>
          <w:divsChild>
            <w:div w:id="1213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News%20paper%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402DF4610F44D793C61608A7250859"/>
        <w:category>
          <w:name w:val="General"/>
          <w:gallery w:val="placeholder"/>
        </w:category>
        <w:types>
          <w:type w:val="bbPlcHdr"/>
        </w:types>
        <w:behaviors>
          <w:behavior w:val="content"/>
        </w:behaviors>
        <w:guid w:val="{95C8BC2E-A85F-48B2-A8BD-81B93402C63B}"/>
      </w:docPartPr>
      <w:docPartBody>
        <w:p w:rsidR="00510A4C" w:rsidRDefault="00510A4C">
          <w:pPr>
            <w:pStyle w:val="52402DF4610F44D793C61608A7250859"/>
          </w:pPr>
          <w:r w:rsidRPr="00F7629D">
            <w:t xml:space="preserve">Tuesday, </w:t>
          </w:r>
          <w:r w:rsidRPr="00F7629D">
            <w:br/>
            <w:t xml:space="preserve">Sep 20, </w:t>
          </w:r>
          <w:r w:rsidRPr="00F7629D">
            <w:br/>
            <w:t>YYYY</w:t>
          </w:r>
        </w:p>
      </w:docPartBody>
    </w:docPart>
    <w:docPart>
      <w:docPartPr>
        <w:name w:val="0EE57E4DC5EE45A191FC5B8282A650B1"/>
        <w:category>
          <w:name w:val="General"/>
          <w:gallery w:val="placeholder"/>
        </w:category>
        <w:types>
          <w:type w:val="bbPlcHdr"/>
        </w:types>
        <w:behaviors>
          <w:behavior w:val="content"/>
        </w:behaviors>
        <w:guid w:val="{4E93CCE2-E4F8-4CA6-8F00-84B1D24E50DC}"/>
      </w:docPartPr>
      <w:docPartBody>
        <w:p w:rsidR="00510A4C" w:rsidRDefault="00510A4C">
          <w:pPr>
            <w:pStyle w:val="0EE57E4DC5EE45A191FC5B8282A650B1"/>
          </w:pPr>
          <w:r w:rsidRPr="00F7629D">
            <w:t>NEWS TODAY</w:t>
          </w:r>
        </w:p>
      </w:docPartBody>
    </w:docPart>
    <w:docPart>
      <w:docPartPr>
        <w:name w:val="886C1013CB684B07BA5C945C220451BE"/>
        <w:category>
          <w:name w:val="General"/>
          <w:gallery w:val="placeholder"/>
        </w:category>
        <w:types>
          <w:type w:val="bbPlcHdr"/>
        </w:types>
        <w:behaviors>
          <w:behavior w:val="content"/>
        </w:behaviors>
        <w:guid w:val="{35B97F3B-8CB5-4E35-A43F-182266513EF9}"/>
      </w:docPartPr>
      <w:docPartBody>
        <w:p w:rsidR="00510A4C" w:rsidRDefault="00510A4C">
          <w:pPr>
            <w:pStyle w:val="886C1013CB684B07BA5C945C220451BE"/>
          </w:pPr>
          <w:r w:rsidRPr="00F7629D">
            <w:t>Issue</w:t>
          </w:r>
          <w:r w:rsidRPr="00F7629D">
            <w:br/>
            <w:t>#10</w:t>
          </w:r>
        </w:p>
      </w:docPartBody>
    </w:docPart>
    <w:docPart>
      <w:docPartPr>
        <w:name w:val="4C3F94CBD1A044E8B556767B1DA047C4"/>
        <w:category>
          <w:name w:val="General"/>
          <w:gallery w:val="placeholder"/>
        </w:category>
        <w:types>
          <w:type w:val="bbPlcHdr"/>
        </w:types>
        <w:behaviors>
          <w:behavior w:val="content"/>
        </w:behaviors>
        <w:guid w:val="{221CC6A9-D383-4BC9-9BF1-113ED710EA0B}"/>
      </w:docPartPr>
      <w:docPartBody>
        <w:p w:rsidR="00510A4C" w:rsidRPr="00F66772" w:rsidRDefault="00510A4C" w:rsidP="00510A4C">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510A4C" w:rsidRPr="00F66772" w:rsidRDefault="00510A4C" w:rsidP="00510A4C">
          <w:r w:rsidRPr="00F66772">
            <w:t xml:space="preserve">To make your document look professionally produced, Word provides header, footer, cover page, and text box designs that complement each other. For example, you can add a matching cover page, header, and sidebar. </w:t>
          </w:r>
        </w:p>
        <w:p w:rsidR="00510A4C" w:rsidRPr="00F66772" w:rsidRDefault="00510A4C" w:rsidP="00510A4C">
          <w:r w:rsidRPr="00F66772">
            <w:t xml:space="preserve">Click Insert and then choose the elements you want from the different galleries. </w:t>
          </w:r>
        </w:p>
        <w:p w:rsidR="00510A4C" w:rsidRPr="00F66772" w:rsidRDefault="00510A4C" w:rsidP="00510A4C">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10A4C" w:rsidRPr="00F66772" w:rsidRDefault="00510A4C" w:rsidP="00510A4C">
          <w:r w:rsidRPr="00F66772">
            <w:t xml:space="preserve">Save time in Word with new buttons that show up where you need them. To change the way a picture fits in your document, click it and a button for layout options appears next to it. </w:t>
          </w:r>
        </w:p>
        <w:p w:rsidR="00510A4C" w:rsidRDefault="00510A4C">
          <w:pPr>
            <w:pStyle w:val="4C3F94CBD1A044E8B556767B1DA047C4"/>
          </w:pPr>
          <w:r w:rsidRPr="00F66772">
            <w:t>When you work on a table, click where you want to add a row or a column, and then click the plus sign.</w:t>
          </w:r>
        </w:p>
      </w:docPartBody>
    </w:docPart>
    <w:docPart>
      <w:docPartPr>
        <w:name w:val="34A752BA5C5C47D78D9C179154CC4742"/>
        <w:category>
          <w:name w:val="General"/>
          <w:gallery w:val="placeholder"/>
        </w:category>
        <w:types>
          <w:type w:val="bbPlcHdr"/>
        </w:types>
        <w:behaviors>
          <w:behavior w:val="content"/>
        </w:behaviors>
        <w:guid w:val="{1BD3C8EA-39AC-4885-AE0B-B6C26860DCB5}"/>
      </w:docPartPr>
      <w:docPartBody>
        <w:p w:rsidR="00510A4C" w:rsidRDefault="00510A4C">
          <w:pPr>
            <w:pStyle w:val="34A752BA5C5C47D78D9C179154CC4742"/>
          </w:pPr>
          <w:r w:rsidRPr="009D5E5F">
            <w:t>The scoop of the day</w:t>
          </w:r>
        </w:p>
      </w:docPartBody>
    </w:docPart>
    <w:docPart>
      <w:docPartPr>
        <w:name w:val="FB0F591085A54316A1C9FBD65F3B69B6"/>
        <w:category>
          <w:name w:val="General"/>
          <w:gallery w:val="placeholder"/>
        </w:category>
        <w:types>
          <w:type w:val="bbPlcHdr"/>
        </w:types>
        <w:behaviors>
          <w:behavior w:val="content"/>
        </w:behaviors>
        <w:guid w:val="{4438B15E-4702-459D-A1A9-EC5CA12FC1CC}"/>
      </w:docPartPr>
      <w:docPartBody>
        <w:p w:rsidR="00510A4C" w:rsidRPr="009D5E5F" w:rsidRDefault="00510A4C" w:rsidP="00510A4C">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510A4C" w:rsidRPr="009D5E5F" w:rsidRDefault="00510A4C" w:rsidP="00510A4C">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510A4C" w:rsidRDefault="00510A4C">
          <w:pPr>
            <w:pStyle w:val="FB0F591085A54316A1C9FBD65F3B69B6"/>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61A9329DEA1A45AC8A3F96548A4A6796"/>
        <w:category>
          <w:name w:val="General"/>
          <w:gallery w:val="placeholder"/>
        </w:category>
        <w:types>
          <w:type w:val="bbPlcHdr"/>
        </w:types>
        <w:behaviors>
          <w:behavior w:val="content"/>
        </w:behaviors>
        <w:guid w:val="{0C12EAA0-8563-4421-8109-334896A39E2A}"/>
      </w:docPartPr>
      <w:docPartBody>
        <w:p w:rsidR="00510A4C" w:rsidRPr="009D5E5F" w:rsidRDefault="00510A4C" w:rsidP="00510A4C">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10A4C" w:rsidRPr="009D5E5F" w:rsidRDefault="00510A4C" w:rsidP="00510A4C">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510A4C" w:rsidRDefault="00510A4C">
          <w:pPr>
            <w:pStyle w:val="61A9329DEA1A45AC8A3F96548A4A6796"/>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D3038039E7044BDD8903B0C27ECF1AE1"/>
        <w:category>
          <w:name w:val="General"/>
          <w:gallery w:val="placeholder"/>
        </w:category>
        <w:types>
          <w:type w:val="bbPlcHdr"/>
        </w:types>
        <w:behaviors>
          <w:behavior w:val="content"/>
        </w:behaviors>
        <w:guid w:val="{4984ED6B-BD92-4DB7-9286-CB6A9E5551D7}"/>
      </w:docPartPr>
      <w:docPartBody>
        <w:p w:rsidR="00510A4C" w:rsidRDefault="00510A4C">
          <w:pPr>
            <w:pStyle w:val="D3038039E7044BDD8903B0C27ECF1AE1"/>
          </w:pPr>
          <w:r w:rsidRPr="00F66772">
            <w:t>Picture Caption: To make your document look professionally produced, Word provides header, footer, cover page, and text box designs that complement each other.</w:t>
          </w:r>
        </w:p>
      </w:docPartBody>
    </w:docPart>
    <w:docPart>
      <w:docPartPr>
        <w:name w:val="A429656CD171430B88555FDBC4ACC674"/>
        <w:category>
          <w:name w:val="General"/>
          <w:gallery w:val="placeholder"/>
        </w:category>
        <w:types>
          <w:type w:val="bbPlcHdr"/>
        </w:types>
        <w:behaviors>
          <w:behavior w:val="content"/>
        </w:behaviors>
        <w:guid w:val="{7009149F-ABF7-4078-A0BA-A8CFAAA25015}"/>
      </w:docPartPr>
      <w:docPartBody>
        <w:p w:rsidR="00510A4C" w:rsidRDefault="00510A4C">
          <w:pPr>
            <w:pStyle w:val="A429656CD171430B88555FDBC4ACC674"/>
          </w:pPr>
          <w:r w:rsidRPr="009D5E5F">
            <w:t>The latest updates</w:t>
          </w:r>
        </w:p>
      </w:docPartBody>
    </w:docPart>
    <w:docPart>
      <w:docPartPr>
        <w:name w:val="AE86B49976944388BF892A44E50AA81D"/>
        <w:category>
          <w:name w:val="General"/>
          <w:gallery w:val="placeholder"/>
        </w:category>
        <w:types>
          <w:type w:val="bbPlcHdr"/>
        </w:types>
        <w:behaviors>
          <w:behavior w:val="content"/>
        </w:behaviors>
        <w:guid w:val="{F5C6BF87-FC4B-4A4B-9349-3A419421C799}"/>
      </w:docPartPr>
      <w:docPartBody>
        <w:p w:rsidR="00510A4C" w:rsidRDefault="00510A4C">
          <w:pPr>
            <w:pStyle w:val="AE86B49976944388BF892A44E50AA81D"/>
          </w:pPr>
          <w:r w:rsidRPr="009D5E5F">
            <w:t>The scoop of the day</w:t>
          </w:r>
        </w:p>
      </w:docPartBody>
    </w:docPart>
    <w:docPart>
      <w:docPartPr>
        <w:name w:val="D2DDE06EA8ED47B1921F04111F4B861E"/>
        <w:category>
          <w:name w:val="General"/>
          <w:gallery w:val="placeholder"/>
        </w:category>
        <w:types>
          <w:type w:val="bbPlcHdr"/>
        </w:types>
        <w:behaviors>
          <w:behavior w:val="content"/>
        </w:behaviors>
        <w:guid w:val="{B8E4C3AA-F394-4DAF-A39D-13A67443DC8E}"/>
      </w:docPartPr>
      <w:docPartBody>
        <w:p w:rsidR="00510A4C" w:rsidRDefault="00510A4C">
          <w:pPr>
            <w:pStyle w:val="D2DDE06EA8ED47B1921F04111F4B861E"/>
          </w:pPr>
          <w:r w:rsidRPr="00B93C89">
            <w:t>Mirjam Nilsson</w:t>
          </w:r>
        </w:p>
      </w:docPartBody>
    </w:docPart>
    <w:docPart>
      <w:docPartPr>
        <w:name w:val="B3D060C331E24F068981B0C71230177B"/>
        <w:category>
          <w:name w:val="General"/>
          <w:gallery w:val="placeholder"/>
        </w:category>
        <w:types>
          <w:type w:val="bbPlcHdr"/>
        </w:types>
        <w:behaviors>
          <w:behavior w:val="content"/>
        </w:behaviors>
        <w:guid w:val="{7619C6C6-1E58-4EB9-92AF-809BDB08B3CE}"/>
      </w:docPartPr>
      <w:docPartBody>
        <w:p w:rsidR="00510A4C" w:rsidRDefault="00510A4C">
          <w:pPr>
            <w:pStyle w:val="B3D060C331E24F068981B0C71230177B"/>
          </w:pPr>
          <w:r w:rsidRPr="00B93C89">
            <w:t>Mirjam Nilsson</w:t>
          </w:r>
        </w:p>
      </w:docPartBody>
    </w:docPart>
    <w:docPart>
      <w:docPartPr>
        <w:name w:val="D87CE6612A7F4E199B482925AC5465E8"/>
        <w:category>
          <w:name w:val="General"/>
          <w:gallery w:val="placeholder"/>
        </w:category>
        <w:types>
          <w:type w:val="bbPlcHdr"/>
        </w:types>
        <w:behaviors>
          <w:behavior w:val="content"/>
        </w:behaviors>
        <w:guid w:val="{B0BE3217-1133-431B-80FC-258CB9019DB3}"/>
      </w:docPartPr>
      <w:docPartBody>
        <w:p w:rsidR="00510A4C" w:rsidRDefault="00510A4C">
          <w:pPr>
            <w:pStyle w:val="D87CE6612A7F4E199B482925AC5465E8"/>
          </w:pPr>
          <w:r w:rsidRPr="00B93C89">
            <w:t>Mirjam Nilsson</w:t>
          </w:r>
        </w:p>
      </w:docPartBody>
    </w:docPart>
    <w:docPart>
      <w:docPartPr>
        <w:name w:val="1F023A5C68F644A58D422174649455BF"/>
        <w:category>
          <w:name w:val="General"/>
          <w:gallery w:val="placeholder"/>
        </w:category>
        <w:types>
          <w:type w:val="bbPlcHdr"/>
        </w:types>
        <w:behaviors>
          <w:behavior w:val="content"/>
        </w:behaviors>
        <w:guid w:val="{F3AE2E15-D5ED-48FF-8643-64C035659670}"/>
      </w:docPartPr>
      <w:docPartBody>
        <w:p w:rsidR="00510A4C" w:rsidRDefault="00510A4C">
          <w:pPr>
            <w:pStyle w:val="1F023A5C68F644A58D422174649455BF"/>
          </w:pPr>
          <w:r w:rsidRPr="005E1B08">
            <w:t>To make your document look professionally produced, Word provides header, footer, cover page, and text box designs that complement each other.</w:t>
          </w:r>
        </w:p>
      </w:docPartBody>
    </w:docPart>
    <w:docPart>
      <w:docPartPr>
        <w:name w:val="54F6D0D81F5B4DF3AABD6D536E82B098"/>
        <w:category>
          <w:name w:val="General"/>
          <w:gallery w:val="placeholder"/>
        </w:category>
        <w:types>
          <w:type w:val="bbPlcHdr"/>
        </w:types>
        <w:behaviors>
          <w:behavior w:val="content"/>
        </w:behaviors>
        <w:guid w:val="{F43D95A8-0BAE-4E68-A611-5687CA9A6F18}"/>
      </w:docPartPr>
      <w:docPartBody>
        <w:p w:rsidR="00510A4C" w:rsidRDefault="00510A4C">
          <w:pPr>
            <w:pStyle w:val="54F6D0D81F5B4DF3AABD6D536E82B098"/>
          </w:pPr>
          <w:r w:rsidRPr="000C492C">
            <w:t>Page XX</w:t>
          </w:r>
        </w:p>
      </w:docPartBody>
    </w:docPart>
    <w:docPart>
      <w:docPartPr>
        <w:name w:val="EDBDBC1F22BB402AA1A08CF01204B88C"/>
        <w:category>
          <w:name w:val="General"/>
          <w:gallery w:val="placeholder"/>
        </w:category>
        <w:types>
          <w:type w:val="bbPlcHdr"/>
        </w:types>
        <w:behaviors>
          <w:behavior w:val="content"/>
        </w:behaviors>
        <w:guid w:val="{851D2D9C-AA42-4BD2-8F5B-49DD602CAAE9}"/>
      </w:docPartPr>
      <w:docPartBody>
        <w:p w:rsidR="00510A4C" w:rsidRDefault="00510A4C">
          <w:pPr>
            <w:pStyle w:val="EDBDBC1F22BB402AA1A08CF01204B88C"/>
          </w:pPr>
          <w:r w:rsidRPr="005E1B08">
            <w:t>Reading is easier, too, in the new Reading view. You can collapse parts of the document and focus on the text you want.</w:t>
          </w:r>
        </w:p>
      </w:docPartBody>
    </w:docPart>
    <w:docPart>
      <w:docPartPr>
        <w:name w:val="E85D28F8181740FAAFAAE5FE34AB19D3"/>
        <w:category>
          <w:name w:val="General"/>
          <w:gallery w:val="placeholder"/>
        </w:category>
        <w:types>
          <w:type w:val="bbPlcHdr"/>
        </w:types>
        <w:behaviors>
          <w:behavior w:val="content"/>
        </w:behaviors>
        <w:guid w:val="{3C630F2E-4101-48A9-8F18-4128AA10A211}"/>
      </w:docPartPr>
      <w:docPartBody>
        <w:p w:rsidR="00510A4C" w:rsidRDefault="00510A4C">
          <w:pPr>
            <w:pStyle w:val="E85D28F8181740FAAFAAE5FE34AB19D3"/>
          </w:pPr>
          <w:r w:rsidRPr="000C492C">
            <w:t>Page XX</w:t>
          </w:r>
        </w:p>
      </w:docPartBody>
    </w:docPart>
    <w:docPart>
      <w:docPartPr>
        <w:name w:val="FB0D37D495BA4E8DBBE684A7A33BC1D5"/>
        <w:category>
          <w:name w:val="General"/>
          <w:gallery w:val="placeholder"/>
        </w:category>
        <w:types>
          <w:type w:val="bbPlcHdr"/>
        </w:types>
        <w:behaviors>
          <w:behavior w:val="content"/>
        </w:behaviors>
        <w:guid w:val="{B6C0906D-0FFF-49CE-8495-C322EC341960}"/>
      </w:docPartPr>
      <w:docPartBody>
        <w:p w:rsidR="00510A4C" w:rsidRDefault="00510A4C">
          <w:pPr>
            <w:pStyle w:val="FB0D37D495BA4E8DBBE684A7A33BC1D5"/>
          </w:pPr>
          <w:r w:rsidRPr="005E1B08">
            <w:t>To make your document look professionally produced, Word provides header, footer, cover page, and text box designs that complement each other.</w:t>
          </w:r>
        </w:p>
      </w:docPartBody>
    </w:docPart>
    <w:docPart>
      <w:docPartPr>
        <w:name w:val="CCCA7CA8280F4F17B6B063249FA045FE"/>
        <w:category>
          <w:name w:val="General"/>
          <w:gallery w:val="placeholder"/>
        </w:category>
        <w:types>
          <w:type w:val="bbPlcHdr"/>
        </w:types>
        <w:behaviors>
          <w:behavior w:val="content"/>
        </w:behaviors>
        <w:guid w:val="{AE9D997F-EDF5-4B4B-895C-7687D1FF8993}"/>
      </w:docPartPr>
      <w:docPartBody>
        <w:p w:rsidR="00510A4C" w:rsidRDefault="00510A4C">
          <w:pPr>
            <w:pStyle w:val="CCCA7CA8280F4F17B6B063249FA045FE"/>
          </w:pPr>
          <w:r w:rsidRPr="000C492C">
            <w:t>Page XX</w:t>
          </w:r>
        </w:p>
      </w:docPartBody>
    </w:docPart>
    <w:docPart>
      <w:docPartPr>
        <w:name w:val="290CF617D4034498ABA514472820A3CE"/>
        <w:category>
          <w:name w:val="General"/>
          <w:gallery w:val="placeholder"/>
        </w:category>
        <w:types>
          <w:type w:val="bbPlcHdr"/>
        </w:types>
        <w:behaviors>
          <w:behavior w:val="content"/>
        </w:behaviors>
        <w:guid w:val="{AE0F53F3-C99E-4B6D-94E2-88512BAE403D}"/>
      </w:docPartPr>
      <w:docPartBody>
        <w:p w:rsidR="00510A4C" w:rsidRDefault="00510A4C">
          <w:pPr>
            <w:pStyle w:val="290CF617D4034498ABA514472820A3CE"/>
          </w:pPr>
          <w:r w:rsidRPr="00F7629D">
            <w:t xml:space="preserve">Tuesday, Sep 20, </w:t>
          </w:r>
          <w:r>
            <w:t>Y</w:t>
          </w:r>
          <w:r w:rsidRPr="00F7629D">
            <w:t>YYY</w:t>
          </w:r>
        </w:p>
      </w:docPartBody>
    </w:docPart>
    <w:docPart>
      <w:docPartPr>
        <w:name w:val="8B119497F0244D6CBA144C49962A0820"/>
        <w:category>
          <w:name w:val="General"/>
          <w:gallery w:val="placeholder"/>
        </w:category>
        <w:types>
          <w:type w:val="bbPlcHdr"/>
        </w:types>
        <w:behaviors>
          <w:behavior w:val="content"/>
        </w:behaviors>
        <w:guid w:val="{A98F4103-92E7-409F-8CA4-FC2365F72C28}"/>
      </w:docPartPr>
      <w:docPartBody>
        <w:p w:rsidR="00510A4C" w:rsidRDefault="00510A4C">
          <w:pPr>
            <w:pStyle w:val="8B119497F0244D6CBA144C49962A0820"/>
          </w:pPr>
          <w:r w:rsidRPr="00F7629D">
            <w:t>NEWS TODAY</w:t>
          </w:r>
        </w:p>
      </w:docPartBody>
    </w:docPart>
    <w:docPart>
      <w:docPartPr>
        <w:name w:val="5FA426FCE17D4723B6B770E0DF72A395"/>
        <w:category>
          <w:name w:val="General"/>
          <w:gallery w:val="placeholder"/>
        </w:category>
        <w:types>
          <w:type w:val="bbPlcHdr"/>
        </w:types>
        <w:behaviors>
          <w:behavior w:val="content"/>
        </w:behaviors>
        <w:guid w:val="{195B1A32-0535-463C-9D88-038BEE467876}"/>
      </w:docPartPr>
      <w:docPartBody>
        <w:p w:rsidR="00510A4C" w:rsidRDefault="00510A4C">
          <w:pPr>
            <w:pStyle w:val="5FA426FCE17D4723B6B770E0DF72A395"/>
          </w:pPr>
          <w:r w:rsidRPr="00800A0F">
            <w:t>Issue #10</w:t>
          </w:r>
        </w:p>
      </w:docPartBody>
    </w:docPart>
    <w:docPart>
      <w:docPartPr>
        <w:name w:val="1A5212A6F19440A3BC0978151E9E1BA8"/>
        <w:category>
          <w:name w:val="General"/>
          <w:gallery w:val="placeholder"/>
        </w:category>
        <w:types>
          <w:type w:val="bbPlcHdr"/>
        </w:types>
        <w:behaviors>
          <w:behavior w:val="content"/>
        </w:behaviors>
        <w:guid w:val="{BC69A0DD-F16A-486C-A927-F2C4AD6DFEC2}"/>
      </w:docPartPr>
      <w:docPartBody>
        <w:p w:rsidR="00510A4C" w:rsidRDefault="00510A4C">
          <w:pPr>
            <w:pStyle w:val="1A5212A6F19440A3BC0978151E9E1BA8"/>
          </w:pPr>
          <w:r w:rsidRPr="00C07E8F">
            <w:t>The latest updates to get you through the day</w:t>
          </w:r>
        </w:p>
      </w:docPartBody>
    </w:docPart>
    <w:docPart>
      <w:docPartPr>
        <w:name w:val="330A2064600A4DBC9F5A4DBDB681A60E"/>
        <w:category>
          <w:name w:val="General"/>
          <w:gallery w:val="placeholder"/>
        </w:category>
        <w:types>
          <w:type w:val="bbPlcHdr"/>
        </w:types>
        <w:behaviors>
          <w:behavior w:val="content"/>
        </w:behaviors>
        <w:guid w:val="{AF819720-749F-40FA-A10E-80EE89F067A4}"/>
      </w:docPartPr>
      <w:docPartBody>
        <w:p w:rsidR="00510A4C" w:rsidRPr="00C07E8F" w:rsidRDefault="00510A4C" w:rsidP="00510A4C">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510A4C" w:rsidRPr="00C07E8F" w:rsidRDefault="00510A4C" w:rsidP="00510A4C">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510A4C" w:rsidRDefault="00510A4C">
          <w:pPr>
            <w:pStyle w:val="330A2064600A4DBC9F5A4DBDB681A60E"/>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F66D3CB0EC0E4BE094F29B73C09DAB80"/>
        <w:category>
          <w:name w:val="General"/>
          <w:gallery w:val="placeholder"/>
        </w:category>
        <w:types>
          <w:type w:val="bbPlcHdr"/>
        </w:types>
        <w:behaviors>
          <w:behavior w:val="content"/>
        </w:behaviors>
        <w:guid w:val="{ABB36083-0391-46B0-B2F0-F7C22FA0975F}"/>
      </w:docPartPr>
      <w:docPartBody>
        <w:p w:rsidR="00510A4C" w:rsidRPr="00C07E8F" w:rsidRDefault="00510A4C" w:rsidP="00510A4C">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510A4C" w:rsidRPr="00C07E8F" w:rsidRDefault="00510A4C" w:rsidP="00510A4C">
          <w:r w:rsidRPr="00C07E8F">
            <w:t xml:space="preserve">To make your document look professionally produced, Word provides header, footer, cover page, and text box designs that complement each other. For example, you can add a matching cover page, header, and sidebar. </w:t>
          </w:r>
        </w:p>
        <w:p w:rsidR="00510A4C" w:rsidRDefault="00510A4C">
          <w:pPr>
            <w:pStyle w:val="F66D3CB0EC0E4BE094F29B73C09DAB80"/>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E71D2501D2DA436285FB1C10D06475CC"/>
        <w:category>
          <w:name w:val="General"/>
          <w:gallery w:val="placeholder"/>
        </w:category>
        <w:types>
          <w:type w:val="bbPlcHdr"/>
        </w:types>
        <w:behaviors>
          <w:behavior w:val="content"/>
        </w:behaviors>
        <w:guid w:val="{EB3E5E6F-BA82-4729-B13C-A8FF5C69302E}"/>
      </w:docPartPr>
      <w:docPartBody>
        <w:p w:rsidR="00510A4C" w:rsidRDefault="00510A4C">
          <w:pPr>
            <w:pStyle w:val="E71D2501D2DA436285FB1C10D06475CC"/>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73F21EC11BD74351BFBA2F716851F268"/>
        <w:category>
          <w:name w:val="General"/>
          <w:gallery w:val="placeholder"/>
        </w:category>
        <w:types>
          <w:type w:val="bbPlcHdr"/>
        </w:types>
        <w:behaviors>
          <w:behavior w:val="content"/>
        </w:behaviors>
        <w:guid w:val="{9253EFF3-1F1E-441F-B041-A834F1B6E45D}"/>
      </w:docPartPr>
      <w:docPartBody>
        <w:p w:rsidR="00510A4C" w:rsidRDefault="00510A4C">
          <w:pPr>
            <w:pStyle w:val="73F21EC11BD74351BFBA2F716851F268"/>
          </w:pPr>
          <w:r w:rsidRPr="009D5E5F">
            <w:t>The latest updates</w:t>
          </w:r>
        </w:p>
      </w:docPartBody>
    </w:docPart>
    <w:docPart>
      <w:docPartPr>
        <w:name w:val="95E5CC576B5947F196CE67EB880176C7"/>
        <w:category>
          <w:name w:val="General"/>
          <w:gallery w:val="placeholder"/>
        </w:category>
        <w:types>
          <w:type w:val="bbPlcHdr"/>
        </w:types>
        <w:behaviors>
          <w:behavior w:val="content"/>
        </w:behaviors>
        <w:guid w:val="{B2B49481-501C-4FA9-A262-19997E223201}"/>
      </w:docPartPr>
      <w:docPartBody>
        <w:p w:rsidR="00510A4C" w:rsidRPr="008C0AD6" w:rsidRDefault="00510A4C" w:rsidP="00510A4C">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10A4C" w:rsidRPr="008C0AD6" w:rsidRDefault="00510A4C" w:rsidP="00510A4C">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510A4C" w:rsidRDefault="00510A4C">
          <w:pPr>
            <w:pStyle w:val="95E5CC576B5947F196CE67EB880176C7"/>
          </w:pPr>
          <w:r w:rsidRPr="008C0AD6">
            <w:t xml:space="preserve">When you work on a table, click where you want to add a row or a column, and then click the plus sign.  </w:t>
          </w:r>
        </w:p>
      </w:docPartBody>
    </w:docPart>
    <w:docPart>
      <w:docPartPr>
        <w:name w:val="0A5B92555D874E53868BC0247E5BB505"/>
        <w:category>
          <w:name w:val="General"/>
          <w:gallery w:val="placeholder"/>
        </w:category>
        <w:types>
          <w:type w:val="bbPlcHdr"/>
        </w:types>
        <w:behaviors>
          <w:behavior w:val="content"/>
        </w:behaviors>
        <w:guid w:val="{B9A6A2E4-3FBF-430E-B034-22BE50C06DCF}"/>
      </w:docPartPr>
      <w:docPartBody>
        <w:p w:rsidR="00510A4C" w:rsidRDefault="00510A4C">
          <w:pPr>
            <w:pStyle w:val="0A5B92555D874E53868BC0247E5BB505"/>
          </w:pPr>
          <w:r w:rsidRPr="007C10B3">
            <w:t>Picture Caption: To make your document look professionally produced, Word provides header, footer, cover page, and text box designs that complement each other.</w:t>
          </w:r>
        </w:p>
      </w:docPartBody>
    </w:docPart>
    <w:docPart>
      <w:docPartPr>
        <w:name w:val="1E4036CFD34C480E9F370AD70E25E91F"/>
        <w:category>
          <w:name w:val="General"/>
          <w:gallery w:val="placeholder"/>
        </w:category>
        <w:types>
          <w:type w:val="bbPlcHdr"/>
        </w:types>
        <w:behaviors>
          <w:behavior w:val="content"/>
        </w:behaviors>
        <w:guid w:val="{F473B71C-CD1A-4AA5-B6F4-22D60F3F4943}"/>
      </w:docPartPr>
      <w:docPartBody>
        <w:p w:rsidR="00510A4C" w:rsidRDefault="00510A4C">
          <w:pPr>
            <w:pStyle w:val="1E4036CFD34C480E9F370AD70E25E91F"/>
          </w:pPr>
          <w:r w:rsidRPr="00C07E8F">
            <w:t>The latest breaking news</w:t>
          </w:r>
        </w:p>
      </w:docPartBody>
    </w:docPart>
    <w:docPart>
      <w:docPartPr>
        <w:name w:val="786ED9F5A6F04212880517996D1D1EC2"/>
        <w:category>
          <w:name w:val="General"/>
          <w:gallery w:val="placeholder"/>
        </w:category>
        <w:types>
          <w:type w:val="bbPlcHdr"/>
        </w:types>
        <w:behaviors>
          <w:behavior w:val="content"/>
        </w:behaviors>
        <w:guid w:val="{42B1148B-BA1F-43E6-95D7-7533517363B7}"/>
      </w:docPartPr>
      <w:docPartBody>
        <w:p w:rsidR="00510A4C" w:rsidRDefault="00510A4C">
          <w:pPr>
            <w:pStyle w:val="786ED9F5A6F04212880517996D1D1EC2"/>
          </w:pPr>
          <w:r w:rsidRPr="007C10B3">
            <w:t>The latest updates to get you through the day</w:t>
          </w:r>
        </w:p>
      </w:docPartBody>
    </w:docPart>
    <w:docPart>
      <w:docPartPr>
        <w:name w:val="A1A6A422228D4386A15CFDC36EDEDC52"/>
        <w:category>
          <w:name w:val="General"/>
          <w:gallery w:val="placeholder"/>
        </w:category>
        <w:types>
          <w:type w:val="bbPlcHdr"/>
        </w:types>
        <w:behaviors>
          <w:behavior w:val="content"/>
        </w:behaviors>
        <w:guid w:val="{37D2A657-06AD-48D8-9397-9A7ECFF82F05}"/>
      </w:docPartPr>
      <w:docPartBody>
        <w:p w:rsidR="00510A4C" w:rsidRPr="00A46549" w:rsidRDefault="00510A4C" w:rsidP="00510A4C">
          <w:r w:rsidRPr="00A46549">
            <w:t xml:space="preserve">Save time in Word with new buttons that show up where you need them. To change the way a picture fits in your document, click it and a button for layout options appears next to it. </w:t>
          </w:r>
        </w:p>
        <w:p w:rsidR="00510A4C" w:rsidRPr="00A46549" w:rsidRDefault="00510A4C" w:rsidP="00510A4C">
          <w:r w:rsidRPr="00A46549">
            <w:t xml:space="preserve">When you work on a table, click where you want to add a row or a column, and then click the plus sign.  </w:t>
          </w:r>
        </w:p>
        <w:p w:rsidR="00510A4C" w:rsidRDefault="00510A4C">
          <w:pPr>
            <w:pStyle w:val="A1A6A422228D4386A15CFDC36EDEDC52"/>
          </w:pPr>
          <w:r w:rsidRPr="00A46549">
            <w:t>Video provides a powerful way to help you prove your point. When you click</w:t>
          </w:r>
        </w:p>
      </w:docPartBody>
    </w:docPart>
    <w:docPart>
      <w:docPartPr>
        <w:name w:val="61F1AB46EB684F5AAA661850DB8FE2A6"/>
        <w:category>
          <w:name w:val="General"/>
          <w:gallery w:val="placeholder"/>
        </w:category>
        <w:types>
          <w:type w:val="bbPlcHdr"/>
        </w:types>
        <w:behaviors>
          <w:behavior w:val="content"/>
        </w:behaviors>
        <w:guid w:val="{09336683-F380-4B87-9FF4-12644C811151}"/>
      </w:docPartPr>
      <w:docPartBody>
        <w:p w:rsidR="00510A4C" w:rsidRPr="00A46549" w:rsidRDefault="00510A4C" w:rsidP="00510A4C">
          <w:r w:rsidRPr="00A46549">
            <w:t xml:space="preserve">Online Video, you can paste in the embed code for the video you want to add. You can also type a keyword to search online for the video that best fits your document. </w:t>
          </w:r>
        </w:p>
        <w:p w:rsidR="00510A4C" w:rsidRDefault="00510A4C">
          <w:pPr>
            <w:pStyle w:val="61F1AB46EB684F5AAA661850DB8FE2A6"/>
          </w:pPr>
          <w:r w:rsidRPr="00A46549">
            <w:t>Themes and styles also help keep your document coordinated. When you click Design and choose a new Theme, the pictures, charts, and SmartArt graphics change to match your new theme.</w:t>
          </w:r>
        </w:p>
      </w:docPartBody>
    </w:docPart>
    <w:docPart>
      <w:docPartPr>
        <w:name w:val="353649949DED4BE2ADF8B6FA8E6E8485"/>
        <w:category>
          <w:name w:val="General"/>
          <w:gallery w:val="placeholder"/>
        </w:category>
        <w:types>
          <w:type w:val="bbPlcHdr"/>
        </w:types>
        <w:behaviors>
          <w:behavior w:val="content"/>
        </w:behaviors>
        <w:guid w:val="{C95E2CFD-1E9A-4F16-B603-56922974A735}"/>
      </w:docPartPr>
      <w:docPartBody>
        <w:p w:rsidR="00510A4C" w:rsidRDefault="00510A4C">
          <w:pPr>
            <w:pStyle w:val="353649949DED4BE2ADF8B6FA8E6E8485"/>
          </w:pPr>
          <w:r w:rsidRPr="008C0AD6">
            <w:t>Picture Caption: To make your document look professionally produced, Word provides header, footer, cover page, and text box designs that complement each other.</w:t>
          </w:r>
        </w:p>
      </w:docPartBody>
    </w:docPart>
    <w:docPart>
      <w:docPartPr>
        <w:name w:val="543874B82A954DA597005459AAAC2089"/>
        <w:category>
          <w:name w:val="General"/>
          <w:gallery w:val="placeholder"/>
        </w:category>
        <w:types>
          <w:type w:val="bbPlcHdr"/>
        </w:types>
        <w:behaviors>
          <w:behavior w:val="content"/>
        </w:behaviors>
        <w:guid w:val="{1F992C0E-334D-4B19-BF71-BC7655FD0AF0}"/>
      </w:docPartPr>
      <w:docPartBody>
        <w:p w:rsidR="00510A4C" w:rsidRDefault="00510A4C" w:rsidP="00510A4C">
          <w:pPr>
            <w:pStyle w:val="543874B82A954DA597005459AAAC2089"/>
          </w:pPr>
          <w:r w:rsidRPr="00F7629D">
            <w:t xml:space="preserve">Tuesday, </w:t>
          </w:r>
          <w:r w:rsidRPr="00F7629D">
            <w:br/>
            <w:t xml:space="preserve">Sep 20, </w:t>
          </w:r>
          <w:r w:rsidRPr="00F7629D">
            <w:br/>
            <w:t>YYYY</w:t>
          </w:r>
        </w:p>
      </w:docPartBody>
    </w:docPart>
    <w:docPart>
      <w:docPartPr>
        <w:name w:val="DFB1BCBC8D664535900072C56569AC5B"/>
        <w:category>
          <w:name w:val="General"/>
          <w:gallery w:val="placeholder"/>
        </w:category>
        <w:types>
          <w:type w:val="bbPlcHdr"/>
        </w:types>
        <w:behaviors>
          <w:behavior w:val="content"/>
        </w:behaviors>
        <w:guid w:val="{36737A7A-931F-4783-9CFC-B44C81634A7A}"/>
      </w:docPartPr>
      <w:docPartBody>
        <w:p w:rsidR="00510A4C" w:rsidRDefault="00510A4C" w:rsidP="00510A4C">
          <w:pPr>
            <w:pStyle w:val="DFB1BCBC8D664535900072C56569AC5B"/>
          </w:pPr>
          <w:r w:rsidRPr="00F7629D">
            <w:t>NEWS TODAY</w:t>
          </w:r>
        </w:p>
      </w:docPartBody>
    </w:docPart>
    <w:docPart>
      <w:docPartPr>
        <w:name w:val="D8A9D2518F36434090A9FFDB85D0228E"/>
        <w:category>
          <w:name w:val="General"/>
          <w:gallery w:val="placeholder"/>
        </w:category>
        <w:types>
          <w:type w:val="bbPlcHdr"/>
        </w:types>
        <w:behaviors>
          <w:behavior w:val="content"/>
        </w:behaviors>
        <w:guid w:val="{2BE01808-9B34-4795-9BFC-34AB939FCD71}"/>
      </w:docPartPr>
      <w:docPartBody>
        <w:p w:rsidR="00510A4C" w:rsidRDefault="00510A4C" w:rsidP="00510A4C">
          <w:pPr>
            <w:pStyle w:val="D8A9D2518F36434090A9FFDB85D0228E"/>
          </w:pPr>
          <w:r w:rsidRPr="00F7629D">
            <w:t>Issue</w:t>
          </w:r>
          <w:r w:rsidRPr="00F7629D">
            <w:br/>
            <w:t>#10</w:t>
          </w:r>
        </w:p>
      </w:docPartBody>
    </w:docPart>
    <w:docPart>
      <w:docPartPr>
        <w:name w:val="5118E1E1CD874979B5AAE8974BE55539"/>
        <w:category>
          <w:name w:val="General"/>
          <w:gallery w:val="placeholder"/>
        </w:category>
        <w:types>
          <w:type w:val="bbPlcHdr"/>
        </w:types>
        <w:behaviors>
          <w:behavior w:val="content"/>
        </w:behaviors>
        <w:guid w:val="{81AC4AA2-2AD8-4B1C-A784-5AC4F56C0301}"/>
      </w:docPartPr>
      <w:docPartBody>
        <w:p w:rsidR="00510A4C" w:rsidRPr="00F66772" w:rsidRDefault="00510A4C" w:rsidP="00510A4C">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510A4C" w:rsidRPr="00F66772" w:rsidRDefault="00510A4C" w:rsidP="00510A4C">
          <w:r w:rsidRPr="00F66772">
            <w:t xml:space="preserve">To make your document look professionally produced, Word provides header, footer, cover page, and text box designs that complement each other. For example, you can add a matching cover page, header, and sidebar. </w:t>
          </w:r>
        </w:p>
        <w:p w:rsidR="00510A4C" w:rsidRPr="00F66772" w:rsidRDefault="00510A4C" w:rsidP="00510A4C">
          <w:r w:rsidRPr="00F66772">
            <w:t xml:space="preserve">Click Insert and then choose the elements you want from the different galleries. </w:t>
          </w:r>
        </w:p>
        <w:p w:rsidR="00510A4C" w:rsidRPr="00F66772" w:rsidRDefault="00510A4C" w:rsidP="00510A4C">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10A4C" w:rsidRPr="00F66772" w:rsidRDefault="00510A4C" w:rsidP="00510A4C">
          <w:r w:rsidRPr="00F66772">
            <w:t xml:space="preserve">Save time in Word with new buttons that show up where you need them. To change the way a picture fits in your document, click it and a button for layout options appears next to it. </w:t>
          </w:r>
        </w:p>
        <w:p w:rsidR="00510A4C" w:rsidRDefault="00510A4C" w:rsidP="00510A4C">
          <w:pPr>
            <w:pStyle w:val="5118E1E1CD874979B5AAE8974BE55539"/>
          </w:pPr>
          <w:r w:rsidRPr="00F66772">
            <w:t>When you work on a table, click where you want to add a row or a column, and then click the plus sign.</w:t>
          </w:r>
        </w:p>
      </w:docPartBody>
    </w:docPart>
    <w:docPart>
      <w:docPartPr>
        <w:name w:val="F2BB9804C569480193AD40844CBD2145"/>
        <w:category>
          <w:name w:val="General"/>
          <w:gallery w:val="placeholder"/>
        </w:category>
        <w:types>
          <w:type w:val="bbPlcHdr"/>
        </w:types>
        <w:behaviors>
          <w:behavior w:val="content"/>
        </w:behaviors>
        <w:guid w:val="{7AFDC6E1-A72A-4322-88EF-E035475EC150}"/>
      </w:docPartPr>
      <w:docPartBody>
        <w:p w:rsidR="00510A4C" w:rsidRDefault="00510A4C" w:rsidP="00510A4C">
          <w:pPr>
            <w:pStyle w:val="F2BB9804C569480193AD40844CBD2145"/>
          </w:pPr>
          <w:r w:rsidRPr="009D5E5F">
            <w:t>The scoop of the day</w:t>
          </w:r>
        </w:p>
      </w:docPartBody>
    </w:docPart>
    <w:docPart>
      <w:docPartPr>
        <w:name w:val="C0F027FB9B314BB3A1DEA3CEAEFF6221"/>
        <w:category>
          <w:name w:val="General"/>
          <w:gallery w:val="placeholder"/>
        </w:category>
        <w:types>
          <w:type w:val="bbPlcHdr"/>
        </w:types>
        <w:behaviors>
          <w:behavior w:val="content"/>
        </w:behaviors>
        <w:guid w:val="{8E422EAD-3870-4E77-A79A-D3EF04949395}"/>
      </w:docPartPr>
      <w:docPartBody>
        <w:p w:rsidR="00510A4C" w:rsidRPr="009D5E5F" w:rsidRDefault="00510A4C" w:rsidP="00510A4C">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510A4C" w:rsidRPr="009D5E5F" w:rsidRDefault="00510A4C" w:rsidP="00510A4C">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510A4C" w:rsidRDefault="00510A4C" w:rsidP="00510A4C">
          <w:pPr>
            <w:pStyle w:val="C0F027FB9B314BB3A1DEA3CEAEFF6221"/>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79FFC65E02574151B87B4BC0B5DDFC55"/>
        <w:category>
          <w:name w:val="General"/>
          <w:gallery w:val="placeholder"/>
        </w:category>
        <w:types>
          <w:type w:val="bbPlcHdr"/>
        </w:types>
        <w:behaviors>
          <w:behavior w:val="content"/>
        </w:behaviors>
        <w:guid w:val="{F47C3ABF-E1DF-4DFB-B550-8879B575B5CD}"/>
      </w:docPartPr>
      <w:docPartBody>
        <w:p w:rsidR="00510A4C" w:rsidRPr="009D5E5F" w:rsidRDefault="00510A4C" w:rsidP="00510A4C">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10A4C" w:rsidRPr="009D5E5F" w:rsidRDefault="00510A4C" w:rsidP="00510A4C">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510A4C" w:rsidRDefault="00510A4C" w:rsidP="00510A4C">
          <w:pPr>
            <w:pStyle w:val="79FFC65E02574151B87B4BC0B5DDFC55"/>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8F7F9A09D64F44F49B419153FCEF0F0D"/>
        <w:category>
          <w:name w:val="General"/>
          <w:gallery w:val="placeholder"/>
        </w:category>
        <w:types>
          <w:type w:val="bbPlcHdr"/>
        </w:types>
        <w:behaviors>
          <w:behavior w:val="content"/>
        </w:behaviors>
        <w:guid w:val="{C12C7BAD-F21B-4556-89AF-0F2DF4BC2DF5}"/>
      </w:docPartPr>
      <w:docPartBody>
        <w:p w:rsidR="00510A4C" w:rsidRDefault="00510A4C" w:rsidP="00510A4C">
          <w:pPr>
            <w:pStyle w:val="8F7F9A09D64F44F49B419153FCEF0F0D"/>
          </w:pPr>
          <w:r w:rsidRPr="00F66772">
            <w:t>Picture Caption: To make your document look professionally produced, Word provides header, footer, cover page, and text box designs that complement each other.</w:t>
          </w:r>
        </w:p>
      </w:docPartBody>
    </w:docPart>
    <w:docPart>
      <w:docPartPr>
        <w:name w:val="CA1FAF3832A549BEBDD2133FDB67D537"/>
        <w:category>
          <w:name w:val="General"/>
          <w:gallery w:val="placeholder"/>
        </w:category>
        <w:types>
          <w:type w:val="bbPlcHdr"/>
        </w:types>
        <w:behaviors>
          <w:behavior w:val="content"/>
        </w:behaviors>
        <w:guid w:val="{F77216A5-AA65-4FE6-8D3D-96F5E24A14B1}"/>
      </w:docPartPr>
      <w:docPartBody>
        <w:p w:rsidR="00510A4C" w:rsidRDefault="00510A4C" w:rsidP="00510A4C">
          <w:pPr>
            <w:pStyle w:val="CA1FAF3832A549BEBDD2133FDB67D537"/>
          </w:pPr>
          <w:r w:rsidRPr="009D5E5F">
            <w:rPr>
              <w:rStyle w:val="PlaceholderText"/>
            </w:rPr>
            <w:t>The scoop of the day</w:t>
          </w:r>
        </w:p>
      </w:docPartBody>
    </w:docPart>
    <w:docPart>
      <w:docPartPr>
        <w:name w:val="6619050B1B2246459690256BAD2B6746"/>
        <w:category>
          <w:name w:val="General"/>
          <w:gallery w:val="placeholder"/>
        </w:category>
        <w:types>
          <w:type w:val="bbPlcHdr"/>
        </w:types>
        <w:behaviors>
          <w:behavior w:val="content"/>
        </w:behaviors>
        <w:guid w:val="{16761EEC-B67E-4DC5-A157-285C0A968090}"/>
      </w:docPartPr>
      <w:docPartBody>
        <w:p w:rsidR="00510A4C" w:rsidRDefault="00510A4C" w:rsidP="00510A4C">
          <w:pPr>
            <w:pStyle w:val="6619050B1B2246459690256BAD2B6746"/>
          </w:pPr>
          <w:r w:rsidRPr="009D5E5F">
            <w:t>The scoop of the day</w:t>
          </w:r>
        </w:p>
      </w:docPartBody>
    </w:docPart>
    <w:docPart>
      <w:docPartPr>
        <w:name w:val="305A65A262C34AF3A68935C76CD170E1"/>
        <w:category>
          <w:name w:val="General"/>
          <w:gallery w:val="placeholder"/>
        </w:category>
        <w:types>
          <w:type w:val="bbPlcHdr"/>
        </w:types>
        <w:behaviors>
          <w:behavior w:val="content"/>
        </w:behaviors>
        <w:guid w:val="{0A889840-E677-40FE-B05B-F2007A825C1C}"/>
      </w:docPartPr>
      <w:docPartBody>
        <w:p w:rsidR="00510A4C" w:rsidRDefault="00510A4C" w:rsidP="00510A4C">
          <w:pPr>
            <w:pStyle w:val="305A65A262C34AF3A68935C76CD170E1"/>
          </w:pPr>
          <w:r w:rsidRPr="009D5E5F">
            <w:t>The scoop of the day</w:t>
          </w:r>
        </w:p>
      </w:docPartBody>
    </w:docPart>
    <w:docPart>
      <w:docPartPr>
        <w:name w:val="AC73592E37D44EF99C7BB69F8D954E88"/>
        <w:category>
          <w:name w:val="General"/>
          <w:gallery w:val="placeholder"/>
        </w:category>
        <w:types>
          <w:type w:val="bbPlcHdr"/>
        </w:types>
        <w:behaviors>
          <w:behavior w:val="content"/>
        </w:behaviors>
        <w:guid w:val="{BFCE93B6-492C-4403-B131-041F1241964D}"/>
      </w:docPartPr>
      <w:docPartBody>
        <w:p w:rsidR="00510A4C" w:rsidRDefault="00510A4C" w:rsidP="00510A4C">
          <w:pPr>
            <w:pStyle w:val="AC73592E37D44EF99C7BB69F8D954E88"/>
          </w:pPr>
          <w:r w:rsidRPr="009D5E5F">
            <w:t>The latest updates</w:t>
          </w:r>
        </w:p>
      </w:docPartBody>
    </w:docPart>
    <w:docPart>
      <w:docPartPr>
        <w:name w:val="68B66E39DC9342EEB2EDD4EF7F9E2858"/>
        <w:category>
          <w:name w:val="General"/>
          <w:gallery w:val="placeholder"/>
        </w:category>
        <w:types>
          <w:type w:val="bbPlcHdr"/>
        </w:types>
        <w:behaviors>
          <w:behavior w:val="content"/>
        </w:behaviors>
        <w:guid w:val="{2A3556B2-6A89-438F-A605-C93C1E404044}"/>
      </w:docPartPr>
      <w:docPartBody>
        <w:p w:rsidR="00510A4C" w:rsidRDefault="00510A4C" w:rsidP="00510A4C">
          <w:pPr>
            <w:pStyle w:val="68B66E39DC9342EEB2EDD4EF7F9E2858"/>
          </w:pPr>
          <w:r w:rsidRPr="005E1B08">
            <w:t>To make your document look professionally produced, Word provides header, footer, cover page, and text box designs that complement each other.</w:t>
          </w:r>
        </w:p>
      </w:docPartBody>
    </w:docPart>
    <w:docPart>
      <w:docPartPr>
        <w:name w:val="C069A86C5FA2499AA3DA8740656D3B92"/>
        <w:category>
          <w:name w:val="General"/>
          <w:gallery w:val="placeholder"/>
        </w:category>
        <w:types>
          <w:type w:val="bbPlcHdr"/>
        </w:types>
        <w:behaviors>
          <w:behavior w:val="content"/>
        </w:behaviors>
        <w:guid w:val="{5665AEDB-6DB6-4115-BA50-263ECEA9DCCA}"/>
      </w:docPartPr>
      <w:docPartBody>
        <w:p w:rsidR="00510A4C" w:rsidRDefault="00510A4C" w:rsidP="00510A4C">
          <w:pPr>
            <w:pStyle w:val="C069A86C5FA2499AA3DA8740656D3B92"/>
          </w:pPr>
          <w:r w:rsidRPr="000C492C">
            <w:t>Page XX</w:t>
          </w:r>
        </w:p>
      </w:docPartBody>
    </w:docPart>
    <w:docPart>
      <w:docPartPr>
        <w:name w:val="20E17EE3FBA74A7CA02CB2518E3DD85E"/>
        <w:category>
          <w:name w:val="General"/>
          <w:gallery w:val="placeholder"/>
        </w:category>
        <w:types>
          <w:type w:val="bbPlcHdr"/>
        </w:types>
        <w:behaviors>
          <w:behavior w:val="content"/>
        </w:behaviors>
        <w:guid w:val="{76FC8D46-73B5-468F-B986-D0FF6FA9BFDA}"/>
      </w:docPartPr>
      <w:docPartBody>
        <w:p w:rsidR="00510A4C" w:rsidRDefault="00510A4C" w:rsidP="00510A4C">
          <w:pPr>
            <w:pStyle w:val="20E17EE3FBA74A7CA02CB2518E3DD85E"/>
          </w:pPr>
          <w:r w:rsidRPr="005E1B08">
            <w:t>Reading is easier, too, in the new Reading view. You can collapse parts of the document and focus on the text you want.</w:t>
          </w:r>
        </w:p>
      </w:docPartBody>
    </w:docPart>
    <w:docPart>
      <w:docPartPr>
        <w:name w:val="DA9A7E507E724387844757762F7D42CC"/>
        <w:category>
          <w:name w:val="General"/>
          <w:gallery w:val="placeholder"/>
        </w:category>
        <w:types>
          <w:type w:val="bbPlcHdr"/>
        </w:types>
        <w:behaviors>
          <w:behavior w:val="content"/>
        </w:behaviors>
        <w:guid w:val="{E114A9FE-AF02-4D6D-A940-909680EFF1FD}"/>
      </w:docPartPr>
      <w:docPartBody>
        <w:p w:rsidR="00510A4C" w:rsidRDefault="00510A4C" w:rsidP="00510A4C">
          <w:pPr>
            <w:pStyle w:val="DA9A7E507E724387844757762F7D42CC"/>
          </w:pPr>
          <w:r w:rsidRPr="000C492C">
            <w:t>Page XX</w:t>
          </w:r>
        </w:p>
      </w:docPartBody>
    </w:docPart>
    <w:docPart>
      <w:docPartPr>
        <w:name w:val="2BEEF47775E941498E1D75E97958771F"/>
        <w:category>
          <w:name w:val="General"/>
          <w:gallery w:val="placeholder"/>
        </w:category>
        <w:types>
          <w:type w:val="bbPlcHdr"/>
        </w:types>
        <w:behaviors>
          <w:behavior w:val="content"/>
        </w:behaviors>
        <w:guid w:val="{DFDE7B75-CA1F-4444-9D67-05B0134502CE}"/>
      </w:docPartPr>
      <w:docPartBody>
        <w:p w:rsidR="00510A4C" w:rsidRDefault="00510A4C" w:rsidP="00510A4C">
          <w:pPr>
            <w:pStyle w:val="2BEEF47775E941498E1D75E97958771F"/>
          </w:pPr>
          <w:r w:rsidRPr="005E1B08">
            <w:t>To make your document look professionally produced, Word provides header, footer, cover page, and text box designs that complement each other.</w:t>
          </w:r>
        </w:p>
      </w:docPartBody>
    </w:docPart>
    <w:docPart>
      <w:docPartPr>
        <w:name w:val="D9E16A5680C14E35835DCCA205E59396"/>
        <w:category>
          <w:name w:val="General"/>
          <w:gallery w:val="placeholder"/>
        </w:category>
        <w:types>
          <w:type w:val="bbPlcHdr"/>
        </w:types>
        <w:behaviors>
          <w:behavior w:val="content"/>
        </w:behaviors>
        <w:guid w:val="{745E037B-E531-4FD3-A0C7-25D50B0E7F3F}"/>
      </w:docPartPr>
      <w:docPartBody>
        <w:p w:rsidR="00510A4C" w:rsidRDefault="00510A4C" w:rsidP="00510A4C">
          <w:pPr>
            <w:pStyle w:val="D9E16A5680C14E35835DCCA205E59396"/>
          </w:pPr>
          <w:r w:rsidRPr="000C492C">
            <w:t>Page XX</w:t>
          </w:r>
        </w:p>
      </w:docPartBody>
    </w:docPart>
    <w:docPart>
      <w:docPartPr>
        <w:name w:val="E80BFDFA67E6426FB833FF3C1F9D7305"/>
        <w:category>
          <w:name w:val="General"/>
          <w:gallery w:val="placeholder"/>
        </w:category>
        <w:types>
          <w:type w:val="bbPlcHdr"/>
        </w:types>
        <w:behaviors>
          <w:behavior w:val="content"/>
        </w:behaviors>
        <w:guid w:val="{6307C570-1442-4F7A-9B9C-8B43D7C63263}"/>
      </w:docPartPr>
      <w:docPartBody>
        <w:p w:rsidR="00510A4C" w:rsidRDefault="00510A4C" w:rsidP="00510A4C">
          <w:pPr>
            <w:pStyle w:val="E80BFDFA67E6426FB833FF3C1F9D7305"/>
          </w:pPr>
          <w:r w:rsidRPr="00F7629D">
            <w:t xml:space="preserve">Tuesday, Sep 20, </w:t>
          </w:r>
          <w:r>
            <w:t>Y</w:t>
          </w:r>
          <w:r w:rsidRPr="00F7629D">
            <w:t>YYY</w:t>
          </w:r>
        </w:p>
      </w:docPartBody>
    </w:docPart>
    <w:docPart>
      <w:docPartPr>
        <w:name w:val="4529A20AED03433B9827E9624882B2E1"/>
        <w:category>
          <w:name w:val="General"/>
          <w:gallery w:val="placeholder"/>
        </w:category>
        <w:types>
          <w:type w:val="bbPlcHdr"/>
        </w:types>
        <w:behaviors>
          <w:behavior w:val="content"/>
        </w:behaviors>
        <w:guid w:val="{6D54B2EB-9C66-4AC8-A40A-3685031CED25}"/>
      </w:docPartPr>
      <w:docPartBody>
        <w:p w:rsidR="00510A4C" w:rsidRDefault="00510A4C" w:rsidP="00510A4C">
          <w:pPr>
            <w:pStyle w:val="4529A20AED03433B9827E9624882B2E1"/>
          </w:pPr>
          <w:r w:rsidRPr="00F7629D">
            <w:t>NEWS TODAY</w:t>
          </w:r>
        </w:p>
      </w:docPartBody>
    </w:docPart>
    <w:docPart>
      <w:docPartPr>
        <w:name w:val="EE1CD8FB03CA4096AEBB2F6C7080BA46"/>
        <w:category>
          <w:name w:val="General"/>
          <w:gallery w:val="placeholder"/>
        </w:category>
        <w:types>
          <w:type w:val="bbPlcHdr"/>
        </w:types>
        <w:behaviors>
          <w:behavior w:val="content"/>
        </w:behaviors>
        <w:guid w:val="{05A4A022-BAD8-4EFE-86C1-D43EF0B6AE58}"/>
      </w:docPartPr>
      <w:docPartBody>
        <w:p w:rsidR="00510A4C" w:rsidRDefault="00510A4C" w:rsidP="00510A4C">
          <w:pPr>
            <w:pStyle w:val="EE1CD8FB03CA4096AEBB2F6C7080BA46"/>
          </w:pPr>
          <w:r w:rsidRPr="00800A0F">
            <w:t>Issue #10</w:t>
          </w:r>
        </w:p>
      </w:docPartBody>
    </w:docPart>
    <w:docPart>
      <w:docPartPr>
        <w:name w:val="E8CFC1B28E4B42DAA06D5B811196C625"/>
        <w:category>
          <w:name w:val="General"/>
          <w:gallery w:val="placeholder"/>
        </w:category>
        <w:types>
          <w:type w:val="bbPlcHdr"/>
        </w:types>
        <w:behaviors>
          <w:behavior w:val="content"/>
        </w:behaviors>
        <w:guid w:val="{723CD3E8-EB45-4804-AB9C-8014B1864C06}"/>
      </w:docPartPr>
      <w:docPartBody>
        <w:p w:rsidR="00510A4C" w:rsidRDefault="00510A4C" w:rsidP="00510A4C">
          <w:pPr>
            <w:pStyle w:val="E8CFC1B28E4B42DAA06D5B811196C625"/>
          </w:pPr>
          <w:r w:rsidRPr="00C07E8F">
            <w:t>The latest updates to get you through the day</w:t>
          </w:r>
        </w:p>
      </w:docPartBody>
    </w:docPart>
    <w:docPart>
      <w:docPartPr>
        <w:name w:val="EBFF2778C1B5407C9790C8F5E54A7644"/>
        <w:category>
          <w:name w:val="General"/>
          <w:gallery w:val="placeholder"/>
        </w:category>
        <w:types>
          <w:type w:val="bbPlcHdr"/>
        </w:types>
        <w:behaviors>
          <w:behavior w:val="content"/>
        </w:behaviors>
        <w:guid w:val="{9DEC5874-E7D5-4164-ADA0-CAAA7795FB61}"/>
      </w:docPartPr>
      <w:docPartBody>
        <w:p w:rsidR="00510A4C" w:rsidRPr="00C07E8F" w:rsidRDefault="00510A4C" w:rsidP="00510A4C">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510A4C" w:rsidRPr="00C07E8F" w:rsidRDefault="00510A4C" w:rsidP="00510A4C">
          <w:r w:rsidRPr="00C07E8F">
            <w:t xml:space="preserve">To make your document look professionally produced, Word provides header, footer, cover page, and text box designs that complement each other. For example, you can add a matching cover page, header, and sidebar. </w:t>
          </w:r>
        </w:p>
        <w:p w:rsidR="00510A4C" w:rsidRDefault="00510A4C" w:rsidP="00510A4C">
          <w:pPr>
            <w:pStyle w:val="EBFF2778C1B5407C9790C8F5E54A7644"/>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DA6697356AD24F4291A83FE6D5578FA2"/>
        <w:category>
          <w:name w:val="General"/>
          <w:gallery w:val="placeholder"/>
        </w:category>
        <w:types>
          <w:type w:val="bbPlcHdr"/>
        </w:types>
        <w:behaviors>
          <w:behavior w:val="content"/>
        </w:behaviors>
        <w:guid w:val="{9C7D65BE-E9B4-45F7-81DD-2960626190B7}"/>
      </w:docPartPr>
      <w:docPartBody>
        <w:p w:rsidR="00510A4C" w:rsidRDefault="00510A4C" w:rsidP="00510A4C">
          <w:pPr>
            <w:pStyle w:val="DA6697356AD24F4291A83FE6D5578FA2"/>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3A78F3FBFD2040639DF87DB1D7A3A13E"/>
        <w:category>
          <w:name w:val="General"/>
          <w:gallery w:val="placeholder"/>
        </w:category>
        <w:types>
          <w:type w:val="bbPlcHdr"/>
        </w:types>
        <w:behaviors>
          <w:behavior w:val="content"/>
        </w:behaviors>
        <w:guid w:val="{82BF4D07-EF3C-436A-BB93-264901D21ACA}"/>
      </w:docPartPr>
      <w:docPartBody>
        <w:p w:rsidR="00510A4C" w:rsidRDefault="00510A4C" w:rsidP="00510A4C">
          <w:pPr>
            <w:pStyle w:val="3A78F3FBFD2040639DF87DB1D7A3A13E"/>
          </w:pPr>
          <w:r w:rsidRPr="009D5E5F">
            <w:t>The scoop of the day</w:t>
          </w:r>
        </w:p>
      </w:docPartBody>
    </w:docPart>
    <w:docPart>
      <w:docPartPr>
        <w:name w:val="A4AC0D73F4A241FC851231FEAEAB3B8D"/>
        <w:category>
          <w:name w:val="General"/>
          <w:gallery w:val="placeholder"/>
        </w:category>
        <w:types>
          <w:type w:val="bbPlcHdr"/>
        </w:types>
        <w:behaviors>
          <w:behavior w:val="content"/>
        </w:behaviors>
        <w:guid w:val="{6AA73D1C-FFA1-4213-B7F2-B2A58FC3FC1F}"/>
      </w:docPartPr>
      <w:docPartBody>
        <w:p w:rsidR="00510A4C" w:rsidRPr="008C0AD6" w:rsidRDefault="00510A4C" w:rsidP="00510A4C">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10A4C" w:rsidRPr="008C0AD6" w:rsidRDefault="00510A4C" w:rsidP="00510A4C">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510A4C" w:rsidRDefault="00510A4C" w:rsidP="00510A4C">
          <w:pPr>
            <w:pStyle w:val="A4AC0D73F4A241FC851231FEAEAB3B8D"/>
          </w:pPr>
          <w:r w:rsidRPr="008C0AD6">
            <w:t xml:space="preserve">When you work on a table, click where you want to add a row or a column, and then click the plus sign.  </w:t>
          </w:r>
        </w:p>
      </w:docPartBody>
    </w:docPart>
    <w:docPart>
      <w:docPartPr>
        <w:name w:val="DC90D06B2DE2435DBBDBCADD8C91DF55"/>
        <w:category>
          <w:name w:val="General"/>
          <w:gallery w:val="placeholder"/>
        </w:category>
        <w:types>
          <w:type w:val="bbPlcHdr"/>
        </w:types>
        <w:behaviors>
          <w:behavior w:val="content"/>
        </w:behaviors>
        <w:guid w:val="{68439FFA-D742-434F-B947-B69248032BCD}"/>
      </w:docPartPr>
      <w:docPartBody>
        <w:p w:rsidR="00510A4C" w:rsidRDefault="00510A4C" w:rsidP="00510A4C">
          <w:pPr>
            <w:pStyle w:val="DC90D06B2DE2435DBBDBCADD8C91DF55"/>
          </w:pPr>
          <w:r w:rsidRPr="009D5E5F">
            <w:t>The scoop of the day</w:t>
          </w:r>
        </w:p>
      </w:docPartBody>
    </w:docPart>
    <w:docPart>
      <w:docPartPr>
        <w:name w:val="B572C12AA020433DB75B19863C5067A3"/>
        <w:category>
          <w:name w:val="General"/>
          <w:gallery w:val="placeholder"/>
        </w:category>
        <w:types>
          <w:type w:val="bbPlcHdr"/>
        </w:types>
        <w:behaviors>
          <w:behavior w:val="content"/>
        </w:behaviors>
        <w:guid w:val="{C1C575A8-1350-4CE5-BD43-DD78DFB8ED94}"/>
      </w:docPartPr>
      <w:docPartBody>
        <w:p w:rsidR="00510A4C" w:rsidRDefault="00510A4C" w:rsidP="00510A4C">
          <w:pPr>
            <w:pStyle w:val="B572C12AA020433DB75B19863C5067A3"/>
          </w:pPr>
          <w:r w:rsidRPr="00F7629D">
            <w:t xml:space="preserve">Tuesday, </w:t>
          </w:r>
          <w:r w:rsidRPr="00F7629D">
            <w:br/>
            <w:t xml:space="preserve">Sep 20, </w:t>
          </w:r>
          <w:r w:rsidRPr="00F7629D">
            <w:br/>
            <w:t>YYYY</w:t>
          </w:r>
        </w:p>
      </w:docPartBody>
    </w:docPart>
    <w:docPart>
      <w:docPartPr>
        <w:name w:val="62A0EF9FFCA644628235C9D8109EE319"/>
        <w:category>
          <w:name w:val="General"/>
          <w:gallery w:val="placeholder"/>
        </w:category>
        <w:types>
          <w:type w:val="bbPlcHdr"/>
        </w:types>
        <w:behaviors>
          <w:behavior w:val="content"/>
        </w:behaviors>
        <w:guid w:val="{11442771-EE5B-4461-8D3C-B940E510AEBB}"/>
      </w:docPartPr>
      <w:docPartBody>
        <w:p w:rsidR="00510A4C" w:rsidRDefault="00510A4C" w:rsidP="00510A4C">
          <w:pPr>
            <w:pStyle w:val="62A0EF9FFCA644628235C9D8109EE319"/>
          </w:pPr>
          <w:r w:rsidRPr="00F7629D">
            <w:t>NEWS TODAY</w:t>
          </w:r>
        </w:p>
      </w:docPartBody>
    </w:docPart>
    <w:docPart>
      <w:docPartPr>
        <w:name w:val="A0F552DB9D534ED692E49CD0C2168CE5"/>
        <w:category>
          <w:name w:val="General"/>
          <w:gallery w:val="placeholder"/>
        </w:category>
        <w:types>
          <w:type w:val="bbPlcHdr"/>
        </w:types>
        <w:behaviors>
          <w:behavior w:val="content"/>
        </w:behaviors>
        <w:guid w:val="{E6E76B13-2108-443F-B6D1-6F18F6AEB444}"/>
      </w:docPartPr>
      <w:docPartBody>
        <w:p w:rsidR="00510A4C" w:rsidRDefault="00510A4C" w:rsidP="00510A4C">
          <w:pPr>
            <w:pStyle w:val="A0F552DB9D534ED692E49CD0C2168CE5"/>
          </w:pPr>
          <w:r w:rsidRPr="00F7629D">
            <w:t>Issue</w:t>
          </w:r>
          <w:r w:rsidRPr="00F7629D">
            <w:br/>
            <w:t>#10</w:t>
          </w:r>
        </w:p>
      </w:docPartBody>
    </w:docPart>
    <w:docPart>
      <w:docPartPr>
        <w:name w:val="52A07DAE5DD6414F9D58BE5FDAD9A2B3"/>
        <w:category>
          <w:name w:val="General"/>
          <w:gallery w:val="placeholder"/>
        </w:category>
        <w:types>
          <w:type w:val="bbPlcHdr"/>
        </w:types>
        <w:behaviors>
          <w:behavior w:val="content"/>
        </w:behaviors>
        <w:guid w:val="{E999E8BA-F953-4735-A1D8-26512716087E}"/>
      </w:docPartPr>
      <w:docPartBody>
        <w:p w:rsidR="00510A4C" w:rsidRDefault="00510A4C" w:rsidP="00510A4C">
          <w:pPr>
            <w:pStyle w:val="52A07DAE5DD6414F9D58BE5FDAD9A2B3"/>
          </w:pPr>
          <w:r w:rsidRPr="009D5E5F">
            <w:t>The scoop of the day</w:t>
          </w:r>
        </w:p>
      </w:docPartBody>
    </w:docPart>
    <w:docPart>
      <w:docPartPr>
        <w:name w:val="EB817497CE5440999C1B6C373FCA843F"/>
        <w:category>
          <w:name w:val="General"/>
          <w:gallery w:val="placeholder"/>
        </w:category>
        <w:types>
          <w:type w:val="bbPlcHdr"/>
        </w:types>
        <w:behaviors>
          <w:behavior w:val="content"/>
        </w:behaviors>
        <w:guid w:val="{9AE5641D-D918-4746-9939-FA540338DB59}"/>
      </w:docPartPr>
      <w:docPartBody>
        <w:p w:rsidR="00510A4C" w:rsidRPr="009D5E5F" w:rsidRDefault="00510A4C" w:rsidP="00510A4C">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510A4C" w:rsidRPr="009D5E5F" w:rsidRDefault="00510A4C" w:rsidP="00510A4C">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510A4C" w:rsidRDefault="00510A4C" w:rsidP="00510A4C">
          <w:pPr>
            <w:pStyle w:val="EB817497CE5440999C1B6C373FCA843F"/>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324096BE4054B6D9B1F25D70C8A8623"/>
        <w:category>
          <w:name w:val="General"/>
          <w:gallery w:val="placeholder"/>
        </w:category>
        <w:types>
          <w:type w:val="bbPlcHdr"/>
        </w:types>
        <w:behaviors>
          <w:behavior w:val="content"/>
        </w:behaviors>
        <w:guid w:val="{915F7B9C-98C3-4988-9790-CF6C9870228D}"/>
      </w:docPartPr>
      <w:docPartBody>
        <w:p w:rsidR="00510A4C" w:rsidRPr="009D5E5F" w:rsidRDefault="00510A4C" w:rsidP="00510A4C">
          <w:pPr>
            <w:rPr>
              <w:rFonts w:eastAsiaTheme="minorHAnsi"/>
            </w:rPr>
          </w:pPr>
          <w:r w:rsidRPr="009D5E5F">
            <w:rPr>
              <w:rFonts w:eastAsiaTheme="minorHAnsi"/>
            </w:rPr>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510A4C" w:rsidRPr="009D5E5F" w:rsidRDefault="00510A4C" w:rsidP="00510A4C">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510A4C" w:rsidRDefault="00510A4C" w:rsidP="00510A4C">
          <w:pPr>
            <w:pStyle w:val="4324096BE4054B6D9B1F25D70C8A8623"/>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8A4C0D50589546A6AF12641D55E623FB"/>
        <w:category>
          <w:name w:val="General"/>
          <w:gallery w:val="placeholder"/>
        </w:category>
        <w:types>
          <w:type w:val="bbPlcHdr"/>
        </w:types>
        <w:behaviors>
          <w:behavior w:val="content"/>
        </w:behaviors>
        <w:guid w:val="{1A3FB580-BC4D-4591-901C-5A7C61657082}"/>
      </w:docPartPr>
      <w:docPartBody>
        <w:p w:rsidR="00510A4C" w:rsidRDefault="00510A4C" w:rsidP="00510A4C">
          <w:pPr>
            <w:pStyle w:val="8A4C0D50589546A6AF12641D55E623FB"/>
          </w:pPr>
          <w:r w:rsidRPr="009D5E5F">
            <w:rPr>
              <w:rStyle w:val="PlaceholderText"/>
            </w:rPr>
            <w:t>The scoop of the day</w:t>
          </w:r>
        </w:p>
      </w:docPartBody>
    </w:docPart>
    <w:docPart>
      <w:docPartPr>
        <w:name w:val="A7F705C05B234D8FB7F20C4E1F265BD4"/>
        <w:category>
          <w:name w:val="General"/>
          <w:gallery w:val="placeholder"/>
        </w:category>
        <w:types>
          <w:type w:val="bbPlcHdr"/>
        </w:types>
        <w:behaviors>
          <w:behavior w:val="content"/>
        </w:behaviors>
        <w:guid w:val="{06D03CEC-C8CB-4E7D-AB39-66B418A39CA8}"/>
      </w:docPartPr>
      <w:docPartBody>
        <w:p w:rsidR="00510A4C" w:rsidRDefault="00510A4C" w:rsidP="00510A4C">
          <w:pPr>
            <w:pStyle w:val="A7F705C05B234D8FB7F20C4E1F265BD4"/>
          </w:pPr>
          <w:r w:rsidRPr="009D5E5F">
            <w:t>The scoop of the day</w:t>
          </w:r>
        </w:p>
      </w:docPartBody>
    </w:docPart>
    <w:docPart>
      <w:docPartPr>
        <w:name w:val="072898C400AC49F2A6A6B2FA258589DE"/>
        <w:category>
          <w:name w:val="General"/>
          <w:gallery w:val="placeholder"/>
        </w:category>
        <w:types>
          <w:type w:val="bbPlcHdr"/>
        </w:types>
        <w:behaviors>
          <w:behavior w:val="content"/>
        </w:behaviors>
        <w:guid w:val="{A89800E8-FA10-4AEC-A4F7-841102885B67}"/>
      </w:docPartPr>
      <w:docPartBody>
        <w:p w:rsidR="00510A4C" w:rsidRDefault="00510A4C" w:rsidP="00510A4C">
          <w:pPr>
            <w:pStyle w:val="072898C400AC49F2A6A6B2FA258589DE"/>
          </w:pPr>
          <w:r w:rsidRPr="005E1B08">
            <w:t>To make your document look professionally produced, Word provides header, footer, cover page, and text box designs that complement each other.</w:t>
          </w:r>
        </w:p>
      </w:docPartBody>
    </w:docPart>
    <w:docPart>
      <w:docPartPr>
        <w:name w:val="76C6899013A446D68183E7338FEAB447"/>
        <w:category>
          <w:name w:val="General"/>
          <w:gallery w:val="placeholder"/>
        </w:category>
        <w:types>
          <w:type w:val="bbPlcHdr"/>
        </w:types>
        <w:behaviors>
          <w:behavior w:val="content"/>
        </w:behaviors>
        <w:guid w:val="{1CBC16DE-1A9D-4F3E-AB5C-76FB66E5A570}"/>
      </w:docPartPr>
      <w:docPartBody>
        <w:p w:rsidR="00510A4C" w:rsidRDefault="00510A4C" w:rsidP="00510A4C">
          <w:pPr>
            <w:pStyle w:val="76C6899013A446D68183E7338FEAB447"/>
          </w:pPr>
          <w:r w:rsidRPr="000C492C">
            <w:t>Page XX</w:t>
          </w:r>
        </w:p>
      </w:docPartBody>
    </w:docPart>
    <w:docPart>
      <w:docPartPr>
        <w:name w:val="5B4FF23814384BDA9C36E63C6A6DA203"/>
        <w:category>
          <w:name w:val="General"/>
          <w:gallery w:val="placeholder"/>
        </w:category>
        <w:types>
          <w:type w:val="bbPlcHdr"/>
        </w:types>
        <w:behaviors>
          <w:behavior w:val="content"/>
        </w:behaviors>
        <w:guid w:val="{35797692-40E0-4CBE-90A0-7A2E5DFDA1D7}"/>
      </w:docPartPr>
      <w:docPartBody>
        <w:p w:rsidR="00510A4C" w:rsidRDefault="00510A4C" w:rsidP="00510A4C">
          <w:pPr>
            <w:pStyle w:val="5B4FF23814384BDA9C36E63C6A6DA203"/>
          </w:pPr>
          <w:r w:rsidRPr="005E1B08">
            <w:t>Reading is easier, too, in the new Reading view. You can collapse parts of the document and focus on the text you want.</w:t>
          </w:r>
        </w:p>
      </w:docPartBody>
    </w:docPart>
    <w:docPart>
      <w:docPartPr>
        <w:name w:val="94265C3EB5C048759A6E8DD9C3DDF10B"/>
        <w:category>
          <w:name w:val="General"/>
          <w:gallery w:val="placeholder"/>
        </w:category>
        <w:types>
          <w:type w:val="bbPlcHdr"/>
        </w:types>
        <w:behaviors>
          <w:behavior w:val="content"/>
        </w:behaviors>
        <w:guid w:val="{1B8FC682-B6A1-4862-ACF6-19A9C8B10007}"/>
      </w:docPartPr>
      <w:docPartBody>
        <w:p w:rsidR="00510A4C" w:rsidRDefault="00510A4C" w:rsidP="00510A4C">
          <w:pPr>
            <w:pStyle w:val="94265C3EB5C048759A6E8DD9C3DDF10B"/>
          </w:pPr>
          <w:r w:rsidRPr="000C492C">
            <w:t>Page XX</w:t>
          </w:r>
        </w:p>
      </w:docPartBody>
    </w:docPart>
    <w:docPart>
      <w:docPartPr>
        <w:name w:val="BF04BC42E1474197864FCD7731A33EF0"/>
        <w:category>
          <w:name w:val="General"/>
          <w:gallery w:val="placeholder"/>
        </w:category>
        <w:types>
          <w:type w:val="bbPlcHdr"/>
        </w:types>
        <w:behaviors>
          <w:behavior w:val="content"/>
        </w:behaviors>
        <w:guid w:val="{ACF4871C-C13F-4A73-AB50-3D8DE752542B}"/>
      </w:docPartPr>
      <w:docPartBody>
        <w:p w:rsidR="00510A4C" w:rsidRDefault="00510A4C" w:rsidP="00510A4C">
          <w:pPr>
            <w:pStyle w:val="BF04BC42E1474197864FCD7731A33EF0"/>
          </w:pPr>
          <w:r w:rsidRPr="000C492C">
            <w:t>Page 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eorgia Pro Black">
    <w:altName w:val="Times New Roman"/>
    <w:charset w:val="00"/>
    <w:family w:val="roman"/>
    <w:pitch w:val="variable"/>
    <w:sig w:usb0="00000001"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auto"/>
    <w:pitch w:val="default"/>
  </w:font>
  <w:font w:name="Georgia Pro">
    <w:altName w:val="Times New Roman"/>
    <w:charset w:val="00"/>
    <w:family w:val="roman"/>
    <w:pitch w:val="variable"/>
    <w:sig w:usb0="00000001"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A4C"/>
    <w:rsid w:val="00510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402DF4610F44D793C61608A7250859">
    <w:name w:val="52402DF4610F44D793C61608A7250859"/>
  </w:style>
  <w:style w:type="paragraph" w:customStyle="1" w:styleId="0EE57E4DC5EE45A191FC5B8282A650B1">
    <w:name w:val="0EE57E4DC5EE45A191FC5B8282A650B1"/>
  </w:style>
  <w:style w:type="paragraph" w:customStyle="1" w:styleId="433194924C7C4BEBB780F5AC06C001B6">
    <w:name w:val="433194924C7C4BEBB780F5AC06C001B6"/>
  </w:style>
  <w:style w:type="paragraph" w:customStyle="1" w:styleId="886C1013CB684B07BA5C945C220451BE">
    <w:name w:val="886C1013CB684B07BA5C945C220451BE"/>
  </w:style>
  <w:style w:type="paragraph" w:customStyle="1" w:styleId="F612B1E16E644589B692A234EB8B9882">
    <w:name w:val="F612B1E16E644589B692A234EB8B9882"/>
  </w:style>
  <w:style w:type="paragraph" w:customStyle="1" w:styleId="7B15D0478140428F80C5272660E40284">
    <w:name w:val="7B15D0478140428F80C5272660E40284"/>
  </w:style>
  <w:style w:type="paragraph" w:customStyle="1" w:styleId="CEC5CC4CE1F94C5D8EB3F1BBC8852034">
    <w:name w:val="CEC5CC4CE1F94C5D8EB3F1BBC8852034"/>
  </w:style>
  <w:style w:type="paragraph" w:customStyle="1" w:styleId="4C3F94CBD1A044E8B556767B1DA047C4">
    <w:name w:val="4C3F94CBD1A044E8B556767B1DA047C4"/>
  </w:style>
  <w:style w:type="paragraph" w:customStyle="1" w:styleId="805BEB5DCD7445C59B3A9805B959C578">
    <w:name w:val="805BEB5DCD7445C59B3A9805B959C578"/>
  </w:style>
  <w:style w:type="paragraph" w:customStyle="1" w:styleId="854FA01E2D52492DBB1057CB64E99E89">
    <w:name w:val="854FA01E2D52492DBB1057CB64E99E89"/>
  </w:style>
  <w:style w:type="paragraph" w:customStyle="1" w:styleId="34A752BA5C5C47D78D9C179154CC4742">
    <w:name w:val="34A752BA5C5C47D78D9C179154CC4742"/>
  </w:style>
  <w:style w:type="paragraph" w:customStyle="1" w:styleId="A6D743EA70DF4BC7AD37F598989EB5BB">
    <w:name w:val="A6D743EA70DF4BC7AD37F598989EB5BB"/>
  </w:style>
  <w:style w:type="paragraph" w:customStyle="1" w:styleId="FB0F591085A54316A1C9FBD65F3B69B6">
    <w:name w:val="FB0F591085A54316A1C9FBD65F3B69B6"/>
  </w:style>
  <w:style w:type="paragraph" w:customStyle="1" w:styleId="61A9329DEA1A45AC8A3F96548A4A6796">
    <w:name w:val="61A9329DEA1A45AC8A3F96548A4A6796"/>
  </w:style>
  <w:style w:type="paragraph" w:customStyle="1" w:styleId="D3038039E7044BDD8903B0C27ECF1AE1">
    <w:name w:val="D3038039E7044BDD8903B0C27ECF1AE1"/>
  </w:style>
  <w:style w:type="character" w:styleId="PlaceholderText">
    <w:name w:val="Placeholder Text"/>
    <w:basedOn w:val="DefaultParagraphFont"/>
    <w:uiPriority w:val="99"/>
    <w:semiHidden/>
    <w:rsid w:val="00510A4C"/>
    <w:rPr>
      <w:color w:val="808080"/>
    </w:rPr>
  </w:style>
  <w:style w:type="paragraph" w:customStyle="1" w:styleId="F1FF09E7BA56491598562AC7DB34F9B0">
    <w:name w:val="F1FF09E7BA56491598562AC7DB34F9B0"/>
  </w:style>
  <w:style w:type="paragraph" w:customStyle="1" w:styleId="688079A0080E49298C45A836E32C5346">
    <w:name w:val="688079A0080E49298C45A836E32C5346"/>
  </w:style>
  <w:style w:type="paragraph" w:customStyle="1" w:styleId="0AB6F831E7BB41DF82C560B61099C673">
    <w:name w:val="0AB6F831E7BB41DF82C560B61099C673"/>
  </w:style>
  <w:style w:type="paragraph" w:customStyle="1" w:styleId="A429656CD171430B88555FDBC4ACC674">
    <w:name w:val="A429656CD171430B88555FDBC4ACC674"/>
  </w:style>
  <w:style w:type="paragraph" w:customStyle="1" w:styleId="AE86B49976944388BF892A44E50AA81D">
    <w:name w:val="AE86B49976944388BF892A44E50AA81D"/>
  </w:style>
  <w:style w:type="paragraph" w:customStyle="1" w:styleId="F0EDCD7E351642B382DACDD39D64676B">
    <w:name w:val="F0EDCD7E351642B382DACDD39D64676B"/>
  </w:style>
  <w:style w:type="paragraph" w:customStyle="1" w:styleId="D2DDE06EA8ED47B1921F04111F4B861E">
    <w:name w:val="D2DDE06EA8ED47B1921F04111F4B861E"/>
  </w:style>
  <w:style w:type="paragraph" w:customStyle="1" w:styleId="B3D060C331E24F068981B0C71230177B">
    <w:name w:val="B3D060C331E24F068981B0C71230177B"/>
  </w:style>
  <w:style w:type="paragraph" w:customStyle="1" w:styleId="D87CE6612A7F4E199B482925AC5465E8">
    <w:name w:val="D87CE6612A7F4E199B482925AC5465E8"/>
  </w:style>
  <w:style w:type="paragraph" w:customStyle="1" w:styleId="1F023A5C68F644A58D422174649455BF">
    <w:name w:val="1F023A5C68F644A58D422174649455BF"/>
  </w:style>
  <w:style w:type="paragraph" w:customStyle="1" w:styleId="54F6D0D81F5B4DF3AABD6D536E82B098">
    <w:name w:val="54F6D0D81F5B4DF3AABD6D536E82B098"/>
  </w:style>
  <w:style w:type="paragraph" w:customStyle="1" w:styleId="EDBDBC1F22BB402AA1A08CF01204B88C">
    <w:name w:val="EDBDBC1F22BB402AA1A08CF01204B88C"/>
  </w:style>
  <w:style w:type="paragraph" w:customStyle="1" w:styleId="E85D28F8181740FAAFAAE5FE34AB19D3">
    <w:name w:val="E85D28F8181740FAAFAAE5FE34AB19D3"/>
  </w:style>
  <w:style w:type="paragraph" w:customStyle="1" w:styleId="FB0D37D495BA4E8DBBE684A7A33BC1D5">
    <w:name w:val="FB0D37D495BA4E8DBBE684A7A33BC1D5"/>
  </w:style>
  <w:style w:type="paragraph" w:customStyle="1" w:styleId="CCCA7CA8280F4F17B6B063249FA045FE">
    <w:name w:val="CCCA7CA8280F4F17B6B063249FA045FE"/>
  </w:style>
  <w:style w:type="paragraph" w:customStyle="1" w:styleId="290CF617D4034498ABA514472820A3CE">
    <w:name w:val="290CF617D4034498ABA514472820A3CE"/>
  </w:style>
  <w:style w:type="paragraph" w:customStyle="1" w:styleId="8B119497F0244D6CBA144C49962A0820">
    <w:name w:val="8B119497F0244D6CBA144C49962A0820"/>
  </w:style>
  <w:style w:type="paragraph" w:customStyle="1" w:styleId="5FA426FCE17D4723B6B770E0DF72A395">
    <w:name w:val="5FA426FCE17D4723B6B770E0DF72A395"/>
  </w:style>
  <w:style w:type="paragraph" w:customStyle="1" w:styleId="75F97619A5BB4CBD9D0AAD7F27515934">
    <w:name w:val="75F97619A5BB4CBD9D0AAD7F27515934"/>
  </w:style>
  <w:style w:type="paragraph" w:customStyle="1" w:styleId="C3BCBF486DFA42FCB93A8D917DE9BEFC">
    <w:name w:val="C3BCBF486DFA42FCB93A8D917DE9BEFC"/>
  </w:style>
  <w:style w:type="paragraph" w:customStyle="1" w:styleId="1A5212A6F19440A3BC0978151E9E1BA8">
    <w:name w:val="1A5212A6F19440A3BC0978151E9E1BA8"/>
  </w:style>
  <w:style w:type="paragraph" w:customStyle="1" w:styleId="330A2064600A4DBC9F5A4DBDB681A60E">
    <w:name w:val="330A2064600A4DBC9F5A4DBDB681A60E"/>
  </w:style>
  <w:style w:type="paragraph" w:customStyle="1" w:styleId="F66D3CB0EC0E4BE094F29B73C09DAB80">
    <w:name w:val="F66D3CB0EC0E4BE094F29B73C09DAB80"/>
  </w:style>
  <w:style w:type="paragraph" w:customStyle="1" w:styleId="E71D2501D2DA436285FB1C10D06475CC">
    <w:name w:val="E71D2501D2DA436285FB1C10D06475CC"/>
  </w:style>
  <w:style w:type="paragraph" w:customStyle="1" w:styleId="F2C27B6BA1C14E8E94851A36321F700E">
    <w:name w:val="F2C27B6BA1C14E8E94851A36321F700E"/>
  </w:style>
  <w:style w:type="paragraph" w:customStyle="1" w:styleId="2C61D758CF4B4F98BD5BA3F9AACEE2EC">
    <w:name w:val="2C61D758CF4B4F98BD5BA3F9AACEE2EC"/>
  </w:style>
  <w:style w:type="paragraph" w:customStyle="1" w:styleId="9A5FFAF3D76B47919752363A8A089325">
    <w:name w:val="9A5FFAF3D76B47919752363A8A089325"/>
  </w:style>
  <w:style w:type="paragraph" w:customStyle="1" w:styleId="73F21EC11BD74351BFBA2F716851F268">
    <w:name w:val="73F21EC11BD74351BFBA2F716851F268"/>
  </w:style>
  <w:style w:type="paragraph" w:customStyle="1" w:styleId="95E5CC576B5947F196CE67EB880176C7">
    <w:name w:val="95E5CC576B5947F196CE67EB880176C7"/>
  </w:style>
  <w:style w:type="paragraph" w:customStyle="1" w:styleId="0A5B92555D874E53868BC0247E5BB505">
    <w:name w:val="0A5B92555D874E53868BC0247E5BB505"/>
  </w:style>
  <w:style w:type="paragraph" w:customStyle="1" w:styleId="EE9135A978914542B8BE3D05874F92D9">
    <w:name w:val="EE9135A978914542B8BE3D05874F92D9"/>
  </w:style>
  <w:style w:type="paragraph" w:customStyle="1" w:styleId="1E4036CFD34C480E9F370AD70E25E91F">
    <w:name w:val="1E4036CFD34C480E9F370AD70E25E91F"/>
  </w:style>
  <w:style w:type="paragraph" w:customStyle="1" w:styleId="786ED9F5A6F04212880517996D1D1EC2">
    <w:name w:val="786ED9F5A6F04212880517996D1D1EC2"/>
  </w:style>
  <w:style w:type="paragraph" w:customStyle="1" w:styleId="A1A6A422228D4386A15CFDC36EDEDC52">
    <w:name w:val="A1A6A422228D4386A15CFDC36EDEDC52"/>
  </w:style>
  <w:style w:type="paragraph" w:customStyle="1" w:styleId="61F1AB46EB684F5AAA661850DB8FE2A6">
    <w:name w:val="61F1AB46EB684F5AAA661850DB8FE2A6"/>
  </w:style>
  <w:style w:type="paragraph" w:customStyle="1" w:styleId="353649949DED4BE2ADF8B6FA8E6E8485">
    <w:name w:val="353649949DED4BE2ADF8B6FA8E6E8485"/>
  </w:style>
  <w:style w:type="paragraph" w:customStyle="1" w:styleId="A5C41CDFE0554F3ABA4CF73084852391">
    <w:name w:val="A5C41CDFE0554F3ABA4CF73084852391"/>
  </w:style>
  <w:style w:type="paragraph" w:customStyle="1" w:styleId="46C12C99BA394E33A9DF77B4B99BEFC8">
    <w:name w:val="46C12C99BA394E33A9DF77B4B99BEFC8"/>
  </w:style>
  <w:style w:type="paragraph" w:customStyle="1" w:styleId="4CBACFE6539443E0BDE5910F2542C3C4">
    <w:name w:val="4CBACFE6539443E0BDE5910F2542C3C4"/>
  </w:style>
  <w:style w:type="paragraph" w:customStyle="1" w:styleId="72E7BAEE3ED94EFD9BC3B4910A126DF2">
    <w:name w:val="72E7BAEE3ED94EFD9BC3B4910A126DF2"/>
  </w:style>
  <w:style w:type="paragraph" w:customStyle="1" w:styleId="FF553664635D4C8CA87A81AF61573671">
    <w:name w:val="FF553664635D4C8CA87A81AF61573671"/>
  </w:style>
  <w:style w:type="paragraph" w:customStyle="1" w:styleId="E16EE273F25A4DCFA7D65456AA90B7F7">
    <w:name w:val="E16EE273F25A4DCFA7D65456AA90B7F7"/>
  </w:style>
  <w:style w:type="paragraph" w:customStyle="1" w:styleId="BF5CB3322FA94DC99854848FA5F3C67A">
    <w:name w:val="BF5CB3322FA94DC99854848FA5F3C67A"/>
  </w:style>
  <w:style w:type="paragraph" w:customStyle="1" w:styleId="5EB713647A2846A28231F09432E6442C">
    <w:name w:val="5EB713647A2846A28231F09432E6442C"/>
  </w:style>
  <w:style w:type="paragraph" w:customStyle="1" w:styleId="ED5D2AD6E94B496193F3A4E5648E8122">
    <w:name w:val="ED5D2AD6E94B496193F3A4E5648E8122"/>
  </w:style>
  <w:style w:type="paragraph" w:customStyle="1" w:styleId="DB3EA334C3214230A415412CD9E6CBA5">
    <w:name w:val="DB3EA334C3214230A415412CD9E6CBA5"/>
  </w:style>
  <w:style w:type="paragraph" w:customStyle="1" w:styleId="29EFD147A3D64375857A7FFC4D416F44">
    <w:name w:val="29EFD147A3D64375857A7FFC4D416F44"/>
  </w:style>
  <w:style w:type="paragraph" w:customStyle="1" w:styleId="31C4BD66C64C49AB9BCFA3F1E1797B3E">
    <w:name w:val="31C4BD66C64C49AB9BCFA3F1E1797B3E"/>
  </w:style>
  <w:style w:type="paragraph" w:customStyle="1" w:styleId="A6F521C4C90C4A29B3A80915076B5205">
    <w:name w:val="A6F521C4C90C4A29B3A80915076B5205"/>
  </w:style>
  <w:style w:type="paragraph" w:customStyle="1" w:styleId="136CA4C5180C49568B97F0E0B61F4A14">
    <w:name w:val="136CA4C5180C49568B97F0E0B61F4A14"/>
  </w:style>
  <w:style w:type="paragraph" w:customStyle="1" w:styleId="B62258B9673342369BB1FFE92AE025EF">
    <w:name w:val="B62258B9673342369BB1FFE92AE025EF"/>
  </w:style>
  <w:style w:type="paragraph" w:customStyle="1" w:styleId="F123383A470B406996871E3285A2D541">
    <w:name w:val="F123383A470B406996871E3285A2D541"/>
  </w:style>
  <w:style w:type="paragraph" w:customStyle="1" w:styleId="A34625DDC9A94250826D4C03DE3E15D3">
    <w:name w:val="A34625DDC9A94250826D4C03DE3E15D3"/>
  </w:style>
  <w:style w:type="paragraph" w:customStyle="1" w:styleId="CB52BE9BF5FF4FDFAAD0DC2D58E08C38">
    <w:name w:val="CB52BE9BF5FF4FDFAAD0DC2D58E08C38"/>
  </w:style>
  <w:style w:type="paragraph" w:customStyle="1" w:styleId="31C3BC242147415299B6A393D5F5119B">
    <w:name w:val="31C3BC242147415299B6A393D5F5119B"/>
  </w:style>
  <w:style w:type="paragraph" w:customStyle="1" w:styleId="0C5202F6783F4B18B7A71041E149947F">
    <w:name w:val="0C5202F6783F4B18B7A71041E149947F"/>
  </w:style>
  <w:style w:type="paragraph" w:customStyle="1" w:styleId="09845BC464F84445AE68B3804B5E7007">
    <w:name w:val="09845BC464F84445AE68B3804B5E7007"/>
  </w:style>
  <w:style w:type="paragraph" w:customStyle="1" w:styleId="3F26622391E740A8B17B929B10DF06FF">
    <w:name w:val="3F26622391E740A8B17B929B10DF06FF"/>
  </w:style>
  <w:style w:type="paragraph" w:customStyle="1" w:styleId="ED39A64069324C7EB79F051BD2B57EB2">
    <w:name w:val="ED39A64069324C7EB79F051BD2B57EB2"/>
  </w:style>
  <w:style w:type="paragraph" w:customStyle="1" w:styleId="37CA4B9CC9FC4F3B99F013AEE24640C3">
    <w:name w:val="37CA4B9CC9FC4F3B99F013AEE24640C3"/>
  </w:style>
  <w:style w:type="paragraph" w:customStyle="1" w:styleId="82746A2C25014DC0A2120003ED17E050">
    <w:name w:val="82746A2C25014DC0A2120003ED17E050"/>
  </w:style>
  <w:style w:type="paragraph" w:customStyle="1" w:styleId="216A771DBA5C44A092772B9308774531">
    <w:name w:val="216A771DBA5C44A092772B9308774531"/>
  </w:style>
  <w:style w:type="paragraph" w:customStyle="1" w:styleId="E9FA51AA0E9344F293A8DA4B1FFA609C">
    <w:name w:val="E9FA51AA0E9344F293A8DA4B1FFA609C"/>
  </w:style>
  <w:style w:type="paragraph" w:customStyle="1" w:styleId="1141996CA8444E7695396FA4F28AF802">
    <w:name w:val="1141996CA8444E7695396FA4F28AF802"/>
  </w:style>
  <w:style w:type="paragraph" w:customStyle="1" w:styleId="43BE4E3CADAF4EE086C81EA738442525">
    <w:name w:val="43BE4E3CADAF4EE086C81EA738442525"/>
  </w:style>
  <w:style w:type="paragraph" w:customStyle="1" w:styleId="33BCE0F596B64F578BE7FCB9C09AA0B6">
    <w:name w:val="33BCE0F596B64F578BE7FCB9C09AA0B6"/>
  </w:style>
  <w:style w:type="paragraph" w:customStyle="1" w:styleId="853FB2ED93F848DEBD180B79179013F3">
    <w:name w:val="853FB2ED93F848DEBD180B79179013F3"/>
  </w:style>
  <w:style w:type="paragraph" w:customStyle="1" w:styleId="1E106D6027D141ECAE39A733ACE366F5">
    <w:name w:val="1E106D6027D141ECAE39A733ACE366F5"/>
  </w:style>
  <w:style w:type="paragraph" w:customStyle="1" w:styleId="F47615718C8E4C5DB9AA59A7AE37FDE1">
    <w:name w:val="F47615718C8E4C5DB9AA59A7AE37FDE1"/>
  </w:style>
  <w:style w:type="paragraph" w:customStyle="1" w:styleId="DF1248C876704D7CAE5677DFA4348C29">
    <w:name w:val="DF1248C876704D7CAE5677DFA4348C29"/>
    <w:rsid w:val="00510A4C"/>
  </w:style>
  <w:style w:type="paragraph" w:customStyle="1" w:styleId="95E629BC173F4C91A1493504F0EEA591">
    <w:name w:val="95E629BC173F4C91A1493504F0EEA591"/>
    <w:rsid w:val="00510A4C"/>
  </w:style>
  <w:style w:type="paragraph" w:customStyle="1" w:styleId="DB7F0C15F6C543918847CB2D4EC6C935">
    <w:name w:val="DB7F0C15F6C543918847CB2D4EC6C935"/>
    <w:rsid w:val="00510A4C"/>
  </w:style>
  <w:style w:type="paragraph" w:customStyle="1" w:styleId="565626AE8B2146D9A8433116A24CE818">
    <w:name w:val="565626AE8B2146D9A8433116A24CE818"/>
    <w:rsid w:val="00510A4C"/>
  </w:style>
  <w:style w:type="paragraph" w:customStyle="1" w:styleId="0989EDFA132642B8AB5378B1F5A5B99B">
    <w:name w:val="0989EDFA132642B8AB5378B1F5A5B99B"/>
    <w:rsid w:val="00510A4C"/>
  </w:style>
  <w:style w:type="paragraph" w:customStyle="1" w:styleId="57D2D2AAAE464447A82AB54BF40310A5">
    <w:name w:val="57D2D2AAAE464447A82AB54BF40310A5"/>
    <w:rsid w:val="00510A4C"/>
  </w:style>
  <w:style w:type="paragraph" w:customStyle="1" w:styleId="27AD03244EC242C9B15870745CF74E6B">
    <w:name w:val="27AD03244EC242C9B15870745CF74E6B"/>
    <w:rsid w:val="00510A4C"/>
  </w:style>
  <w:style w:type="paragraph" w:customStyle="1" w:styleId="4586568780FB46B98744143F9791A3DA">
    <w:name w:val="4586568780FB46B98744143F9791A3DA"/>
    <w:rsid w:val="00510A4C"/>
  </w:style>
  <w:style w:type="paragraph" w:customStyle="1" w:styleId="5BB6D27A0E274EDBA3504641A23581E7">
    <w:name w:val="5BB6D27A0E274EDBA3504641A23581E7"/>
    <w:rsid w:val="00510A4C"/>
  </w:style>
  <w:style w:type="paragraph" w:customStyle="1" w:styleId="F3F73DB550E0433CADFCAFB2EBBDB0FA">
    <w:name w:val="F3F73DB550E0433CADFCAFB2EBBDB0FA"/>
    <w:rsid w:val="00510A4C"/>
  </w:style>
  <w:style w:type="paragraph" w:customStyle="1" w:styleId="543874B82A954DA597005459AAAC2089">
    <w:name w:val="543874B82A954DA597005459AAAC2089"/>
    <w:rsid w:val="00510A4C"/>
  </w:style>
  <w:style w:type="paragraph" w:customStyle="1" w:styleId="DFB1BCBC8D664535900072C56569AC5B">
    <w:name w:val="DFB1BCBC8D664535900072C56569AC5B"/>
    <w:rsid w:val="00510A4C"/>
  </w:style>
  <w:style w:type="paragraph" w:customStyle="1" w:styleId="D8A9D2518F36434090A9FFDB85D0228E">
    <w:name w:val="D8A9D2518F36434090A9FFDB85D0228E"/>
    <w:rsid w:val="00510A4C"/>
  </w:style>
  <w:style w:type="paragraph" w:customStyle="1" w:styleId="BA8539EAE0B84935A43AEA0DD4CFD149">
    <w:name w:val="BA8539EAE0B84935A43AEA0DD4CFD149"/>
    <w:rsid w:val="00510A4C"/>
  </w:style>
  <w:style w:type="paragraph" w:customStyle="1" w:styleId="5118E1E1CD874979B5AAE8974BE55539">
    <w:name w:val="5118E1E1CD874979B5AAE8974BE55539"/>
    <w:rsid w:val="00510A4C"/>
  </w:style>
  <w:style w:type="paragraph" w:customStyle="1" w:styleId="F2BB9804C569480193AD40844CBD2145">
    <w:name w:val="F2BB9804C569480193AD40844CBD2145"/>
    <w:rsid w:val="00510A4C"/>
  </w:style>
  <w:style w:type="paragraph" w:customStyle="1" w:styleId="C0F027FB9B314BB3A1DEA3CEAEFF6221">
    <w:name w:val="C0F027FB9B314BB3A1DEA3CEAEFF6221"/>
    <w:rsid w:val="00510A4C"/>
  </w:style>
  <w:style w:type="paragraph" w:customStyle="1" w:styleId="79FFC65E02574151B87B4BC0B5DDFC55">
    <w:name w:val="79FFC65E02574151B87B4BC0B5DDFC55"/>
    <w:rsid w:val="00510A4C"/>
  </w:style>
  <w:style w:type="paragraph" w:customStyle="1" w:styleId="8F7F9A09D64F44F49B419153FCEF0F0D">
    <w:name w:val="8F7F9A09D64F44F49B419153FCEF0F0D"/>
    <w:rsid w:val="00510A4C"/>
  </w:style>
  <w:style w:type="paragraph" w:customStyle="1" w:styleId="CA1FAF3832A549BEBDD2133FDB67D537">
    <w:name w:val="CA1FAF3832A549BEBDD2133FDB67D537"/>
    <w:rsid w:val="00510A4C"/>
  </w:style>
  <w:style w:type="paragraph" w:customStyle="1" w:styleId="97665501536F4F429A716C1A313B4152">
    <w:name w:val="97665501536F4F429A716C1A313B4152"/>
    <w:rsid w:val="00510A4C"/>
  </w:style>
  <w:style w:type="paragraph" w:customStyle="1" w:styleId="6619050B1B2246459690256BAD2B6746">
    <w:name w:val="6619050B1B2246459690256BAD2B6746"/>
    <w:rsid w:val="00510A4C"/>
  </w:style>
  <w:style w:type="paragraph" w:customStyle="1" w:styleId="2D4A9EF43E324539A5B4351FDB13F586">
    <w:name w:val="2D4A9EF43E324539A5B4351FDB13F586"/>
    <w:rsid w:val="00510A4C"/>
  </w:style>
  <w:style w:type="paragraph" w:customStyle="1" w:styleId="305A65A262C34AF3A68935C76CD170E1">
    <w:name w:val="305A65A262C34AF3A68935C76CD170E1"/>
    <w:rsid w:val="00510A4C"/>
  </w:style>
  <w:style w:type="paragraph" w:customStyle="1" w:styleId="AC73592E37D44EF99C7BB69F8D954E88">
    <w:name w:val="AC73592E37D44EF99C7BB69F8D954E88"/>
    <w:rsid w:val="00510A4C"/>
  </w:style>
  <w:style w:type="paragraph" w:customStyle="1" w:styleId="0BB8ECA5EC7D4D47A800C18F3199A8BF">
    <w:name w:val="0BB8ECA5EC7D4D47A800C18F3199A8BF"/>
    <w:rsid w:val="00510A4C"/>
  </w:style>
  <w:style w:type="paragraph" w:customStyle="1" w:styleId="A1572ED9343C49D691E0F0831406162E">
    <w:name w:val="A1572ED9343C49D691E0F0831406162E"/>
    <w:rsid w:val="00510A4C"/>
  </w:style>
  <w:style w:type="paragraph" w:customStyle="1" w:styleId="EDE06A7E9C234F909BC4959B317C46BC">
    <w:name w:val="EDE06A7E9C234F909BC4959B317C46BC"/>
    <w:rsid w:val="00510A4C"/>
  </w:style>
  <w:style w:type="paragraph" w:customStyle="1" w:styleId="68B66E39DC9342EEB2EDD4EF7F9E2858">
    <w:name w:val="68B66E39DC9342EEB2EDD4EF7F9E2858"/>
    <w:rsid w:val="00510A4C"/>
  </w:style>
  <w:style w:type="paragraph" w:customStyle="1" w:styleId="C069A86C5FA2499AA3DA8740656D3B92">
    <w:name w:val="C069A86C5FA2499AA3DA8740656D3B92"/>
    <w:rsid w:val="00510A4C"/>
  </w:style>
  <w:style w:type="paragraph" w:customStyle="1" w:styleId="20E17EE3FBA74A7CA02CB2518E3DD85E">
    <w:name w:val="20E17EE3FBA74A7CA02CB2518E3DD85E"/>
    <w:rsid w:val="00510A4C"/>
  </w:style>
  <w:style w:type="paragraph" w:customStyle="1" w:styleId="DA9A7E507E724387844757762F7D42CC">
    <w:name w:val="DA9A7E507E724387844757762F7D42CC"/>
    <w:rsid w:val="00510A4C"/>
  </w:style>
  <w:style w:type="paragraph" w:customStyle="1" w:styleId="2BEEF47775E941498E1D75E97958771F">
    <w:name w:val="2BEEF47775E941498E1D75E97958771F"/>
    <w:rsid w:val="00510A4C"/>
  </w:style>
  <w:style w:type="paragraph" w:customStyle="1" w:styleId="D9E16A5680C14E35835DCCA205E59396">
    <w:name w:val="D9E16A5680C14E35835DCCA205E59396"/>
    <w:rsid w:val="00510A4C"/>
  </w:style>
  <w:style w:type="paragraph" w:customStyle="1" w:styleId="E80BFDFA67E6426FB833FF3C1F9D7305">
    <w:name w:val="E80BFDFA67E6426FB833FF3C1F9D7305"/>
    <w:rsid w:val="00510A4C"/>
  </w:style>
  <w:style w:type="paragraph" w:customStyle="1" w:styleId="4529A20AED03433B9827E9624882B2E1">
    <w:name w:val="4529A20AED03433B9827E9624882B2E1"/>
    <w:rsid w:val="00510A4C"/>
  </w:style>
  <w:style w:type="paragraph" w:customStyle="1" w:styleId="EE1CD8FB03CA4096AEBB2F6C7080BA46">
    <w:name w:val="EE1CD8FB03CA4096AEBB2F6C7080BA46"/>
    <w:rsid w:val="00510A4C"/>
  </w:style>
  <w:style w:type="paragraph" w:customStyle="1" w:styleId="287D1685F5BA42438650AD753A1D2505">
    <w:name w:val="287D1685F5BA42438650AD753A1D2505"/>
    <w:rsid w:val="00510A4C"/>
  </w:style>
  <w:style w:type="paragraph" w:customStyle="1" w:styleId="E8CFC1B28E4B42DAA06D5B811196C625">
    <w:name w:val="E8CFC1B28E4B42DAA06D5B811196C625"/>
    <w:rsid w:val="00510A4C"/>
  </w:style>
  <w:style w:type="paragraph" w:customStyle="1" w:styleId="1B1F292C71AF443BA8E172FDCA2B979F">
    <w:name w:val="1B1F292C71AF443BA8E172FDCA2B979F"/>
    <w:rsid w:val="00510A4C"/>
  </w:style>
  <w:style w:type="paragraph" w:customStyle="1" w:styleId="EBFF2778C1B5407C9790C8F5E54A7644">
    <w:name w:val="EBFF2778C1B5407C9790C8F5E54A7644"/>
    <w:rsid w:val="00510A4C"/>
  </w:style>
  <w:style w:type="paragraph" w:customStyle="1" w:styleId="DA6697356AD24F4291A83FE6D5578FA2">
    <w:name w:val="DA6697356AD24F4291A83FE6D5578FA2"/>
    <w:rsid w:val="00510A4C"/>
  </w:style>
  <w:style w:type="paragraph" w:customStyle="1" w:styleId="159AA9C0BF01443180B7ACC24DCAF046">
    <w:name w:val="159AA9C0BF01443180B7ACC24DCAF046"/>
    <w:rsid w:val="00510A4C"/>
  </w:style>
  <w:style w:type="paragraph" w:customStyle="1" w:styleId="3A78F3FBFD2040639DF87DB1D7A3A13E">
    <w:name w:val="3A78F3FBFD2040639DF87DB1D7A3A13E"/>
    <w:rsid w:val="00510A4C"/>
  </w:style>
  <w:style w:type="paragraph" w:customStyle="1" w:styleId="F192EFC9C43B4873A0BB05128413D0F3">
    <w:name w:val="F192EFC9C43B4873A0BB05128413D0F3"/>
    <w:rsid w:val="00510A4C"/>
  </w:style>
  <w:style w:type="paragraph" w:customStyle="1" w:styleId="A4AC0D73F4A241FC851231FEAEAB3B8D">
    <w:name w:val="A4AC0D73F4A241FC851231FEAEAB3B8D"/>
    <w:rsid w:val="00510A4C"/>
  </w:style>
  <w:style w:type="paragraph" w:customStyle="1" w:styleId="2BD41824F8564561AD9892AB943D4CE2">
    <w:name w:val="2BD41824F8564561AD9892AB943D4CE2"/>
    <w:rsid w:val="00510A4C"/>
  </w:style>
  <w:style w:type="paragraph" w:customStyle="1" w:styleId="574F229F70854B20BB4B22B415353D45">
    <w:name w:val="574F229F70854B20BB4B22B415353D45"/>
    <w:rsid w:val="00510A4C"/>
  </w:style>
  <w:style w:type="paragraph" w:customStyle="1" w:styleId="D984A881C8634337AA17730B48E05FB7">
    <w:name w:val="D984A881C8634337AA17730B48E05FB7"/>
    <w:rsid w:val="00510A4C"/>
  </w:style>
  <w:style w:type="paragraph" w:customStyle="1" w:styleId="B00CCC2A78F243FDA52A9B9D30560BF0">
    <w:name w:val="B00CCC2A78F243FDA52A9B9D30560BF0"/>
    <w:rsid w:val="00510A4C"/>
  </w:style>
  <w:style w:type="paragraph" w:customStyle="1" w:styleId="72F12578CD3B454F87C99691544D5C76">
    <w:name w:val="72F12578CD3B454F87C99691544D5C76"/>
    <w:rsid w:val="00510A4C"/>
  </w:style>
  <w:style w:type="paragraph" w:customStyle="1" w:styleId="C4036DA358684F9FAF7222F440B534C4">
    <w:name w:val="C4036DA358684F9FAF7222F440B534C4"/>
    <w:rsid w:val="00510A4C"/>
  </w:style>
  <w:style w:type="paragraph" w:customStyle="1" w:styleId="196DA8D4876A4B7CA0FDCDE39A2D4761">
    <w:name w:val="196DA8D4876A4B7CA0FDCDE39A2D4761"/>
    <w:rsid w:val="00510A4C"/>
  </w:style>
  <w:style w:type="paragraph" w:customStyle="1" w:styleId="DC90D06B2DE2435DBBDBCADD8C91DF55">
    <w:name w:val="DC90D06B2DE2435DBBDBCADD8C91DF55"/>
    <w:rsid w:val="00510A4C"/>
  </w:style>
  <w:style w:type="paragraph" w:customStyle="1" w:styleId="B572C12AA020433DB75B19863C5067A3">
    <w:name w:val="B572C12AA020433DB75B19863C5067A3"/>
    <w:rsid w:val="00510A4C"/>
  </w:style>
  <w:style w:type="paragraph" w:customStyle="1" w:styleId="62A0EF9FFCA644628235C9D8109EE319">
    <w:name w:val="62A0EF9FFCA644628235C9D8109EE319"/>
    <w:rsid w:val="00510A4C"/>
  </w:style>
  <w:style w:type="paragraph" w:customStyle="1" w:styleId="A0F552DB9D534ED692E49CD0C2168CE5">
    <w:name w:val="A0F552DB9D534ED692E49CD0C2168CE5"/>
    <w:rsid w:val="00510A4C"/>
  </w:style>
  <w:style w:type="paragraph" w:customStyle="1" w:styleId="DF79CC00493947DEA047CE51ACAE2B72">
    <w:name w:val="DF79CC00493947DEA047CE51ACAE2B72"/>
    <w:rsid w:val="00510A4C"/>
  </w:style>
  <w:style w:type="paragraph" w:customStyle="1" w:styleId="9CD6EB8AEE7C4AE4AEE52B92E7EB136D">
    <w:name w:val="9CD6EB8AEE7C4AE4AEE52B92E7EB136D"/>
    <w:rsid w:val="00510A4C"/>
  </w:style>
  <w:style w:type="paragraph" w:customStyle="1" w:styleId="52A07DAE5DD6414F9D58BE5FDAD9A2B3">
    <w:name w:val="52A07DAE5DD6414F9D58BE5FDAD9A2B3"/>
    <w:rsid w:val="00510A4C"/>
  </w:style>
  <w:style w:type="paragraph" w:customStyle="1" w:styleId="EB817497CE5440999C1B6C373FCA843F">
    <w:name w:val="EB817497CE5440999C1B6C373FCA843F"/>
    <w:rsid w:val="00510A4C"/>
  </w:style>
  <w:style w:type="paragraph" w:customStyle="1" w:styleId="4324096BE4054B6D9B1F25D70C8A8623">
    <w:name w:val="4324096BE4054B6D9B1F25D70C8A8623"/>
    <w:rsid w:val="00510A4C"/>
  </w:style>
  <w:style w:type="paragraph" w:customStyle="1" w:styleId="9E76D8A4027A4ABD9D6246642C56CA66">
    <w:name w:val="9E76D8A4027A4ABD9D6246642C56CA66"/>
    <w:rsid w:val="00510A4C"/>
  </w:style>
  <w:style w:type="paragraph" w:customStyle="1" w:styleId="8A4C0D50589546A6AF12641D55E623FB">
    <w:name w:val="8A4C0D50589546A6AF12641D55E623FB"/>
    <w:rsid w:val="00510A4C"/>
  </w:style>
  <w:style w:type="paragraph" w:customStyle="1" w:styleId="A7F705C05B234D8FB7F20C4E1F265BD4">
    <w:name w:val="A7F705C05B234D8FB7F20C4E1F265BD4"/>
    <w:rsid w:val="00510A4C"/>
  </w:style>
  <w:style w:type="paragraph" w:customStyle="1" w:styleId="7C642C538C16495BBB0E60296AC99C63">
    <w:name w:val="7C642C538C16495BBB0E60296AC99C63"/>
    <w:rsid w:val="00510A4C"/>
  </w:style>
  <w:style w:type="paragraph" w:customStyle="1" w:styleId="6DACFA4A3BF64F7F8F391E425DC40F46">
    <w:name w:val="6DACFA4A3BF64F7F8F391E425DC40F46"/>
    <w:rsid w:val="00510A4C"/>
  </w:style>
  <w:style w:type="paragraph" w:customStyle="1" w:styleId="D6A8950BFDBB4C30BAA419DF72BA46E0">
    <w:name w:val="D6A8950BFDBB4C30BAA419DF72BA46E0"/>
    <w:rsid w:val="00510A4C"/>
  </w:style>
  <w:style w:type="paragraph" w:customStyle="1" w:styleId="F63715920AC845038C77F63A0368663A">
    <w:name w:val="F63715920AC845038C77F63A0368663A"/>
    <w:rsid w:val="00510A4C"/>
  </w:style>
  <w:style w:type="paragraph" w:customStyle="1" w:styleId="069057AFC88E4762BEE80CFC028813D8">
    <w:name w:val="069057AFC88E4762BEE80CFC028813D8"/>
    <w:rsid w:val="00510A4C"/>
  </w:style>
  <w:style w:type="paragraph" w:customStyle="1" w:styleId="072898C400AC49F2A6A6B2FA258589DE">
    <w:name w:val="072898C400AC49F2A6A6B2FA258589DE"/>
    <w:rsid w:val="00510A4C"/>
  </w:style>
  <w:style w:type="paragraph" w:customStyle="1" w:styleId="76C6899013A446D68183E7338FEAB447">
    <w:name w:val="76C6899013A446D68183E7338FEAB447"/>
    <w:rsid w:val="00510A4C"/>
  </w:style>
  <w:style w:type="paragraph" w:customStyle="1" w:styleId="5B4FF23814384BDA9C36E63C6A6DA203">
    <w:name w:val="5B4FF23814384BDA9C36E63C6A6DA203"/>
    <w:rsid w:val="00510A4C"/>
  </w:style>
  <w:style w:type="paragraph" w:customStyle="1" w:styleId="94265C3EB5C048759A6E8DD9C3DDF10B">
    <w:name w:val="94265C3EB5C048759A6E8DD9C3DDF10B"/>
    <w:rsid w:val="00510A4C"/>
  </w:style>
  <w:style w:type="paragraph" w:customStyle="1" w:styleId="C63167E4941146328EB806DBF8B84302">
    <w:name w:val="C63167E4941146328EB806DBF8B84302"/>
    <w:rsid w:val="00510A4C"/>
  </w:style>
  <w:style w:type="paragraph" w:customStyle="1" w:styleId="BF04BC42E1474197864FCD7731A33EF0">
    <w:name w:val="BF04BC42E1474197864FCD7731A33EF0"/>
    <w:rsid w:val="00510A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3E80-5028-4D48-B1ED-451794B4E392}">
  <ds:schemaRefs>
    <ds:schemaRef ds:uri="http://purl.org/dc/elements/1.1/"/>
    <ds:schemaRef ds:uri="http://www.w3.org/XML/1998/namespace"/>
    <ds:schemaRef ds:uri="16c05727-aa75-4e4a-9b5f-8a80a1165891"/>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71af3243-3dd4-4a8d-8c0d-dd76da1f02a5"/>
    <ds:schemaRef ds:uri="http://purl.org/dc/dcmitype/"/>
  </ds:schemaRefs>
</ds:datastoreItem>
</file>

<file path=customXml/itemProps2.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E5FDFF31-1D15-430B-AD5F-48CA88145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paper template</Template>
  <TotalTime>0</TotalTime>
  <Pages>5</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2021-01-29T10:37:00Z</dcterms:created>
  <dcterms:modified xsi:type="dcterms:W3CDTF">2021-01-29T17:05:00Z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