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DF0" w:rsidRDefault="00F95DF0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-578303</wp:posOffset>
            </wp:positionV>
            <wp:extent cx="6971074" cy="9405257"/>
            <wp:effectExtent l="0" t="0" r="127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6" t="12158" r="33905" b="5069"/>
                    <a:stretch/>
                  </pic:blipFill>
                  <pic:spPr bwMode="auto">
                    <a:xfrm>
                      <a:off x="0" y="0"/>
                      <a:ext cx="6971074" cy="940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5DF0" w:rsidRDefault="00F95DF0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-522177</wp:posOffset>
            </wp:positionV>
            <wp:extent cx="7329728" cy="9871788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6" t="14471" r="34231" b="6801"/>
                    <a:stretch/>
                  </pic:blipFill>
                  <pic:spPr bwMode="auto">
                    <a:xfrm>
                      <a:off x="0" y="0"/>
                      <a:ext cx="7329728" cy="987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5DF0" w:rsidRDefault="00F95DF0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-966224</wp:posOffset>
            </wp:positionH>
            <wp:positionV relativeFrom="paragraph">
              <wp:posOffset>-615315</wp:posOffset>
            </wp:positionV>
            <wp:extent cx="8210836" cy="1000241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4" t="15629" r="31951" b="6797"/>
                    <a:stretch/>
                  </pic:blipFill>
                  <pic:spPr bwMode="auto">
                    <a:xfrm>
                      <a:off x="0" y="0"/>
                      <a:ext cx="8210836" cy="1000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5DF0" w:rsidRDefault="00F95DF0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129929</wp:posOffset>
            </wp:positionV>
            <wp:extent cx="7862664" cy="9274628"/>
            <wp:effectExtent l="0" t="0" r="508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5" t="13314" r="32603" b="6805"/>
                    <a:stretch/>
                  </pic:blipFill>
                  <pic:spPr bwMode="auto">
                    <a:xfrm>
                      <a:off x="0" y="0"/>
                      <a:ext cx="7862664" cy="927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5DF0" w:rsidRDefault="00F95DF0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167951</wp:posOffset>
            </wp:positionH>
            <wp:positionV relativeFrom="paragraph">
              <wp:posOffset>-410547</wp:posOffset>
            </wp:positionV>
            <wp:extent cx="7245985" cy="910667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3" t="12156" r="33254" b="6775"/>
                    <a:stretch/>
                  </pic:blipFill>
                  <pic:spPr bwMode="auto">
                    <a:xfrm>
                      <a:off x="0" y="0"/>
                      <a:ext cx="7252519" cy="911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5DF0" w:rsidRDefault="00F95DF0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-783655</wp:posOffset>
            </wp:positionH>
            <wp:positionV relativeFrom="paragraph">
              <wp:posOffset>-223740</wp:posOffset>
            </wp:positionV>
            <wp:extent cx="7527489" cy="9274628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1" t="13892" r="31951" b="3320"/>
                    <a:stretch/>
                  </pic:blipFill>
                  <pic:spPr bwMode="auto">
                    <a:xfrm>
                      <a:off x="0" y="0"/>
                      <a:ext cx="7527489" cy="927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5DF0" w:rsidRDefault="00F95DF0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-876546</wp:posOffset>
            </wp:positionH>
            <wp:positionV relativeFrom="paragraph">
              <wp:posOffset>-186560</wp:posOffset>
            </wp:positionV>
            <wp:extent cx="7530302" cy="9311951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0" t="12733" r="32928" b="4480"/>
                    <a:stretch/>
                  </pic:blipFill>
                  <pic:spPr bwMode="auto">
                    <a:xfrm>
                      <a:off x="0" y="0"/>
                      <a:ext cx="7530302" cy="931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5DF0" w:rsidRDefault="00F95DF0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-877078</wp:posOffset>
            </wp:positionH>
            <wp:positionV relativeFrom="paragraph">
              <wp:posOffset>-317241</wp:posOffset>
            </wp:positionV>
            <wp:extent cx="7543800" cy="9573208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156" r="33254" b="5054"/>
                    <a:stretch/>
                  </pic:blipFill>
                  <pic:spPr bwMode="auto">
                    <a:xfrm>
                      <a:off x="0" y="0"/>
                      <a:ext cx="7547736" cy="957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5DF0" w:rsidRDefault="00F95DF0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-839755</wp:posOffset>
            </wp:positionH>
            <wp:positionV relativeFrom="paragraph">
              <wp:posOffset>-466531</wp:posOffset>
            </wp:positionV>
            <wp:extent cx="7580630" cy="9292590"/>
            <wp:effectExtent l="0" t="0" r="127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1576" r="31626" b="4486"/>
                    <a:stretch/>
                  </pic:blipFill>
                  <pic:spPr bwMode="auto">
                    <a:xfrm>
                      <a:off x="0" y="0"/>
                      <a:ext cx="7581698" cy="929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8168BC" w:rsidRDefault="00F95DF0"/>
    <w:sectPr w:rsidR="008168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F0"/>
    <w:rsid w:val="005A1411"/>
    <w:rsid w:val="00F502EE"/>
    <w:rsid w:val="00F9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3C55C"/>
  <w15:chartTrackingRefBased/>
  <w15:docId w15:val="{F06BC0EA-8C07-48F2-9F15-EBB95570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B5567994</Template>
  <TotalTime>10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McKinnon</dc:creator>
  <cp:keywords/>
  <dc:description/>
  <cp:lastModifiedBy>Miss McKinnon</cp:lastModifiedBy>
  <cp:revision>1</cp:revision>
  <dcterms:created xsi:type="dcterms:W3CDTF">2020-03-18T15:42:00Z</dcterms:created>
  <dcterms:modified xsi:type="dcterms:W3CDTF">2020-03-18T15:52:00Z</dcterms:modified>
</cp:coreProperties>
</file>