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200"/>
        <w:gridCol w:w="144"/>
        <w:gridCol w:w="3456"/>
      </w:tblGrid>
      <w:tr w:rsidR="00A6408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200"/>
            </w:tblGrid>
            <w:tr w:rsidR="00A6408A" w:rsidTr="008C1C8D">
              <w:trPr>
                <w:trHeight w:hRule="exact" w:val="7520"/>
              </w:trPr>
              <w:tc>
                <w:tcPr>
                  <w:tcW w:w="7200" w:type="dxa"/>
                </w:tcPr>
                <w:p w:rsidR="00A6408A" w:rsidRDefault="00FF5CBA">
                  <w:r w:rsidRPr="00FF5CBA">
                    <w:rPr>
                      <w:noProof/>
                      <w:color w:val="0000FF"/>
                      <w:lang w:val="en-GB" w:eastAsia="en-GB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6" type="#_x0000_t202" style="position:absolute;margin-left:0;margin-top:233.4pt;width:352.55pt;height:1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" fillcolor="#007b73 [2405]" stroked="f" strokeweight=".5pt">
                        <v:textbox>
                          <w:txbxContent>
                            <w:p w:rsidR="008C1C8D" w:rsidRPr="000C16AF" w:rsidRDefault="008C1C8D" w:rsidP="008C1C8D">
                              <w:pPr>
                                <w:jc w:val="center"/>
                                <w:rPr>
                                  <w:rFonts w:ascii="Ebrima" w:hAnsi="Ebrima"/>
                                  <w:color w:val="FFFFFF" w:themeColor="background1"/>
                                  <w:sz w:val="18"/>
                                </w:rPr>
                              </w:pPr>
                              <w:r w:rsidRPr="000C16AF">
                                <w:rPr>
                                  <w:rFonts w:ascii="Ebrima" w:hAnsi="Ebrima"/>
                                  <w:b/>
                                  <w:color w:val="FFFFFF" w:themeColor="background1"/>
                                  <w:sz w:val="72"/>
                                  <w:szCs w:val="84"/>
                                </w:rPr>
                                <w:t>Stress Management and Mindfulness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D66E50">
                    <w:rPr>
                      <w:noProof/>
                      <w:color w:val="0000FF"/>
                      <w:lang w:val="en-GB" w:eastAsia="en-GB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4495800" cy="2860963"/>
                        <wp:effectExtent l="0" t="0" r="0" b="0"/>
                        <wp:wrapNone/>
                        <wp:docPr id="2" name="Picture 2" descr="Image result for nature images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nature images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9165" cy="2869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A6408A" w:rsidTr="000C16AF">
              <w:trPr>
                <w:trHeight w:hRule="exact" w:val="5656"/>
              </w:trPr>
              <w:tc>
                <w:tcPr>
                  <w:tcW w:w="7200" w:type="dxa"/>
                </w:tcPr>
                <w:p w:rsidR="002C4342" w:rsidRDefault="002C4342" w:rsidP="008C1C8D">
                  <w:pPr>
                    <w:rPr>
                      <w:rFonts w:ascii="Century Gothic" w:hAnsi="Century Gothic"/>
                      <w:b/>
                      <w:color w:val="262626" w:themeColor="text1" w:themeTint="D9"/>
                      <w:sz w:val="48"/>
                      <w:szCs w:val="52"/>
                    </w:rPr>
                  </w:pPr>
                  <w:bookmarkStart w:id="0" w:name="_GoBack"/>
                  <w:bookmarkEnd w:id="0"/>
                </w:p>
                <w:p w:rsidR="008C1C8D" w:rsidRPr="000C16AF" w:rsidRDefault="008C1C8D" w:rsidP="008C1C8D">
                  <w:pPr>
                    <w:rPr>
                      <w:rFonts w:ascii="Century Gothic" w:hAnsi="Century Gothic"/>
                      <w:b/>
                      <w:color w:val="262626" w:themeColor="text1" w:themeTint="D9"/>
                      <w:sz w:val="48"/>
                      <w:szCs w:val="52"/>
                    </w:rPr>
                  </w:pPr>
                  <w:r w:rsidRPr="000C16AF">
                    <w:rPr>
                      <w:rFonts w:ascii="Century Gothic" w:hAnsi="Century Gothic"/>
                      <w:b/>
                      <w:color w:val="262626" w:themeColor="text1" w:themeTint="D9"/>
                      <w:sz w:val="48"/>
                      <w:szCs w:val="52"/>
                    </w:rPr>
                    <w:t>A session for parents/</w:t>
                  </w:r>
                  <w:proofErr w:type="spellStart"/>
                  <w:r w:rsidRPr="000C16AF">
                    <w:rPr>
                      <w:rFonts w:ascii="Century Gothic" w:hAnsi="Century Gothic"/>
                      <w:b/>
                      <w:color w:val="262626" w:themeColor="text1" w:themeTint="D9"/>
                      <w:sz w:val="48"/>
                      <w:szCs w:val="52"/>
                    </w:rPr>
                    <w:t>carers</w:t>
                  </w:r>
                  <w:proofErr w:type="spellEnd"/>
                  <w:r w:rsidRPr="000C16AF">
                    <w:rPr>
                      <w:rFonts w:ascii="Century Gothic" w:hAnsi="Century Gothic"/>
                      <w:b/>
                      <w:color w:val="262626" w:themeColor="text1" w:themeTint="D9"/>
                      <w:sz w:val="48"/>
                      <w:szCs w:val="52"/>
                    </w:rPr>
                    <w:t xml:space="preserve"> of children or adults with social communication difficulties/</w:t>
                  </w:r>
                  <w:r w:rsidR="000C16AF">
                    <w:rPr>
                      <w:rFonts w:ascii="Century Gothic" w:hAnsi="Century Gothic"/>
                      <w:b/>
                      <w:color w:val="262626" w:themeColor="text1" w:themeTint="D9"/>
                      <w:sz w:val="48"/>
                      <w:szCs w:val="52"/>
                    </w:rPr>
                    <w:t xml:space="preserve"> </w:t>
                  </w:r>
                  <w:r w:rsidRPr="000C16AF">
                    <w:rPr>
                      <w:rFonts w:ascii="Century Gothic" w:hAnsi="Century Gothic"/>
                      <w:b/>
                      <w:color w:val="262626" w:themeColor="text1" w:themeTint="D9"/>
                      <w:sz w:val="48"/>
                      <w:szCs w:val="52"/>
                    </w:rPr>
                    <w:t>autism spectrum disorder</w:t>
                  </w:r>
                </w:p>
                <w:p w:rsidR="000C16AF" w:rsidRDefault="000C16AF" w:rsidP="008C1C8D">
                  <w:pPr>
                    <w:pStyle w:val="Title"/>
                    <w:rPr>
                      <w:rFonts w:ascii="Century Gothic" w:hAnsi="Century Gothic"/>
                      <w:caps w:val="0"/>
                      <w:color w:val="262626" w:themeColor="text1" w:themeTint="D9"/>
                      <w:sz w:val="48"/>
                      <w:szCs w:val="92"/>
                    </w:rPr>
                  </w:pPr>
                </w:p>
                <w:p w:rsidR="008C1C8D" w:rsidRPr="000C16AF" w:rsidRDefault="008C1C8D" w:rsidP="008C1C8D">
                  <w:pPr>
                    <w:pStyle w:val="Title"/>
                    <w:rPr>
                      <w:rFonts w:ascii="Century Gothic" w:hAnsi="Century Gothic"/>
                      <w:color w:val="262626" w:themeColor="text1" w:themeTint="D9"/>
                      <w:sz w:val="48"/>
                      <w:szCs w:val="92"/>
                    </w:rPr>
                  </w:pPr>
                  <w:r w:rsidRPr="000C16AF">
                    <w:rPr>
                      <w:rFonts w:ascii="Century Gothic" w:hAnsi="Century Gothic"/>
                      <w:caps w:val="0"/>
                      <w:color w:val="262626" w:themeColor="text1" w:themeTint="D9"/>
                      <w:sz w:val="48"/>
                      <w:szCs w:val="92"/>
                    </w:rPr>
                    <w:t xml:space="preserve">With Dr Michael </w:t>
                  </w:r>
                  <w:proofErr w:type="spellStart"/>
                  <w:r w:rsidRPr="000C16AF">
                    <w:rPr>
                      <w:rFonts w:ascii="Century Gothic" w:hAnsi="Century Gothic"/>
                      <w:caps w:val="0"/>
                      <w:color w:val="262626" w:themeColor="text1" w:themeTint="D9"/>
                      <w:sz w:val="48"/>
                      <w:szCs w:val="92"/>
                    </w:rPr>
                    <w:t>McCreadie</w:t>
                  </w:r>
                  <w:proofErr w:type="spellEnd"/>
                  <w:r w:rsidRPr="000C16AF">
                    <w:rPr>
                      <w:rFonts w:ascii="Century Gothic" w:hAnsi="Century Gothic"/>
                      <w:caps w:val="0"/>
                      <w:color w:val="262626" w:themeColor="text1" w:themeTint="D9"/>
                      <w:sz w:val="48"/>
                      <w:szCs w:val="92"/>
                    </w:rPr>
                    <w:t xml:space="preserve"> &amp; Linda Woodcock of AT Autism</w:t>
                  </w:r>
                </w:p>
                <w:p w:rsidR="00724309" w:rsidRPr="000C16AF" w:rsidRDefault="00724309" w:rsidP="00724309">
                  <w:pPr>
                    <w:rPr>
                      <w:sz w:val="48"/>
                    </w:rPr>
                  </w:pPr>
                </w:p>
              </w:tc>
            </w:tr>
            <w:tr w:rsidR="00A6408A" w:rsidTr="008C1C8D">
              <w:trPr>
                <w:trHeight w:hRule="exact" w:val="1275"/>
              </w:trPr>
              <w:tc>
                <w:tcPr>
                  <w:tcW w:w="7200" w:type="dxa"/>
                  <w:vAlign w:val="bottom"/>
                </w:tcPr>
                <w:p w:rsidR="008C1C8D" w:rsidRPr="000C16AF" w:rsidRDefault="008C1C8D" w:rsidP="008C1C8D">
                  <w:pPr>
                    <w:pStyle w:val="NoSpacing"/>
                    <w:rPr>
                      <w:rFonts w:ascii="Arial" w:hAnsi="Arial" w:cs="Arial"/>
                      <w:color w:val="00524D" w:themeColor="accent2" w:themeShade="80"/>
                      <w:sz w:val="32"/>
                    </w:rPr>
                  </w:pPr>
                  <w:r w:rsidRPr="000C16AF">
                    <w:rPr>
                      <w:rFonts w:ascii="Arial" w:hAnsi="Arial" w:cs="Arial"/>
                      <w:color w:val="00524D" w:themeColor="accent2" w:themeShade="80"/>
                      <w:sz w:val="32"/>
                    </w:rPr>
                    <w:t>For more information: 01595 745588</w:t>
                  </w:r>
                </w:p>
                <w:p w:rsidR="00A6408A" w:rsidRDefault="00FF5CBA" w:rsidP="008C1C8D">
                  <w:hyperlink r:id="rId8" w:history="1">
                    <w:r w:rsidR="008C1C8D" w:rsidRPr="000C16AF">
                      <w:rPr>
                        <w:rStyle w:val="Hyperlink"/>
                        <w:rFonts w:ascii="Arial" w:hAnsi="Arial" w:cs="Arial"/>
                        <w:color w:val="00524D" w:themeColor="accent2" w:themeShade="80"/>
                        <w:sz w:val="32"/>
                      </w:rPr>
                      <w:t>psychological.service.admin@shetland.gov.uk</w:t>
                    </w:r>
                  </w:hyperlink>
                </w:p>
              </w:tc>
            </w:tr>
          </w:tbl>
          <w:p w:rsidR="00A6408A" w:rsidRDefault="00A6408A"/>
        </w:tc>
        <w:tc>
          <w:tcPr>
            <w:tcW w:w="144" w:type="dxa"/>
          </w:tcPr>
          <w:p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/>
            </w:tblPr>
            <w:tblGrid>
              <w:gridCol w:w="3456"/>
            </w:tblGrid>
            <w:tr w:rsidR="00A6408A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:rsidR="008C1C8D" w:rsidRDefault="00724309" w:rsidP="00724309">
                  <w:pPr>
                    <w:pStyle w:val="Heading2"/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</w:pPr>
                  <w:r w:rsidRPr="008C1C8D"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  <w:t xml:space="preserve">Tuesday </w:t>
                  </w:r>
                </w:p>
                <w:p w:rsidR="00724309" w:rsidRPr="008C1C8D" w:rsidRDefault="008C1C8D" w:rsidP="00724309">
                  <w:pPr>
                    <w:pStyle w:val="Heading2"/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</w:pPr>
                  <w:r w:rsidRPr="008C1C8D"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  <w:t>6 June</w:t>
                  </w:r>
                  <w:r w:rsidR="00724309" w:rsidRPr="008C1C8D"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  <w:t xml:space="preserve"> 2017</w:t>
                  </w:r>
                </w:p>
                <w:p w:rsidR="00724309" w:rsidRPr="008C1C8D" w:rsidRDefault="00724309" w:rsidP="00724309">
                  <w:pPr>
                    <w:pStyle w:val="Heading2"/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</w:pPr>
                </w:p>
                <w:p w:rsidR="00724309" w:rsidRPr="008C1C8D" w:rsidRDefault="00724309" w:rsidP="00724309">
                  <w:pPr>
                    <w:pStyle w:val="Heading2"/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</w:pPr>
                  <w:r w:rsidRPr="008C1C8D"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  <w:t>5.30pm to 7.30pm</w:t>
                  </w:r>
                </w:p>
                <w:p w:rsidR="00724309" w:rsidRPr="008C1C8D" w:rsidRDefault="00724309" w:rsidP="00724309">
                  <w:pPr>
                    <w:pStyle w:val="Heading2"/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</w:pPr>
                </w:p>
                <w:p w:rsidR="00724309" w:rsidRPr="008C1C8D" w:rsidRDefault="00724309" w:rsidP="00724309">
                  <w:pPr>
                    <w:pStyle w:val="Heading2"/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</w:pPr>
                  <w:r w:rsidRPr="008C1C8D"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  <w:t xml:space="preserve">Anderson High School </w:t>
                  </w:r>
                </w:p>
                <w:p w:rsidR="00724309" w:rsidRPr="008C1C8D" w:rsidRDefault="00724309" w:rsidP="00724309">
                  <w:pPr>
                    <w:pStyle w:val="Heading2"/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</w:pPr>
                  <w:r w:rsidRPr="008C1C8D"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  <w:t>(</w:t>
                  </w:r>
                  <w:proofErr w:type="gramStart"/>
                  <w:r w:rsidRPr="008C1C8D"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  <w:t>staff</w:t>
                  </w:r>
                  <w:proofErr w:type="gramEnd"/>
                  <w:r w:rsidRPr="008C1C8D"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  <w:t xml:space="preserve"> room)</w:t>
                  </w:r>
                </w:p>
                <w:p w:rsidR="00A6408A" w:rsidRPr="008C1C8D" w:rsidRDefault="00724309" w:rsidP="00724309">
                  <w:pPr>
                    <w:pStyle w:val="Heading2"/>
                    <w:rPr>
                      <w:sz w:val="40"/>
                    </w:rPr>
                  </w:pPr>
                  <w:r w:rsidRPr="008C1C8D">
                    <w:rPr>
                      <w:rFonts w:ascii="Century Gothic" w:hAnsi="Century Gothic"/>
                      <w:b/>
                      <w:caps w:val="0"/>
                      <w:sz w:val="48"/>
                      <w:szCs w:val="60"/>
                    </w:rPr>
                    <w:t>Lerwick</w:t>
                  </w:r>
                </w:p>
                <w:p w:rsidR="00A6408A" w:rsidRDefault="00A6408A" w:rsidP="00724309">
                  <w:pPr>
                    <w:pStyle w:val="Heading2"/>
                    <w:jc w:val="left"/>
                  </w:pPr>
                </w:p>
              </w:tc>
            </w:tr>
            <w:tr w:rsidR="00A6408A">
              <w:trPr>
                <w:trHeight w:hRule="exact" w:val="144"/>
              </w:trPr>
              <w:tc>
                <w:tcPr>
                  <w:tcW w:w="3446" w:type="dxa"/>
                </w:tcPr>
                <w:p w:rsidR="00A6408A" w:rsidRDefault="00A6408A"/>
              </w:tc>
            </w:tr>
            <w:tr w:rsidR="00A6408A">
              <w:trPr>
                <w:trHeight w:hRule="exact" w:val="345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:rsidR="008C1C8D" w:rsidRDefault="008C1C8D" w:rsidP="00413F65">
                  <w:pPr>
                    <w:pStyle w:val="ContactInfo"/>
                    <w:rPr>
                      <w:sz w:val="32"/>
                      <w:szCs w:val="32"/>
                    </w:rPr>
                  </w:pPr>
                </w:p>
                <w:p w:rsidR="00724309" w:rsidRDefault="00724309" w:rsidP="00413F65">
                  <w:pPr>
                    <w:pStyle w:val="ContactInfo"/>
                    <w:rPr>
                      <w:sz w:val="32"/>
                      <w:szCs w:val="32"/>
                    </w:rPr>
                  </w:pPr>
                  <w:r w:rsidRPr="00B45715">
                    <w:rPr>
                      <w:sz w:val="32"/>
                      <w:szCs w:val="32"/>
                    </w:rPr>
                    <w:t xml:space="preserve">Shetland Islands </w:t>
                  </w:r>
                  <w:r>
                    <w:rPr>
                      <w:sz w:val="32"/>
                      <w:szCs w:val="32"/>
                    </w:rPr>
                    <w:t>Council</w:t>
                  </w:r>
                </w:p>
                <w:p w:rsidR="00724309" w:rsidRDefault="00724309" w:rsidP="00413F65">
                  <w:pPr>
                    <w:pStyle w:val="ContactInf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Children’s Services</w:t>
                  </w:r>
                </w:p>
                <w:p w:rsidR="00A6408A" w:rsidRDefault="00724309" w:rsidP="00413F65">
                  <w:pPr>
                    <w:pStyle w:val="ContactInfo"/>
                  </w:pPr>
                  <w:r w:rsidRPr="00B45715">
                    <w:rPr>
                      <w:sz w:val="32"/>
                      <w:szCs w:val="32"/>
                    </w:rPr>
                    <w:t>Psychological Service</w:t>
                  </w:r>
                </w:p>
              </w:tc>
            </w:tr>
          </w:tbl>
          <w:p w:rsidR="00A6408A" w:rsidRDefault="00A6408A"/>
        </w:tc>
      </w:tr>
    </w:tbl>
    <w:p w:rsidR="00A6408A" w:rsidRPr="008C1C8D" w:rsidRDefault="00A6408A" w:rsidP="008C1C8D">
      <w:pPr>
        <w:pStyle w:val="NoSpacing"/>
        <w:rPr>
          <w:sz w:val="22"/>
        </w:rPr>
      </w:pPr>
    </w:p>
    <w:sectPr w:rsidR="00A6408A" w:rsidRPr="008C1C8D" w:rsidSect="000C16AF">
      <w:pgSz w:w="12240" w:h="15840"/>
      <w:pgMar w:top="720" w:right="720" w:bottom="709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attachedTemplate r:id="rId1"/>
  <w:defaultTabStop w:val="720"/>
  <w:characterSpacingControl w:val="doNotCompress"/>
  <w:compat>
    <w:useFELayout/>
  </w:compat>
  <w:rsids>
    <w:rsidRoot w:val="00BC6D60"/>
    <w:rsid w:val="000C16AF"/>
    <w:rsid w:val="002C4342"/>
    <w:rsid w:val="00413F65"/>
    <w:rsid w:val="006732ED"/>
    <w:rsid w:val="00676A97"/>
    <w:rsid w:val="00724309"/>
    <w:rsid w:val="008C1C8D"/>
    <w:rsid w:val="00975E15"/>
    <w:rsid w:val="00A43004"/>
    <w:rsid w:val="00A6408A"/>
    <w:rsid w:val="00BC6D60"/>
    <w:rsid w:val="00D0697D"/>
    <w:rsid w:val="00D66E50"/>
    <w:rsid w:val="00FF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3" w:qFormat="1"/>
    <w:lsdException w:name="heading 6" w:uiPriority="3" w:qFormat="1"/>
    <w:lsdException w:name="heading 7" w:uiPriority="3" w:qFormat="1"/>
    <w:lsdException w:name="heading 8" w:uiPriority="3" w:qFormat="1"/>
    <w:lsdException w:name="heading 9" w:uiPriority="3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rsid w:val="00FF5CBA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FF5CBA"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rsid w:val="00FF5CBA"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FF5C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FF5C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FF5C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FF5C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FF5C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FF5C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5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1"/>
    <w:qFormat/>
    <w:rsid w:val="00FF5CBA"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"/>
    <w:rsid w:val="00FF5CBA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sid w:val="00FF5CBA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FF5CBA"/>
    <w:rPr>
      <w:color w:val="808080"/>
    </w:rPr>
  </w:style>
  <w:style w:type="paragraph" w:styleId="NoSpacing">
    <w:name w:val="No Spacing"/>
    <w:uiPriority w:val="19"/>
    <w:qFormat/>
    <w:rsid w:val="00FF5CB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FF5CBA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rsid w:val="00FF5CBA"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sid w:val="00FF5CBA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CBA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FF5CBA"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FF5CBA"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FF5CBA"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FF5CBA"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FF5CBA"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FF5CBA"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F5CBA"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F5CBA"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F5CBA"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F5CBA"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F5CBA"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4309"/>
    <w:rPr>
      <w:color w:val="3CB3CD" w:themeColor="hyperlink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ychological.service.admin@shetland.gov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uk/url?sa=i&amp;rct=j&amp;q=&amp;esrc=s&amp;source=images&amp;cd=&amp;cad=rja&amp;uact=8&amp;ved=0ahUKEwiwiezhj_nTAhVFfRoKHbOoDGwQjRwIBw&amp;url=https://www.pexels.com/search/nature/&amp;psig=AFQjCNFzbpNJW5W2zvSfKF2CMAg475-62w&amp;ust=149518592605222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riley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A89A4-25D0-4A40-A745-657B623A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2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Riley Rebecca@Psychological Service</dc:creator>
  <cp:lastModifiedBy>jenniferwadley</cp:lastModifiedBy>
  <cp:revision>2</cp:revision>
  <cp:lastPrinted>2012-12-25T21:02:00Z</cp:lastPrinted>
  <dcterms:created xsi:type="dcterms:W3CDTF">2017-05-22T12:02:00Z</dcterms:created>
  <dcterms:modified xsi:type="dcterms:W3CDTF">2017-05-22T12:02:00Z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