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Layout"/>
        <w:tblW w:w="16590" w:type="dxa"/>
        <w:jc w:val="center"/>
        <w:tblLayout w:type="fixed"/>
        <w:tblLook w:val="04A0" w:firstRow="1" w:lastRow="0" w:firstColumn="1" w:lastColumn="0" w:noHBand="0" w:noVBand="1"/>
        <w:tblDescription w:val="Brochure layout table page 1"/>
      </w:tblPr>
      <w:tblGrid>
        <w:gridCol w:w="4288"/>
        <w:gridCol w:w="763"/>
        <w:gridCol w:w="763"/>
        <w:gridCol w:w="4205"/>
        <w:gridCol w:w="701"/>
        <w:gridCol w:w="443"/>
        <w:gridCol w:w="4435"/>
        <w:gridCol w:w="992"/>
      </w:tblGrid>
      <w:tr w:rsidR="002E6A7C" w:rsidRPr="00114A87" w14:paraId="120B2DF3" w14:textId="77777777" w:rsidTr="000B5BC7">
        <w:trPr>
          <w:trHeight w:hRule="exact" w:val="10238"/>
          <w:jc w:val="center"/>
        </w:trPr>
        <w:tc>
          <w:tcPr>
            <w:tcW w:w="4288" w:type="dxa"/>
            <w:hideMark/>
          </w:tcPr>
          <w:p w14:paraId="1020DBF7" w14:textId="38025FE0" w:rsidR="00F53064" w:rsidRPr="00513028" w:rsidRDefault="00F53064" w:rsidP="00F53064">
            <w:pPr>
              <w:spacing w:before="120" w:line="24" w:lineRule="atLeast"/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‘It hadn’t occ</w:t>
            </w:r>
            <w:r w:rsidR="000B5BC7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urred to me to listen to my small child</w:t>
            </w: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 and</w:t>
            </w:r>
            <w:r w:rsidR="00642E6A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 give him space</w:t>
            </w:r>
            <w:r w:rsidR="000B5BC7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 and time</w:t>
            </w:r>
            <w:r w:rsidR="00642E6A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 to talk.’ </w:t>
            </w:r>
            <w:r w:rsidR="00642E6A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br/>
              <w:t>(</w:t>
            </w:r>
            <w:r w:rsidR="00045D01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Peep</w:t>
            </w: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 </w:t>
            </w:r>
            <w:r w:rsidR="00045D01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P</w:t>
            </w: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arent)</w:t>
            </w:r>
          </w:p>
          <w:p w14:paraId="57A3496D" w14:textId="25D24713" w:rsidR="0000286F" w:rsidRPr="00513028" w:rsidRDefault="00F53064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‘I’ve discovered how much my child learns through play.’ (Toddler </w:t>
            </w:r>
            <w:r w:rsidR="00045D01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Peep P</w:t>
            </w: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arent)</w:t>
            </w:r>
          </w:p>
          <w:p w14:paraId="2E44CB5E" w14:textId="7372B5D7" w:rsidR="003907A1" w:rsidRPr="00513028" w:rsidRDefault="003907A1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“What I love, is spending time with my child at their nursery, seeing them play with other children” (Early years Parent)</w:t>
            </w:r>
          </w:p>
          <w:p w14:paraId="203A96CA" w14:textId="28AEEEAB" w:rsidR="003907A1" w:rsidRPr="00513028" w:rsidRDefault="00B40A20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“We</w:t>
            </w:r>
            <w:r w:rsidR="003907A1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 sing all the songs at </w:t>
            </w:r>
            <w:proofErr w:type="gramStart"/>
            <w:r w:rsidR="003907A1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home</w:t>
            </w:r>
            <w:proofErr w:type="gramEnd"/>
            <w:r w:rsidR="003907A1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”</w:t>
            </w:r>
          </w:p>
          <w:p w14:paraId="02B77B5C" w14:textId="570843D9" w:rsidR="003907A1" w:rsidRPr="00513028" w:rsidRDefault="003907A1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“it’s a great way to </w:t>
            </w:r>
            <w:r w:rsidR="00B1052C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get to know </w:t>
            </w:r>
            <w:r w:rsidR="0042396E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other </w:t>
            </w:r>
            <w:r w:rsidR="00B40A20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  </w:t>
            </w:r>
            <w:r w:rsidR="0042396E"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parents</w:t>
            </w:r>
          </w:p>
          <w:p w14:paraId="54041FD5" w14:textId="77777777" w:rsidR="003907A1" w:rsidRPr="00513028" w:rsidRDefault="003907A1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“I have loved seeing my </w:t>
            </w:r>
            <w:proofErr w:type="spellStart"/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childs</w:t>
            </w:r>
            <w:proofErr w:type="spellEnd"/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 xml:space="preserve"> confidence grow and we look forward to it each </w:t>
            </w:r>
            <w:proofErr w:type="gramStart"/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week</w:t>
            </w:r>
            <w:proofErr w:type="gramEnd"/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”</w:t>
            </w:r>
          </w:p>
          <w:p w14:paraId="3D461D0D" w14:textId="77777777" w:rsidR="003907A1" w:rsidRPr="00513028" w:rsidRDefault="003907A1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“I have learned new ways to help my children learn” (EYC Family)</w:t>
            </w:r>
          </w:p>
          <w:p w14:paraId="45D55111" w14:textId="77777777" w:rsidR="000B5BC7" w:rsidRPr="00513028" w:rsidRDefault="000B5BC7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  <w:r w:rsidRPr="00513028"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  <w:t>The groups are relaxed and fun – my child looks forward to it each week (EYC family)</w:t>
            </w:r>
          </w:p>
          <w:p w14:paraId="255DB891" w14:textId="195F2DF4" w:rsidR="00B40A20" w:rsidRPr="00513028" w:rsidRDefault="00B40A20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</w:p>
          <w:p w14:paraId="2393CEBF" w14:textId="77777777" w:rsidR="00B1052C" w:rsidRPr="00513028" w:rsidRDefault="00B1052C" w:rsidP="00F53064">
            <w:pPr>
              <w:rPr>
                <w:rFonts w:ascii="Calibri" w:hAnsi="Calibri"/>
                <w:i/>
                <w:iCs/>
                <w:color w:val="7B3272" w:themeColor="accent5" w:themeShade="BF"/>
                <w:sz w:val="24"/>
              </w:rPr>
            </w:pPr>
          </w:p>
          <w:p w14:paraId="786F397E" w14:textId="77777777" w:rsidR="003907A1" w:rsidRPr="00513028" w:rsidRDefault="003907A1" w:rsidP="00F53064">
            <w:pPr>
              <w:rPr>
                <w:rFonts w:ascii="Calibri" w:hAnsi="Calibri"/>
                <w:i/>
                <w:iCs/>
                <w:color w:val="FFFFFF" w:themeColor="text2" w:themeTint="E6"/>
                <w:sz w:val="22"/>
              </w:rPr>
            </w:pPr>
          </w:p>
          <w:p w14:paraId="5DFD9B3F" w14:textId="77777777" w:rsidR="00F53064" w:rsidRPr="00513028" w:rsidRDefault="00F53064" w:rsidP="002C7187">
            <w:pPr>
              <w:rPr>
                <w:rFonts w:ascii="Calibri" w:hAnsi="Calibri"/>
                <w:i/>
                <w:iCs/>
                <w:sz w:val="28"/>
              </w:rPr>
            </w:pPr>
          </w:p>
          <w:p w14:paraId="65399F1E" w14:textId="77777777" w:rsidR="00E51B3C" w:rsidRPr="00513028" w:rsidRDefault="00E51B3C" w:rsidP="00DA2642">
            <w:pPr>
              <w:rPr>
                <w:rFonts w:ascii="Calibri" w:hAnsi="Calibri"/>
                <w:i/>
                <w:iCs/>
                <w:sz w:val="22"/>
              </w:rPr>
            </w:pPr>
          </w:p>
        </w:tc>
        <w:tc>
          <w:tcPr>
            <w:tcW w:w="763" w:type="dxa"/>
          </w:tcPr>
          <w:p w14:paraId="6E9A3CEE" w14:textId="77777777" w:rsidR="0000286F" w:rsidRPr="00513028" w:rsidRDefault="0000286F">
            <w:pPr>
              <w:rPr>
                <w:rFonts w:ascii="Calibri" w:hAnsi="Calibri"/>
                <w:i/>
                <w:iCs/>
                <w:sz w:val="22"/>
              </w:rPr>
            </w:pPr>
          </w:p>
        </w:tc>
        <w:tc>
          <w:tcPr>
            <w:tcW w:w="763" w:type="dxa"/>
          </w:tcPr>
          <w:p w14:paraId="2E205A0B" w14:textId="77777777" w:rsidR="0000286F" w:rsidRPr="00114A87" w:rsidRDefault="000028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205" w:type="dxa"/>
            <w:hideMark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205"/>
            </w:tblGrid>
            <w:tr w:rsidR="0000286F" w:rsidRPr="00114A87" w14:paraId="039CFDE1" w14:textId="77777777" w:rsidTr="000B06EF">
              <w:trPr>
                <w:trHeight w:val="7504"/>
              </w:trPr>
              <w:tc>
                <w:tcPr>
                  <w:tcW w:w="5000" w:type="pct"/>
                  <w:hideMark/>
                </w:tcPr>
                <w:p w14:paraId="2A2B1AE9" w14:textId="77777777" w:rsidR="007717D1" w:rsidRDefault="007717D1" w:rsidP="007717D1">
                  <w:pPr>
                    <w:pStyle w:val="Footer"/>
                    <w:rPr>
                      <w:rFonts w:ascii="Calibri" w:hAnsi="Calibri"/>
                      <w:color w:val="354949" w:themeColor="text1"/>
                      <w:sz w:val="24"/>
                    </w:rPr>
                  </w:pPr>
                  <w:r w:rsidRPr="00114A87">
                    <w:rPr>
                      <w:rFonts w:ascii="Calibri" w:hAnsi="Calibri"/>
                      <w:noProof/>
                    </w:rPr>
                    <w:drawing>
                      <wp:inline distT="0" distB="0" distL="0" distR="0" wp14:anchorId="4368F20A" wp14:editId="2C1A40C7">
                        <wp:extent cx="762000" cy="252855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252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2B417FD" w14:textId="77777777" w:rsidR="007717D1" w:rsidRPr="00114A87" w:rsidRDefault="007717D1" w:rsidP="007717D1">
                  <w:pPr>
                    <w:pStyle w:val="Footer"/>
                    <w:rPr>
                      <w:rFonts w:ascii="Calibri" w:hAnsi="Calibri"/>
                      <w:color w:val="354949" w:themeColor="text1"/>
                      <w:sz w:val="24"/>
                    </w:rPr>
                  </w:pPr>
                  <w:r w:rsidRPr="00114A87">
                    <w:rPr>
                      <w:rFonts w:ascii="Calibri" w:hAnsi="Calibri"/>
                      <w:color w:val="354949" w:themeColor="text1"/>
                      <w:sz w:val="24"/>
                    </w:rPr>
                    <w:t xml:space="preserve">The Peeple Centre </w:t>
                  </w:r>
                  <w:r w:rsidRPr="00114A87">
                    <w:rPr>
                      <w:rFonts w:ascii="Calibri" w:hAnsi="Calibri"/>
                      <w:color w:val="354949" w:themeColor="text1"/>
                      <w:sz w:val="24"/>
                    </w:rPr>
                    <w:br/>
                    <w:t xml:space="preserve">PO Box 1404 </w:t>
                  </w:r>
                </w:p>
                <w:p w14:paraId="6209195A" w14:textId="77777777" w:rsidR="000B06EF" w:rsidRDefault="007717D1" w:rsidP="007717D1">
                  <w:pPr>
                    <w:rPr>
                      <w:rFonts w:ascii="Calibri" w:hAnsi="Calibri"/>
                      <w:sz w:val="24"/>
                      <w:lang w:bidi="en-US"/>
                    </w:rPr>
                  </w:pPr>
                  <w:r w:rsidRPr="00114A87">
                    <w:rPr>
                      <w:rFonts w:ascii="Calibri" w:hAnsi="Calibri"/>
                      <w:color w:val="354949" w:themeColor="text1"/>
                      <w:sz w:val="24"/>
                    </w:rPr>
                    <w:t>Oxford OX4 6XW</w:t>
                  </w:r>
                </w:p>
                <w:p w14:paraId="121E86BD" w14:textId="77777777" w:rsidR="0000286F" w:rsidRPr="00114A87" w:rsidRDefault="00B31854" w:rsidP="00045D01">
                  <w:pPr>
                    <w:spacing w:line="252" w:lineRule="auto"/>
                    <w:rPr>
                      <w:rFonts w:ascii="Calibri" w:hAnsi="Calibri"/>
                      <w:sz w:val="24"/>
                      <w:lang w:bidi="en-US"/>
                    </w:rPr>
                  </w:pPr>
                  <w:r w:rsidRPr="00114A87">
                    <w:rPr>
                      <w:rFonts w:ascii="Calibri" w:hAnsi="Calibri"/>
                      <w:sz w:val="24"/>
                      <w:lang w:bidi="en-US"/>
                    </w:rPr>
                    <w:t>Peeple is a charity that trains practitioners and works with families</w:t>
                  </w:r>
                  <w:r w:rsidR="007A58A3" w:rsidRPr="00114A87">
                    <w:rPr>
                      <w:rFonts w:ascii="Calibri" w:hAnsi="Calibri"/>
                      <w:sz w:val="24"/>
                      <w:lang w:bidi="en-US"/>
                    </w:rPr>
                    <w:t xml:space="preserve"> -</w:t>
                  </w:r>
                  <w:r w:rsidR="00D52049" w:rsidRPr="00114A87">
                    <w:rPr>
                      <w:rFonts w:ascii="Calibri" w:hAnsi="Calibri"/>
                      <w:sz w:val="24"/>
                      <w:lang w:bidi="en-US"/>
                    </w:rPr>
                    <w:t xml:space="preserve"> enhancing children’s development by making the most of play and learning </w:t>
                  </w:r>
                  <w:proofErr w:type="spellStart"/>
                  <w:r w:rsidR="00D52049" w:rsidRPr="00114A87">
                    <w:rPr>
                      <w:rFonts w:ascii="Calibri" w:hAnsi="Calibri"/>
                      <w:sz w:val="24"/>
                      <w:lang w:bidi="en-US"/>
                    </w:rPr>
                    <w:t>opportunites</w:t>
                  </w:r>
                  <w:proofErr w:type="spellEnd"/>
                  <w:r w:rsidR="00D52049" w:rsidRPr="00114A87">
                    <w:rPr>
                      <w:rFonts w:ascii="Calibri" w:hAnsi="Calibri"/>
                      <w:sz w:val="24"/>
                      <w:lang w:bidi="en-US"/>
                    </w:rPr>
                    <w:t xml:space="preserve"> in everyday </w:t>
                  </w:r>
                  <w:proofErr w:type="gramStart"/>
                  <w:r w:rsidR="00D52049" w:rsidRPr="00114A87">
                    <w:rPr>
                      <w:rFonts w:ascii="Calibri" w:hAnsi="Calibri"/>
                      <w:sz w:val="24"/>
                      <w:lang w:bidi="en-US"/>
                    </w:rPr>
                    <w:t>life</w:t>
                  </w:r>
                  <w:proofErr w:type="gramEnd"/>
                </w:p>
                <w:p w14:paraId="3823A97F" w14:textId="77777777" w:rsidR="0000286F" w:rsidRPr="00114A87" w:rsidRDefault="00DB5706">
                  <w:pPr>
                    <w:pStyle w:val="Heading2"/>
                    <w:rPr>
                      <w:rFonts w:ascii="Calibri" w:hAnsi="Calibri"/>
                      <w:sz w:val="32"/>
                    </w:rPr>
                  </w:pPr>
                  <w:r>
                    <w:rPr>
                      <w:rFonts w:ascii="Calibri" w:hAnsi="Calibri"/>
                      <w:sz w:val="32"/>
                    </w:rPr>
                    <w:t xml:space="preserve">Stay in </w:t>
                  </w:r>
                  <w:proofErr w:type="gramStart"/>
                  <w:r>
                    <w:rPr>
                      <w:rFonts w:ascii="Calibri" w:hAnsi="Calibri"/>
                      <w:sz w:val="32"/>
                    </w:rPr>
                    <w:t>touch</w:t>
                  </w:r>
                  <w:proofErr w:type="gramEnd"/>
                </w:p>
                <w:p w14:paraId="4B2A46C0" w14:textId="77777777" w:rsidR="007717D1" w:rsidRDefault="00595817" w:rsidP="001D3269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 wp14:anchorId="0633CF4A" wp14:editId="0CA3F7D1">
                        <wp:extent cx="233680" cy="233680"/>
                        <wp:effectExtent l="0" t="0" r="0" b="0"/>
                        <wp:docPr id="12" name="Picture 1" descr="cid:image002.gif@01D062EC.B8B4E090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id:image002.gif@01D062EC.B8B4E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717D1">
                    <w:t xml:space="preserve"> </w:t>
                  </w:r>
                  <w:r w:rsidR="007717D1" w:rsidRPr="007717D1">
                    <w:rPr>
                      <w:color w:val="00B0F0"/>
                      <w:sz w:val="22"/>
                    </w:rPr>
                    <w:t>facebook.com/</w:t>
                  </w:r>
                  <w:proofErr w:type="spellStart"/>
                  <w:r w:rsidR="007717D1" w:rsidRPr="007717D1">
                    <w:rPr>
                      <w:color w:val="00B0F0"/>
                      <w:sz w:val="22"/>
                    </w:rPr>
                    <w:t>peeplecentre</w:t>
                  </w:r>
                  <w:proofErr w:type="spellEnd"/>
                </w:p>
                <w:p w14:paraId="2FE916E2" w14:textId="77777777" w:rsidR="00F53064" w:rsidRDefault="00595817" w:rsidP="00F53064">
                  <w:pPr>
                    <w:spacing w:after="240"/>
                    <w:rPr>
                      <w:rFonts w:ascii="Calibri" w:hAnsi="Calibri"/>
                      <w:color w:val="00B0F0"/>
                      <w:sz w:val="28"/>
                      <w:szCs w:val="22"/>
                    </w:rPr>
                  </w:pPr>
                  <w:r>
                    <w:rPr>
                      <w:rFonts w:ascii="Calibri" w:hAnsi="Calibri"/>
                      <w:noProof/>
                      <w:color w:val="0563C1"/>
                      <w:sz w:val="28"/>
                      <w:szCs w:val="24"/>
                    </w:rPr>
                    <w:drawing>
                      <wp:inline distT="0" distB="0" distL="0" distR="0" wp14:anchorId="0966CDAB" wp14:editId="47ECCA33">
                        <wp:extent cx="255270" cy="255270"/>
                        <wp:effectExtent l="0" t="0" r="0" b="0"/>
                        <wp:docPr id="2" name="Picture 2" descr="cid:image003.gif@01D062EC.B8B4E090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id:image003.gif@01D062EC.B8B4E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270" cy="255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C4C8D" w:rsidRPr="00114A87">
                    <w:rPr>
                      <w:rFonts w:ascii="Calibri" w:hAnsi="Calibri"/>
                      <w:color w:val="003399"/>
                      <w:sz w:val="28"/>
                      <w:szCs w:val="24"/>
                    </w:rPr>
                    <w:t> </w:t>
                  </w:r>
                  <w:r w:rsidR="00603622">
                    <w:rPr>
                      <w:rFonts w:ascii="Calibri" w:hAnsi="Calibri"/>
                      <w:color w:val="00B0F0"/>
                      <w:sz w:val="24"/>
                      <w:szCs w:val="24"/>
                    </w:rPr>
                    <w:t>@Peeple</w:t>
                  </w:r>
                  <w:r w:rsidR="00BC4C8D" w:rsidRPr="00114A87">
                    <w:rPr>
                      <w:rFonts w:ascii="Calibri" w:hAnsi="Calibri"/>
                      <w:color w:val="00B0F0"/>
                      <w:sz w:val="24"/>
                      <w:szCs w:val="24"/>
                    </w:rPr>
                    <w:t>Centre</w:t>
                  </w:r>
                  <w:r w:rsidR="0000286F" w:rsidRPr="00114A87">
                    <w:rPr>
                      <w:rFonts w:ascii="Calibri" w:hAnsi="Calibri"/>
                      <w:sz w:val="24"/>
                      <w:szCs w:val="22"/>
                    </w:rPr>
                    <w:br/>
                  </w:r>
                  <w:r w:rsidR="00F53064" w:rsidRPr="00F53064">
                    <w:rPr>
                      <w:rFonts w:ascii="Calibri" w:hAnsi="Calibri"/>
                      <w:color w:val="00B0F0"/>
                      <w:sz w:val="28"/>
                    </w:rPr>
                    <w:t>www.peeple.org.uk</w:t>
                  </w:r>
                </w:p>
                <w:p w14:paraId="1C1F9B7E" w14:textId="77777777" w:rsidR="000B06EF" w:rsidRPr="007717D1" w:rsidRDefault="00C97C06" w:rsidP="007717D1">
                  <w:pPr>
                    <w:spacing w:after="0"/>
                    <w:rPr>
                      <w:rFonts w:ascii="Calibri" w:hAnsi="Calibri"/>
                      <w:b/>
                      <w:color w:val="00B0F0"/>
                      <w:sz w:val="32"/>
                      <w:szCs w:val="22"/>
                    </w:rPr>
                  </w:pPr>
                  <w:r w:rsidRPr="003B2FDA">
                    <w:rPr>
                      <w:noProof/>
                    </w:rPr>
                    <w:drawing>
                      <wp:inline distT="0" distB="0" distL="0" distR="0" wp14:anchorId="6215DF64" wp14:editId="2B9280E8">
                        <wp:extent cx="2485628" cy="2724150"/>
                        <wp:effectExtent l="0" t="0" r="0" b="0"/>
                        <wp:docPr id="4" name="Picture 4" descr="R:\Photos\# Professional photos with permission\LTP photoshoot 2014\Dad baby &amp; toddler book sha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:\Photos\# Professional photos with permission\LTP photoshoot 2014\Dad baby &amp; toddler book sha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6814" cy="27364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0286F" w:rsidRPr="00114A87" w14:paraId="5E5879BB" w14:textId="77777777" w:rsidTr="000B06EF">
              <w:trPr>
                <w:trHeight w:val="2722"/>
              </w:trPr>
              <w:tc>
                <w:tcPr>
                  <w:tcW w:w="5000" w:type="pct"/>
                  <w:vAlign w:val="bottom"/>
                  <w:hideMark/>
                </w:tcPr>
                <w:p w14:paraId="38C450B1" w14:textId="77777777" w:rsidR="0000286F" w:rsidRPr="00114A87" w:rsidRDefault="0000286F">
                  <w:pPr>
                    <w:rPr>
                      <w:rFonts w:ascii="Calibri" w:hAnsi="Calibri"/>
                      <w:sz w:val="22"/>
                    </w:rPr>
                  </w:pPr>
                </w:p>
              </w:tc>
            </w:tr>
          </w:tbl>
          <w:p w14:paraId="0342D633" w14:textId="77777777" w:rsidR="0000286F" w:rsidRPr="00114A87" w:rsidRDefault="000028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701" w:type="dxa"/>
          </w:tcPr>
          <w:p w14:paraId="36201F25" w14:textId="77777777" w:rsidR="0000286F" w:rsidRPr="00114A87" w:rsidRDefault="000028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43" w:type="dxa"/>
          </w:tcPr>
          <w:p w14:paraId="0957A643" w14:textId="77777777" w:rsidR="0000286F" w:rsidRPr="00114A87" w:rsidRDefault="00603622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235BC1A" wp14:editId="027DFACE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907415</wp:posOffset>
                      </wp:positionV>
                      <wp:extent cx="2722880" cy="555625"/>
                      <wp:effectExtent l="0" t="0" r="127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2880" cy="555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F29976" w14:textId="77777777" w:rsidR="00D238EB" w:rsidRPr="00603622" w:rsidRDefault="00D238EB" w:rsidP="0060362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B0F0" w:themeColor="accent1"/>
                                      <w:sz w:val="28"/>
                                    </w:rPr>
                                  </w:pPr>
                                  <w:r w:rsidRPr="00603622">
                                    <w:rPr>
                                      <w:b/>
                                      <w:color w:val="00B0F0" w:themeColor="accent1"/>
                                      <w:sz w:val="28"/>
                                    </w:rPr>
                                    <w:t>supporting parents and children</w:t>
                                  </w:r>
                                </w:p>
                                <w:p w14:paraId="55F62C77" w14:textId="77777777" w:rsidR="00D238EB" w:rsidRPr="00603622" w:rsidRDefault="00D238EB" w:rsidP="0060362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B0F0" w:themeColor="accent1"/>
                                      <w:sz w:val="28"/>
                                    </w:rPr>
                                  </w:pPr>
                                  <w:r w:rsidRPr="00603622">
                                    <w:rPr>
                                      <w:b/>
                                      <w:color w:val="00B0F0" w:themeColor="accent1"/>
                                      <w:sz w:val="28"/>
                                    </w:rPr>
                                    <w:t>to learn together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35BC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6.6pt;margin-top:71.45pt;width:214.4pt;height:4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" fillcolor="white [3201]" stroked="f" strokeweight=".5pt">
                      <v:textbox>
                        <w:txbxContent>
                          <w:p w14:paraId="60F29976" w14:textId="77777777" w:rsidR="00D238EB" w:rsidRPr="00603622" w:rsidRDefault="00D238EB" w:rsidP="006036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F0" w:themeColor="accent1"/>
                                <w:sz w:val="28"/>
                              </w:rPr>
                            </w:pPr>
                            <w:r w:rsidRPr="00603622">
                              <w:rPr>
                                <w:b/>
                                <w:color w:val="00B0F0" w:themeColor="accent1"/>
                                <w:sz w:val="28"/>
                              </w:rPr>
                              <w:t>supporting parents and children</w:t>
                            </w:r>
                          </w:p>
                          <w:p w14:paraId="55F62C77" w14:textId="77777777" w:rsidR="00D238EB" w:rsidRPr="00603622" w:rsidRDefault="00D238EB" w:rsidP="006036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F0" w:themeColor="accent1"/>
                                <w:sz w:val="28"/>
                              </w:rPr>
                            </w:pPr>
                            <w:r w:rsidRPr="00603622">
                              <w:rPr>
                                <w:b/>
                                <w:color w:val="00B0F0" w:themeColor="accent1"/>
                                <w:sz w:val="28"/>
                              </w:rPr>
                              <w:t>to learn together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3" behindDoc="0" locked="0" layoutInCell="1" allowOverlap="1" wp14:anchorId="360B5DA5" wp14:editId="6D144E3F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1336041</wp:posOffset>
                      </wp:positionV>
                      <wp:extent cx="2780030" cy="3524250"/>
                      <wp:effectExtent l="0" t="0" r="127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0030" cy="3524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3AFD73" w14:textId="50796783" w:rsidR="00D238EB" w:rsidRDefault="00D238EB" w:rsidP="00045D01">
                                  <w:pPr>
                                    <w:jc w:val="center"/>
                                  </w:pPr>
                                  <w:r w:rsidRPr="0078360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BDDE25" wp14:editId="6AFFDD6C">
                                        <wp:extent cx="2590800" cy="2981325"/>
                                        <wp:effectExtent l="0" t="0" r="0" b="9525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90800" cy="2981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B5DA5" id="Text Box 1" o:spid="_x0000_s1027" type="#_x0000_t202" style="position:absolute;margin-left:22.1pt;margin-top:105.2pt;width:218.9pt;height:277.5pt;z-index:2516643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" fillcolor="white [3201]" stroked="f" strokeweight=".5pt">
                      <v:textbox>
                        <w:txbxContent>
                          <w:p w14:paraId="173AFD73" w14:textId="50796783" w:rsidR="00D238EB" w:rsidRDefault="00D238EB" w:rsidP="00045D01">
                            <w:pPr>
                              <w:jc w:val="center"/>
                            </w:pPr>
                            <w:r w:rsidRPr="00783607">
                              <w:rPr>
                                <w:noProof/>
                              </w:rPr>
                              <w:drawing>
                                <wp:inline distT="0" distB="0" distL="0" distR="0" wp14:anchorId="0CBDDE25" wp14:editId="6AFFDD6C">
                                  <wp:extent cx="2590800" cy="2981325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0800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27" w:type="dxa"/>
            <w:gridSpan w:val="2"/>
            <w:hideMark/>
          </w:tcPr>
          <w:p w14:paraId="02921E54" w14:textId="77777777" w:rsidR="002908D7" w:rsidRPr="000B5BC7" w:rsidRDefault="002908D7" w:rsidP="000B5BC7">
            <w:pPr>
              <w:rPr>
                <w:rFonts w:ascii="Calibri" w:hAnsi="Calibri"/>
                <w:b/>
                <w:color w:val="00B0F0"/>
                <w:sz w:val="44"/>
                <w:szCs w:val="44"/>
              </w:rPr>
            </w:pPr>
            <w:r w:rsidRPr="000B5BC7">
              <w:rPr>
                <w:rFonts w:ascii="Calibri" w:hAnsi="Calibri"/>
                <w:b/>
                <w:noProof/>
                <w:color w:val="00B0F0"/>
                <w:sz w:val="44"/>
                <w:szCs w:val="44"/>
              </w:rPr>
              <w:drawing>
                <wp:anchor distT="36576" distB="36576" distL="36576" distR="36576" simplePos="0" relativeHeight="251675648" behindDoc="0" locked="0" layoutInCell="1" allowOverlap="1" wp14:anchorId="3F0AA66C" wp14:editId="169F477E">
                  <wp:simplePos x="0" y="0"/>
                  <wp:positionH relativeFrom="column">
                    <wp:posOffset>7674610</wp:posOffset>
                  </wp:positionH>
                  <wp:positionV relativeFrom="paragraph">
                    <wp:posOffset>603250</wp:posOffset>
                  </wp:positionV>
                  <wp:extent cx="2590165" cy="860425"/>
                  <wp:effectExtent l="0" t="0" r="63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5BC7">
              <w:rPr>
                <w:rFonts w:ascii="Calibri" w:hAnsi="Calibri"/>
                <w:b/>
                <w:noProof/>
                <w:color w:val="00B0F0"/>
                <w:sz w:val="44"/>
                <w:szCs w:val="44"/>
              </w:rPr>
              <w:drawing>
                <wp:anchor distT="36576" distB="36576" distL="36576" distR="36576" simplePos="0" relativeHeight="251673600" behindDoc="0" locked="0" layoutInCell="1" allowOverlap="1" wp14:anchorId="77866079" wp14:editId="792FE888">
                  <wp:simplePos x="0" y="0"/>
                  <wp:positionH relativeFrom="column">
                    <wp:posOffset>7674610</wp:posOffset>
                  </wp:positionH>
                  <wp:positionV relativeFrom="paragraph">
                    <wp:posOffset>603250</wp:posOffset>
                  </wp:positionV>
                  <wp:extent cx="2590165" cy="860425"/>
                  <wp:effectExtent l="0" t="0" r="63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5BC7">
              <w:rPr>
                <w:rFonts w:ascii="Calibri" w:hAnsi="Calibri"/>
                <w:b/>
                <w:color w:val="00B0F0"/>
                <w:sz w:val="44"/>
                <w:szCs w:val="44"/>
              </w:rPr>
              <w:t>Family Fun and Lear</w:t>
            </w:r>
            <w:r w:rsidR="000B5BC7" w:rsidRPr="000B5BC7">
              <w:rPr>
                <w:rFonts w:ascii="Calibri" w:hAnsi="Calibri"/>
                <w:b/>
                <w:color w:val="00B0F0"/>
                <w:sz w:val="44"/>
                <w:szCs w:val="44"/>
              </w:rPr>
              <w:t>ning</w:t>
            </w:r>
          </w:p>
          <w:p w14:paraId="3AA222A8" w14:textId="77777777" w:rsidR="002908D7" w:rsidRPr="00114A87" w:rsidRDefault="002908D7">
            <w:pPr>
              <w:rPr>
                <w:rFonts w:ascii="Calibri" w:hAnsi="Calibri"/>
                <w:sz w:val="6"/>
              </w:rPr>
            </w:pPr>
          </w:p>
          <w:tbl>
            <w:tblPr>
              <w:tblStyle w:val="TableLayout"/>
              <w:tblW w:w="4436" w:type="dxa"/>
              <w:tblLayout w:type="fixed"/>
              <w:tblLook w:val="04A0" w:firstRow="1" w:lastRow="0" w:firstColumn="1" w:lastColumn="0" w:noHBand="0" w:noVBand="1"/>
            </w:tblPr>
            <w:tblGrid>
              <w:gridCol w:w="4436"/>
            </w:tblGrid>
            <w:tr w:rsidR="0000286F" w:rsidRPr="00114A87" w14:paraId="342737C5" w14:textId="77777777" w:rsidTr="00603622">
              <w:trPr>
                <w:trHeight w:val="5699"/>
              </w:trPr>
              <w:tc>
                <w:tcPr>
                  <w:tcW w:w="5000" w:type="pct"/>
                  <w:hideMark/>
                </w:tcPr>
                <w:p w14:paraId="79184BF7" w14:textId="77777777" w:rsidR="0000286F" w:rsidRPr="00114A87" w:rsidRDefault="0000286F" w:rsidP="002E6A7C">
                  <w:pPr>
                    <w:ind w:left="170"/>
                    <w:rPr>
                      <w:rFonts w:ascii="Calibri" w:hAnsi="Calibri"/>
                      <w:sz w:val="22"/>
                      <w:lang w:val="en-GB"/>
                    </w:rPr>
                  </w:pPr>
                </w:p>
              </w:tc>
            </w:tr>
          </w:tbl>
          <w:p w14:paraId="1E2B907E" w14:textId="1CD93789" w:rsidR="002B7D08" w:rsidRDefault="002B7D08">
            <w:pPr>
              <w:rPr>
                <w:rFonts w:ascii="Calibri" w:hAnsi="Calibri"/>
                <w:sz w:val="22"/>
              </w:rPr>
            </w:pPr>
            <w:r w:rsidRPr="00C274A5">
              <w:rPr>
                <w:noProof/>
                <w:color w:val="0070C0"/>
              </w:rPr>
              <w:drawing>
                <wp:anchor distT="0" distB="0" distL="114300" distR="114300" simplePos="0" relativeHeight="251684864" behindDoc="1" locked="0" layoutInCell="1" allowOverlap="1" wp14:anchorId="750F487B" wp14:editId="62919354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217805</wp:posOffset>
                  </wp:positionV>
                  <wp:extent cx="2594046" cy="1399592"/>
                  <wp:effectExtent l="0" t="0" r="0" b="0"/>
                  <wp:wrapTight wrapText="bothSides">
                    <wp:wrapPolygon edited="0">
                      <wp:start x="0" y="0"/>
                      <wp:lineTo x="0" y="21169"/>
                      <wp:lineTo x="21415" y="21169"/>
                      <wp:lineTo x="21415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046" cy="139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C07E6C" w14:textId="77777777" w:rsidR="002B7D08" w:rsidRPr="002B7D08" w:rsidRDefault="002B7D08" w:rsidP="002B7D08">
            <w:pPr>
              <w:rPr>
                <w:rFonts w:ascii="Calibri" w:hAnsi="Calibri"/>
                <w:sz w:val="22"/>
              </w:rPr>
            </w:pPr>
          </w:p>
          <w:p w14:paraId="6EB873EE" w14:textId="77777777" w:rsidR="002B7D08" w:rsidRPr="002B7D08" w:rsidRDefault="002B7D08" w:rsidP="002B7D08">
            <w:pPr>
              <w:rPr>
                <w:rFonts w:ascii="Calibri" w:hAnsi="Calibri"/>
                <w:sz w:val="22"/>
              </w:rPr>
            </w:pPr>
          </w:p>
          <w:p w14:paraId="1A540057" w14:textId="77777777" w:rsidR="002B7D08" w:rsidRPr="002B7D08" w:rsidRDefault="002B7D08" w:rsidP="002B7D08">
            <w:pPr>
              <w:rPr>
                <w:rFonts w:ascii="Calibri" w:hAnsi="Calibri"/>
                <w:sz w:val="22"/>
              </w:rPr>
            </w:pPr>
          </w:p>
          <w:p w14:paraId="54343379" w14:textId="35445A96" w:rsidR="0000286F" w:rsidRPr="002B7D08" w:rsidRDefault="0000286F" w:rsidP="002B7D08">
            <w:pPr>
              <w:rPr>
                <w:rFonts w:ascii="Calibri" w:hAnsi="Calibri"/>
                <w:sz w:val="22"/>
              </w:rPr>
            </w:pPr>
          </w:p>
          <w:p w14:paraId="73A106D6" w14:textId="681C1CCC" w:rsidR="002359F4" w:rsidRDefault="002B7D08" w:rsidP="002B7D08">
            <w:pPr>
              <w:tabs>
                <w:tab w:val="left" w:pos="1185"/>
              </w:tabs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     South Ayrshire Family Learni</w:t>
            </w:r>
            <w:r w:rsidR="002A1DBA">
              <w:rPr>
                <w:rFonts w:ascii="Calibri" w:hAnsi="Calibri"/>
                <w:sz w:val="22"/>
              </w:rPr>
              <w:t>n</w:t>
            </w:r>
            <w:r>
              <w:rPr>
                <w:rFonts w:ascii="Calibri" w:hAnsi="Calibri"/>
                <w:sz w:val="22"/>
              </w:rPr>
              <w:t>g Team.</w:t>
            </w:r>
          </w:p>
          <w:p w14:paraId="68AB633E" w14:textId="097ABDE9" w:rsidR="002359F4" w:rsidRPr="00114A87" w:rsidRDefault="002359F4">
            <w:pPr>
              <w:rPr>
                <w:rFonts w:ascii="Calibri" w:hAnsi="Calibri"/>
                <w:sz w:val="22"/>
              </w:rPr>
            </w:pPr>
          </w:p>
        </w:tc>
      </w:tr>
      <w:tr w:rsidR="002E6A7C" w:rsidRPr="00B35374" w14:paraId="5AF14AD0" w14:textId="77777777" w:rsidTr="000B5BC7">
        <w:tblPrEx>
          <w:jc w:val="left"/>
        </w:tblPrEx>
        <w:trPr>
          <w:gridAfter w:val="1"/>
          <w:wAfter w:w="992" w:type="dxa"/>
          <w:trHeight w:hRule="exact" w:val="9908"/>
        </w:trPr>
        <w:tc>
          <w:tcPr>
            <w:tcW w:w="4288" w:type="dxa"/>
            <w:hideMark/>
          </w:tcPr>
          <w:sdt>
            <w:sdtPr>
              <w:rPr>
                <w:rFonts w:ascii="Calibri" w:hAnsi="Calibri"/>
              </w:rPr>
              <w:id w:val="-1941750188"/>
              <w:picture/>
            </w:sdtPr>
            <w:sdtEndPr/>
            <w:sdtContent>
              <w:p w14:paraId="51EE7062" w14:textId="77777777" w:rsidR="00C808B0" w:rsidRPr="00114A87" w:rsidRDefault="0014140E">
                <w:pPr>
                  <w:rPr>
                    <w:rFonts w:ascii="Calibri" w:hAnsi="Calibri"/>
                    <w:color w:val="FFFFFF" w:themeColor="text2" w:themeTint="E6"/>
                    <w:sz w:val="22"/>
                  </w:rPr>
                </w:pPr>
                <w:r>
                  <w:rPr>
                    <w:rFonts w:ascii="Calibri" w:hAnsi="Calibri"/>
                    <w:noProof/>
                  </w:rPr>
                  <w:drawing>
                    <wp:inline distT="0" distB="0" distL="0" distR="0" wp14:anchorId="3DF89CDF" wp14:editId="05A6ED68">
                      <wp:extent cx="3614739" cy="2409825"/>
                      <wp:effectExtent l="0" t="0" r="5080" b="0"/>
                      <wp:docPr id="11" name="Picture 11" descr="E:\PEEP PAPERWORK TOOLS\2436-0814_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E:\PEEP PAPERWORK TOOLS\2436-0814_0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10800000" flipV="1">
                                <a:off x="0" y="0"/>
                                <a:ext cx="3625594" cy="24170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35A46C7" w14:textId="2675837F" w:rsidR="00114A87" w:rsidRPr="00A47E96" w:rsidRDefault="000B5BC7" w:rsidP="00114A87">
            <w:pPr>
              <w:widowControl w:val="0"/>
              <w:rPr>
                <w:bCs/>
                <w:color w:val="484848" w:themeColor="background2" w:themeTint="BF"/>
                <w:sz w:val="28"/>
                <w:szCs w:val="29"/>
              </w:rPr>
            </w:pPr>
            <w:r>
              <w:rPr>
                <w:bCs/>
                <w:color w:val="484848" w:themeColor="background2" w:themeTint="BF"/>
                <w:sz w:val="28"/>
                <w:szCs w:val="29"/>
              </w:rPr>
              <w:t>Our Family Fun Sessions support</w:t>
            </w:r>
            <w:r w:rsidR="00114A87" w:rsidRPr="00A47E96">
              <w:rPr>
                <w:bCs/>
                <w:color w:val="484848" w:themeColor="background2" w:themeTint="BF"/>
                <w:sz w:val="28"/>
                <w:szCs w:val="29"/>
              </w:rPr>
              <w:t xml:space="preserve"> all parents and carers with children </w:t>
            </w:r>
            <w:r>
              <w:rPr>
                <w:bCs/>
                <w:color w:val="484848" w:themeColor="background2" w:themeTint="BF"/>
                <w:sz w:val="28"/>
                <w:szCs w:val="29"/>
              </w:rPr>
              <w:t xml:space="preserve">in our Early Years </w:t>
            </w:r>
            <w:proofErr w:type="spellStart"/>
            <w:r>
              <w:rPr>
                <w:bCs/>
                <w:color w:val="484848" w:themeColor="background2" w:themeTint="BF"/>
                <w:sz w:val="28"/>
                <w:szCs w:val="29"/>
              </w:rPr>
              <w:t>Centres</w:t>
            </w:r>
            <w:proofErr w:type="spellEnd"/>
            <w:r w:rsidR="00345E73">
              <w:rPr>
                <w:bCs/>
                <w:color w:val="484848" w:themeColor="background2" w:themeTint="BF"/>
                <w:sz w:val="28"/>
                <w:szCs w:val="29"/>
              </w:rPr>
              <w:t>.</w:t>
            </w:r>
          </w:p>
          <w:p w14:paraId="795A1EB3" w14:textId="6D132B8B" w:rsidR="00114A87" w:rsidRPr="00A47E96" w:rsidRDefault="00114A87" w:rsidP="00114A87">
            <w:pPr>
              <w:widowControl w:val="0"/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</w:pPr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>You can make a real difference</w:t>
            </w:r>
            <w:r w:rsidR="00345E73">
              <w:rPr>
                <w:bCs/>
                <w:color w:val="484848" w:themeColor="background2" w:themeTint="BF"/>
                <w:sz w:val="28"/>
                <w:szCs w:val="29"/>
              </w:rPr>
              <w:t xml:space="preserve"> to your </w:t>
            </w:r>
            <w:proofErr w:type="spellStart"/>
            <w:r w:rsidR="00345E73">
              <w:rPr>
                <w:bCs/>
                <w:color w:val="484848" w:themeColor="background2" w:themeTint="BF"/>
                <w:sz w:val="28"/>
                <w:szCs w:val="29"/>
              </w:rPr>
              <w:t>childs</w:t>
            </w:r>
            <w:proofErr w:type="spellEnd"/>
            <w:r w:rsidR="00345E73">
              <w:rPr>
                <w:bCs/>
                <w:color w:val="484848" w:themeColor="background2" w:themeTint="BF"/>
                <w:sz w:val="28"/>
                <w:szCs w:val="29"/>
              </w:rPr>
              <w:t xml:space="preserve"> learning and development </w:t>
            </w:r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 xml:space="preserve">by talking, </w:t>
            </w:r>
            <w:r w:rsidR="001D3269">
              <w:rPr>
                <w:bCs/>
                <w:color w:val="484848" w:themeColor="background2" w:themeTint="BF"/>
                <w:sz w:val="28"/>
                <w:szCs w:val="29"/>
              </w:rPr>
              <w:t xml:space="preserve">playing, </w:t>
            </w:r>
            <w:proofErr w:type="gramStart"/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>singing</w:t>
            </w:r>
            <w:proofErr w:type="gramEnd"/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 xml:space="preserve"> and sharing </w:t>
            </w:r>
            <w:r w:rsidR="001D3269">
              <w:rPr>
                <w:bCs/>
                <w:color w:val="484848" w:themeColor="background2" w:themeTint="BF"/>
                <w:sz w:val="28"/>
                <w:szCs w:val="29"/>
              </w:rPr>
              <w:t xml:space="preserve">books or </w:t>
            </w:r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>activities together</w:t>
            </w:r>
            <w:r w:rsidRPr="00A47E9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.</w:t>
            </w:r>
          </w:p>
          <w:p w14:paraId="1158B423" w14:textId="2F167A99" w:rsidR="00C808B0" w:rsidRPr="00A47E96" w:rsidRDefault="00345E73" w:rsidP="007B40D6">
            <w:pPr>
              <w:widowControl w:val="0"/>
              <w:rPr>
                <w:rFonts w:ascii="Verdana" w:hAnsi="Verdana"/>
                <w:b/>
                <w:bCs/>
                <w:color w:val="FFFFFF"/>
                <w:sz w:val="29"/>
                <w:szCs w:val="29"/>
              </w:rPr>
            </w:pPr>
            <w:r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Please </w:t>
            </w:r>
            <w:r w:rsidR="007B40D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join us</w:t>
            </w:r>
            <w:r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 next</w:t>
            </w:r>
            <w:r w:rsidR="007B40D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 time</w:t>
            </w:r>
            <w:r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 wh</w:t>
            </w:r>
            <w:r w:rsidR="007B40D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e</w:t>
            </w:r>
            <w:r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re</w:t>
            </w:r>
            <w:r w:rsidR="00CB2404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 </w:t>
            </w:r>
            <w:r w:rsidR="0014140E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you and </w:t>
            </w:r>
            <w:r w:rsidR="007B40D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your </w:t>
            </w:r>
            <w:r w:rsidR="00A47E96" w:rsidRPr="00A47E9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child</w:t>
            </w:r>
            <w:r w:rsidR="007B40D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 will have the opportunity to make new friends and share </w:t>
            </w:r>
            <w:proofErr w:type="gramStart"/>
            <w:r w:rsidR="007B40D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ideas.</w:t>
            </w:r>
            <w:r w:rsidR="00114A87" w:rsidRPr="00A47E96">
              <w:rPr>
                <w:rFonts w:ascii="Verdana" w:hAnsi="Verdana"/>
                <w:b/>
                <w:bCs/>
                <w:color w:val="FFFFFF"/>
                <w:sz w:val="32"/>
                <w:szCs w:val="29"/>
              </w:rPr>
              <w:t>.</w:t>
            </w:r>
            <w:proofErr w:type="gramEnd"/>
          </w:p>
        </w:tc>
        <w:tc>
          <w:tcPr>
            <w:tcW w:w="763" w:type="dxa"/>
          </w:tcPr>
          <w:p w14:paraId="130366FA" w14:textId="77777777" w:rsidR="00C808B0" w:rsidRPr="00114A87" w:rsidRDefault="00C808B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763" w:type="dxa"/>
          </w:tcPr>
          <w:p w14:paraId="04924A82" w14:textId="77777777" w:rsidR="00C808B0" w:rsidRPr="00114A87" w:rsidRDefault="00C808B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205" w:type="dxa"/>
            <w:hideMark/>
          </w:tcPr>
          <w:p w14:paraId="7B410DDA" w14:textId="67AD8515" w:rsidR="00A47E96" w:rsidRDefault="00924A58" w:rsidP="00C22515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Your Family Learning sessions</w:t>
            </w:r>
            <w:r w:rsidR="00A47E96" w:rsidRPr="00A47E96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>are</w:t>
            </w:r>
            <w:r w:rsidR="00A47E96" w:rsidRPr="00A47E96">
              <w:rPr>
                <w:rFonts w:ascii="Calibri" w:hAnsi="Calibri"/>
                <w:sz w:val="28"/>
                <w:szCs w:val="28"/>
              </w:rPr>
              <w:t xml:space="preserve"> run by:</w:t>
            </w:r>
          </w:p>
          <w:p w14:paraId="09BD5FFB" w14:textId="103E4C2E" w:rsidR="00B35374" w:rsidRPr="006D2378" w:rsidRDefault="00924A58" w:rsidP="00C22515">
            <w:pPr>
              <w:widowControl w:val="0"/>
              <w:jc w:val="center"/>
              <w:rPr>
                <w:rFonts w:ascii="Calibri" w:hAnsi="Calibri"/>
                <w:bCs/>
                <w:color w:val="FF0000"/>
                <w:sz w:val="24"/>
                <w:szCs w:val="24"/>
              </w:rPr>
            </w:pPr>
            <w:r w:rsidRPr="006D2378">
              <w:rPr>
                <w:rFonts w:ascii="Comic Sans MS" w:hAnsi="Comic Sans MS"/>
                <w:bCs/>
                <w:color w:val="FF0000"/>
                <w:sz w:val="28"/>
                <w:szCs w:val="28"/>
              </w:rPr>
              <w:t>Elaine Clinton</w:t>
            </w:r>
            <w:r w:rsidR="00E514D3" w:rsidRPr="006D2378">
              <w:rPr>
                <w:rFonts w:ascii="Calibri" w:hAnsi="Calibri"/>
                <w:bCs/>
                <w:color w:val="FF0000"/>
                <w:sz w:val="28"/>
                <w:szCs w:val="28"/>
              </w:rPr>
              <w:t xml:space="preserve"> </w:t>
            </w:r>
            <w:r w:rsidR="00E514D3" w:rsidRPr="006D2378">
              <w:rPr>
                <w:rFonts w:ascii="Calibri" w:hAnsi="Calibri"/>
                <w:bCs/>
                <w:color w:val="FF0000"/>
                <w:sz w:val="24"/>
                <w:szCs w:val="28"/>
              </w:rPr>
              <w:t>(</w:t>
            </w:r>
            <w:r w:rsidR="00E514D3" w:rsidRPr="006D2378">
              <w:rPr>
                <w:rFonts w:ascii="Calibri" w:hAnsi="Calibri"/>
                <w:bCs/>
                <w:color w:val="FF0000"/>
                <w:sz w:val="22"/>
                <w:szCs w:val="24"/>
              </w:rPr>
              <w:t>Family Learning Team)</w:t>
            </w:r>
          </w:p>
          <w:p w14:paraId="4117D65B" w14:textId="40FD40C6" w:rsidR="002D75E0" w:rsidRDefault="00DD2F07" w:rsidP="00734148">
            <w:pPr>
              <w:widowControl w:val="0"/>
              <w:rPr>
                <w:rFonts w:ascii="Calibri" w:hAnsi="Calibri"/>
                <w:color w:val="00B0F0"/>
                <w:sz w:val="24"/>
                <w:szCs w:val="24"/>
              </w:rPr>
            </w:pPr>
            <w:r w:rsidRPr="007D4EC6">
              <w:rPr>
                <w:rFonts w:ascii="Comic Sans MS" w:hAnsi="Comic Sans MS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92032" behindDoc="0" locked="0" layoutInCell="1" allowOverlap="1" wp14:anchorId="311B8459" wp14:editId="659386C8">
                  <wp:simplePos x="0" y="0"/>
                  <wp:positionH relativeFrom="margin">
                    <wp:posOffset>739140</wp:posOffset>
                  </wp:positionH>
                  <wp:positionV relativeFrom="paragraph">
                    <wp:posOffset>47625</wp:posOffset>
                  </wp:positionV>
                  <wp:extent cx="1228725" cy="1452996"/>
                  <wp:effectExtent l="38100" t="38100" r="28575" b="3302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5299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0E7D99" w14:textId="22C962B2" w:rsidR="00A26561" w:rsidRDefault="00A26561" w:rsidP="002B7D08">
            <w:pPr>
              <w:widowControl w:val="0"/>
              <w:rPr>
                <w:rFonts w:ascii="Calibri" w:hAnsi="Calibri"/>
                <w:color w:val="auto"/>
                <w:sz w:val="24"/>
                <w:szCs w:val="24"/>
              </w:rPr>
            </w:pPr>
          </w:p>
          <w:p w14:paraId="18EBAEFC" w14:textId="77777777" w:rsidR="00A26561" w:rsidRDefault="00A26561" w:rsidP="002B7D08">
            <w:pPr>
              <w:widowControl w:val="0"/>
              <w:rPr>
                <w:rFonts w:ascii="Calibri" w:hAnsi="Calibri"/>
                <w:color w:val="auto"/>
                <w:sz w:val="24"/>
                <w:szCs w:val="24"/>
              </w:rPr>
            </w:pPr>
          </w:p>
          <w:p w14:paraId="5FB92C61" w14:textId="35E09FBC" w:rsidR="00A26561" w:rsidRDefault="00A26561" w:rsidP="002B7D08">
            <w:pPr>
              <w:widowControl w:val="0"/>
              <w:rPr>
                <w:rFonts w:ascii="Calibri" w:hAnsi="Calibri"/>
                <w:color w:val="auto"/>
                <w:sz w:val="24"/>
                <w:szCs w:val="24"/>
              </w:rPr>
            </w:pPr>
          </w:p>
          <w:p w14:paraId="055CC65E" w14:textId="77777777" w:rsidR="00DD2F07" w:rsidRDefault="00DD2F07" w:rsidP="002B7D08">
            <w:pPr>
              <w:widowControl w:val="0"/>
              <w:rPr>
                <w:rFonts w:ascii="Calibri" w:hAnsi="Calibri"/>
                <w:color w:val="auto"/>
                <w:sz w:val="24"/>
                <w:szCs w:val="24"/>
              </w:rPr>
            </w:pPr>
          </w:p>
          <w:p w14:paraId="5C1D0266" w14:textId="23C151F7" w:rsidR="00DD2F07" w:rsidRDefault="001C7D7A" w:rsidP="00DD2F07">
            <w:pPr>
              <w:widowControl w:val="0"/>
              <w:jc w:val="center"/>
              <w:rPr>
                <w:rFonts w:ascii="Calibri" w:hAnsi="Calibri"/>
                <w:color w:val="auto"/>
                <w:sz w:val="28"/>
                <w:szCs w:val="24"/>
              </w:rPr>
            </w:pPr>
            <w:r>
              <w:rPr>
                <w:rFonts w:ascii="Calibri" w:hAnsi="Calibri"/>
                <w:color w:val="auto"/>
                <w:sz w:val="28"/>
                <w:szCs w:val="24"/>
              </w:rPr>
              <w:t xml:space="preserve">Look out for posters and information </w:t>
            </w:r>
            <w:r w:rsidR="004402E3">
              <w:rPr>
                <w:rFonts w:ascii="Calibri" w:hAnsi="Calibri"/>
                <w:color w:val="auto"/>
                <w:sz w:val="28"/>
                <w:szCs w:val="24"/>
              </w:rPr>
              <w:t xml:space="preserve">from your </w:t>
            </w:r>
            <w:r w:rsidR="0042396E">
              <w:rPr>
                <w:rFonts w:ascii="Calibri" w:hAnsi="Calibri"/>
                <w:color w:val="auto"/>
                <w:sz w:val="28"/>
                <w:szCs w:val="24"/>
              </w:rPr>
              <w:t>child’s</w:t>
            </w:r>
            <w:r w:rsidR="004402E3">
              <w:rPr>
                <w:rFonts w:ascii="Calibri" w:hAnsi="Calibri"/>
                <w:color w:val="auto"/>
                <w:sz w:val="28"/>
                <w:szCs w:val="24"/>
              </w:rPr>
              <w:t xml:space="preserve"> Early Years Centre.</w:t>
            </w:r>
          </w:p>
          <w:p w14:paraId="5F74CE39" w14:textId="67DCD638" w:rsidR="004402E3" w:rsidRDefault="004402E3" w:rsidP="00DD2F07">
            <w:pPr>
              <w:widowControl w:val="0"/>
              <w:jc w:val="center"/>
              <w:rPr>
                <w:rFonts w:ascii="Calibri" w:hAnsi="Calibri"/>
                <w:color w:val="auto"/>
                <w:sz w:val="28"/>
                <w:szCs w:val="24"/>
              </w:rPr>
            </w:pPr>
            <w:r>
              <w:rPr>
                <w:rFonts w:ascii="Calibri" w:hAnsi="Calibri"/>
                <w:color w:val="auto"/>
                <w:sz w:val="28"/>
                <w:szCs w:val="24"/>
              </w:rPr>
              <w:t xml:space="preserve">I can also offer 1-1 advice and support on a range </w:t>
            </w:r>
            <w:r w:rsidR="00470942">
              <w:rPr>
                <w:rFonts w:ascii="Calibri" w:hAnsi="Calibri"/>
                <w:color w:val="auto"/>
                <w:sz w:val="28"/>
                <w:szCs w:val="24"/>
              </w:rPr>
              <w:t>of parenting issues and will be very happy to hear from you.</w:t>
            </w:r>
          </w:p>
          <w:p w14:paraId="5B1934F5" w14:textId="6E389CBC" w:rsidR="00470942" w:rsidRPr="00DD2F07" w:rsidRDefault="00470942" w:rsidP="00DD2F07">
            <w:pPr>
              <w:widowControl w:val="0"/>
              <w:jc w:val="center"/>
              <w:rPr>
                <w:rFonts w:ascii="Calibri" w:hAnsi="Calibri"/>
                <w:color w:val="auto"/>
                <w:sz w:val="28"/>
                <w:szCs w:val="24"/>
              </w:rPr>
            </w:pPr>
            <w:r>
              <w:rPr>
                <w:rFonts w:ascii="Calibri" w:hAnsi="Calibri"/>
                <w:color w:val="auto"/>
                <w:sz w:val="28"/>
                <w:szCs w:val="24"/>
              </w:rPr>
              <w:t>You can contact me</w:t>
            </w:r>
            <w:r w:rsidR="0042396E">
              <w:rPr>
                <w:rFonts w:ascii="Calibri" w:hAnsi="Calibri"/>
                <w:color w:val="auto"/>
                <w:sz w:val="28"/>
                <w:szCs w:val="24"/>
              </w:rPr>
              <w:t xml:space="preserve"> at:</w:t>
            </w:r>
          </w:p>
          <w:p w14:paraId="78962733" w14:textId="5FF1E9C8" w:rsidR="002B7D08" w:rsidRPr="00971708" w:rsidRDefault="00924A58" w:rsidP="00DD2F07">
            <w:pPr>
              <w:widowControl w:val="0"/>
              <w:jc w:val="center"/>
              <w:rPr>
                <w:rFonts w:ascii="Comic Sans MS" w:hAnsi="Comic Sans MS" w:cs="Dreaming Outloud Pro"/>
                <w:b/>
                <w:color w:val="auto"/>
                <w:sz w:val="22"/>
                <w:szCs w:val="22"/>
                <w:u w:val="single"/>
              </w:rPr>
            </w:pPr>
            <w:r w:rsidRPr="00971708">
              <w:rPr>
                <w:rFonts w:ascii="Comic Sans MS" w:hAnsi="Comic Sans MS" w:cs="Dreaming Outloud Pro"/>
                <w:b/>
                <w:color w:val="FF0000"/>
                <w:sz w:val="22"/>
                <w:szCs w:val="22"/>
                <w:u w:val="single"/>
              </w:rPr>
              <w:t>Elaine.Clinton</w:t>
            </w:r>
            <w:r w:rsidR="002B7D08" w:rsidRPr="00971708">
              <w:rPr>
                <w:rFonts w:ascii="Comic Sans MS" w:hAnsi="Comic Sans MS" w:cs="Dreaming Outloud Pro"/>
                <w:b/>
                <w:color w:val="FF0000"/>
                <w:sz w:val="22"/>
                <w:szCs w:val="22"/>
                <w:u w:val="single"/>
              </w:rPr>
              <w:t>@south-ayrshire.gov.uk</w:t>
            </w:r>
          </w:p>
          <w:p w14:paraId="4D767963" w14:textId="77777777" w:rsidR="00A26561" w:rsidRDefault="00A26561" w:rsidP="00C22515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42CB65A1" w14:textId="0F88991D" w:rsidR="00F53064" w:rsidRDefault="002B7D08" w:rsidP="00C22515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I Look</w:t>
            </w:r>
            <w:r w:rsidR="007673C6">
              <w:rPr>
                <w:rFonts w:ascii="Calibri" w:hAnsi="Calibri"/>
                <w:sz w:val="28"/>
                <w:szCs w:val="28"/>
              </w:rPr>
              <w:t xml:space="preserve"> forward to meeting you</w:t>
            </w:r>
            <w:r>
              <w:rPr>
                <w:rFonts w:ascii="Calibri" w:hAnsi="Calibri"/>
                <w:sz w:val="28"/>
                <w:szCs w:val="28"/>
              </w:rPr>
              <w:t xml:space="preserve"> all</w:t>
            </w:r>
            <w:r w:rsidR="007673C6">
              <w:rPr>
                <w:rFonts w:ascii="Calibri" w:hAnsi="Calibri"/>
                <w:sz w:val="28"/>
                <w:szCs w:val="28"/>
              </w:rPr>
              <w:t xml:space="preserve">! </w:t>
            </w:r>
            <w:r w:rsidR="007673C6" w:rsidRPr="007673C6">
              <w:rPr>
                <w:rFonts w:ascii="Calibri" w:hAnsi="Calibri"/>
                <w:sz w:val="28"/>
                <w:szCs w:val="28"/>
              </w:rPr>
              <w:sym w:font="Wingdings" w:char="F04A"/>
            </w:r>
          </w:p>
          <w:p w14:paraId="1006AD34" w14:textId="0A43719E" w:rsidR="00DA2642" w:rsidRDefault="00DA2642" w:rsidP="00C22515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6B2F63F4" w14:textId="6A387082" w:rsidR="00C22515" w:rsidRDefault="00C22515" w:rsidP="00C22515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141A6D19" w14:textId="77777777" w:rsidR="00C22515" w:rsidRPr="00A47E96" w:rsidRDefault="00C22515" w:rsidP="00C22515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54D80975" w14:textId="48DFF29E" w:rsidR="003029DC" w:rsidRPr="00B35374" w:rsidRDefault="003029DC" w:rsidP="001D3269">
            <w:pPr>
              <w:widowControl w:val="0"/>
              <w:jc w:val="both"/>
              <w:rPr>
                <w:rFonts w:ascii="Calibri" w:hAnsi="Calibri"/>
                <w:color w:val="0070C0"/>
                <w:sz w:val="24"/>
              </w:rPr>
            </w:pPr>
          </w:p>
        </w:tc>
        <w:tc>
          <w:tcPr>
            <w:tcW w:w="701" w:type="dxa"/>
          </w:tcPr>
          <w:p w14:paraId="7EEFC23D" w14:textId="77777777" w:rsidR="00ED6B1C" w:rsidRPr="00114A87" w:rsidRDefault="00ED6B1C" w:rsidP="00ED6B1C">
            <w:pPr>
              <w:rPr>
                <w:rFonts w:ascii="Calibri" w:hAnsi="Calibri"/>
                <w:sz w:val="22"/>
              </w:rPr>
            </w:pPr>
          </w:p>
          <w:p w14:paraId="4EFB9E36" w14:textId="77777777" w:rsidR="00C808B0" w:rsidRDefault="00C808B0" w:rsidP="00ED6B1C">
            <w:pPr>
              <w:rPr>
                <w:rFonts w:ascii="Calibri" w:hAnsi="Calibri"/>
                <w:sz w:val="22"/>
              </w:rPr>
            </w:pPr>
          </w:p>
          <w:p w14:paraId="19FA32DF" w14:textId="77777777" w:rsidR="00606775" w:rsidRDefault="00606775" w:rsidP="00ED6B1C">
            <w:pPr>
              <w:rPr>
                <w:rFonts w:ascii="Calibri" w:hAnsi="Calibri"/>
                <w:sz w:val="22"/>
              </w:rPr>
            </w:pPr>
          </w:p>
          <w:p w14:paraId="3FDA7C1F" w14:textId="77777777" w:rsidR="00DD2F07" w:rsidRDefault="00DD2F07" w:rsidP="00ED6B1C">
            <w:pPr>
              <w:rPr>
                <w:rFonts w:ascii="Calibri" w:hAnsi="Calibri"/>
                <w:sz w:val="22"/>
              </w:rPr>
            </w:pPr>
          </w:p>
          <w:p w14:paraId="25F167CB" w14:textId="2E7E56F3" w:rsidR="00DD2F07" w:rsidRPr="00114A87" w:rsidRDefault="00DD2F07" w:rsidP="00ED6B1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43" w:type="dxa"/>
          </w:tcPr>
          <w:p w14:paraId="392798FC" w14:textId="2C762173" w:rsidR="00C808B0" w:rsidRPr="00114A87" w:rsidRDefault="00C808B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435" w:type="dxa"/>
            <w:hideMark/>
          </w:tcPr>
          <w:p w14:paraId="3F24C4E7" w14:textId="77777777" w:rsidR="00A47E96" w:rsidRPr="00B35374" w:rsidRDefault="00A47E96" w:rsidP="00A47E96">
            <w:pPr>
              <w:spacing w:after="40"/>
              <w:rPr>
                <w:rFonts w:ascii="Calibri" w:hAnsi="Calibri"/>
                <w:b/>
                <w:color w:val="00B0F0" w:themeColor="accent1"/>
                <w:sz w:val="12"/>
              </w:rPr>
            </w:pPr>
            <w:r w:rsidRPr="00B35374">
              <w:rPr>
                <w:rFonts w:ascii="Calibri" w:hAnsi="Calibri"/>
                <w:noProof/>
              </w:rPr>
              <w:drawing>
                <wp:anchor distT="0" distB="0" distL="114300" distR="114300" simplePos="0" relativeHeight="251665408" behindDoc="1" locked="0" layoutInCell="1" allowOverlap="1" wp14:anchorId="2BDB6B06" wp14:editId="79F59C49">
                  <wp:simplePos x="0" y="0"/>
                  <wp:positionH relativeFrom="column">
                    <wp:posOffset>76200</wp:posOffset>
                  </wp:positionH>
                  <wp:positionV relativeFrom="page">
                    <wp:posOffset>78740</wp:posOffset>
                  </wp:positionV>
                  <wp:extent cx="2505075" cy="2428875"/>
                  <wp:effectExtent l="0" t="0" r="9525" b="9525"/>
                  <wp:wrapTight wrapText="bothSides">
                    <wp:wrapPolygon edited="0">
                      <wp:start x="0" y="0"/>
                      <wp:lineTo x="0" y="21515"/>
                      <wp:lineTo x="21518" y="21515"/>
                      <wp:lineTo x="21518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24"/>
                          <a:stretch/>
                        </pic:blipFill>
                        <pic:spPr bwMode="auto">
                          <a:xfrm>
                            <a:off x="0" y="0"/>
                            <a:ext cx="250507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A2A518" w14:textId="338DE231" w:rsidR="00E83528" w:rsidRDefault="00E83528" w:rsidP="00A47E96">
            <w:pPr>
              <w:widowControl w:val="0"/>
              <w:rPr>
                <w:rFonts w:ascii="Calibri" w:hAnsi="Calibri"/>
                <w:sz w:val="28"/>
                <w:szCs w:val="32"/>
              </w:rPr>
            </w:pPr>
          </w:p>
          <w:p w14:paraId="7AA42EA8" w14:textId="3B7A5607" w:rsidR="006F163A" w:rsidRPr="006F163A" w:rsidRDefault="00165606" w:rsidP="00C81890">
            <w:pPr>
              <w:widowControl w:val="0"/>
              <w:rPr>
                <w:rFonts w:ascii="Calibri" w:hAnsi="Calibri"/>
                <w:b/>
                <w:sz w:val="28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367A0C3A" wp14:editId="7E26BB06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516255</wp:posOffset>
                  </wp:positionV>
                  <wp:extent cx="2419350" cy="1076325"/>
                  <wp:effectExtent l="0" t="0" r="0" b="9525"/>
                  <wp:wrapSquare wrapText="bothSides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9ED1EE" w14:textId="5AA0A20E" w:rsidR="00CC2E16" w:rsidRPr="006F163A" w:rsidRDefault="00CC2E16" w:rsidP="006F163A">
            <w:pPr>
              <w:widowControl w:val="0"/>
              <w:jc w:val="center"/>
              <w:rPr>
                <w:rFonts w:ascii="Calibri" w:hAnsi="Calibri"/>
                <w:b/>
                <w:sz w:val="28"/>
                <w:szCs w:val="32"/>
              </w:rPr>
            </w:pPr>
          </w:p>
          <w:p w14:paraId="72E84FE1" w14:textId="35C4FBF6" w:rsidR="006F163A" w:rsidRPr="006F163A" w:rsidRDefault="00165606" w:rsidP="006F163A">
            <w:pPr>
              <w:widowControl w:val="0"/>
              <w:jc w:val="center"/>
              <w:rPr>
                <w:rFonts w:ascii="Calibri" w:hAnsi="Calibri"/>
                <w:b/>
                <w:sz w:val="28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6102CFE0" wp14:editId="10F4640B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244475</wp:posOffset>
                  </wp:positionV>
                  <wp:extent cx="1583848" cy="632576"/>
                  <wp:effectExtent l="0" t="0" r="0" b="0"/>
                  <wp:wrapSquare wrapText="bothSides"/>
                  <wp:docPr id="1493647447" name="Picture 6" descr="A logo for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647447" name="Picture 6" descr="A logo for a company&#10;&#10;Description automatically generated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848" cy="63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4C1E019" w14:textId="08E73782" w:rsidR="00CC2E16" w:rsidRDefault="00CC2E16" w:rsidP="00A47E96">
            <w:pPr>
              <w:widowControl w:val="0"/>
              <w:rPr>
                <w:rFonts w:ascii="Calibri" w:hAnsi="Calibri"/>
                <w:b/>
                <w:sz w:val="28"/>
                <w:szCs w:val="32"/>
              </w:rPr>
            </w:pPr>
          </w:p>
          <w:p w14:paraId="6CBEDFAB" w14:textId="4D07B367" w:rsidR="00CC2E16" w:rsidRDefault="00CC2E16" w:rsidP="00A47E96">
            <w:pPr>
              <w:widowControl w:val="0"/>
              <w:rPr>
                <w:rFonts w:ascii="Calibri" w:hAnsi="Calibri"/>
                <w:b/>
                <w:sz w:val="28"/>
                <w:szCs w:val="32"/>
              </w:rPr>
            </w:pPr>
          </w:p>
          <w:p w14:paraId="719792FD" w14:textId="36F9770F" w:rsidR="00E83528" w:rsidRDefault="00E83528" w:rsidP="00A47E96">
            <w:pPr>
              <w:widowControl w:val="0"/>
              <w:rPr>
                <w:rFonts w:ascii="Calibri" w:hAnsi="Calibri"/>
                <w:sz w:val="28"/>
                <w:szCs w:val="32"/>
              </w:rPr>
            </w:pPr>
          </w:p>
          <w:p w14:paraId="5EEED517" w14:textId="77777777" w:rsidR="007673C6" w:rsidRDefault="00B35374" w:rsidP="00A47E96">
            <w:pPr>
              <w:widowControl w:val="0"/>
              <w:rPr>
                <w:rFonts w:ascii="Calibri" w:hAnsi="Calibri"/>
                <w:b/>
                <w:bCs/>
                <w:color w:val="00B0F0"/>
                <w:sz w:val="28"/>
                <w:szCs w:val="32"/>
              </w:rPr>
            </w:pPr>
            <w:r>
              <w:rPr>
                <w:rFonts w:ascii="Calibri" w:hAnsi="Calibri"/>
                <w:sz w:val="28"/>
                <w:szCs w:val="32"/>
              </w:rPr>
              <w:br/>
            </w:r>
          </w:p>
          <w:p w14:paraId="0B71C3D4" w14:textId="77777777" w:rsidR="00A47E96" w:rsidRPr="007673C6" w:rsidRDefault="00B35374" w:rsidP="00A47E96">
            <w:pPr>
              <w:widowControl w:val="0"/>
              <w:rPr>
                <w:rFonts w:ascii="Calibri" w:hAnsi="Calibri"/>
                <w:b/>
                <w:bCs/>
                <w:color w:val="00B0F0"/>
                <w:sz w:val="28"/>
                <w:szCs w:val="32"/>
              </w:rPr>
            </w:pPr>
            <w:r>
              <w:rPr>
                <w:rFonts w:ascii="Calibri" w:hAnsi="Calibri"/>
                <w:sz w:val="28"/>
                <w:szCs w:val="32"/>
              </w:rPr>
              <w:br/>
            </w:r>
          </w:p>
          <w:p w14:paraId="267241C8" w14:textId="77777777" w:rsidR="00A47E96" w:rsidRPr="00B35374" w:rsidRDefault="00A47E96" w:rsidP="00A47E96">
            <w:pPr>
              <w:widowControl w:val="0"/>
              <w:rPr>
                <w:rFonts w:ascii="Calibri" w:hAnsi="Calibri"/>
              </w:rPr>
            </w:pPr>
            <w:r w:rsidRPr="00B35374">
              <w:rPr>
                <w:rFonts w:ascii="Calibri" w:hAnsi="Calibri"/>
              </w:rPr>
              <w:t> </w:t>
            </w:r>
          </w:p>
          <w:p w14:paraId="08525E1E" w14:textId="77777777" w:rsidR="00097364" w:rsidRPr="00B35374" w:rsidRDefault="00097364" w:rsidP="00A47E96">
            <w:pPr>
              <w:spacing w:after="40"/>
              <w:rPr>
                <w:rFonts w:ascii="Calibri" w:hAnsi="Calibri"/>
                <w:b/>
                <w:color w:val="00B0F0" w:themeColor="accent1"/>
                <w:sz w:val="28"/>
              </w:rPr>
            </w:pPr>
          </w:p>
        </w:tc>
      </w:tr>
    </w:tbl>
    <w:p w14:paraId="75CFE3F4" w14:textId="77777777" w:rsidR="00124243" w:rsidRPr="00114A87" w:rsidRDefault="00124243" w:rsidP="008A4963">
      <w:pPr>
        <w:spacing w:after="0"/>
        <w:rPr>
          <w:rFonts w:ascii="Calibri" w:hAnsi="Calibri"/>
          <w:sz w:val="12"/>
        </w:rPr>
      </w:pPr>
    </w:p>
    <w:sectPr w:rsidR="00124243" w:rsidRPr="00114A87" w:rsidSect="0079674E">
      <w:pgSz w:w="16838" w:h="11906" w:orient="landscape"/>
      <w:pgMar w:top="851" w:right="794" w:bottom="851" w:left="102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1D58F" w14:textId="77777777" w:rsidR="00AA6873" w:rsidRDefault="00AA6873" w:rsidP="00124243">
      <w:r>
        <w:separator/>
      </w:r>
    </w:p>
  </w:endnote>
  <w:endnote w:type="continuationSeparator" w:id="0">
    <w:p w14:paraId="5E2FF39A" w14:textId="77777777" w:rsidR="00AA6873" w:rsidRDefault="00AA6873" w:rsidP="0012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E4C3A" w14:textId="77777777" w:rsidR="00AA6873" w:rsidRDefault="00AA6873" w:rsidP="00124243">
      <w:r>
        <w:separator/>
      </w:r>
    </w:p>
  </w:footnote>
  <w:footnote w:type="continuationSeparator" w:id="0">
    <w:p w14:paraId="31AF007D" w14:textId="77777777" w:rsidR="00AA6873" w:rsidRDefault="00AA6873" w:rsidP="00124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4725D08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FFFFFF" w:themeColor="text2"/>
        <w:sz w:val="16"/>
      </w:rPr>
    </w:lvl>
  </w:abstractNum>
  <w:abstractNum w:abstractNumId="1" w15:restartNumberingAfterBreak="0">
    <w:nsid w:val="754930D5"/>
    <w:multiLevelType w:val="hybridMultilevel"/>
    <w:tmpl w:val="B16AB644"/>
    <w:lvl w:ilvl="0" w:tplc="EBFA74BC">
      <w:start w:val="1"/>
      <w:numFmt w:val="bullet"/>
      <w:pStyle w:val="LTPMbullets"/>
      <w:lvlText w:val=""/>
      <w:lvlJc w:val="left"/>
      <w:pPr>
        <w:ind w:left="-288" w:hanging="360"/>
      </w:pPr>
      <w:rPr>
        <w:rFonts w:ascii="Symbol" w:hAnsi="Symbol" w:hint="default"/>
        <w:color w:val="00B0F0" w:themeColor="accent1"/>
      </w:rPr>
    </w:lvl>
    <w:lvl w:ilvl="1" w:tplc="04090003">
      <w:start w:val="1"/>
      <w:numFmt w:val="bullet"/>
      <w:lvlText w:val="o"/>
      <w:lvlJc w:val="left"/>
      <w:pPr>
        <w:ind w:left="4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</w:abstractNum>
  <w:num w:numId="1" w16cid:durableId="1978296337">
    <w:abstractNumId w:val="0"/>
  </w:num>
  <w:num w:numId="2" w16cid:durableId="1366369003">
    <w:abstractNumId w:val="1"/>
  </w:num>
  <w:num w:numId="3" w16cid:durableId="710881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F"/>
    <w:rsid w:val="00001750"/>
    <w:rsid w:val="0000286F"/>
    <w:rsid w:val="00012EF6"/>
    <w:rsid w:val="000165E2"/>
    <w:rsid w:val="00040E62"/>
    <w:rsid w:val="00045D01"/>
    <w:rsid w:val="00050588"/>
    <w:rsid w:val="00097364"/>
    <w:rsid w:val="000B06EF"/>
    <w:rsid w:val="000B5BC7"/>
    <w:rsid w:val="000C7823"/>
    <w:rsid w:val="00103776"/>
    <w:rsid w:val="00114A87"/>
    <w:rsid w:val="00124243"/>
    <w:rsid w:val="00124D5E"/>
    <w:rsid w:val="001329F1"/>
    <w:rsid w:val="0014140E"/>
    <w:rsid w:val="00165606"/>
    <w:rsid w:val="001803A4"/>
    <w:rsid w:val="00192633"/>
    <w:rsid w:val="001B53A3"/>
    <w:rsid w:val="001C7D7A"/>
    <w:rsid w:val="001D2943"/>
    <w:rsid w:val="001D3269"/>
    <w:rsid w:val="002359F4"/>
    <w:rsid w:val="00252B31"/>
    <w:rsid w:val="00253F9F"/>
    <w:rsid w:val="00286323"/>
    <w:rsid w:val="002908D7"/>
    <w:rsid w:val="002A1DBA"/>
    <w:rsid w:val="002A5325"/>
    <w:rsid w:val="002B7D08"/>
    <w:rsid w:val="002C7187"/>
    <w:rsid w:val="002D75E0"/>
    <w:rsid w:val="002E6A7C"/>
    <w:rsid w:val="003029DC"/>
    <w:rsid w:val="00341FFB"/>
    <w:rsid w:val="0034418A"/>
    <w:rsid w:val="00345E73"/>
    <w:rsid w:val="0035269F"/>
    <w:rsid w:val="00364ABA"/>
    <w:rsid w:val="003763DA"/>
    <w:rsid w:val="00381D95"/>
    <w:rsid w:val="003907A1"/>
    <w:rsid w:val="00406F89"/>
    <w:rsid w:val="0042396E"/>
    <w:rsid w:val="004402E3"/>
    <w:rsid w:val="00470942"/>
    <w:rsid w:val="00471D35"/>
    <w:rsid w:val="00513028"/>
    <w:rsid w:val="00527368"/>
    <w:rsid w:val="005306F5"/>
    <w:rsid w:val="00544BDB"/>
    <w:rsid w:val="00556AC0"/>
    <w:rsid w:val="0056137F"/>
    <w:rsid w:val="00564058"/>
    <w:rsid w:val="00586F7B"/>
    <w:rsid w:val="00595817"/>
    <w:rsid w:val="005B1B93"/>
    <w:rsid w:val="005E048E"/>
    <w:rsid w:val="00603622"/>
    <w:rsid w:val="00606775"/>
    <w:rsid w:val="00642E6A"/>
    <w:rsid w:val="00685AF6"/>
    <w:rsid w:val="006D2378"/>
    <w:rsid w:val="006F163A"/>
    <w:rsid w:val="00705FE8"/>
    <w:rsid w:val="0071464A"/>
    <w:rsid w:val="00734148"/>
    <w:rsid w:val="007673C6"/>
    <w:rsid w:val="007717D1"/>
    <w:rsid w:val="00783607"/>
    <w:rsid w:val="007863BD"/>
    <w:rsid w:val="0079674E"/>
    <w:rsid w:val="007A450B"/>
    <w:rsid w:val="007A58A3"/>
    <w:rsid w:val="007B40D6"/>
    <w:rsid w:val="007D3809"/>
    <w:rsid w:val="007E4196"/>
    <w:rsid w:val="007F3608"/>
    <w:rsid w:val="00832AEB"/>
    <w:rsid w:val="008408E2"/>
    <w:rsid w:val="008612C3"/>
    <w:rsid w:val="0087629F"/>
    <w:rsid w:val="008976B2"/>
    <w:rsid w:val="008A4963"/>
    <w:rsid w:val="008B3979"/>
    <w:rsid w:val="00924A58"/>
    <w:rsid w:val="00971708"/>
    <w:rsid w:val="00995148"/>
    <w:rsid w:val="009A7593"/>
    <w:rsid w:val="00A11102"/>
    <w:rsid w:val="00A26561"/>
    <w:rsid w:val="00A47E96"/>
    <w:rsid w:val="00A6669B"/>
    <w:rsid w:val="00A74AB2"/>
    <w:rsid w:val="00A80ABF"/>
    <w:rsid w:val="00A84D14"/>
    <w:rsid w:val="00A92C90"/>
    <w:rsid w:val="00AA6873"/>
    <w:rsid w:val="00AE0B90"/>
    <w:rsid w:val="00AE4987"/>
    <w:rsid w:val="00B05926"/>
    <w:rsid w:val="00B1052C"/>
    <w:rsid w:val="00B10ABB"/>
    <w:rsid w:val="00B12054"/>
    <w:rsid w:val="00B25E2A"/>
    <w:rsid w:val="00B31854"/>
    <w:rsid w:val="00B34462"/>
    <w:rsid w:val="00B35374"/>
    <w:rsid w:val="00B40A20"/>
    <w:rsid w:val="00B53F36"/>
    <w:rsid w:val="00B77F33"/>
    <w:rsid w:val="00BA4E8A"/>
    <w:rsid w:val="00BB63D2"/>
    <w:rsid w:val="00BC4C8D"/>
    <w:rsid w:val="00C11B28"/>
    <w:rsid w:val="00C14367"/>
    <w:rsid w:val="00C22515"/>
    <w:rsid w:val="00C2650A"/>
    <w:rsid w:val="00C34632"/>
    <w:rsid w:val="00C808B0"/>
    <w:rsid w:val="00C8110E"/>
    <w:rsid w:val="00C81890"/>
    <w:rsid w:val="00C97C06"/>
    <w:rsid w:val="00CB2404"/>
    <w:rsid w:val="00CB2FA9"/>
    <w:rsid w:val="00CC2E16"/>
    <w:rsid w:val="00CC4C0B"/>
    <w:rsid w:val="00CC5063"/>
    <w:rsid w:val="00D238EB"/>
    <w:rsid w:val="00D52049"/>
    <w:rsid w:val="00D6433B"/>
    <w:rsid w:val="00D65B61"/>
    <w:rsid w:val="00D82276"/>
    <w:rsid w:val="00DA1FE1"/>
    <w:rsid w:val="00DA2642"/>
    <w:rsid w:val="00DB1A5F"/>
    <w:rsid w:val="00DB5706"/>
    <w:rsid w:val="00DD2F07"/>
    <w:rsid w:val="00E26C67"/>
    <w:rsid w:val="00E35946"/>
    <w:rsid w:val="00E514D3"/>
    <w:rsid w:val="00E51B3C"/>
    <w:rsid w:val="00E54DE4"/>
    <w:rsid w:val="00E83528"/>
    <w:rsid w:val="00ED6B1C"/>
    <w:rsid w:val="00EE62D6"/>
    <w:rsid w:val="00EE6D91"/>
    <w:rsid w:val="00F005E5"/>
    <w:rsid w:val="00F35C12"/>
    <w:rsid w:val="00F53064"/>
    <w:rsid w:val="00FD48C3"/>
    <w:rsid w:val="00FE3EA9"/>
    <w:rsid w:val="00FE58B0"/>
    <w:rsid w:val="00FF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  <o:shapelayout v:ext="edit">
      <o:idmap v:ext="edit" data="2"/>
    </o:shapelayout>
  </w:shapeDefaults>
  <w:decimalSymbol w:val="."/>
  <w:listSeparator w:val=","/>
  <w14:docId w14:val="13946B79"/>
  <w15:docId w15:val="{7133B597-1C35-42FC-92B5-58E4BD5A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ep Body"/>
    <w:qFormat/>
    <w:rsid w:val="00124243"/>
    <w:rPr>
      <w:color w:val="1A2424" w:themeColor="text1" w:themeShade="8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rsid w:val="00002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83B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6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 w:themeColor="accent1"/>
      <w:sz w:val="26"/>
      <w:szCs w:val="26"/>
    </w:rPr>
  </w:style>
  <w:style w:type="paragraph" w:styleId="Heading3">
    <w:name w:val="heading 3"/>
    <w:aliases w:val="Peep Sub-head"/>
    <w:basedOn w:val="Normal"/>
    <w:next w:val="Normal"/>
    <w:link w:val="Heading3Char"/>
    <w:uiPriority w:val="9"/>
    <w:unhideWhenUsed/>
    <w:qFormat/>
    <w:rsid w:val="00897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B0F0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6"/>
      <w:szCs w:val="26"/>
      <w:lang w:eastAsia="en-GB"/>
    </w:rPr>
  </w:style>
  <w:style w:type="character" w:customStyle="1" w:styleId="Heading3Char">
    <w:name w:val="Heading 3 Char"/>
    <w:aliases w:val="Peep Sub-head Char"/>
    <w:basedOn w:val="DefaultParagraphFont"/>
    <w:link w:val="Heading3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462"/>
    <w:rPr>
      <w:noProof/>
      <w:color w:val="354949" w:themeColor="text1"/>
      <w:lang w:eastAsia="en-GB"/>
    </w:rPr>
  </w:style>
  <w:style w:type="paragraph" w:styleId="Footer">
    <w:name w:val="footer"/>
    <w:basedOn w:val="Normal"/>
    <w:link w:val="FooterChar"/>
    <w:uiPriority w:val="2"/>
    <w:unhideWhenUsed/>
    <w:qFormat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2"/>
    <w:rsid w:val="00B34462"/>
    <w:rPr>
      <w:noProof/>
      <w:color w:val="354949" w:themeColor="text1"/>
      <w:lang w:eastAsia="en-GB"/>
    </w:rPr>
  </w:style>
  <w:style w:type="paragraph" w:customStyle="1" w:styleId="TitleHeading">
    <w:name w:val="Title Heading"/>
    <w:basedOn w:val="Heading3"/>
    <w:link w:val="TitleHeadingChar"/>
    <w:qFormat/>
    <w:rsid w:val="00124243"/>
    <w:pPr>
      <w:spacing w:before="0"/>
    </w:pPr>
    <w:rPr>
      <w:sz w:val="40"/>
      <w:szCs w:val="40"/>
    </w:rPr>
  </w:style>
  <w:style w:type="character" w:customStyle="1" w:styleId="TitleHeadingChar">
    <w:name w:val="Title Heading Char"/>
    <w:basedOn w:val="Heading3Char"/>
    <w:link w:val="TitleHeading"/>
    <w:rsid w:val="00124243"/>
    <w:rPr>
      <w:rFonts w:asciiTheme="majorHAnsi" w:eastAsiaTheme="majorEastAsia" w:hAnsiTheme="majorHAnsi" w:cstheme="majorBidi"/>
      <w:b/>
      <w:bCs/>
      <w:noProof/>
      <w:color w:val="00B0F0" w:themeColor="accent1"/>
      <w:sz w:val="40"/>
      <w:szCs w:val="40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00286F"/>
    <w:rPr>
      <w:rFonts w:asciiTheme="majorHAnsi" w:eastAsiaTheme="majorEastAsia" w:hAnsiTheme="majorHAnsi" w:cstheme="majorBidi"/>
      <w:noProof/>
      <w:color w:val="0083B3" w:themeColor="accent1" w:themeShade="BF"/>
      <w:sz w:val="32"/>
      <w:szCs w:val="32"/>
      <w:lang w:eastAsia="en-GB"/>
    </w:rPr>
  </w:style>
  <w:style w:type="paragraph" w:styleId="Caption">
    <w:name w:val="caption"/>
    <w:basedOn w:val="Normal"/>
    <w:next w:val="Normal"/>
    <w:uiPriority w:val="2"/>
    <w:semiHidden/>
    <w:unhideWhenUsed/>
    <w:qFormat/>
    <w:rsid w:val="0000286F"/>
    <w:pPr>
      <w:spacing w:after="340" w:line="240" w:lineRule="auto"/>
    </w:pPr>
    <w:rPr>
      <w:i/>
      <w:iCs/>
      <w:color w:val="FFFFFF" w:themeColor="text2" w:themeTint="E6"/>
      <w:sz w:val="16"/>
      <w:szCs w:val="20"/>
      <w:lang w:val="en-US" w:eastAsia="ja-JP"/>
    </w:rPr>
  </w:style>
  <w:style w:type="paragraph" w:styleId="ListBullet">
    <w:name w:val="List Bullet"/>
    <w:basedOn w:val="Normal"/>
    <w:uiPriority w:val="1"/>
    <w:semiHidden/>
    <w:unhideWhenUsed/>
    <w:qFormat/>
    <w:rsid w:val="0000286F"/>
    <w:pPr>
      <w:numPr>
        <w:numId w:val="1"/>
      </w:numPr>
      <w:spacing w:line="288" w:lineRule="auto"/>
    </w:pPr>
    <w:rPr>
      <w:color w:val="FFFFFF" w:themeColor="text2" w:themeTint="E6"/>
      <w:sz w:val="20"/>
      <w:szCs w:val="20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00286F"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  <w:szCs w:val="2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00286F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  <w:szCs w:val="20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"/>
    <w:qFormat/>
    <w:rsid w:val="0000286F"/>
    <w:pPr>
      <w:spacing w:after="360" w:line="264" w:lineRule="auto"/>
      <w:ind w:left="288" w:right="288"/>
    </w:pPr>
    <w:rPr>
      <w:i/>
      <w:iCs/>
      <w:color w:val="FFFFFF" w:themeColor="background1"/>
      <w:sz w:val="26"/>
      <w:szCs w:val="20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"/>
    <w:rsid w:val="0000286F"/>
    <w:rPr>
      <w:i/>
      <w:iCs/>
      <w:color w:val="FFFFFF" w:themeColor="background1"/>
      <w:sz w:val="26"/>
      <w:szCs w:val="20"/>
      <w:lang w:val="en-US" w:eastAsia="ja-JP"/>
    </w:rPr>
  </w:style>
  <w:style w:type="paragraph" w:styleId="NoSpacing">
    <w:name w:val="No Spacing"/>
    <w:uiPriority w:val="99"/>
    <w:qFormat/>
    <w:rsid w:val="0000286F"/>
    <w:pPr>
      <w:spacing w:after="0" w:line="240" w:lineRule="auto"/>
    </w:pPr>
    <w:rPr>
      <w:color w:val="FFFFFF" w:themeColor="text2" w:themeTint="E6"/>
      <w:sz w:val="20"/>
      <w:szCs w:val="20"/>
      <w:lang w:val="en-US" w:eastAsia="ja-JP"/>
    </w:rPr>
  </w:style>
  <w:style w:type="paragraph" w:customStyle="1" w:styleId="Company">
    <w:name w:val="Company"/>
    <w:basedOn w:val="Normal"/>
    <w:uiPriority w:val="2"/>
    <w:qFormat/>
    <w:rsid w:val="0000286F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083B3" w:themeColor="accent1" w:themeShade="BF"/>
      <w:sz w:val="20"/>
      <w:szCs w:val="20"/>
      <w:lang w:val="en-US" w:eastAsia="ja-JP"/>
    </w:rPr>
  </w:style>
  <w:style w:type="table" w:customStyle="1" w:styleId="TableLayout">
    <w:name w:val="Table Layout"/>
    <w:basedOn w:val="TableNormal"/>
    <w:uiPriority w:val="99"/>
    <w:rsid w:val="0000286F"/>
    <w:pPr>
      <w:spacing w:line="288" w:lineRule="auto"/>
    </w:pPr>
    <w:rPr>
      <w:color w:val="FFFFFF" w:themeColor="text2" w:themeTint="E6"/>
      <w:sz w:val="20"/>
      <w:szCs w:val="20"/>
      <w:lang w:val="en-US" w:eastAsia="ja-JP"/>
    </w:rPr>
    <w:tblPr>
      <w:tblCellMar>
        <w:left w:w="0" w:type="dxa"/>
        <w:right w:w="0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C808B0"/>
    <w:pPr>
      <w:pBdr>
        <w:top w:val="single" w:sz="4" w:space="14" w:color="0083B3" w:themeColor="accent1" w:themeShade="BF"/>
        <w:bottom w:val="single" w:sz="4" w:space="14" w:color="0083B3" w:themeColor="accent1" w:themeShade="BF"/>
      </w:pBdr>
      <w:spacing w:before="480" w:after="480" w:line="336" w:lineRule="auto"/>
    </w:pPr>
    <w:rPr>
      <w:i/>
      <w:iCs/>
      <w:color w:val="0083B3" w:themeColor="accent1" w:themeShade="BF"/>
      <w:sz w:val="30"/>
      <w:szCs w:val="20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C808B0"/>
    <w:rPr>
      <w:i/>
      <w:iCs/>
      <w:color w:val="0083B3" w:themeColor="accent1" w:themeShade="BF"/>
      <w:sz w:val="30"/>
      <w:szCs w:val="20"/>
      <w:lang w:val="en-US" w:eastAsia="ja-JP"/>
    </w:rPr>
  </w:style>
  <w:style w:type="character" w:customStyle="1" w:styleId="LPTMbodytextChar">
    <w:name w:val="LPTM body text Char"/>
    <w:basedOn w:val="DefaultParagraphFont"/>
    <w:link w:val="LPTMbodytext"/>
    <w:locked/>
    <w:rsid w:val="00B31854"/>
  </w:style>
  <w:style w:type="paragraph" w:customStyle="1" w:styleId="LPTMbodytext">
    <w:name w:val="LPTM body text"/>
    <w:basedOn w:val="Normal"/>
    <w:link w:val="LPTMbodytextChar"/>
    <w:qFormat/>
    <w:rsid w:val="00B31854"/>
    <w:pPr>
      <w:spacing w:after="160" w:line="256" w:lineRule="auto"/>
    </w:pPr>
    <w:rPr>
      <w:color w:val="auto"/>
      <w:lang w:eastAsia="en-US"/>
    </w:rPr>
  </w:style>
  <w:style w:type="character" w:customStyle="1" w:styleId="LTPMbulletsChar">
    <w:name w:val="LTPM bullets Char"/>
    <w:basedOn w:val="LPTMbodytextChar"/>
    <w:link w:val="LTPMbullets"/>
    <w:locked/>
    <w:rsid w:val="00B31854"/>
  </w:style>
  <w:style w:type="paragraph" w:customStyle="1" w:styleId="LTPMbullets">
    <w:name w:val="LTPM bullets"/>
    <w:basedOn w:val="LPTMbodytext"/>
    <w:link w:val="LTPMbulletsChar"/>
    <w:qFormat/>
    <w:rsid w:val="00B31854"/>
    <w:pPr>
      <w:numPr>
        <w:numId w:val="2"/>
      </w:numPr>
      <w:spacing w:after="0"/>
      <w:ind w:left="936"/>
    </w:pPr>
  </w:style>
  <w:style w:type="character" w:styleId="Hyperlink">
    <w:name w:val="Hyperlink"/>
    <w:basedOn w:val="DefaultParagraphFont"/>
    <w:uiPriority w:val="99"/>
    <w:unhideWhenUsed/>
    <w:rsid w:val="007A58A3"/>
    <w:rPr>
      <w:color w:val="597B7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hyperlink" Target="http://teresadientedeleon.blogspot.com/2017/01/veamos-las-variedades-sociales-y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7.jp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Peeple_Centre" TargetMode="External"/><Relationship Id="rId24" Type="http://schemas.openxmlformats.org/officeDocument/2006/relationships/hyperlink" Target="http://www.orientacionandujar.es/2016/01/27/30-ideas-mejorar-aprendizaje-alumnos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0.emf"/><Relationship Id="rId23" Type="http://schemas.openxmlformats.org/officeDocument/2006/relationships/image" Target="media/image11.gif"/><Relationship Id="rId10" Type="http://schemas.openxmlformats.org/officeDocument/2006/relationships/image" Target="media/image2.gif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www.facebook.com/pages/PEEP/148451821911493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lmes\Dropbox\Peep%20F&amp;F%20docs\MS%20Office%20templates\NEW%20Peeple%20word%20template.dotx" TargetMode="External"/></Relationships>
</file>

<file path=word/theme/theme1.xml><?xml version="1.0" encoding="utf-8"?>
<a:theme xmlns:a="http://schemas.openxmlformats.org/drawingml/2006/main" name="Peep colour theme MS Office">
  <a:themeElements>
    <a:clrScheme name="Custom 2">
      <a:dk1>
        <a:srgbClr val="354949"/>
      </a:dk1>
      <a:lt1>
        <a:srgbClr val="FFFFFF"/>
      </a:lt1>
      <a:dk2>
        <a:srgbClr val="FFFFFF"/>
      </a:dk2>
      <a:lt2>
        <a:srgbClr val="0C0C0C"/>
      </a:lt2>
      <a:accent1>
        <a:srgbClr val="00B0F0"/>
      </a:accent1>
      <a:accent2>
        <a:srgbClr val="92D050"/>
      </a:accent2>
      <a:accent3>
        <a:srgbClr val="F8971D"/>
      </a:accent3>
      <a:accent4>
        <a:srgbClr val="EC008C"/>
      </a:accent4>
      <a:accent5>
        <a:srgbClr val="A54399"/>
      </a:accent5>
      <a:accent6>
        <a:srgbClr val="0081C6"/>
      </a:accent6>
      <a:hlink>
        <a:srgbClr val="597B7C"/>
      </a:hlink>
      <a:folHlink>
        <a:srgbClr val="00CC0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05760-53CA-4840-A251-408F7D50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Peeple word template</Template>
  <TotalTime>32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Ayrshire Council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Holmes</dc:creator>
  <cp:lastModifiedBy>Clinton, Elaine</cp:lastModifiedBy>
  <cp:revision>14</cp:revision>
  <cp:lastPrinted>2019-09-17T13:59:00Z</cp:lastPrinted>
  <dcterms:created xsi:type="dcterms:W3CDTF">2020-08-25T11:37:00Z</dcterms:created>
  <dcterms:modified xsi:type="dcterms:W3CDTF">2024-08-27T08:29:00Z</dcterms:modified>
</cp:coreProperties>
</file>