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Calendar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40"/>
        <w:gridCol w:w="1540"/>
        <w:gridCol w:w="1558"/>
        <w:gridCol w:w="1438"/>
        <w:gridCol w:w="1634"/>
        <w:gridCol w:w="1544"/>
      </w:tblGrid>
      <w:tr w:rsidR="00736FFB" w14:paraId="15B896F2" w14:textId="77777777" w:rsidTr="00EC4D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0C5AE2B9" w14:textId="3289F3B8" w:rsidR="00736FFB" w:rsidRDefault="0086118B">
            <w:pPr>
              <w:pStyle w:val="Days"/>
            </w:pPr>
            <w:r>
              <w:t>AUGUST</w:t>
            </w:r>
          </w:p>
        </w:tc>
      </w:tr>
      <w:tr w:rsidR="008111A1" w14:paraId="5E40F741" w14:textId="77777777" w:rsidTr="009E7489"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14:paraId="385414D7" w14:textId="77777777" w:rsidR="00661028" w:rsidRDefault="0081589D">
            <w:pPr>
              <w:pStyle w:val="Days"/>
            </w:pPr>
            <w:r>
              <w:t>Sunday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0CB04B75" w14:textId="77777777" w:rsidR="00661028" w:rsidRDefault="0081589D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624B88B1" w14:textId="4C1E8AA2" w:rsidR="00661028" w:rsidRDefault="0081589D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06C7C931" w14:textId="77777777" w:rsidR="00661028" w:rsidRDefault="0081589D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397E1CF1" w14:textId="77777777" w:rsidR="00661028" w:rsidRDefault="0081589D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36290F9C" w14:textId="77777777" w:rsidR="00661028" w:rsidRDefault="0081589D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6048A724" w14:textId="77777777" w:rsidR="00661028" w:rsidRDefault="0081589D">
            <w:pPr>
              <w:pStyle w:val="Days"/>
            </w:pPr>
            <w:r>
              <w:t>Saturday</w:t>
            </w:r>
          </w:p>
        </w:tc>
      </w:tr>
      <w:tr w:rsidR="009E7489" w14:paraId="0185D48C" w14:textId="77777777" w:rsidTr="001164DE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FFFFFF" w:themeFill="background1"/>
          </w:tcPr>
          <w:p w14:paraId="7D5A5705" w14:textId="77777777"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9E7489">
              <w:instrText>Monday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DC955ED" w14:textId="243A6F05" w:rsidR="00661028" w:rsidRDefault="00661028">
            <w:pPr>
              <w:pStyle w:val="Dates"/>
            </w:pP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FF2295B" w14:textId="017B5447" w:rsidR="00661028" w:rsidRDefault="00661028">
            <w:pPr>
              <w:pStyle w:val="Dates"/>
            </w:pP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829741C" w14:textId="735CD3D9" w:rsidR="00661028" w:rsidRDefault="00661028">
            <w:pPr>
              <w:pStyle w:val="Dates"/>
            </w:pP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95806F3" w14:textId="2D4D112E" w:rsidR="00661028" w:rsidRDefault="00661028">
            <w:pPr>
              <w:pStyle w:val="Dates"/>
            </w:pP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10F7BA3" w14:textId="033E4CAB" w:rsidR="00661028" w:rsidRDefault="00116C58">
            <w:pPr>
              <w:pStyle w:val="Dates"/>
            </w:pPr>
            <w:r>
              <w:t>1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A06CA25" w14:textId="67B22EE1" w:rsidR="00661028" w:rsidRDefault="00116C58">
            <w:pPr>
              <w:pStyle w:val="Dates"/>
            </w:pPr>
            <w:r>
              <w:t>2</w:t>
            </w:r>
          </w:p>
        </w:tc>
      </w:tr>
      <w:tr w:rsidR="009E7489" w14:paraId="7B8115AA" w14:textId="77777777" w:rsidTr="00775AC0">
        <w:trPr>
          <w:trHeight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FFFFFF" w:themeFill="background1"/>
          </w:tcPr>
          <w:p w14:paraId="0637BB68" w14:textId="77777777"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31D2F45" w14:textId="77777777"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31AB28AA" w14:textId="682163F2" w:rsidR="00661028" w:rsidRDefault="00661028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E43DDF6" w14:textId="77777777" w:rsidR="00661028" w:rsidRDefault="00661028">
            <w:pPr>
              <w:rPr>
                <w:lang w:val="en-GB"/>
              </w:rPr>
            </w:pP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5CA6DA2E" w14:textId="77777777" w:rsidR="00661028" w:rsidRDefault="00661028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80CF490" w14:textId="77777777" w:rsidR="00661028" w:rsidRDefault="00661028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40EEC03" w14:textId="77777777" w:rsidR="00661028" w:rsidRDefault="00661028"/>
        </w:tc>
      </w:tr>
      <w:tr w:rsidR="00661028" w14:paraId="5A4D38D0" w14:textId="77777777" w:rsidTr="00B2524D">
        <w:trPr>
          <w:trHeight w:val="566"/>
        </w:trPr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2290E39" w14:textId="2FD5DACD" w:rsidR="00661028" w:rsidRDefault="00116C58">
            <w:pPr>
              <w:pStyle w:val="Dates"/>
            </w:pPr>
            <w:r>
              <w:t>3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C13771A" w14:textId="088CE193" w:rsidR="00661028" w:rsidRDefault="00116C58">
            <w:pPr>
              <w:pStyle w:val="Dates"/>
            </w:pPr>
            <w:r>
              <w:t>4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1CCE47B" w14:textId="364162FD" w:rsidR="00661028" w:rsidRDefault="00116C58">
            <w:pPr>
              <w:pStyle w:val="Dates"/>
            </w:pPr>
            <w:r>
              <w:t>5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C6619D4" w14:textId="011FCD3B" w:rsidR="00661028" w:rsidRDefault="00116C58" w:rsidP="006B4D0D">
            <w:pPr>
              <w:pStyle w:val="Dates"/>
            </w:pPr>
            <w:r>
              <w:t>6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3F99703" w14:textId="71A50C46" w:rsidR="00661028" w:rsidRDefault="00116C58">
            <w:pPr>
              <w:pStyle w:val="Dates"/>
            </w:pPr>
            <w:r>
              <w:t>7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6922FC05" w14:textId="77CAAC4D" w:rsidR="00661028" w:rsidRDefault="00116C58">
            <w:pPr>
              <w:pStyle w:val="Dates"/>
            </w:pPr>
            <w:r>
              <w:t>8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E2B32EA" w14:textId="3F7EE3D9" w:rsidR="00661028" w:rsidRDefault="00116C58">
            <w:pPr>
              <w:pStyle w:val="Dates"/>
            </w:pPr>
            <w:r>
              <w:t>9</w:t>
            </w:r>
          </w:p>
        </w:tc>
      </w:tr>
      <w:tr w:rsidR="00661028" w14:paraId="41CB84DA" w14:textId="77777777" w:rsidTr="00B2524D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F895C80" w14:textId="77777777"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33AE8BA5" w14:textId="77777777"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A2FF70F" w14:textId="623F8FD3" w:rsidR="00661028" w:rsidRDefault="00661028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D25C42E" w14:textId="77777777" w:rsidR="00661028" w:rsidRDefault="00661028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CE3E85D" w14:textId="77777777" w:rsidR="00661028" w:rsidRDefault="00661028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6E55EE7B" w14:textId="78445261" w:rsidR="00EF7BEA" w:rsidRDefault="00EF7BEA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1AAD573" w14:textId="77777777" w:rsidR="00661028" w:rsidRDefault="00661028"/>
        </w:tc>
      </w:tr>
      <w:tr w:rsidR="00661028" w14:paraId="3A05E84D" w14:textId="77777777" w:rsidTr="00775AC0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7B48493" w14:textId="1CCFAD85" w:rsidR="00661028" w:rsidRDefault="006B4D0D">
            <w:pPr>
              <w:pStyle w:val="Dates"/>
            </w:pPr>
            <w:r>
              <w:t>1</w:t>
            </w:r>
            <w:r w:rsidR="00116C58">
              <w:t>0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34ECC07" w14:textId="548B1136" w:rsidR="00661028" w:rsidRDefault="006B4D0D">
            <w:pPr>
              <w:pStyle w:val="Dates"/>
            </w:pPr>
            <w:r>
              <w:t>1</w:t>
            </w:r>
            <w:r w:rsidR="00116C58">
              <w:t>1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20F5ED1B" w14:textId="4A039741" w:rsidR="00661028" w:rsidRDefault="006B4D0D">
            <w:pPr>
              <w:pStyle w:val="Dates"/>
            </w:pPr>
            <w:r>
              <w:t>1</w:t>
            </w:r>
            <w:r w:rsidR="00116C58">
              <w:t>2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1595E001" w14:textId="369CB9BF" w:rsidR="00661028" w:rsidRDefault="006B4D0D">
            <w:pPr>
              <w:pStyle w:val="Dates"/>
            </w:pPr>
            <w:r>
              <w:t>1</w:t>
            </w:r>
            <w:r w:rsidR="00116C58">
              <w:t>3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1BF4CDF" w14:textId="3ED86C12" w:rsidR="00661028" w:rsidRDefault="006B4D0D">
            <w:pPr>
              <w:pStyle w:val="Dates"/>
            </w:pPr>
            <w:r>
              <w:t>1</w:t>
            </w:r>
            <w:r w:rsidR="00116C58">
              <w:t>4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2F4DDEE" w14:textId="6F18A69A" w:rsidR="00661028" w:rsidRDefault="006B4D0D">
            <w:pPr>
              <w:pStyle w:val="Dates"/>
            </w:pPr>
            <w:r>
              <w:t>1</w:t>
            </w:r>
            <w:r w:rsidR="00116C58">
              <w:t>5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56F2C1E9" w14:textId="16F7759C" w:rsidR="00661028" w:rsidRDefault="006B4D0D">
            <w:pPr>
              <w:pStyle w:val="Dates"/>
            </w:pPr>
            <w:r>
              <w:t>1</w:t>
            </w:r>
            <w:r w:rsidR="00116C58">
              <w:t>6</w:t>
            </w:r>
          </w:p>
        </w:tc>
      </w:tr>
      <w:tr w:rsidR="00661028" w14:paraId="731FE302" w14:textId="77777777" w:rsidTr="00775AC0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0FADB7F4" w14:textId="70195815"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676C749" w14:textId="3CD005AF" w:rsidR="00E857EE" w:rsidRPr="00E857EE" w:rsidRDefault="00E857EE" w:rsidP="00034F50">
            <w:pPr>
              <w:rPr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65C80579" w14:textId="37B102C4" w:rsidR="00661028" w:rsidRPr="003E319A" w:rsidRDefault="00661028" w:rsidP="00034F50">
            <w:pPr>
              <w:rPr>
                <w:sz w:val="16"/>
                <w:szCs w:val="16"/>
              </w:rPr>
            </w:pP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4586D783" w14:textId="5B460544" w:rsidR="00661028" w:rsidRDefault="00661028" w:rsidP="00775AC0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7DE5B0E" w14:textId="1BECEC39" w:rsidR="00034F50" w:rsidRPr="00E857EE" w:rsidRDefault="00034F50" w:rsidP="00034F50">
            <w:pPr>
              <w:rPr>
                <w:sz w:val="16"/>
                <w:szCs w:val="16"/>
              </w:rPr>
            </w:pPr>
            <w:r w:rsidRPr="00E857EE">
              <w:rPr>
                <w:sz w:val="16"/>
                <w:szCs w:val="16"/>
              </w:rPr>
              <w:t>In-Service Day closed to pupils</w:t>
            </w:r>
          </w:p>
          <w:p w14:paraId="61068D49" w14:textId="77777777" w:rsidR="00661028" w:rsidRDefault="00661028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CDB4B04" w14:textId="6B2EFA08" w:rsidR="00775AC0" w:rsidRPr="00E857EE" w:rsidRDefault="00775AC0" w:rsidP="00775AC0">
            <w:pPr>
              <w:rPr>
                <w:sz w:val="16"/>
                <w:szCs w:val="16"/>
              </w:rPr>
            </w:pPr>
            <w:r w:rsidRPr="00E857EE">
              <w:rPr>
                <w:sz w:val="16"/>
                <w:szCs w:val="16"/>
              </w:rPr>
              <w:t>In-Service Day closed to pupils</w:t>
            </w:r>
          </w:p>
          <w:p w14:paraId="53671B69" w14:textId="442C4F54" w:rsidR="00034F50" w:rsidRPr="0078403A" w:rsidRDefault="00034F50">
            <w:pPr>
              <w:rPr>
                <w:sz w:val="16"/>
                <w:szCs w:val="16"/>
              </w:rPr>
            </w:pP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35936895" w14:textId="77777777" w:rsidR="00661028" w:rsidRDefault="00661028"/>
        </w:tc>
      </w:tr>
      <w:tr w:rsidR="00661028" w14:paraId="3F2B5AB2" w14:textId="77777777" w:rsidTr="00D50919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954BD7D" w14:textId="57AEFA84" w:rsidR="00661028" w:rsidRDefault="00034F50">
            <w:pPr>
              <w:pStyle w:val="Dates"/>
            </w:pPr>
            <w:r>
              <w:t>1</w:t>
            </w:r>
            <w:r w:rsidR="00116C58">
              <w:t>7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2F61E55" w14:textId="5EFEF4F4" w:rsidR="00661028" w:rsidRDefault="00034F50">
            <w:pPr>
              <w:pStyle w:val="Dates"/>
            </w:pPr>
            <w:r>
              <w:t>1</w:t>
            </w:r>
            <w:r w:rsidR="00116C58">
              <w:t>8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6F66604" w14:textId="5F7976CE" w:rsidR="00661028" w:rsidRDefault="00116C58">
            <w:pPr>
              <w:pStyle w:val="Dates"/>
            </w:pPr>
            <w:r>
              <w:t>19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5B477B3" w14:textId="23E57BBF" w:rsidR="00661028" w:rsidRDefault="006B4D0D">
            <w:pPr>
              <w:pStyle w:val="Dates"/>
            </w:pPr>
            <w:r>
              <w:t>2</w:t>
            </w:r>
            <w:r w:rsidR="00116C58">
              <w:t>0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760FC7A" w14:textId="7D533631" w:rsidR="00661028" w:rsidRDefault="006B4D0D">
            <w:pPr>
              <w:pStyle w:val="Dates"/>
            </w:pPr>
            <w:r>
              <w:t>2</w:t>
            </w:r>
            <w:r w:rsidR="00116C58">
              <w:t>1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EC27DC2" w14:textId="162D10AE" w:rsidR="00661028" w:rsidRDefault="006B4D0D">
            <w:pPr>
              <w:pStyle w:val="Dates"/>
            </w:pPr>
            <w:r>
              <w:t>2</w:t>
            </w:r>
            <w:r w:rsidR="00116C58">
              <w:t>2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65F401C" w14:textId="5B9E43E5" w:rsidR="00661028" w:rsidRDefault="006B4D0D">
            <w:pPr>
              <w:pStyle w:val="Dates"/>
            </w:pPr>
            <w:r>
              <w:t>2</w:t>
            </w:r>
            <w:r w:rsidR="00116C58">
              <w:t>3</w:t>
            </w:r>
          </w:p>
        </w:tc>
      </w:tr>
      <w:tr w:rsidR="008111A1" w14:paraId="6BB5A74F" w14:textId="77777777" w:rsidTr="00D50919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D43477C" w14:textId="77777777"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2EC1A10" w14:textId="01B990B5" w:rsidR="00775AC0" w:rsidRDefault="00775AC0" w:rsidP="00775AC0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Pupils Return 9am </w:t>
            </w:r>
          </w:p>
          <w:p w14:paraId="191A64AC" w14:textId="66B0BBC4" w:rsidR="00661028" w:rsidRDefault="00775AC0" w:rsidP="00775AC0">
            <w:r w:rsidRPr="0078403A">
              <w:rPr>
                <w:sz w:val="16"/>
                <w:szCs w:val="16"/>
              </w:rPr>
              <w:t>P1 start 9.30am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494E172" w14:textId="5932E6D5" w:rsidR="00661028" w:rsidRDefault="00661028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E998669" w14:textId="70D40BA9" w:rsidR="00661028" w:rsidRDefault="00661028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2C66C98" w14:textId="77777777" w:rsidR="00661028" w:rsidRDefault="00661028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140E632" w14:textId="1E8E8C51" w:rsidR="00661028" w:rsidRDefault="00661028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1CC0A57" w14:textId="77777777" w:rsidR="00661028" w:rsidRDefault="00661028"/>
        </w:tc>
      </w:tr>
      <w:tr w:rsidR="008111A1" w14:paraId="009D1E0D" w14:textId="77777777" w:rsidTr="00B2524D">
        <w:trPr>
          <w:trHeight w:val="50"/>
        </w:trPr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2E07DA2" w14:textId="43349193" w:rsidR="00661028" w:rsidRDefault="006B4D0D">
            <w:pPr>
              <w:pStyle w:val="Dates"/>
            </w:pPr>
            <w:r>
              <w:t>2</w:t>
            </w:r>
            <w:r w:rsidR="00116C58">
              <w:t>4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940741C" w14:textId="64360C51" w:rsidR="00661028" w:rsidRDefault="006B4D0D">
            <w:pPr>
              <w:pStyle w:val="Dates"/>
            </w:pPr>
            <w:r>
              <w:t>2</w:t>
            </w:r>
            <w:r w:rsidR="00116C58">
              <w:t>5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8B34237" w14:textId="35F829DA" w:rsidR="00661028" w:rsidRDefault="006B4D0D">
            <w:pPr>
              <w:pStyle w:val="Dates"/>
            </w:pPr>
            <w:r>
              <w:t>2</w:t>
            </w:r>
            <w:r w:rsidR="00116C58">
              <w:t>6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0003556" w14:textId="6A75614D" w:rsidR="00661028" w:rsidRDefault="00034F50">
            <w:pPr>
              <w:pStyle w:val="Dates"/>
            </w:pPr>
            <w:r>
              <w:t>2</w:t>
            </w:r>
            <w:r w:rsidR="00116C58">
              <w:t>7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630AF9A9" w14:textId="31578807" w:rsidR="00661028" w:rsidRDefault="00034F50">
            <w:pPr>
              <w:pStyle w:val="Dates"/>
            </w:pPr>
            <w:r>
              <w:t>2</w:t>
            </w:r>
            <w:r w:rsidR="00116C58">
              <w:t>8</w:t>
            </w:r>
            <w:r w:rsidR="0081589D">
              <w:fldChar w:fldCharType="begin"/>
            </w:r>
            <w:r w:rsidR="0081589D">
              <w:instrText xml:space="preserve">IF </w:instrText>
            </w:r>
            <w:r w:rsidR="0081589D">
              <w:fldChar w:fldCharType="begin"/>
            </w:r>
            <w:r w:rsidR="0081589D">
              <w:instrText xml:space="preserve"> =D10</w:instrText>
            </w:r>
            <w:r w:rsidR="0081589D">
              <w:fldChar w:fldCharType="separate"/>
            </w:r>
            <w:r w:rsidR="009E7489">
              <w:rPr>
                <w:noProof/>
              </w:rPr>
              <w:instrText>31</w:instrText>
            </w:r>
            <w:r w:rsidR="0081589D">
              <w:fldChar w:fldCharType="end"/>
            </w:r>
            <w:r w:rsidR="0081589D">
              <w:instrText xml:space="preserve"> = 0,"" </w:instrText>
            </w:r>
            <w:r w:rsidR="0081589D">
              <w:fldChar w:fldCharType="begin"/>
            </w:r>
            <w:r w:rsidR="0081589D">
              <w:instrText xml:space="preserve"> IF </w:instrText>
            </w:r>
            <w:r w:rsidR="0081589D">
              <w:fldChar w:fldCharType="begin"/>
            </w:r>
            <w:r w:rsidR="0081589D">
              <w:instrText xml:space="preserve"> =D10 </w:instrText>
            </w:r>
            <w:r w:rsidR="0081589D">
              <w:fldChar w:fldCharType="separate"/>
            </w:r>
            <w:r w:rsidR="009E7489">
              <w:rPr>
                <w:noProof/>
              </w:rPr>
              <w:instrText>31</w:instrText>
            </w:r>
            <w:r w:rsidR="0081589D">
              <w:fldChar w:fldCharType="end"/>
            </w:r>
            <w:r w:rsidR="0081589D">
              <w:instrText xml:space="preserve">  &lt; </w:instrText>
            </w:r>
            <w:r w:rsidR="0081589D">
              <w:fldChar w:fldCharType="begin"/>
            </w:r>
            <w:r w:rsidR="0081589D">
              <w:instrText xml:space="preserve"> DocVariable MonthEnd \@ d </w:instrText>
            </w:r>
            <w:r w:rsidR="0081589D">
              <w:fldChar w:fldCharType="separate"/>
            </w:r>
            <w:r w:rsidR="009E7489">
              <w:instrText>31</w:instrText>
            </w:r>
            <w:r w:rsidR="0081589D">
              <w:fldChar w:fldCharType="end"/>
            </w:r>
            <w:r w:rsidR="0081589D">
              <w:instrText xml:space="preserve">  </w:instrText>
            </w:r>
            <w:r w:rsidR="0081589D">
              <w:fldChar w:fldCharType="begin"/>
            </w:r>
            <w:r w:rsidR="0081589D">
              <w:instrText xml:space="preserve"> =D10+1 </w:instrText>
            </w:r>
            <w:r w:rsidR="0081589D">
              <w:fldChar w:fldCharType="separate"/>
            </w:r>
            <w:r w:rsidR="00972C33">
              <w:rPr>
                <w:noProof/>
              </w:rPr>
              <w:instrText>27</w:instrText>
            </w:r>
            <w:r w:rsidR="0081589D">
              <w:fldChar w:fldCharType="end"/>
            </w:r>
            <w:r w:rsidR="0081589D">
              <w:instrText xml:space="preserve"> "" </w:instrText>
            </w:r>
            <w:r w:rsidR="0081589D">
              <w:fldChar w:fldCharType="end"/>
            </w:r>
            <w:r w:rsidR="0081589D">
              <w:fldChar w:fldCharType="end"/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3718A4EF" w14:textId="0E66723A" w:rsidR="00661028" w:rsidRDefault="00116C58">
            <w:pPr>
              <w:pStyle w:val="Dates"/>
            </w:pPr>
            <w:r>
              <w:t>29</w:t>
            </w:r>
            <w:r w:rsidR="0081589D">
              <w:fldChar w:fldCharType="begin"/>
            </w:r>
            <w:r w:rsidR="0081589D">
              <w:instrText xml:space="preserve">IF </w:instrText>
            </w:r>
            <w:r w:rsidR="0081589D">
              <w:fldChar w:fldCharType="begin"/>
            </w:r>
            <w:r w:rsidR="0081589D">
              <w:instrText xml:space="preserve"> =E10</w:instrText>
            </w:r>
            <w:r w:rsidR="0081589D">
              <w:fldChar w:fldCharType="separate"/>
            </w:r>
            <w:r w:rsidR="009E7489">
              <w:rPr>
                <w:noProof/>
              </w:rPr>
              <w:instrText>0</w:instrText>
            </w:r>
            <w:r w:rsidR="0081589D">
              <w:fldChar w:fldCharType="end"/>
            </w:r>
            <w:r w:rsidR="0081589D">
              <w:instrText xml:space="preserve"> = 0,"" </w:instrText>
            </w:r>
            <w:r w:rsidR="0081589D">
              <w:fldChar w:fldCharType="begin"/>
            </w:r>
            <w:r w:rsidR="0081589D">
              <w:instrText xml:space="preserve"> IF </w:instrText>
            </w:r>
            <w:r w:rsidR="0081589D">
              <w:fldChar w:fldCharType="begin"/>
            </w:r>
            <w:r w:rsidR="0081589D">
              <w:instrText xml:space="preserve"> =E10 </w:instrText>
            </w:r>
            <w:r w:rsidR="0081589D">
              <w:fldChar w:fldCharType="separate"/>
            </w:r>
            <w:r w:rsidR="00972C33">
              <w:rPr>
                <w:noProof/>
              </w:rPr>
              <w:instrText>27</w:instrText>
            </w:r>
            <w:r w:rsidR="0081589D">
              <w:fldChar w:fldCharType="end"/>
            </w:r>
            <w:r w:rsidR="0081589D">
              <w:instrText xml:space="preserve">  &lt; </w:instrText>
            </w:r>
            <w:r w:rsidR="0081589D">
              <w:fldChar w:fldCharType="begin"/>
            </w:r>
            <w:r w:rsidR="0081589D">
              <w:instrText xml:space="preserve"> DocVariable MonthEnd \@ d </w:instrText>
            </w:r>
            <w:r w:rsidR="0081589D">
              <w:fldChar w:fldCharType="separate"/>
            </w:r>
            <w:r w:rsidR="009E7489">
              <w:instrText>31</w:instrText>
            </w:r>
            <w:r w:rsidR="0081589D">
              <w:fldChar w:fldCharType="end"/>
            </w:r>
            <w:r w:rsidR="0081589D">
              <w:instrText xml:space="preserve">  </w:instrText>
            </w:r>
            <w:r w:rsidR="0081589D">
              <w:fldChar w:fldCharType="begin"/>
            </w:r>
            <w:r w:rsidR="0081589D">
              <w:instrText xml:space="preserve"> =E10+1 </w:instrText>
            </w:r>
            <w:r w:rsidR="0081589D">
              <w:fldChar w:fldCharType="separate"/>
            </w:r>
            <w:r w:rsidR="00972C33">
              <w:rPr>
                <w:noProof/>
              </w:rPr>
              <w:instrText>28</w:instrText>
            </w:r>
            <w:r w:rsidR="0081589D">
              <w:fldChar w:fldCharType="end"/>
            </w:r>
            <w:r w:rsidR="0081589D">
              <w:instrText xml:space="preserve"> "" </w:instrText>
            </w:r>
            <w:r w:rsidR="0081589D">
              <w:fldChar w:fldCharType="separate"/>
            </w:r>
            <w:r w:rsidR="009E7489">
              <w:rPr>
                <w:noProof/>
              </w:rPr>
              <w:instrText>28</w:instrText>
            </w:r>
            <w:r w:rsidR="0081589D">
              <w:fldChar w:fldCharType="end"/>
            </w:r>
            <w:r w:rsidR="0081589D"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auto"/>
          </w:tcPr>
          <w:p w14:paraId="477C24D0" w14:textId="1E7255DC" w:rsidR="00661028" w:rsidRDefault="00034F50">
            <w:pPr>
              <w:pStyle w:val="Dates"/>
            </w:pPr>
            <w:r>
              <w:t>3</w:t>
            </w:r>
            <w:r w:rsidR="00116C58">
              <w:t>0</w:t>
            </w:r>
            <w:r w:rsidR="0081589D">
              <w:fldChar w:fldCharType="begin"/>
            </w:r>
            <w:r w:rsidR="0081589D">
              <w:instrText xml:space="preserve">IF </w:instrText>
            </w:r>
            <w:r w:rsidR="0081589D">
              <w:fldChar w:fldCharType="begin"/>
            </w:r>
            <w:r w:rsidR="0081589D">
              <w:instrText xml:space="preserve"> =F10</w:instrText>
            </w:r>
            <w:r w:rsidR="0081589D">
              <w:fldChar w:fldCharType="separate"/>
            </w:r>
            <w:r w:rsidR="009E7489">
              <w:rPr>
                <w:noProof/>
              </w:rPr>
              <w:instrText>0</w:instrText>
            </w:r>
            <w:r w:rsidR="0081589D">
              <w:fldChar w:fldCharType="end"/>
            </w:r>
            <w:r w:rsidR="0081589D">
              <w:instrText xml:space="preserve"> = 0,"" </w:instrText>
            </w:r>
            <w:r w:rsidR="0081589D">
              <w:fldChar w:fldCharType="begin"/>
            </w:r>
            <w:r w:rsidR="0081589D">
              <w:instrText xml:space="preserve"> IF </w:instrText>
            </w:r>
            <w:r w:rsidR="0081589D">
              <w:fldChar w:fldCharType="begin"/>
            </w:r>
            <w:r w:rsidR="0081589D">
              <w:instrText xml:space="preserve"> =F10 </w:instrText>
            </w:r>
            <w:r w:rsidR="0081589D">
              <w:fldChar w:fldCharType="separate"/>
            </w:r>
            <w:r w:rsidR="00972C33">
              <w:rPr>
                <w:noProof/>
              </w:rPr>
              <w:instrText>28</w:instrText>
            </w:r>
            <w:r w:rsidR="0081589D">
              <w:fldChar w:fldCharType="end"/>
            </w:r>
            <w:r w:rsidR="0081589D">
              <w:instrText xml:space="preserve">  &lt; </w:instrText>
            </w:r>
            <w:r w:rsidR="0081589D">
              <w:fldChar w:fldCharType="begin"/>
            </w:r>
            <w:r w:rsidR="0081589D">
              <w:instrText xml:space="preserve"> DocVariable MonthEnd \@ d </w:instrText>
            </w:r>
            <w:r w:rsidR="0081589D">
              <w:fldChar w:fldCharType="separate"/>
            </w:r>
            <w:r w:rsidR="009E7489">
              <w:instrText>31</w:instrText>
            </w:r>
            <w:r w:rsidR="0081589D">
              <w:fldChar w:fldCharType="end"/>
            </w:r>
            <w:r w:rsidR="0081589D">
              <w:instrText xml:space="preserve">  </w:instrText>
            </w:r>
            <w:r w:rsidR="0081589D">
              <w:fldChar w:fldCharType="begin"/>
            </w:r>
            <w:r w:rsidR="0081589D">
              <w:instrText xml:space="preserve"> =F10+1 </w:instrText>
            </w:r>
            <w:r w:rsidR="0081589D">
              <w:fldChar w:fldCharType="separate"/>
            </w:r>
            <w:r w:rsidR="00972C33">
              <w:rPr>
                <w:noProof/>
              </w:rPr>
              <w:instrText>29</w:instrText>
            </w:r>
            <w:r w:rsidR="0081589D">
              <w:fldChar w:fldCharType="end"/>
            </w:r>
            <w:r w:rsidR="0081589D">
              <w:instrText xml:space="preserve"> "" </w:instrText>
            </w:r>
            <w:r w:rsidR="0081589D">
              <w:fldChar w:fldCharType="separate"/>
            </w:r>
            <w:r w:rsidR="009E7489">
              <w:rPr>
                <w:noProof/>
              </w:rPr>
              <w:instrText>29</w:instrText>
            </w:r>
            <w:r w:rsidR="0081589D">
              <w:fldChar w:fldCharType="end"/>
            </w:r>
            <w:r w:rsidR="0081589D">
              <w:fldChar w:fldCharType="end"/>
            </w:r>
          </w:p>
        </w:tc>
      </w:tr>
      <w:tr w:rsidR="008111A1" w14:paraId="7F36D77D" w14:textId="77777777" w:rsidTr="00B2524D">
        <w:trPr>
          <w:trHeight w:hRule="exact" w:val="864"/>
        </w:trPr>
        <w:tc>
          <w:tcPr>
            <w:tcW w:w="1536" w:type="dxa"/>
            <w:tcBorders>
              <w:top w:val="nil"/>
              <w:bottom w:val="nil"/>
            </w:tcBorders>
            <w:shd w:val="clear" w:color="auto" w:fill="E2FF7E" w:themeFill="accent1" w:themeFillTint="66"/>
          </w:tcPr>
          <w:p w14:paraId="26968E13" w14:textId="77777777" w:rsidR="00661028" w:rsidRDefault="00661028"/>
        </w:tc>
        <w:tc>
          <w:tcPr>
            <w:tcW w:w="1540" w:type="dxa"/>
            <w:tcBorders>
              <w:top w:val="nil"/>
              <w:bottom w:val="nil"/>
            </w:tcBorders>
            <w:shd w:val="clear" w:color="auto" w:fill="auto"/>
          </w:tcPr>
          <w:p w14:paraId="78D52EF7" w14:textId="6D3A874D" w:rsidR="00034F50" w:rsidRDefault="00034F50" w:rsidP="00775AC0"/>
        </w:tc>
        <w:tc>
          <w:tcPr>
            <w:tcW w:w="1540" w:type="dxa"/>
            <w:tcBorders>
              <w:top w:val="nil"/>
              <w:bottom w:val="nil"/>
            </w:tcBorders>
            <w:shd w:val="clear" w:color="auto" w:fill="auto"/>
          </w:tcPr>
          <w:p w14:paraId="2577AAB0" w14:textId="77777777" w:rsidR="00661028" w:rsidRDefault="00661028"/>
        </w:tc>
        <w:tc>
          <w:tcPr>
            <w:tcW w:w="1558" w:type="dxa"/>
            <w:tcBorders>
              <w:top w:val="nil"/>
              <w:bottom w:val="nil"/>
            </w:tcBorders>
            <w:shd w:val="clear" w:color="auto" w:fill="auto"/>
          </w:tcPr>
          <w:p w14:paraId="7ADBE1D9" w14:textId="54BC1430" w:rsidR="00EF7BEA" w:rsidRPr="00EF7BEA" w:rsidRDefault="00EF7BEA">
            <w:pPr>
              <w:rPr>
                <w:sz w:val="16"/>
                <w:szCs w:val="16"/>
              </w:rPr>
            </w:pPr>
          </w:p>
        </w:tc>
        <w:tc>
          <w:tcPr>
            <w:tcW w:w="1438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60743FB6" w14:textId="77777777" w:rsidR="00661028" w:rsidRDefault="00661028"/>
        </w:tc>
        <w:tc>
          <w:tcPr>
            <w:tcW w:w="1634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4197AA44" w14:textId="77777777" w:rsidR="00262518" w:rsidRPr="00775AC0" w:rsidRDefault="00262518">
            <w:pPr>
              <w:rPr>
                <w:strike/>
              </w:rPr>
            </w:pPr>
            <w:r w:rsidRPr="00775AC0">
              <w:rPr>
                <w:strike/>
              </w:rPr>
              <w:t>School photos Individual, families &amp; class</w:t>
            </w:r>
          </w:p>
          <w:p w14:paraId="66BD08F3" w14:textId="39F33E81" w:rsidR="00B2524D" w:rsidRDefault="00B2524D"/>
        </w:tc>
        <w:tc>
          <w:tcPr>
            <w:tcW w:w="1544" w:type="dxa"/>
            <w:tcBorders>
              <w:top w:val="nil"/>
              <w:bottom w:val="nil"/>
            </w:tcBorders>
            <w:shd w:val="solid" w:color="E2FF7E" w:themeColor="accent1" w:themeTint="66" w:fill="auto"/>
          </w:tcPr>
          <w:p w14:paraId="7D0D3854" w14:textId="77777777" w:rsidR="00661028" w:rsidRDefault="00661028"/>
        </w:tc>
      </w:tr>
      <w:tr w:rsidR="00262821" w14:paraId="37ED755E" w14:textId="77777777" w:rsidTr="00B2524D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91589F2" w14:textId="77777777" w:rsidR="00262821" w:rsidRDefault="00262821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A59EE97" w14:textId="77777777" w:rsidR="00262821" w:rsidRDefault="00262821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7230359" w14:textId="77777777" w:rsidR="00262821" w:rsidRDefault="00262821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5446E22" w14:textId="77777777" w:rsidR="00262821" w:rsidRPr="00EF7BEA" w:rsidRDefault="00262821">
            <w:pPr>
              <w:rPr>
                <w:sz w:val="16"/>
                <w:szCs w:val="16"/>
              </w:rPr>
            </w:pP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D41F168" w14:textId="77777777" w:rsidR="00262821" w:rsidRDefault="00262821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15D70192" w14:textId="77777777" w:rsidR="00262821" w:rsidRDefault="00262821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auto"/>
          </w:tcPr>
          <w:p w14:paraId="7463E8F8" w14:textId="77777777" w:rsidR="00262821" w:rsidRDefault="00262821"/>
        </w:tc>
      </w:tr>
    </w:tbl>
    <w:p w14:paraId="0045E8C8" w14:textId="5B7F6FE7" w:rsidR="00661028" w:rsidRDefault="00661028">
      <w:pPr>
        <w:pStyle w:val="NoSpacing"/>
      </w:pPr>
    </w:p>
    <w:p w14:paraId="76EA06EE" w14:textId="182A2C67" w:rsidR="00661028" w:rsidRDefault="00661028">
      <w:pPr>
        <w:pStyle w:val="NoSpacing"/>
      </w:pPr>
    </w:p>
    <w:p w14:paraId="54102232" w14:textId="2AD87399" w:rsidR="009A2BB3" w:rsidRDefault="00262821">
      <w:pPr>
        <w:pStyle w:val="NoSpacing"/>
      </w:pPr>
      <w:r>
        <w:rPr>
          <w:noProof/>
          <w:sz w:val="40"/>
          <w:szCs w:val="40"/>
          <w:lang w:eastAsia="en-GB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CD77B04" wp14:editId="01971868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6696075" cy="3067050"/>
                <wp:effectExtent l="19050" t="19050" r="47625" b="3810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6075" cy="3067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0141F0" w14:textId="77777777" w:rsidR="00262821" w:rsidRDefault="00262821" w:rsidP="00262821">
                            <w:pPr>
                              <w:rPr>
                                <w:color w:val="7030A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9B93078" wp14:editId="508574A3">
                                  <wp:extent cx="6498000" cy="2894400"/>
                                  <wp:effectExtent l="0" t="0" r="0" b="1270"/>
                                  <wp:docPr id="3" name="Picture 3" descr="C:\Users\pdaberryl1\AppData\Local\Microsoft\Windows\INetCache\Content.Word\st d new 61820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pdaberryl1\AppData\Local\Microsoft\Windows\INetCache\Content.Word\st d new 61820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98000" cy="289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4B66F2" w14:textId="77777777" w:rsidR="00262821" w:rsidRPr="007D3F6D" w:rsidRDefault="00262821" w:rsidP="00262821">
                            <w:pPr>
                              <w:rPr>
                                <w:color w:val="7030A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D77B0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1.45pt;width:527.25pt;height:241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" strokeweight="4.5pt">
                <v:textbox>
                  <w:txbxContent>
                    <w:p w14:paraId="3B0141F0" w14:textId="77777777" w:rsidR="00262821" w:rsidRDefault="00262821" w:rsidP="00262821">
                      <w:pPr>
                        <w:rPr>
                          <w:color w:val="7030A0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9B93078" wp14:editId="508574A3">
                            <wp:extent cx="6498000" cy="2894400"/>
                            <wp:effectExtent l="0" t="0" r="0" b="1270"/>
                            <wp:docPr id="3" name="Picture 3" descr="C:\Users\pdaberryl1\AppData\Local\Microsoft\Windows\INetCache\Content.Word\st d new 61820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pdaberryl1\AppData\Local\Microsoft\Windows\INetCache\Content.Word\st d new 61820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98000" cy="289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A4B66F2" w14:textId="77777777" w:rsidR="00262821" w:rsidRPr="007D3F6D" w:rsidRDefault="00262821" w:rsidP="00262821">
                      <w:pPr>
                        <w:rPr>
                          <w:color w:val="7030A0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F5AD2A6" w14:textId="5A502470" w:rsidR="009A2BB3" w:rsidRDefault="009A2BB3">
      <w:pPr>
        <w:pStyle w:val="NoSpacing"/>
      </w:pPr>
    </w:p>
    <w:p w14:paraId="4F92B986" w14:textId="4AE4258B" w:rsidR="009A2BB3" w:rsidRDefault="009A2BB3">
      <w:pPr>
        <w:pStyle w:val="NoSpacing"/>
      </w:pPr>
    </w:p>
    <w:p w14:paraId="2D81137F" w14:textId="4BD5CC59" w:rsidR="009A2BB3" w:rsidRDefault="009A2BB3">
      <w:pPr>
        <w:pStyle w:val="NoSpacing"/>
      </w:pPr>
    </w:p>
    <w:p w14:paraId="640D4AAC" w14:textId="6CF6883E" w:rsidR="009A2BB3" w:rsidRDefault="009A2BB3">
      <w:pPr>
        <w:pStyle w:val="NoSpacing"/>
      </w:pPr>
    </w:p>
    <w:p w14:paraId="48D5919B" w14:textId="443FD47B" w:rsidR="009A2BB3" w:rsidRDefault="009A2BB3">
      <w:pPr>
        <w:pStyle w:val="NoSpacing"/>
      </w:pPr>
    </w:p>
    <w:p w14:paraId="5FC73F1C" w14:textId="79CCF97F" w:rsidR="009A2BB3" w:rsidRDefault="009A2BB3">
      <w:pPr>
        <w:pStyle w:val="NoSpacing"/>
      </w:pPr>
    </w:p>
    <w:p w14:paraId="478C85A8" w14:textId="74F05612" w:rsidR="009A2BB3" w:rsidRDefault="009A2BB3">
      <w:pPr>
        <w:pStyle w:val="NoSpacing"/>
      </w:pPr>
    </w:p>
    <w:p w14:paraId="4322DACA" w14:textId="2B3040BD" w:rsidR="009A2BB3" w:rsidRDefault="009A2BB3">
      <w:pPr>
        <w:pStyle w:val="NoSpacing"/>
      </w:pPr>
    </w:p>
    <w:p w14:paraId="753065D4" w14:textId="5CBF67AE" w:rsidR="009A2BB3" w:rsidRDefault="009A2BB3">
      <w:pPr>
        <w:pStyle w:val="NoSpacing"/>
      </w:pPr>
    </w:p>
    <w:p w14:paraId="35F96D2E" w14:textId="3CDE57ED" w:rsidR="009A2BB3" w:rsidRDefault="009A2BB3">
      <w:pPr>
        <w:pStyle w:val="NoSpacing"/>
      </w:pPr>
    </w:p>
    <w:p w14:paraId="38DFED40" w14:textId="019D750A" w:rsidR="009A2BB3" w:rsidRDefault="009A2BB3">
      <w:pPr>
        <w:pStyle w:val="NoSpacing"/>
      </w:pPr>
    </w:p>
    <w:p w14:paraId="109FAA5F" w14:textId="5857B8A8" w:rsidR="009A2BB3" w:rsidRDefault="009A2BB3">
      <w:pPr>
        <w:pStyle w:val="NoSpacing"/>
      </w:pPr>
    </w:p>
    <w:p w14:paraId="3853E893" w14:textId="77777777" w:rsidR="009A2BB3" w:rsidRDefault="009A2BB3">
      <w:pPr>
        <w:pStyle w:val="NoSpacing"/>
      </w:pPr>
    </w:p>
    <w:p w14:paraId="7B874F2B" w14:textId="10F51DEF" w:rsidR="002E06AC" w:rsidRDefault="002E06AC">
      <w:pPr>
        <w:pStyle w:val="NoSpacing"/>
      </w:pPr>
    </w:p>
    <w:p w14:paraId="268A104D" w14:textId="3422F393" w:rsidR="002E06AC" w:rsidRDefault="002E06AC">
      <w:pPr>
        <w:pStyle w:val="NoSpacing"/>
      </w:pPr>
    </w:p>
    <w:p w14:paraId="3BE726E5" w14:textId="70DDD129" w:rsidR="001164DE" w:rsidRDefault="001164DE">
      <w:pPr>
        <w:pStyle w:val="NoSpacing"/>
      </w:pPr>
    </w:p>
    <w:p w14:paraId="08ADF6AE" w14:textId="14DD2118" w:rsidR="001164DE" w:rsidRDefault="001164DE">
      <w:pPr>
        <w:pStyle w:val="NoSpacing"/>
      </w:pPr>
    </w:p>
    <w:p w14:paraId="024B4BD2" w14:textId="1DA87050" w:rsidR="001164DE" w:rsidRDefault="001164DE">
      <w:pPr>
        <w:pStyle w:val="NoSpacing"/>
      </w:pPr>
    </w:p>
    <w:p w14:paraId="61E9694E" w14:textId="77777777" w:rsidR="001164DE" w:rsidRDefault="001164DE">
      <w:pPr>
        <w:pStyle w:val="NoSpacing"/>
      </w:pPr>
    </w:p>
    <w:p w14:paraId="2C7E62F5" w14:textId="24F621E5" w:rsidR="002E06AC" w:rsidRDefault="002E06AC">
      <w:pPr>
        <w:pStyle w:val="NoSpacing"/>
      </w:pPr>
    </w:p>
    <w:p w14:paraId="117F03B2" w14:textId="23F3516B" w:rsidR="00262821" w:rsidRDefault="00262821">
      <w:pPr>
        <w:pStyle w:val="NoSpacing"/>
      </w:pPr>
    </w:p>
    <w:p w14:paraId="48872F44" w14:textId="052D22CB" w:rsidR="00262821" w:rsidRDefault="00262821">
      <w:pPr>
        <w:pStyle w:val="NoSpacing"/>
      </w:pPr>
    </w:p>
    <w:tbl>
      <w:tblPr>
        <w:tblStyle w:val="TableCalendar"/>
        <w:tblpPr w:leftFromText="180" w:rightFromText="180" w:vertAnchor="text" w:horzAnchor="margin" w:tblpY="153"/>
        <w:tblW w:w="5000" w:type="pct"/>
        <w:tblLook w:val="0420" w:firstRow="1" w:lastRow="0" w:firstColumn="0" w:lastColumn="0" w:noHBand="0" w:noVBand="1"/>
        <w:tblCaption w:val="Layout table"/>
      </w:tblPr>
      <w:tblGrid>
        <w:gridCol w:w="1413"/>
        <w:gridCol w:w="1687"/>
        <w:gridCol w:w="1534"/>
        <w:gridCol w:w="1555"/>
        <w:gridCol w:w="1434"/>
        <w:gridCol w:w="1629"/>
        <w:gridCol w:w="1538"/>
      </w:tblGrid>
      <w:tr w:rsidR="00A3541D" w14:paraId="01AFCDCC" w14:textId="77777777" w:rsidTr="00FC7DE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07EF4828" w14:textId="7510213F" w:rsidR="00A3541D" w:rsidRDefault="0086118B" w:rsidP="005C346B">
            <w:pPr>
              <w:pStyle w:val="Days"/>
            </w:pPr>
            <w:r>
              <w:t>SEPTEMBER</w:t>
            </w:r>
          </w:p>
        </w:tc>
      </w:tr>
      <w:tr w:rsidR="00A3541D" w14:paraId="442E9DA5" w14:textId="77777777" w:rsidTr="00034F50">
        <w:tc>
          <w:tcPr>
            <w:tcW w:w="1413" w:type="dxa"/>
            <w:tcBorders>
              <w:bottom w:val="single" w:sz="4" w:space="0" w:color="595959" w:themeColor="text1" w:themeTint="A6"/>
            </w:tcBorders>
          </w:tcPr>
          <w:p w14:paraId="25767EEA" w14:textId="77777777" w:rsidR="005C346B" w:rsidRDefault="005C346B" w:rsidP="005C346B">
            <w:pPr>
              <w:pStyle w:val="Days"/>
            </w:pPr>
            <w:r>
              <w:t>Sunday</w:t>
            </w:r>
          </w:p>
        </w:tc>
        <w:tc>
          <w:tcPr>
            <w:tcW w:w="1687" w:type="dxa"/>
            <w:tcBorders>
              <w:bottom w:val="single" w:sz="4" w:space="0" w:color="595959" w:themeColor="text1" w:themeTint="A6"/>
            </w:tcBorders>
          </w:tcPr>
          <w:p w14:paraId="4DEF91E7" w14:textId="77777777" w:rsidR="005C346B" w:rsidRDefault="005C346B" w:rsidP="005C346B">
            <w:pPr>
              <w:pStyle w:val="Days"/>
            </w:pPr>
            <w:r>
              <w:t>Monday</w:t>
            </w:r>
          </w:p>
        </w:tc>
        <w:tc>
          <w:tcPr>
            <w:tcW w:w="1534" w:type="dxa"/>
            <w:tcBorders>
              <w:bottom w:val="single" w:sz="4" w:space="0" w:color="595959" w:themeColor="text1" w:themeTint="A6"/>
            </w:tcBorders>
          </w:tcPr>
          <w:p w14:paraId="7ABD1BEA" w14:textId="77777777" w:rsidR="005C346B" w:rsidRDefault="005C346B" w:rsidP="005C346B">
            <w:pPr>
              <w:pStyle w:val="Days"/>
            </w:pPr>
            <w:r>
              <w:t>Tuesday</w:t>
            </w:r>
          </w:p>
        </w:tc>
        <w:tc>
          <w:tcPr>
            <w:tcW w:w="1555" w:type="dxa"/>
            <w:tcBorders>
              <w:bottom w:val="single" w:sz="4" w:space="0" w:color="595959" w:themeColor="text1" w:themeTint="A6"/>
            </w:tcBorders>
          </w:tcPr>
          <w:p w14:paraId="43E4C769" w14:textId="77777777" w:rsidR="005C346B" w:rsidRDefault="005C346B" w:rsidP="005C346B">
            <w:pPr>
              <w:pStyle w:val="Days"/>
            </w:pPr>
            <w:r>
              <w:t>Wednesday</w:t>
            </w:r>
          </w:p>
        </w:tc>
        <w:tc>
          <w:tcPr>
            <w:tcW w:w="1434" w:type="dxa"/>
            <w:tcBorders>
              <w:bottom w:val="single" w:sz="4" w:space="0" w:color="595959" w:themeColor="text1" w:themeTint="A6"/>
            </w:tcBorders>
          </w:tcPr>
          <w:p w14:paraId="3AC2D419" w14:textId="77777777" w:rsidR="005C346B" w:rsidRDefault="005C346B" w:rsidP="005C346B">
            <w:pPr>
              <w:pStyle w:val="Days"/>
            </w:pPr>
            <w:r>
              <w:t>Thursday</w:t>
            </w:r>
          </w:p>
        </w:tc>
        <w:tc>
          <w:tcPr>
            <w:tcW w:w="1629" w:type="dxa"/>
            <w:tcBorders>
              <w:bottom w:val="single" w:sz="4" w:space="0" w:color="595959" w:themeColor="text1" w:themeTint="A6"/>
            </w:tcBorders>
          </w:tcPr>
          <w:p w14:paraId="5F4F8B76" w14:textId="77777777" w:rsidR="005C346B" w:rsidRDefault="005C346B" w:rsidP="005C346B">
            <w:pPr>
              <w:pStyle w:val="Days"/>
            </w:pPr>
            <w:r>
              <w:t>Friday</w:t>
            </w:r>
          </w:p>
        </w:tc>
        <w:tc>
          <w:tcPr>
            <w:tcW w:w="1538" w:type="dxa"/>
            <w:tcBorders>
              <w:bottom w:val="single" w:sz="4" w:space="0" w:color="595959" w:themeColor="text1" w:themeTint="A6"/>
            </w:tcBorders>
          </w:tcPr>
          <w:p w14:paraId="09A6198B" w14:textId="77777777" w:rsidR="005C346B" w:rsidRDefault="005C346B" w:rsidP="005C346B">
            <w:pPr>
              <w:pStyle w:val="Days"/>
            </w:pPr>
            <w:r>
              <w:t>Saturday</w:t>
            </w:r>
          </w:p>
        </w:tc>
      </w:tr>
      <w:tr w:rsidR="005C346B" w14:paraId="6E260C27" w14:textId="77777777" w:rsidTr="00034F50">
        <w:tc>
          <w:tcPr>
            <w:tcW w:w="1413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D1BACDF" w14:textId="1B418A03" w:rsidR="005C346B" w:rsidRDefault="004D1693" w:rsidP="005C346B">
            <w:pPr>
              <w:pStyle w:val="Dates"/>
            </w:pPr>
            <w:r>
              <w:t>31</w:t>
            </w:r>
          </w:p>
        </w:tc>
        <w:tc>
          <w:tcPr>
            <w:tcW w:w="1687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9C3E6FE" w14:textId="68DE9170" w:rsidR="005C346B" w:rsidRDefault="00116C58" w:rsidP="005C346B">
            <w:pPr>
              <w:pStyle w:val="Dates"/>
            </w:pPr>
            <w:r>
              <w:t>1</w:t>
            </w:r>
          </w:p>
        </w:tc>
        <w:tc>
          <w:tcPr>
            <w:tcW w:w="15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B815B0A" w14:textId="36162DAB" w:rsidR="005C346B" w:rsidRDefault="00116C58" w:rsidP="005C346B">
            <w:pPr>
              <w:pStyle w:val="Dates"/>
            </w:pPr>
            <w:r>
              <w:t>2</w:t>
            </w:r>
          </w:p>
        </w:tc>
        <w:tc>
          <w:tcPr>
            <w:tcW w:w="1555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C8E7464" w14:textId="14687FB6" w:rsidR="005C346B" w:rsidRDefault="00116C58" w:rsidP="005C346B">
            <w:pPr>
              <w:pStyle w:val="Dates"/>
            </w:pPr>
            <w:r>
              <w:t>3</w:t>
            </w:r>
          </w:p>
        </w:tc>
        <w:tc>
          <w:tcPr>
            <w:tcW w:w="14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013C711" w14:textId="550BDDC7" w:rsidR="005C346B" w:rsidRDefault="00116C58" w:rsidP="005C346B">
            <w:pPr>
              <w:pStyle w:val="Dates"/>
            </w:pPr>
            <w:r>
              <w:t>4</w:t>
            </w:r>
          </w:p>
        </w:tc>
        <w:tc>
          <w:tcPr>
            <w:tcW w:w="162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1C8AD7F" w14:textId="3B09C5B9" w:rsidR="005C346B" w:rsidRDefault="00116C58" w:rsidP="005C346B">
            <w:pPr>
              <w:pStyle w:val="Dates"/>
            </w:pPr>
            <w:r>
              <w:t>5</w:t>
            </w:r>
          </w:p>
        </w:tc>
        <w:tc>
          <w:tcPr>
            <w:tcW w:w="15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AB49E34" w14:textId="08566D95" w:rsidR="005C346B" w:rsidRDefault="00116C58" w:rsidP="005C346B">
            <w:pPr>
              <w:pStyle w:val="Dates"/>
            </w:pPr>
            <w:r>
              <w:t>6</w:t>
            </w:r>
          </w:p>
        </w:tc>
      </w:tr>
      <w:tr w:rsidR="005C346B" w14:paraId="7704FA36" w14:textId="77777777" w:rsidTr="00034F50">
        <w:trPr>
          <w:trHeight w:hRule="exact" w:val="822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4AD1726" w14:textId="77777777" w:rsidR="005C346B" w:rsidRDefault="005C346B" w:rsidP="005C346B"/>
        </w:tc>
        <w:tc>
          <w:tcPr>
            <w:tcW w:w="1687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F5DE4B2" w14:textId="271EAB09" w:rsidR="005C346B" w:rsidRDefault="005C346B" w:rsidP="005C346B"/>
        </w:tc>
        <w:tc>
          <w:tcPr>
            <w:tcW w:w="15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01B5CFB" w14:textId="77777777" w:rsidR="005C346B" w:rsidRDefault="005C346B" w:rsidP="005C346B"/>
        </w:tc>
        <w:tc>
          <w:tcPr>
            <w:tcW w:w="1555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4CAB445" w14:textId="5FD57321" w:rsidR="005C346B" w:rsidRDefault="005C346B" w:rsidP="005C346B"/>
        </w:tc>
        <w:tc>
          <w:tcPr>
            <w:tcW w:w="14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F727F8C" w14:textId="5B08C57B" w:rsidR="005C346B" w:rsidRDefault="00775AC0" w:rsidP="005C346B">
            <w:r>
              <w:t>PC Meeting 9am</w:t>
            </w:r>
          </w:p>
        </w:tc>
        <w:tc>
          <w:tcPr>
            <w:tcW w:w="162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6941ED0" w14:textId="1FD367C0" w:rsidR="005C346B" w:rsidRDefault="00034F50" w:rsidP="005C346B">
            <w:r>
              <w:t>1</w:t>
            </w:r>
            <w:r w:rsidRPr="00B17B26">
              <w:rPr>
                <w:vertAlign w:val="superscript"/>
              </w:rPr>
              <w:t>st</w:t>
            </w:r>
            <w:r>
              <w:t xml:space="preserve"> Friday Mass 10am St Margaret’s P2-7</w:t>
            </w:r>
          </w:p>
        </w:tc>
        <w:tc>
          <w:tcPr>
            <w:tcW w:w="15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B6EDC44" w14:textId="77777777" w:rsidR="005C346B" w:rsidRDefault="005C346B" w:rsidP="005C346B"/>
        </w:tc>
      </w:tr>
      <w:tr w:rsidR="005C346B" w14:paraId="2861B5F6" w14:textId="77777777" w:rsidTr="00034F50">
        <w:tc>
          <w:tcPr>
            <w:tcW w:w="1413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4FFDDD5" w14:textId="567BA025" w:rsidR="005C346B" w:rsidRDefault="00116C58" w:rsidP="005C346B">
            <w:pPr>
              <w:pStyle w:val="Dates"/>
            </w:pPr>
            <w:r>
              <w:t>7</w:t>
            </w:r>
          </w:p>
        </w:tc>
        <w:tc>
          <w:tcPr>
            <w:tcW w:w="1687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6EE03BB" w14:textId="3B3C4711" w:rsidR="005C346B" w:rsidRDefault="00116C58" w:rsidP="005C346B">
            <w:pPr>
              <w:pStyle w:val="Dates"/>
            </w:pPr>
            <w:r>
              <w:t>8</w:t>
            </w:r>
          </w:p>
        </w:tc>
        <w:tc>
          <w:tcPr>
            <w:tcW w:w="15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411DE1F" w14:textId="5781BE3A" w:rsidR="005C346B" w:rsidRDefault="00116C58" w:rsidP="005C346B">
            <w:pPr>
              <w:pStyle w:val="Dates"/>
            </w:pPr>
            <w:r>
              <w:t>9</w:t>
            </w:r>
          </w:p>
        </w:tc>
        <w:tc>
          <w:tcPr>
            <w:tcW w:w="1555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C832627" w14:textId="6380B960" w:rsidR="005C346B" w:rsidRDefault="00507CA5" w:rsidP="005C346B">
            <w:pPr>
              <w:pStyle w:val="Dates"/>
            </w:pPr>
            <w:r>
              <w:t>1</w:t>
            </w:r>
            <w:r w:rsidR="00116C58">
              <w:t>0</w:t>
            </w:r>
          </w:p>
        </w:tc>
        <w:tc>
          <w:tcPr>
            <w:tcW w:w="14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E5B664E" w14:textId="336C73AC" w:rsidR="005C346B" w:rsidRDefault="00507CA5" w:rsidP="005C346B">
            <w:pPr>
              <w:pStyle w:val="Dates"/>
            </w:pPr>
            <w:r>
              <w:t>1</w:t>
            </w:r>
            <w:r w:rsidR="00116C58">
              <w:t>1</w:t>
            </w:r>
          </w:p>
        </w:tc>
        <w:tc>
          <w:tcPr>
            <w:tcW w:w="162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370AAC2" w14:textId="446A8799" w:rsidR="00116C58" w:rsidRDefault="00507CA5" w:rsidP="00116C58">
            <w:pPr>
              <w:pStyle w:val="Dates"/>
            </w:pPr>
            <w:r>
              <w:t>1</w:t>
            </w:r>
            <w:r w:rsidR="00116C58">
              <w:t>2</w:t>
            </w:r>
          </w:p>
        </w:tc>
        <w:tc>
          <w:tcPr>
            <w:tcW w:w="15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5453A805" w14:textId="5ECCB5B2" w:rsidR="005C346B" w:rsidRDefault="00507CA5" w:rsidP="005C346B">
            <w:pPr>
              <w:pStyle w:val="Dates"/>
            </w:pPr>
            <w:r>
              <w:t>1</w:t>
            </w:r>
            <w:r w:rsidR="00116C58">
              <w:t>3</w:t>
            </w:r>
          </w:p>
        </w:tc>
      </w:tr>
      <w:tr w:rsidR="005C346B" w14:paraId="28CEF083" w14:textId="77777777" w:rsidTr="00034F50">
        <w:trPr>
          <w:trHeight w:hRule="exact" w:val="975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78E78A8" w14:textId="77777777" w:rsidR="005C346B" w:rsidRDefault="005C346B" w:rsidP="005C346B"/>
        </w:tc>
        <w:tc>
          <w:tcPr>
            <w:tcW w:w="1687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FB79A26" w14:textId="7406D715" w:rsidR="005C346B" w:rsidRDefault="005C346B" w:rsidP="005C346B">
            <w:r>
              <w:t xml:space="preserve"> </w:t>
            </w:r>
          </w:p>
        </w:tc>
        <w:tc>
          <w:tcPr>
            <w:tcW w:w="15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1A18AD6" w14:textId="2D2B6CCA" w:rsidR="000264ED" w:rsidRDefault="000264ED" w:rsidP="005C346B"/>
        </w:tc>
        <w:tc>
          <w:tcPr>
            <w:tcW w:w="1555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D57DDDA" w14:textId="6AF5C0C8" w:rsidR="005C346B" w:rsidRDefault="00775AC0" w:rsidP="005C346B">
            <w:r>
              <w:t>P7 Mass Cathedral 10am</w:t>
            </w:r>
          </w:p>
        </w:tc>
        <w:tc>
          <w:tcPr>
            <w:tcW w:w="14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EE6D12F" w14:textId="4D5848F3" w:rsidR="005C346B" w:rsidRDefault="009D7525" w:rsidP="005C346B">
            <w:r>
              <w:t>P6, P7 St Bens</w:t>
            </w:r>
          </w:p>
        </w:tc>
        <w:tc>
          <w:tcPr>
            <w:tcW w:w="162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7F3C704" w14:textId="36BAAAD8" w:rsidR="005C346B" w:rsidRDefault="00775AC0" w:rsidP="005C346B">
            <w:r>
              <w:t>Flu vaccinations</w:t>
            </w:r>
          </w:p>
        </w:tc>
        <w:tc>
          <w:tcPr>
            <w:tcW w:w="15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E26927E" w14:textId="77777777" w:rsidR="005C346B" w:rsidRDefault="005C346B" w:rsidP="005C346B"/>
        </w:tc>
      </w:tr>
      <w:tr w:rsidR="005C346B" w14:paraId="14F4ABC6" w14:textId="77777777" w:rsidTr="00034F50">
        <w:tc>
          <w:tcPr>
            <w:tcW w:w="1413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5ED8FB5" w14:textId="73DD18F6" w:rsidR="005C346B" w:rsidRDefault="00507CA5" w:rsidP="005C346B">
            <w:pPr>
              <w:pStyle w:val="Dates"/>
            </w:pPr>
            <w:r>
              <w:t>1</w:t>
            </w:r>
            <w:r w:rsidR="00116C58">
              <w:t>4</w:t>
            </w:r>
          </w:p>
        </w:tc>
        <w:tc>
          <w:tcPr>
            <w:tcW w:w="1687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5AEDC7C" w14:textId="7BF0EFB8" w:rsidR="005C346B" w:rsidRDefault="00507CA5" w:rsidP="005C346B">
            <w:pPr>
              <w:pStyle w:val="Dates"/>
            </w:pPr>
            <w:r>
              <w:t>1</w:t>
            </w:r>
            <w:r w:rsidR="00116C58">
              <w:t>5</w:t>
            </w:r>
          </w:p>
        </w:tc>
        <w:tc>
          <w:tcPr>
            <w:tcW w:w="15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04D50B2" w14:textId="7CA1F5B1" w:rsidR="005C346B" w:rsidRDefault="00507CA5" w:rsidP="005C346B">
            <w:pPr>
              <w:pStyle w:val="Dates"/>
            </w:pPr>
            <w:r>
              <w:t>1</w:t>
            </w:r>
            <w:r w:rsidR="00116C58">
              <w:t>6</w:t>
            </w:r>
          </w:p>
        </w:tc>
        <w:tc>
          <w:tcPr>
            <w:tcW w:w="1555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11D99B9" w14:textId="0D75DCAE" w:rsidR="005C346B" w:rsidRDefault="00034F50" w:rsidP="005C346B">
            <w:pPr>
              <w:pStyle w:val="Dates"/>
            </w:pPr>
            <w:r>
              <w:t>1</w:t>
            </w:r>
            <w:r w:rsidR="00116C58">
              <w:t>7</w:t>
            </w:r>
          </w:p>
        </w:tc>
        <w:tc>
          <w:tcPr>
            <w:tcW w:w="14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79F3EFA" w14:textId="755FBB89" w:rsidR="005C346B" w:rsidRDefault="00507CA5" w:rsidP="005C346B">
            <w:pPr>
              <w:pStyle w:val="Dates"/>
            </w:pPr>
            <w:r>
              <w:t>1</w:t>
            </w:r>
            <w:r w:rsidR="00116C58">
              <w:t>8</w:t>
            </w:r>
          </w:p>
        </w:tc>
        <w:tc>
          <w:tcPr>
            <w:tcW w:w="1629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533FBE88" w14:textId="2D005CE8" w:rsidR="005C346B" w:rsidRDefault="00116C58" w:rsidP="005C346B">
            <w:pPr>
              <w:pStyle w:val="Dates"/>
            </w:pPr>
            <w:r>
              <w:t>19</w:t>
            </w:r>
          </w:p>
        </w:tc>
        <w:tc>
          <w:tcPr>
            <w:tcW w:w="15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F7D4CB5" w14:textId="4A175828" w:rsidR="005C346B" w:rsidRDefault="00507CA5" w:rsidP="005C346B">
            <w:pPr>
              <w:pStyle w:val="Dates"/>
            </w:pPr>
            <w:r>
              <w:t>2</w:t>
            </w:r>
            <w:r w:rsidR="00116C58">
              <w:t>0</w:t>
            </w:r>
          </w:p>
        </w:tc>
      </w:tr>
      <w:tr w:rsidR="005C346B" w14:paraId="0F56CD2E" w14:textId="77777777" w:rsidTr="00034F50">
        <w:trPr>
          <w:trHeight w:hRule="exact" w:val="864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96E939D" w14:textId="77777777" w:rsidR="005C346B" w:rsidRDefault="005C346B" w:rsidP="005C346B"/>
        </w:tc>
        <w:tc>
          <w:tcPr>
            <w:tcW w:w="1687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221A8DA" w14:textId="12E0473C" w:rsidR="005C346B" w:rsidRDefault="005C346B" w:rsidP="005C346B"/>
        </w:tc>
        <w:tc>
          <w:tcPr>
            <w:tcW w:w="15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057A397" w14:textId="77576167" w:rsidR="005C346B" w:rsidRDefault="00CF5967" w:rsidP="005C346B">
            <w:r>
              <w:t xml:space="preserve">Meet the Teacher </w:t>
            </w:r>
            <w:r w:rsidR="009D7525">
              <w:t>2</w:t>
            </w:r>
            <w:r>
              <w:t>pm Parents/Carers</w:t>
            </w:r>
          </w:p>
        </w:tc>
        <w:tc>
          <w:tcPr>
            <w:tcW w:w="1555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D2B9D05" w14:textId="07F98F1D" w:rsidR="005C346B" w:rsidRDefault="005C346B" w:rsidP="005C346B">
            <w:r>
              <w:t xml:space="preserve"> </w:t>
            </w:r>
          </w:p>
        </w:tc>
        <w:tc>
          <w:tcPr>
            <w:tcW w:w="14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D336F07" w14:textId="0A05C5BA" w:rsidR="005C346B" w:rsidRPr="00775AC0" w:rsidRDefault="00775AC0" w:rsidP="005C346B">
            <w:pPr>
              <w:rPr>
                <w:sz w:val="16"/>
                <w:szCs w:val="16"/>
              </w:rPr>
            </w:pPr>
            <w:r w:rsidRPr="00775AC0">
              <w:rPr>
                <w:sz w:val="16"/>
                <w:szCs w:val="16"/>
              </w:rPr>
              <w:t>P4 &amp; P7 Sacraments Meeting St Marg 6pm</w:t>
            </w:r>
          </w:p>
        </w:tc>
        <w:tc>
          <w:tcPr>
            <w:tcW w:w="1629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193751D0" w14:textId="72537449" w:rsidR="00860BE8" w:rsidRDefault="00860BE8" w:rsidP="005C346B"/>
        </w:tc>
        <w:tc>
          <w:tcPr>
            <w:tcW w:w="15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A4A4C1C" w14:textId="77777777" w:rsidR="005C346B" w:rsidRDefault="005C346B" w:rsidP="005C346B"/>
        </w:tc>
      </w:tr>
      <w:tr w:rsidR="005C346B" w14:paraId="7D089645" w14:textId="77777777" w:rsidTr="00B2524D">
        <w:tc>
          <w:tcPr>
            <w:tcW w:w="1413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00A0CB2" w14:textId="4F499E6D" w:rsidR="005C346B" w:rsidRDefault="00507CA5" w:rsidP="005C346B">
            <w:pPr>
              <w:pStyle w:val="Dates"/>
            </w:pPr>
            <w:r>
              <w:t>2</w:t>
            </w:r>
            <w:r w:rsidR="00116C58">
              <w:t>1</w:t>
            </w:r>
          </w:p>
        </w:tc>
        <w:tc>
          <w:tcPr>
            <w:tcW w:w="1687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6C95B7DE" w14:textId="45448572" w:rsidR="005C346B" w:rsidRDefault="00507CA5" w:rsidP="005C346B">
            <w:pPr>
              <w:pStyle w:val="Dates"/>
            </w:pPr>
            <w:r>
              <w:t>2</w:t>
            </w:r>
            <w:r w:rsidR="00116C58">
              <w:t>2</w:t>
            </w:r>
          </w:p>
        </w:tc>
        <w:tc>
          <w:tcPr>
            <w:tcW w:w="15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6BBAA1F" w14:textId="1C8A36F9" w:rsidR="005C346B" w:rsidRDefault="00507CA5" w:rsidP="005C346B">
            <w:pPr>
              <w:pStyle w:val="Dates"/>
            </w:pPr>
            <w:r>
              <w:t>2</w:t>
            </w:r>
            <w:r w:rsidR="00116C58">
              <w:t>3</w:t>
            </w:r>
          </w:p>
        </w:tc>
        <w:tc>
          <w:tcPr>
            <w:tcW w:w="1555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87A4573" w14:textId="29C4EABC" w:rsidR="005C346B" w:rsidRDefault="00507CA5" w:rsidP="005C346B">
            <w:pPr>
              <w:pStyle w:val="Dates"/>
            </w:pPr>
            <w:r>
              <w:t>2</w:t>
            </w:r>
            <w:r w:rsidR="00116C58">
              <w:t>4</w:t>
            </w:r>
          </w:p>
        </w:tc>
        <w:tc>
          <w:tcPr>
            <w:tcW w:w="14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5C70C9D" w14:textId="4D6CAFBD" w:rsidR="005C346B" w:rsidRDefault="00507CA5" w:rsidP="005C346B">
            <w:pPr>
              <w:pStyle w:val="Dates"/>
            </w:pPr>
            <w:r>
              <w:t>2</w:t>
            </w:r>
            <w:r w:rsidR="00116C58">
              <w:t>5</w:t>
            </w:r>
          </w:p>
        </w:tc>
        <w:tc>
          <w:tcPr>
            <w:tcW w:w="1629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703BD9F2" w14:textId="2DF1BC81" w:rsidR="005C346B" w:rsidRDefault="00507CA5" w:rsidP="005C346B">
            <w:pPr>
              <w:pStyle w:val="Dates"/>
            </w:pPr>
            <w:r>
              <w:t>2</w:t>
            </w:r>
            <w:r w:rsidR="00116C58">
              <w:t>6</w:t>
            </w:r>
          </w:p>
        </w:tc>
        <w:tc>
          <w:tcPr>
            <w:tcW w:w="1538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auto"/>
          </w:tcPr>
          <w:p w14:paraId="4324FCF2" w14:textId="097651E3" w:rsidR="005C346B" w:rsidRDefault="00034F50" w:rsidP="005C346B">
            <w:pPr>
              <w:pStyle w:val="Dates"/>
            </w:pPr>
            <w:r>
              <w:t>2</w:t>
            </w:r>
            <w:r w:rsidR="00116C58">
              <w:t>7</w:t>
            </w:r>
            <w:r w:rsidR="005C346B">
              <w:fldChar w:fldCharType="begin"/>
            </w:r>
            <w:r w:rsidR="005C346B">
              <w:instrText xml:space="preserve">IF </w:instrText>
            </w:r>
            <w:r w:rsidR="005C346B">
              <w:fldChar w:fldCharType="begin"/>
            </w:r>
            <w:r w:rsidR="005C346B">
              <w:instrText xml:space="preserve"> =F10</w:instrText>
            </w:r>
            <w:r w:rsidR="005C346B">
              <w:fldChar w:fldCharType="separate"/>
            </w:r>
            <w:r w:rsidR="005C346B">
              <w:rPr>
                <w:noProof/>
              </w:rPr>
              <w:instrText>30</w:instrText>
            </w:r>
            <w:r w:rsidR="005C346B">
              <w:fldChar w:fldCharType="end"/>
            </w:r>
            <w:r w:rsidR="005C346B">
              <w:instrText xml:space="preserve"> = 0,"" </w:instrText>
            </w:r>
            <w:r w:rsidR="005C346B">
              <w:fldChar w:fldCharType="begin"/>
            </w:r>
            <w:r w:rsidR="005C346B">
              <w:instrText xml:space="preserve"> IF </w:instrText>
            </w:r>
            <w:r w:rsidR="005C346B">
              <w:fldChar w:fldCharType="begin"/>
            </w:r>
            <w:r w:rsidR="005C346B">
              <w:instrText xml:space="preserve"> =F10 </w:instrText>
            </w:r>
            <w:r w:rsidR="005C346B">
              <w:fldChar w:fldCharType="separate"/>
            </w:r>
            <w:r w:rsidR="005C346B">
              <w:rPr>
                <w:noProof/>
              </w:rPr>
              <w:instrText>30</w:instrText>
            </w:r>
            <w:r w:rsidR="005C346B">
              <w:fldChar w:fldCharType="end"/>
            </w:r>
            <w:r w:rsidR="005C346B">
              <w:instrText xml:space="preserve">  &lt; </w:instrText>
            </w:r>
            <w:r w:rsidR="005C346B">
              <w:fldChar w:fldCharType="begin"/>
            </w:r>
            <w:r w:rsidR="005C346B">
              <w:instrText xml:space="preserve"> DocVariable MonthEnd \@ d </w:instrText>
            </w:r>
            <w:r w:rsidR="005C346B">
              <w:fldChar w:fldCharType="separate"/>
            </w:r>
            <w:r w:rsidR="005C346B">
              <w:instrText>30</w:instrText>
            </w:r>
            <w:r w:rsidR="005C346B">
              <w:fldChar w:fldCharType="end"/>
            </w:r>
            <w:r w:rsidR="005C346B">
              <w:instrText xml:space="preserve">  </w:instrText>
            </w:r>
            <w:r w:rsidR="005C346B">
              <w:fldChar w:fldCharType="begin"/>
            </w:r>
            <w:r w:rsidR="005C346B">
              <w:instrText xml:space="preserve"> =F10+1 </w:instrText>
            </w:r>
            <w:r w:rsidR="005C346B">
              <w:fldChar w:fldCharType="separate"/>
            </w:r>
            <w:r w:rsidR="005C346B">
              <w:rPr>
                <w:noProof/>
              </w:rPr>
              <w:instrText>29</w:instrText>
            </w:r>
            <w:r w:rsidR="005C346B">
              <w:fldChar w:fldCharType="end"/>
            </w:r>
            <w:r w:rsidR="005C346B">
              <w:instrText xml:space="preserve"> "" </w:instrText>
            </w:r>
            <w:r w:rsidR="005C346B">
              <w:fldChar w:fldCharType="end"/>
            </w:r>
            <w:r w:rsidR="005C346B">
              <w:fldChar w:fldCharType="end"/>
            </w:r>
          </w:p>
        </w:tc>
      </w:tr>
      <w:tr w:rsidR="009D7525" w14:paraId="3F1755B7" w14:textId="77777777" w:rsidTr="009D7525">
        <w:trPr>
          <w:trHeight w:hRule="exact" w:val="860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6D4BD86" w14:textId="77777777" w:rsidR="009D7525" w:rsidRDefault="009D7525" w:rsidP="005C346B"/>
        </w:tc>
        <w:tc>
          <w:tcPr>
            <w:tcW w:w="1687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A779079" w14:textId="77777777" w:rsidR="009D7525" w:rsidRPr="00775AC0" w:rsidRDefault="009D7525" w:rsidP="005C346B">
            <w:pPr>
              <w:rPr>
                <w:strike/>
              </w:rPr>
            </w:pPr>
          </w:p>
        </w:tc>
        <w:tc>
          <w:tcPr>
            <w:tcW w:w="15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7EE6726" w14:textId="77777777" w:rsidR="009D7525" w:rsidRPr="003E319A" w:rsidRDefault="009D7525" w:rsidP="005C346B">
            <w:pPr>
              <w:rPr>
                <w:sz w:val="16"/>
                <w:szCs w:val="16"/>
              </w:rPr>
            </w:pPr>
          </w:p>
        </w:tc>
        <w:tc>
          <w:tcPr>
            <w:tcW w:w="1555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FF7D393" w14:textId="77777777" w:rsidR="009D7525" w:rsidRDefault="009D7525" w:rsidP="004B49BD"/>
        </w:tc>
        <w:tc>
          <w:tcPr>
            <w:tcW w:w="14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122362C" w14:textId="77777777" w:rsidR="009D7525" w:rsidRDefault="009D7525" w:rsidP="009D7525">
            <w:r>
              <w:t>House Afternoon House Colours</w:t>
            </w:r>
          </w:p>
          <w:p w14:paraId="417CA623" w14:textId="77777777" w:rsidR="009D7525" w:rsidRDefault="009D7525" w:rsidP="004B49BD"/>
        </w:tc>
        <w:tc>
          <w:tcPr>
            <w:tcW w:w="1629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65FE7098" w14:textId="7140D0E0" w:rsidR="009D7525" w:rsidRDefault="009D7525" w:rsidP="005C346B">
            <w:r>
              <w:t>HOLIDAY</w:t>
            </w:r>
          </w:p>
        </w:tc>
        <w:tc>
          <w:tcPr>
            <w:tcW w:w="1538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auto"/>
          </w:tcPr>
          <w:p w14:paraId="6D3255ED" w14:textId="77777777" w:rsidR="009D7525" w:rsidRDefault="009D7525" w:rsidP="005C346B"/>
        </w:tc>
      </w:tr>
      <w:tr w:rsidR="005C346B" w14:paraId="63491C22" w14:textId="77777777" w:rsidTr="009D7525">
        <w:trPr>
          <w:trHeight w:hRule="exact" w:val="860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D79C469" w14:textId="1041B16F" w:rsidR="005C346B" w:rsidRDefault="009D7525" w:rsidP="005C346B">
            <w:r>
              <w:t xml:space="preserve">                    28</w:t>
            </w:r>
          </w:p>
        </w:tc>
        <w:tc>
          <w:tcPr>
            <w:tcW w:w="1687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957A47A" w14:textId="77777777" w:rsidR="00034F50" w:rsidRDefault="009D7525" w:rsidP="005C346B">
            <w:r w:rsidRPr="009D7525">
              <w:t xml:space="preserve">                       29</w:t>
            </w:r>
          </w:p>
          <w:p w14:paraId="288E9F65" w14:textId="59BF5AAE" w:rsidR="009D7525" w:rsidRPr="009D7525" w:rsidRDefault="009D7525" w:rsidP="005C346B">
            <w:r>
              <w:t>HOLIDAY</w:t>
            </w:r>
          </w:p>
        </w:tc>
        <w:tc>
          <w:tcPr>
            <w:tcW w:w="15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285A41C" w14:textId="70E6A2E8" w:rsidR="005C346B" w:rsidRPr="003E319A" w:rsidRDefault="009D7525" w:rsidP="005C346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30</w:t>
            </w:r>
          </w:p>
        </w:tc>
        <w:tc>
          <w:tcPr>
            <w:tcW w:w="1555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50BF2AC" w14:textId="77777777" w:rsidR="005C346B" w:rsidRDefault="005C346B" w:rsidP="004B49BD"/>
        </w:tc>
        <w:tc>
          <w:tcPr>
            <w:tcW w:w="14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669A60B" w14:textId="44AC7DA4" w:rsidR="005C346B" w:rsidRDefault="005C346B" w:rsidP="009D7525"/>
        </w:tc>
        <w:tc>
          <w:tcPr>
            <w:tcW w:w="1629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7E13F40C" w14:textId="51A63B61" w:rsidR="005C346B" w:rsidRDefault="005C346B" w:rsidP="005C346B"/>
        </w:tc>
        <w:tc>
          <w:tcPr>
            <w:tcW w:w="15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5E865A75" w14:textId="77777777" w:rsidR="005C346B" w:rsidRDefault="005C346B" w:rsidP="005C346B"/>
        </w:tc>
      </w:tr>
    </w:tbl>
    <w:p w14:paraId="2F9C661E" w14:textId="1E06525C" w:rsidR="00262821" w:rsidRDefault="00262821">
      <w:pPr>
        <w:pStyle w:val="NoSpacing"/>
      </w:pPr>
    </w:p>
    <w:p w14:paraId="4E58504D" w14:textId="77777777" w:rsidR="009D7525" w:rsidRDefault="009D7525">
      <w:pPr>
        <w:pStyle w:val="NoSpacing"/>
      </w:pPr>
    </w:p>
    <w:p w14:paraId="78ECDB0D" w14:textId="77777777" w:rsidR="009D7525" w:rsidRDefault="009D7525">
      <w:pPr>
        <w:pStyle w:val="NoSpacing"/>
      </w:pPr>
    </w:p>
    <w:p w14:paraId="58853D0F" w14:textId="77777777" w:rsidR="009D7525" w:rsidRDefault="009D7525">
      <w:pPr>
        <w:pStyle w:val="NoSpacing"/>
      </w:pPr>
    </w:p>
    <w:p w14:paraId="0F997AED" w14:textId="77777777" w:rsidR="009D7525" w:rsidRDefault="009D7525">
      <w:pPr>
        <w:pStyle w:val="NoSpacing"/>
      </w:pPr>
    </w:p>
    <w:p w14:paraId="3C20D302" w14:textId="77777777" w:rsidR="009D7525" w:rsidRDefault="009D7525">
      <w:pPr>
        <w:pStyle w:val="NoSpacing"/>
      </w:pPr>
    </w:p>
    <w:p w14:paraId="425916FE" w14:textId="77777777" w:rsidR="009D7525" w:rsidRDefault="009D7525">
      <w:pPr>
        <w:pStyle w:val="NoSpacing"/>
      </w:pPr>
    </w:p>
    <w:p w14:paraId="52DB4DF0" w14:textId="77777777" w:rsidR="009D7525" w:rsidRDefault="009D7525">
      <w:pPr>
        <w:pStyle w:val="NoSpacing"/>
      </w:pPr>
    </w:p>
    <w:p w14:paraId="2667A2BB" w14:textId="77777777" w:rsidR="009D7525" w:rsidRDefault="009D7525">
      <w:pPr>
        <w:pStyle w:val="NoSpacing"/>
      </w:pPr>
    </w:p>
    <w:p w14:paraId="73925581" w14:textId="3A1683BD" w:rsidR="00262821" w:rsidRDefault="005C346B">
      <w:pPr>
        <w:pStyle w:val="NoSpacing"/>
      </w:pPr>
      <w:r>
        <w:rPr>
          <w:noProof/>
          <w:lang w:eastAsia="en-GB"/>
        </w:rPr>
        <w:drawing>
          <wp:inline distT="0" distB="0" distL="0" distR="0" wp14:anchorId="0CC8B411" wp14:editId="0A64BCE7">
            <wp:extent cx="6497320" cy="2125822"/>
            <wp:effectExtent l="0" t="0" r="0" b="8255"/>
            <wp:docPr id="26" name="Picture 26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256" cy="21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2AE36" w14:textId="1A224581" w:rsidR="00262821" w:rsidRDefault="00262821">
      <w:pPr>
        <w:pStyle w:val="NoSpacing"/>
      </w:pPr>
    </w:p>
    <w:p w14:paraId="2FD13151" w14:textId="075DC6E6" w:rsidR="00262821" w:rsidRDefault="00262821">
      <w:pPr>
        <w:pStyle w:val="NoSpacing"/>
      </w:pPr>
    </w:p>
    <w:p w14:paraId="33A40A32" w14:textId="23E9A769" w:rsidR="00262821" w:rsidRDefault="005C346B" w:rsidP="005C346B">
      <w:pPr>
        <w:pStyle w:val="NoSpacing"/>
        <w:tabs>
          <w:tab w:val="left" w:pos="8640"/>
        </w:tabs>
      </w:pPr>
      <w:r>
        <w:tab/>
      </w:r>
    </w:p>
    <w:tbl>
      <w:tblPr>
        <w:tblStyle w:val="TableCalendar"/>
        <w:tblpPr w:leftFromText="180" w:rightFromText="180" w:vertAnchor="text" w:horzAnchor="margin" w:tblpY="-417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40"/>
        <w:gridCol w:w="1540"/>
        <w:gridCol w:w="1558"/>
        <w:gridCol w:w="1438"/>
        <w:gridCol w:w="1634"/>
        <w:gridCol w:w="1544"/>
      </w:tblGrid>
      <w:tr w:rsidR="0024779F" w14:paraId="163B1033" w14:textId="77777777" w:rsidTr="002477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1FDA56A7" w14:textId="74590499" w:rsidR="0024779F" w:rsidRDefault="0086118B" w:rsidP="0024779F">
            <w:pPr>
              <w:pStyle w:val="Days"/>
            </w:pPr>
            <w:r>
              <w:t>OCTOBER</w:t>
            </w:r>
          </w:p>
        </w:tc>
      </w:tr>
      <w:tr w:rsidR="00F1129F" w14:paraId="0E496DED" w14:textId="77777777" w:rsidTr="0024779F"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14:paraId="72E92B99" w14:textId="77777777" w:rsidR="0024779F" w:rsidRDefault="0024779F" w:rsidP="0024779F">
            <w:pPr>
              <w:pStyle w:val="Days"/>
            </w:pPr>
            <w:r>
              <w:t>Sunday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763A79D3" w14:textId="77777777" w:rsidR="0024779F" w:rsidRDefault="0024779F" w:rsidP="0024779F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3C608D90" w14:textId="77777777" w:rsidR="0024779F" w:rsidRDefault="0024779F" w:rsidP="0024779F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5F23952B" w14:textId="77777777" w:rsidR="0024779F" w:rsidRDefault="0024779F" w:rsidP="0024779F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731E73E0" w14:textId="77777777" w:rsidR="0024779F" w:rsidRDefault="0024779F" w:rsidP="0024779F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72504FBC" w14:textId="77777777" w:rsidR="0024779F" w:rsidRDefault="0024779F" w:rsidP="0024779F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0E0FC6C7" w14:textId="77777777" w:rsidR="0024779F" w:rsidRDefault="0024779F" w:rsidP="0024779F">
            <w:pPr>
              <w:pStyle w:val="Days"/>
            </w:pPr>
            <w:r>
              <w:t>Saturday</w:t>
            </w:r>
          </w:p>
        </w:tc>
      </w:tr>
      <w:tr w:rsidR="00F1129F" w14:paraId="1219C717" w14:textId="77777777" w:rsidTr="009D7525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20AE854" w14:textId="35281532" w:rsidR="0024779F" w:rsidRDefault="0024779F" w:rsidP="009D7525">
            <w:pPr>
              <w:pStyle w:val="Dates"/>
              <w:jc w:val="left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Thursday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77FA013" w14:textId="72B18D1B" w:rsidR="0024779F" w:rsidRDefault="0024779F" w:rsidP="0024779F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Thursday</w:instrText>
            </w:r>
            <w:r>
              <w:fldChar w:fldCharType="end"/>
            </w:r>
            <w:r>
              <w:instrText xml:space="preserve"> = "Monday"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62CF6A2" w14:textId="4B652E68" w:rsidR="0024779F" w:rsidRDefault="0024779F" w:rsidP="0024779F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Thursday</w:instrText>
            </w:r>
            <w:r>
              <w:fldChar w:fldCharType="end"/>
            </w:r>
            <w:r>
              <w:instrText xml:space="preserve"> = "Tuesday"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=B2+1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5FE76C0" w14:textId="77777777" w:rsidR="0024779F" w:rsidRDefault="0024779F" w:rsidP="0024779F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Thursday</w:instrText>
            </w:r>
            <w:r>
              <w:fldChar w:fldCharType="end"/>
            </w:r>
            <w:r>
              <w:instrText xml:space="preserve"> = "Wednesday"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=C2+1 </w:instrText>
            </w:r>
            <w:r>
              <w:fldChar w:fldCharType="separate"/>
            </w:r>
            <w:r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E1E6BAF" w14:textId="77777777" w:rsidR="0024779F" w:rsidRDefault="0024779F" w:rsidP="0024779F">
            <w:pPr>
              <w:pStyle w:val="Dates"/>
            </w:pP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015DA6F" w14:textId="77777777" w:rsidR="0024779F" w:rsidRDefault="0024779F" w:rsidP="0024779F">
            <w:pPr>
              <w:pStyle w:val="Dates"/>
            </w:pP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169C790" w14:textId="6D72491D" w:rsidR="0024779F" w:rsidRDefault="0024779F" w:rsidP="0024779F">
            <w:pPr>
              <w:pStyle w:val="Dates"/>
            </w:pPr>
          </w:p>
        </w:tc>
      </w:tr>
      <w:tr w:rsidR="00F1129F" w14:paraId="51523E2B" w14:textId="77777777" w:rsidTr="0024779F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F2B01A0" w14:textId="1D06AC8A" w:rsidR="0024779F" w:rsidRDefault="0024779F" w:rsidP="0024779F">
            <w:pPr>
              <w:pStyle w:val="Dates"/>
            </w:pP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FEA32C4" w14:textId="78A97B66" w:rsidR="0024779F" w:rsidRDefault="0024779F" w:rsidP="0024779F">
            <w:pPr>
              <w:pStyle w:val="Dates"/>
            </w:pP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6AA424C" w14:textId="6907CB32" w:rsidR="0024779F" w:rsidRDefault="0024779F" w:rsidP="0024779F">
            <w:pPr>
              <w:pStyle w:val="Dates"/>
            </w:pP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CBE472E" w14:textId="53BDC09B" w:rsidR="0024779F" w:rsidRDefault="00116C58" w:rsidP="0024779F">
            <w:pPr>
              <w:pStyle w:val="Dates"/>
            </w:pPr>
            <w:r>
              <w:t>1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ABDAD5E" w14:textId="69C32D49" w:rsidR="0024779F" w:rsidRDefault="00116C58" w:rsidP="0024779F">
            <w:pPr>
              <w:pStyle w:val="Dates"/>
            </w:pPr>
            <w:r>
              <w:t>2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9B0BA27" w14:textId="32DE7351" w:rsidR="0024779F" w:rsidRDefault="00116C58" w:rsidP="0024779F">
            <w:pPr>
              <w:pStyle w:val="Dates"/>
            </w:pPr>
            <w:r>
              <w:t>3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BE23D31" w14:textId="6A3774E8" w:rsidR="0024779F" w:rsidRDefault="00116C58" w:rsidP="0024779F">
            <w:pPr>
              <w:pStyle w:val="Dates"/>
            </w:pPr>
            <w:r>
              <w:t>4</w:t>
            </w:r>
          </w:p>
        </w:tc>
      </w:tr>
      <w:tr w:rsidR="00F1129F" w14:paraId="446F0A64" w14:textId="77777777" w:rsidTr="0024779F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B27C864" w14:textId="77777777" w:rsidR="0024779F" w:rsidRDefault="0024779F" w:rsidP="0024779F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03F9D31" w14:textId="2415F01E" w:rsidR="0024779F" w:rsidRDefault="0024779F" w:rsidP="0024779F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37E13C1" w14:textId="18EFE35B" w:rsidR="0024779F" w:rsidRDefault="0024779F" w:rsidP="0024779F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6C89A5E" w14:textId="4A632572" w:rsidR="0024779F" w:rsidRDefault="004D1693" w:rsidP="0024779F">
            <w:r>
              <w:t>Month of the Rosary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8D6FE62" w14:textId="3793E573" w:rsidR="0024779F" w:rsidRDefault="0024779F" w:rsidP="0024779F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A0E691B" w14:textId="77777777" w:rsidR="0024779F" w:rsidRDefault="00B45EC9" w:rsidP="0024779F">
            <w:r>
              <w:t>1</w:t>
            </w:r>
            <w:r w:rsidRPr="00B45EC9">
              <w:rPr>
                <w:vertAlign w:val="superscript"/>
              </w:rPr>
              <w:t>st</w:t>
            </w:r>
            <w:r>
              <w:t xml:space="preserve"> Friday Mass </w:t>
            </w:r>
          </w:p>
          <w:p w14:paraId="1AE9E792" w14:textId="5A416501" w:rsidR="00EC0D4E" w:rsidRDefault="00262518" w:rsidP="0024779F">
            <w:r>
              <w:t>10am P2-7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A658A15" w14:textId="77777777" w:rsidR="0024779F" w:rsidRDefault="0024779F" w:rsidP="0024779F"/>
        </w:tc>
      </w:tr>
      <w:tr w:rsidR="00F1129F" w14:paraId="5F85DA11" w14:textId="77777777" w:rsidTr="0024779F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2EE7218" w14:textId="73A03BA6" w:rsidR="0024779F" w:rsidRDefault="00116C58" w:rsidP="0024779F">
            <w:pPr>
              <w:pStyle w:val="Dates"/>
            </w:pPr>
            <w:r>
              <w:t>5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09C05C5" w14:textId="2EF91190" w:rsidR="0024779F" w:rsidRDefault="00116C58" w:rsidP="0024779F">
            <w:pPr>
              <w:pStyle w:val="Dates"/>
            </w:pPr>
            <w:r>
              <w:t>6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C962491" w14:textId="03BF2775" w:rsidR="0024779F" w:rsidRDefault="00116C58" w:rsidP="0024779F">
            <w:pPr>
              <w:pStyle w:val="Dates"/>
            </w:pPr>
            <w:r>
              <w:t>7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705ABE2" w14:textId="1C8B5474" w:rsidR="0024779F" w:rsidRDefault="00116C58" w:rsidP="0024779F">
            <w:pPr>
              <w:pStyle w:val="Dates"/>
            </w:pPr>
            <w:r>
              <w:t>8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F9FFBCE" w14:textId="7C770D99" w:rsidR="0024779F" w:rsidRDefault="00116C58" w:rsidP="0024779F">
            <w:pPr>
              <w:pStyle w:val="Dates"/>
            </w:pPr>
            <w:r>
              <w:t>9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78BED99" w14:textId="1BE5D0E0" w:rsidR="0024779F" w:rsidRDefault="0024779F" w:rsidP="0024779F">
            <w:pPr>
              <w:pStyle w:val="Dates"/>
            </w:pPr>
            <w:r>
              <w:t>1</w:t>
            </w:r>
            <w:r w:rsidR="00116C58">
              <w:t>0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E26BF4D" w14:textId="1C4AF2E7" w:rsidR="0024779F" w:rsidRDefault="0024779F" w:rsidP="0024779F">
            <w:pPr>
              <w:pStyle w:val="Dates"/>
            </w:pPr>
            <w:r>
              <w:t>1</w:t>
            </w:r>
            <w:r w:rsidR="00116C58">
              <w:t>1</w:t>
            </w:r>
          </w:p>
        </w:tc>
      </w:tr>
      <w:tr w:rsidR="00F1129F" w14:paraId="37142E6B" w14:textId="77777777" w:rsidTr="0024779F">
        <w:trPr>
          <w:trHeight w:hRule="exact" w:val="1072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D0BAA00" w14:textId="77777777" w:rsidR="0024779F" w:rsidRDefault="0024779F" w:rsidP="0024779F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3858416" w14:textId="58A07229" w:rsidR="0024779F" w:rsidRDefault="0024779F" w:rsidP="0024779F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42921C7" w14:textId="5E440695" w:rsidR="00712ADB" w:rsidRDefault="00712ADB" w:rsidP="0024779F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9018457" w14:textId="72BD719F" w:rsidR="0024779F" w:rsidRDefault="004D1693" w:rsidP="0024779F">
            <w:r>
              <w:t>Parents Evening from 3.30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A3EEE86" w14:textId="263F7043" w:rsidR="0024779F" w:rsidRDefault="0024779F" w:rsidP="0024779F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B0045B6" w14:textId="5253C554" w:rsidR="0024779F" w:rsidRDefault="0024779F" w:rsidP="0024779F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47EFF48" w14:textId="77777777" w:rsidR="0024779F" w:rsidRDefault="0024779F" w:rsidP="0024779F"/>
        </w:tc>
      </w:tr>
      <w:tr w:rsidR="00F1129F" w14:paraId="09A5350E" w14:textId="77777777" w:rsidTr="0024779F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C45A0BB" w14:textId="1D0D89C2" w:rsidR="0024779F" w:rsidRDefault="0024779F" w:rsidP="0024779F">
            <w:pPr>
              <w:pStyle w:val="Dates"/>
            </w:pPr>
            <w:r>
              <w:t>1</w:t>
            </w:r>
            <w:r w:rsidR="00116C58">
              <w:t>2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633E1F4" w14:textId="35836BB9" w:rsidR="0024779F" w:rsidRDefault="0024779F" w:rsidP="0024779F">
            <w:pPr>
              <w:pStyle w:val="Dates"/>
            </w:pPr>
            <w:r>
              <w:t>1</w:t>
            </w:r>
            <w:r w:rsidR="00116C58">
              <w:t>3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F701412" w14:textId="5F10D96A" w:rsidR="0024779F" w:rsidRDefault="0024779F" w:rsidP="0024779F">
            <w:pPr>
              <w:pStyle w:val="Dates"/>
            </w:pPr>
            <w:r>
              <w:t>1</w:t>
            </w:r>
            <w:r w:rsidR="00116C58">
              <w:t>4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9BEECDB" w14:textId="38C43CBF" w:rsidR="0024779F" w:rsidRDefault="0024779F" w:rsidP="0024779F">
            <w:pPr>
              <w:pStyle w:val="Dates"/>
            </w:pPr>
            <w:r>
              <w:t>1</w:t>
            </w:r>
            <w:r w:rsidR="00116C58">
              <w:t>5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C9139D6" w14:textId="58F9E28A" w:rsidR="0024779F" w:rsidRDefault="00F2636C" w:rsidP="0024779F">
            <w:pPr>
              <w:pStyle w:val="Dates"/>
            </w:pPr>
            <w:r>
              <w:t>1</w:t>
            </w:r>
            <w:r w:rsidR="00116C58">
              <w:t>6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A64D45B" w14:textId="6A7E90B3" w:rsidR="0024779F" w:rsidRDefault="00262518" w:rsidP="0024779F">
            <w:pPr>
              <w:pStyle w:val="Dates"/>
            </w:pPr>
            <w:r>
              <w:t>1</w:t>
            </w:r>
            <w:r w:rsidR="00116C58">
              <w:t>7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9338C96" w14:textId="5C3E6641" w:rsidR="0024779F" w:rsidRDefault="00F2636C" w:rsidP="0024779F">
            <w:pPr>
              <w:pStyle w:val="Dates"/>
            </w:pPr>
            <w:r>
              <w:t>1</w:t>
            </w:r>
            <w:r w:rsidR="00116C58">
              <w:t>8</w:t>
            </w:r>
          </w:p>
        </w:tc>
      </w:tr>
      <w:tr w:rsidR="00F1129F" w14:paraId="771F6F37" w14:textId="77777777" w:rsidTr="0024779F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1F11668" w14:textId="77777777" w:rsidR="0024779F" w:rsidRDefault="0024779F" w:rsidP="0024779F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59CD813" w14:textId="77777777" w:rsidR="0024779F" w:rsidRDefault="0024779F" w:rsidP="0024779F">
            <w:r>
              <w:t>School closed</w:t>
            </w:r>
          </w:p>
          <w:p w14:paraId="38F54FBA" w14:textId="6725A0F5" w:rsidR="00F1129F" w:rsidRDefault="00F1129F" w:rsidP="0024779F">
            <w:r>
              <w:t>HOLIDAY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ECB3703" w14:textId="77777777" w:rsidR="0024779F" w:rsidRDefault="0024779F" w:rsidP="0024779F">
            <w:r>
              <w:t>School closed</w:t>
            </w:r>
          </w:p>
          <w:p w14:paraId="36005209" w14:textId="7DAFF2F5" w:rsidR="00F1129F" w:rsidRDefault="00F1129F" w:rsidP="0024779F">
            <w:r>
              <w:t>HOLIDAY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57BAD56" w14:textId="77777777" w:rsidR="0024779F" w:rsidRDefault="0024779F" w:rsidP="0024779F">
            <w:r>
              <w:t>School closed</w:t>
            </w:r>
          </w:p>
          <w:p w14:paraId="4557F757" w14:textId="74B55F61" w:rsidR="00F1129F" w:rsidRDefault="00F1129F" w:rsidP="0024779F">
            <w:r>
              <w:t>HOLIDAY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615F02D" w14:textId="77777777" w:rsidR="0024779F" w:rsidRDefault="0024779F" w:rsidP="0024779F">
            <w:r>
              <w:t>School closed</w:t>
            </w:r>
          </w:p>
          <w:p w14:paraId="5AB896CD" w14:textId="197D1ACA" w:rsidR="00F1129F" w:rsidRDefault="00F1129F" w:rsidP="0024779F">
            <w:r>
              <w:t>HOLIDAY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EB2258D" w14:textId="77777777" w:rsidR="0024779F" w:rsidRDefault="0024779F" w:rsidP="0024779F">
            <w:r>
              <w:t>School closed</w:t>
            </w:r>
          </w:p>
          <w:p w14:paraId="767E1A46" w14:textId="0903E5F7" w:rsidR="00F1129F" w:rsidRDefault="00F1129F" w:rsidP="0024779F">
            <w:r>
              <w:t>HOLIDAY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EC2ED88" w14:textId="77777777" w:rsidR="0024779F" w:rsidRDefault="0024779F" w:rsidP="0024779F"/>
        </w:tc>
      </w:tr>
      <w:tr w:rsidR="00F1129F" w14:paraId="6B878F92" w14:textId="77777777" w:rsidTr="0024779F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BFA9801" w14:textId="6AF8CD39" w:rsidR="0024779F" w:rsidRDefault="00116C58" w:rsidP="0024779F">
            <w:pPr>
              <w:pStyle w:val="Dates"/>
            </w:pPr>
            <w:r>
              <w:t>19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7A61E21" w14:textId="13A1C406" w:rsidR="0024779F" w:rsidRDefault="00116C58" w:rsidP="0024779F">
            <w:pPr>
              <w:pStyle w:val="Dates"/>
            </w:pPr>
            <w:r>
              <w:t>20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ADEA192" w14:textId="07ABB5E5" w:rsidR="0024779F" w:rsidRDefault="0024779F" w:rsidP="0024779F">
            <w:pPr>
              <w:pStyle w:val="Dates"/>
            </w:pPr>
            <w:r>
              <w:t>2</w:t>
            </w:r>
            <w:r w:rsidR="00116C58">
              <w:t>1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9E91FC0" w14:textId="4E0DE2B8" w:rsidR="0024779F" w:rsidRDefault="0024779F" w:rsidP="0024779F">
            <w:pPr>
              <w:pStyle w:val="Dates"/>
            </w:pPr>
            <w:r>
              <w:t>2</w:t>
            </w:r>
            <w:r w:rsidR="00116C58">
              <w:t>2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F73EE0E" w14:textId="1570591D" w:rsidR="0024779F" w:rsidRDefault="0024779F" w:rsidP="0024779F">
            <w:pPr>
              <w:pStyle w:val="Dates"/>
            </w:pPr>
            <w:r>
              <w:t>2</w:t>
            </w:r>
            <w:r w:rsidR="00116C58">
              <w:t>3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D8058BD" w14:textId="27A0AE5D" w:rsidR="0024779F" w:rsidRDefault="0024779F" w:rsidP="0024779F">
            <w:pPr>
              <w:pStyle w:val="Dates"/>
            </w:pPr>
            <w:r>
              <w:t>2</w:t>
            </w:r>
            <w:r w:rsidR="00116C58">
              <w:t>4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FD939B5" w14:textId="7C9C7712" w:rsidR="0024779F" w:rsidRDefault="0024779F" w:rsidP="0024779F">
            <w:pPr>
              <w:pStyle w:val="Dates"/>
            </w:pPr>
            <w:r>
              <w:t>2</w:t>
            </w:r>
            <w:r w:rsidR="00116C58">
              <w:t>5</w:t>
            </w: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=F10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=F10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=F10+1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</w:tr>
      <w:tr w:rsidR="00F1129F" w14:paraId="2F3A3EA4" w14:textId="77777777" w:rsidTr="0024779F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4CB9B7B" w14:textId="0FE93F2B" w:rsidR="0024779F" w:rsidRPr="00F1129F" w:rsidRDefault="0024779F" w:rsidP="0024779F">
            <w:pPr>
              <w:rPr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218B0A0" w14:textId="37B36F62" w:rsidR="0024779F" w:rsidRDefault="004D1693" w:rsidP="0024779F">
            <w:r>
              <w:t xml:space="preserve">In-Service </w:t>
            </w:r>
            <w:proofErr w:type="gramStart"/>
            <w:r>
              <w:t>Day  school</w:t>
            </w:r>
            <w:proofErr w:type="gramEnd"/>
            <w:r>
              <w:t xml:space="preserve"> closed to Pupils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83CB607" w14:textId="024B3034" w:rsidR="0024779F" w:rsidRDefault="004D1693" w:rsidP="0024779F">
            <w:r>
              <w:t>Pupils return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C200475" w14:textId="6E83A219" w:rsidR="0024779F" w:rsidRPr="00725959" w:rsidRDefault="004D1693" w:rsidP="0024779F">
            <w:r>
              <w:t>Citizenship Afternoon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357D525" w14:textId="1182D78F" w:rsidR="0024779F" w:rsidRDefault="000F695D" w:rsidP="0024779F">
            <w:r>
              <w:t>P6 &amp; P7 visit St Benedict’s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E4C31B8" w14:textId="71799A01" w:rsidR="0024779F" w:rsidRDefault="004D1693" w:rsidP="004D1693">
            <w:r>
              <w:t>Non uniform bring bottles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C1C2814" w14:textId="77777777" w:rsidR="0024779F" w:rsidRDefault="0024779F" w:rsidP="0024779F"/>
        </w:tc>
      </w:tr>
      <w:tr w:rsidR="00F1129F" w14:paraId="00B38730" w14:textId="77777777" w:rsidTr="00116C58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881D5F8" w14:textId="67342CD2" w:rsidR="0024779F" w:rsidRDefault="00F2636C" w:rsidP="0024779F">
            <w:pPr>
              <w:pStyle w:val="Dates"/>
            </w:pPr>
            <w:r>
              <w:t>2</w:t>
            </w:r>
            <w:r w:rsidR="00116C58">
              <w:t>6</w:t>
            </w:r>
            <w:r w:rsidR="0024779F">
              <w:fldChar w:fldCharType="begin"/>
            </w:r>
            <w:r w:rsidR="0024779F">
              <w:instrText xml:space="preserve">IF </w:instrText>
            </w:r>
            <w:r w:rsidR="0024779F">
              <w:fldChar w:fldCharType="begin"/>
            </w:r>
            <w:r w:rsidR="0024779F">
              <w:instrText xml:space="preserve"> =G10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0</w:instrText>
            </w:r>
            <w:r w:rsidR="0024779F">
              <w:fldChar w:fldCharType="end"/>
            </w:r>
            <w:r w:rsidR="0024779F">
              <w:instrText xml:space="preserve"> = 0,"" </w:instrText>
            </w:r>
            <w:r w:rsidR="0024779F">
              <w:fldChar w:fldCharType="begin"/>
            </w:r>
            <w:r w:rsidR="0024779F">
              <w:instrText xml:space="preserve"> IF </w:instrText>
            </w:r>
            <w:r w:rsidR="0024779F">
              <w:fldChar w:fldCharType="begin"/>
            </w:r>
            <w:r w:rsidR="0024779F">
              <w:instrText xml:space="preserve"> =G10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29</w:instrText>
            </w:r>
            <w:r w:rsidR="0024779F">
              <w:fldChar w:fldCharType="end"/>
            </w:r>
            <w:r w:rsidR="0024779F">
              <w:instrText xml:space="preserve">  &lt; </w:instrText>
            </w:r>
            <w:r w:rsidR="0024779F">
              <w:fldChar w:fldCharType="begin"/>
            </w:r>
            <w:r w:rsidR="0024779F">
              <w:instrText xml:space="preserve"> DocVariable MonthEnd \@ d </w:instrText>
            </w:r>
            <w:r w:rsidR="0024779F">
              <w:fldChar w:fldCharType="separate"/>
            </w:r>
            <w:r w:rsidR="0024779F">
              <w:instrText>31</w:instrText>
            </w:r>
            <w:r w:rsidR="0024779F">
              <w:fldChar w:fldCharType="end"/>
            </w:r>
            <w:r w:rsidR="0024779F">
              <w:instrText xml:space="preserve">  </w:instrText>
            </w:r>
            <w:r w:rsidR="0024779F">
              <w:fldChar w:fldCharType="begin"/>
            </w:r>
            <w:r w:rsidR="0024779F">
              <w:instrText xml:space="preserve"> =G10+1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30</w:instrText>
            </w:r>
            <w:r w:rsidR="0024779F">
              <w:fldChar w:fldCharType="end"/>
            </w:r>
            <w:r w:rsidR="0024779F">
              <w:instrText xml:space="preserve"> ""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30</w:instrText>
            </w:r>
            <w:r w:rsidR="0024779F">
              <w:fldChar w:fldCharType="end"/>
            </w:r>
            <w:r w:rsidR="0024779F"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7FA745E" w14:textId="72C0CC01" w:rsidR="0024779F" w:rsidRDefault="00262518" w:rsidP="0024779F">
            <w:pPr>
              <w:pStyle w:val="Dates"/>
            </w:pPr>
            <w:r>
              <w:t>2</w:t>
            </w:r>
            <w:r w:rsidR="00116C58">
              <w:t>7</w:t>
            </w:r>
            <w:r w:rsidR="0024779F">
              <w:fldChar w:fldCharType="begin"/>
            </w:r>
            <w:r w:rsidR="0024779F">
              <w:instrText xml:space="preserve">IF </w:instrText>
            </w:r>
            <w:r w:rsidR="0024779F">
              <w:fldChar w:fldCharType="begin"/>
            </w:r>
            <w:r w:rsidR="0024779F">
              <w:instrText xml:space="preserve"> =A12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0</w:instrText>
            </w:r>
            <w:r w:rsidR="0024779F">
              <w:fldChar w:fldCharType="end"/>
            </w:r>
            <w:r w:rsidR="0024779F">
              <w:instrText xml:space="preserve"> = 0,"" </w:instrText>
            </w:r>
            <w:r w:rsidR="0024779F">
              <w:fldChar w:fldCharType="begin"/>
            </w:r>
            <w:r w:rsidR="0024779F">
              <w:instrText xml:space="preserve"> IF </w:instrText>
            </w:r>
            <w:r w:rsidR="0024779F">
              <w:fldChar w:fldCharType="begin"/>
            </w:r>
            <w:r w:rsidR="0024779F">
              <w:instrText xml:space="preserve"> =A12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30</w:instrText>
            </w:r>
            <w:r w:rsidR="0024779F">
              <w:fldChar w:fldCharType="end"/>
            </w:r>
            <w:r w:rsidR="0024779F">
              <w:instrText xml:space="preserve">  &lt; </w:instrText>
            </w:r>
            <w:r w:rsidR="0024779F">
              <w:fldChar w:fldCharType="begin"/>
            </w:r>
            <w:r w:rsidR="0024779F">
              <w:instrText xml:space="preserve"> DocVariable MonthEnd \@ d </w:instrText>
            </w:r>
            <w:r w:rsidR="0024779F">
              <w:fldChar w:fldCharType="separate"/>
            </w:r>
            <w:r w:rsidR="0024779F">
              <w:instrText>31</w:instrText>
            </w:r>
            <w:r w:rsidR="0024779F">
              <w:fldChar w:fldCharType="end"/>
            </w:r>
            <w:r w:rsidR="0024779F">
              <w:instrText xml:space="preserve">  </w:instrText>
            </w:r>
            <w:r w:rsidR="0024779F">
              <w:fldChar w:fldCharType="begin"/>
            </w:r>
            <w:r w:rsidR="0024779F">
              <w:instrText xml:space="preserve"> =A12+1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31</w:instrText>
            </w:r>
            <w:r w:rsidR="0024779F">
              <w:fldChar w:fldCharType="end"/>
            </w:r>
            <w:r w:rsidR="0024779F">
              <w:instrText xml:space="preserve"> ""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31</w:instrText>
            </w:r>
            <w:r w:rsidR="0024779F">
              <w:fldChar w:fldCharType="end"/>
            </w:r>
            <w:r w:rsidR="0024779F"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3E4F1BDB" w14:textId="06EE21FA" w:rsidR="0024779F" w:rsidRDefault="00262518" w:rsidP="0024779F">
            <w:pPr>
              <w:pStyle w:val="Dates"/>
            </w:pPr>
            <w:r>
              <w:t>2</w:t>
            </w:r>
            <w:r w:rsidR="00116C58">
              <w:t>8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7BEC7500" w14:textId="623CC593" w:rsidR="0024779F" w:rsidRDefault="00116C58" w:rsidP="0024779F">
            <w:pPr>
              <w:pStyle w:val="Dates"/>
            </w:pPr>
            <w:r>
              <w:t>29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3951760A" w14:textId="2265D71F" w:rsidR="0024779F" w:rsidRDefault="00262518" w:rsidP="0024779F">
            <w:pPr>
              <w:pStyle w:val="Dates"/>
            </w:pPr>
            <w:r>
              <w:t>3</w:t>
            </w:r>
            <w:r w:rsidR="00116C58">
              <w:t>0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52A2CFC" w14:textId="234FF09F" w:rsidR="0024779F" w:rsidRDefault="00116C58" w:rsidP="0024779F">
            <w:pPr>
              <w:pStyle w:val="Dates"/>
            </w:pPr>
            <w:r>
              <w:t>31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E0C80BC" w14:textId="77777777" w:rsidR="0024779F" w:rsidRDefault="0024779F" w:rsidP="0024779F">
            <w:pPr>
              <w:pStyle w:val="Dates"/>
            </w:pPr>
          </w:p>
        </w:tc>
      </w:tr>
      <w:tr w:rsidR="00F1129F" w14:paraId="0CBCDD4C" w14:textId="77777777" w:rsidTr="00116C58">
        <w:trPr>
          <w:trHeight w:hRule="exact" w:val="864"/>
        </w:trPr>
        <w:tc>
          <w:tcPr>
            <w:tcW w:w="1536" w:type="dxa"/>
            <w:tcBorders>
              <w:top w:val="nil"/>
              <w:bottom w:val="nil"/>
            </w:tcBorders>
            <w:shd w:val="clear" w:color="auto" w:fill="E2FF7E" w:themeFill="accent1" w:themeFillTint="66"/>
          </w:tcPr>
          <w:p w14:paraId="0255FC95" w14:textId="77777777" w:rsidR="0024779F" w:rsidRDefault="0024779F" w:rsidP="0024779F"/>
        </w:tc>
        <w:tc>
          <w:tcPr>
            <w:tcW w:w="1540" w:type="dxa"/>
            <w:tcBorders>
              <w:top w:val="nil"/>
              <w:bottom w:val="nil"/>
            </w:tcBorders>
            <w:shd w:val="clear" w:color="auto" w:fill="auto"/>
          </w:tcPr>
          <w:p w14:paraId="37C77FD3" w14:textId="7F2E4237" w:rsidR="00EC0D4E" w:rsidRDefault="00EC0D4E" w:rsidP="0024779F"/>
        </w:tc>
        <w:tc>
          <w:tcPr>
            <w:tcW w:w="15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7B7FA09E" w14:textId="2CAF2800" w:rsidR="0024779F" w:rsidRDefault="00C34EF5" w:rsidP="0024779F">
            <w:r>
              <w:t>New entrants visit school 2pm</w:t>
            </w:r>
          </w:p>
        </w:tc>
        <w:tc>
          <w:tcPr>
            <w:tcW w:w="1558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6A41D29E" w14:textId="5FC39DA5" w:rsidR="0024779F" w:rsidRDefault="0024779F" w:rsidP="0024779F"/>
        </w:tc>
        <w:tc>
          <w:tcPr>
            <w:tcW w:w="1438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7A39F619" w14:textId="58032754" w:rsidR="0024779F" w:rsidRDefault="004D1693" w:rsidP="0024779F">
            <w:r w:rsidRPr="00725959">
              <w:t>PC Halloween Disco 6-7.30</w:t>
            </w:r>
          </w:p>
        </w:tc>
        <w:tc>
          <w:tcPr>
            <w:tcW w:w="1634" w:type="dxa"/>
            <w:tcBorders>
              <w:top w:val="nil"/>
              <w:bottom w:val="nil"/>
            </w:tcBorders>
            <w:shd w:val="clear" w:color="auto" w:fill="auto"/>
          </w:tcPr>
          <w:p w14:paraId="1CA32335" w14:textId="113333DD" w:rsidR="0024779F" w:rsidRDefault="004D1693" w:rsidP="0024779F">
            <w:r>
              <w:t>Non uniform Halloween costumes</w:t>
            </w:r>
          </w:p>
        </w:tc>
        <w:tc>
          <w:tcPr>
            <w:tcW w:w="1544" w:type="dxa"/>
            <w:tcBorders>
              <w:top w:val="nil"/>
              <w:bottom w:val="nil"/>
            </w:tcBorders>
            <w:shd w:val="clear" w:color="auto" w:fill="E2FF7E" w:themeFill="accent1" w:themeFillTint="66"/>
          </w:tcPr>
          <w:p w14:paraId="398A6120" w14:textId="77777777" w:rsidR="0024779F" w:rsidRDefault="0024779F" w:rsidP="0024779F"/>
        </w:tc>
      </w:tr>
      <w:tr w:rsidR="00F1129F" w14:paraId="58209361" w14:textId="77777777" w:rsidTr="0024779F">
        <w:trPr>
          <w:trHeight w:hRule="exact" w:val="60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48269D3" w14:textId="77777777" w:rsidR="0024779F" w:rsidRDefault="0024779F" w:rsidP="0024779F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A22ACDA" w14:textId="77777777" w:rsidR="0024779F" w:rsidRPr="000543DA" w:rsidRDefault="0024779F" w:rsidP="0024779F">
            <w:pPr>
              <w:rPr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F4E01EE" w14:textId="77777777" w:rsidR="0024779F" w:rsidRDefault="0024779F" w:rsidP="0024779F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EAD0663" w14:textId="77777777" w:rsidR="0024779F" w:rsidRDefault="0024779F" w:rsidP="0024779F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EDAF8C6" w14:textId="77777777" w:rsidR="0024779F" w:rsidRDefault="0024779F" w:rsidP="0024779F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3186CB07" w14:textId="77777777" w:rsidR="0024779F" w:rsidRDefault="0024779F" w:rsidP="0024779F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B279234" w14:textId="77777777" w:rsidR="0024779F" w:rsidRDefault="0024779F" w:rsidP="0024779F"/>
        </w:tc>
      </w:tr>
    </w:tbl>
    <w:p w14:paraId="12A935CF" w14:textId="5AC73EAD" w:rsidR="00262821" w:rsidRDefault="00C20401">
      <w:pPr>
        <w:pStyle w:val="NoSpacing"/>
      </w:pPr>
      <w:r>
        <w:rPr>
          <w:noProof/>
          <w:lang w:eastAsia="en-GB"/>
        </w:rPr>
        <w:drawing>
          <wp:inline distT="0" distB="0" distL="0" distR="0" wp14:anchorId="28BC5B99" wp14:editId="3BAFB912">
            <wp:extent cx="6514949" cy="2619375"/>
            <wp:effectExtent l="0" t="0" r="635" b="0"/>
            <wp:docPr id="1" name="Picture 1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999" cy="262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8632C" w14:textId="73BDC7F6" w:rsidR="00262821" w:rsidRDefault="00262821">
      <w:pPr>
        <w:pStyle w:val="NoSpacing"/>
      </w:pPr>
    </w:p>
    <w:p w14:paraId="33A4CC52" w14:textId="543F458C" w:rsidR="002E06AC" w:rsidRDefault="002E06AC">
      <w:pPr>
        <w:pStyle w:val="NoSpacing"/>
      </w:pPr>
    </w:p>
    <w:p w14:paraId="1A5BEAF2" w14:textId="53510CA5" w:rsidR="002E06AC" w:rsidRDefault="002E06AC">
      <w:pPr>
        <w:pStyle w:val="NoSpacing"/>
      </w:pPr>
    </w:p>
    <w:tbl>
      <w:tblPr>
        <w:tblStyle w:val="TableCalendar"/>
        <w:tblpPr w:leftFromText="180" w:rightFromText="180" w:vertAnchor="text" w:horzAnchor="margin" w:tblpY="-117"/>
        <w:tblW w:w="5000" w:type="pct"/>
        <w:tblLook w:val="0420" w:firstRow="1" w:lastRow="0" w:firstColumn="0" w:lastColumn="0" w:noHBand="0" w:noVBand="1"/>
        <w:tblCaption w:val="Layout table"/>
      </w:tblPr>
      <w:tblGrid>
        <w:gridCol w:w="1413"/>
        <w:gridCol w:w="1663"/>
        <w:gridCol w:w="1540"/>
        <w:gridCol w:w="1558"/>
        <w:gridCol w:w="1438"/>
        <w:gridCol w:w="1634"/>
        <w:gridCol w:w="1544"/>
      </w:tblGrid>
      <w:tr w:rsidR="0024779F" w14:paraId="6D729DCC" w14:textId="77777777" w:rsidTr="00D439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5368903F" w14:textId="595BD4D7" w:rsidR="0024779F" w:rsidRDefault="0086118B" w:rsidP="0024779F">
            <w:pPr>
              <w:pStyle w:val="Days"/>
            </w:pPr>
            <w:r>
              <w:lastRenderedPageBreak/>
              <w:t>NOVEMBER</w:t>
            </w:r>
          </w:p>
        </w:tc>
      </w:tr>
      <w:tr w:rsidR="0024779F" w14:paraId="24219AB8" w14:textId="77777777" w:rsidTr="00177CC1">
        <w:tc>
          <w:tcPr>
            <w:tcW w:w="1413" w:type="dxa"/>
            <w:tcBorders>
              <w:bottom w:val="single" w:sz="4" w:space="0" w:color="595959" w:themeColor="text1" w:themeTint="A6"/>
            </w:tcBorders>
          </w:tcPr>
          <w:p w14:paraId="714066E5" w14:textId="77777777" w:rsidR="0024779F" w:rsidRDefault="0024779F" w:rsidP="0024779F">
            <w:pPr>
              <w:pStyle w:val="Days"/>
            </w:pPr>
            <w:r>
              <w:t>Sunday</w:t>
            </w:r>
          </w:p>
        </w:tc>
        <w:tc>
          <w:tcPr>
            <w:tcW w:w="1663" w:type="dxa"/>
            <w:tcBorders>
              <w:bottom w:val="single" w:sz="4" w:space="0" w:color="595959" w:themeColor="text1" w:themeTint="A6"/>
            </w:tcBorders>
          </w:tcPr>
          <w:p w14:paraId="4EB85700" w14:textId="77777777" w:rsidR="0024779F" w:rsidRDefault="0024779F" w:rsidP="0024779F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10EE85ED" w14:textId="77777777" w:rsidR="0024779F" w:rsidRDefault="0024779F" w:rsidP="0024779F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2994904B" w14:textId="77777777" w:rsidR="0024779F" w:rsidRDefault="0024779F" w:rsidP="0024779F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437053C1" w14:textId="77777777" w:rsidR="0024779F" w:rsidRDefault="0024779F" w:rsidP="0024779F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4749EA08" w14:textId="77777777" w:rsidR="0024779F" w:rsidRDefault="0024779F" w:rsidP="0024779F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79A4035A" w14:textId="77777777" w:rsidR="0024779F" w:rsidRDefault="0024779F" w:rsidP="0024779F">
            <w:pPr>
              <w:pStyle w:val="Days"/>
            </w:pPr>
            <w:r>
              <w:t>Saturday</w:t>
            </w:r>
          </w:p>
        </w:tc>
      </w:tr>
      <w:tr w:rsidR="0024779F" w14:paraId="000DE19A" w14:textId="77777777" w:rsidTr="00B2524D">
        <w:tc>
          <w:tcPr>
            <w:tcW w:w="1413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839449C" w14:textId="77777777" w:rsidR="0024779F" w:rsidRDefault="0024779F" w:rsidP="0024779F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Tuesday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663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auto"/>
          </w:tcPr>
          <w:p w14:paraId="0809DE41" w14:textId="77777777" w:rsidR="0024779F" w:rsidRDefault="0024779F" w:rsidP="0024779F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Tuesday</w:instrText>
            </w:r>
            <w:r>
              <w:fldChar w:fldCharType="end"/>
            </w:r>
            <w:r>
              <w:instrText xml:space="preserve"> = "Monday"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7DA02552" w14:textId="0228FF42" w:rsidR="0024779F" w:rsidRDefault="0024779F" w:rsidP="0024779F">
            <w:pPr>
              <w:pStyle w:val="Dates"/>
            </w:pP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03C4C676" w14:textId="3FC178FF" w:rsidR="0024779F" w:rsidRDefault="0024779F" w:rsidP="0024779F">
            <w:pPr>
              <w:pStyle w:val="Dates"/>
            </w:pP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2EFE4029" w14:textId="7C4BA387" w:rsidR="0024779F" w:rsidRDefault="0024779F" w:rsidP="0024779F">
            <w:pPr>
              <w:pStyle w:val="Dates"/>
            </w:pP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AF02D93" w14:textId="06A876EF" w:rsidR="0024779F" w:rsidRDefault="0024779F" w:rsidP="0024779F">
            <w:pPr>
              <w:pStyle w:val="Dates"/>
            </w:pP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B114196" w14:textId="5370AD1C" w:rsidR="0024779F" w:rsidRDefault="004B626C" w:rsidP="0024779F">
            <w:pPr>
              <w:pStyle w:val="Dates"/>
            </w:pPr>
            <w:r>
              <w:t>1</w:t>
            </w:r>
          </w:p>
        </w:tc>
      </w:tr>
      <w:tr w:rsidR="0024779F" w14:paraId="6BC7A296" w14:textId="77777777" w:rsidTr="00B2524D">
        <w:trPr>
          <w:trHeight w:val="864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F9476B6" w14:textId="77777777" w:rsidR="0024779F" w:rsidRDefault="0024779F" w:rsidP="0024779F"/>
        </w:tc>
        <w:tc>
          <w:tcPr>
            <w:tcW w:w="1663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auto"/>
          </w:tcPr>
          <w:p w14:paraId="6D9AEC92" w14:textId="77777777" w:rsidR="0024779F" w:rsidRDefault="0024779F" w:rsidP="0024779F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6B729D50" w14:textId="1AF2B314" w:rsidR="0024779F" w:rsidRDefault="0024779F" w:rsidP="0024779F">
            <w:r>
              <w:t xml:space="preserve"> 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270A0511" w14:textId="1ED205F6" w:rsidR="0024779F" w:rsidRDefault="0024779F" w:rsidP="0024779F">
            <w:pPr>
              <w:rPr>
                <w:lang w:val="en-GB"/>
              </w:rPr>
            </w:pP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46713285" w14:textId="77777777" w:rsidR="0024779F" w:rsidRDefault="0024779F" w:rsidP="0024779F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2D5A0E2" w14:textId="6359FA1C" w:rsidR="004D1693" w:rsidRDefault="0024779F" w:rsidP="004D1693">
            <w:r>
              <w:t xml:space="preserve"> </w:t>
            </w:r>
            <w:r w:rsidR="00711744">
              <w:rPr>
                <w:lang w:val="en-GB"/>
              </w:rPr>
              <w:t xml:space="preserve"> </w:t>
            </w:r>
          </w:p>
          <w:p w14:paraId="7FABEDE2" w14:textId="4FBDEB11" w:rsidR="001E4210" w:rsidRDefault="001E4210" w:rsidP="0024779F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1D1E194" w14:textId="77777777" w:rsidR="0024779F" w:rsidRDefault="0024779F" w:rsidP="0024779F"/>
        </w:tc>
      </w:tr>
      <w:tr w:rsidR="0024779F" w14:paraId="46F72977" w14:textId="77777777" w:rsidTr="00177CC1">
        <w:tc>
          <w:tcPr>
            <w:tcW w:w="1413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4B53AB2" w14:textId="3DA1FC7D" w:rsidR="0024779F" w:rsidRDefault="004B626C" w:rsidP="0024779F">
            <w:pPr>
              <w:pStyle w:val="Dates"/>
            </w:pPr>
            <w:r>
              <w:t>2</w:t>
            </w:r>
          </w:p>
        </w:tc>
        <w:tc>
          <w:tcPr>
            <w:tcW w:w="1663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799A64B" w14:textId="2275C21E" w:rsidR="0024779F" w:rsidRDefault="004B626C" w:rsidP="0024779F">
            <w:pPr>
              <w:pStyle w:val="Dates"/>
            </w:pPr>
            <w:r>
              <w:t>3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C8D46BC" w14:textId="3CCB95A6" w:rsidR="0024779F" w:rsidRDefault="004B626C" w:rsidP="0024779F">
            <w:pPr>
              <w:pStyle w:val="Dates"/>
            </w:pPr>
            <w:r>
              <w:t>4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2DFA30A" w14:textId="52BC666B" w:rsidR="0024779F" w:rsidRDefault="004B626C" w:rsidP="0024779F">
            <w:pPr>
              <w:pStyle w:val="Dates"/>
            </w:pPr>
            <w:r>
              <w:t>5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87EA380" w14:textId="67607149" w:rsidR="0024779F" w:rsidRDefault="004B626C" w:rsidP="0024779F">
            <w:pPr>
              <w:pStyle w:val="Dates"/>
            </w:pPr>
            <w:r>
              <w:t>6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D5362C7" w14:textId="2995A270" w:rsidR="0024779F" w:rsidRDefault="004B626C" w:rsidP="0024779F">
            <w:pPr>
              <w:pStyle w:val="Dates"/>
            </w:pPr>
            <w:r>
              <w:t>7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301611B" w14:textId="5618AEF5" w:rsidR="0024779F" w:rsidRDefault="004B626C" w:rsidP="0024779F">
            <w:pPr>
              <w:pStyle w:val="Dates"/>
            </w:pPr>
            <w:r>
              <w:t>8</w:t>
            </w:r>
          </w:p>
        </w:tc>
      </w:tr>
      <w:tr w:rsidR="0024779F" w14:paraId="636F4E80" w14:textId="77777777" w:rsidTr="00177CC1">
        <w:trPr>
          <w:trHeight w:hRule="exact" w:val="864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2FEA036" w14:textId="77777777" w:rsidR="0024779F" w:rsidRDefault="0024779F" w:rsidP="0024779F"/>
        </w:tc>
        <w:tc>
          <w:tcPr>
            <w:tcW w:w="1663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D54F342" w14:textId="3B1AB594" w:rsidR="0024779F" w:rsidRDefault="0024779F" w:rsidP="0024779F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F051B4B" w14:textId="625C8954" w:rsidR="0024779F" w:rsidRDefault="0024779F" w:rsidP="0024779F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1F4F0CE" w14:textId="3C4F7330" w:rsidR="0024779F" w:rsidRDefault="0024779F" w:rsidP="0024779F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CC6B92B" w14:textId="77777777" w:rsidR="0024779F" w:rsidRDefault="0024779F" w:rsidP="0024779F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EBA9882" w14:textId="6F732CFD" w:rsidR="0024779F" w:rsidRDefault="000257AC" w:rsidP="0024779F">
            <w:r>
              <w:t>Non uniform bring toys and books for Fayre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779B707" w14:textId="77777777" w:rsidR="0024779F" w:rsidRDefault="0024779F" w:rsidP="0024779F"/>
        </w:tc>
      </w:tr>
      <w:tr w:rsidR="0024779F" w14:paraId="2EE17E01" w14:textId="77777777" w:rsidTr="00177CC1">
        <w:tc>
          <w:tcPr>
            <w:tcW w:w="1413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0235EDD" w14:textId="53456A3A" w:rsidR="0024779F" w:rsidRDefault="004B626C" w:rsidP="0024779F">
            <w:pPr>
              <w:pStyle w:val="Dates"/>
            </w:pPr>
            <w:r>
              <w:t>9</w:t>
            </w:r>
          </w:p>
        </w:tc>
        <w:tc>
          <w:tcPr>
            <w:tcW w:w="1663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7FB2060" w14:textId="5B805578" w:rsidR="0024779F" w:rsidRDefault="00F1129F" w:rsidP="0024779F">
            <w:pPr>
              <w:pStyle w:val="Dates"/>
            </w:pPr>
            <w:r>
              <w:t>1</w:t>
            </w:r>
            <w:r w:rsidR="004B626C">
              <w:t>0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815BF6A" w14:textId="0E0A689D" w:rsidR="0024779F" w:rsidRDefault="00F1129F" w:rsidP="0024779F">
            <w:pPr>
              <w:pStyle w:val="Dates"/>
            </w:pPr>
            <w:r>
              <w:t>1</w:t>
            </w:r>
            <w:r w:rsidR="004B626C">
              <w:t>1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55D3CB8" w14:textId="285FC4A8" w:rsidR="0024779F" w:rsidRDefault="00F1129F" w:rsidP="0024779F">
            <w:pPr>
              <w:pStyle w:val="Dates"/>
            </w:pPr>
            <w:r>
              <w:t>1</w:t>
            </w:r>
            <w:r w:rsidR="004B626C">
              <w:t>2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4EF3850" w14:textId="3B82FFD4" w:rsidR="0024779F" w:rsidRDefault="00F1129F" w:rsidP="0024779F">
            <w:pPr>
              <w:pStyle w:val="Dates"/>
            </w:pPr>
            <w:r>
              <w:t>1</w:t>
            </w:r>
            <w:r w:rsidR="004B626C">
              <w:t>3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85003E4" w14:textId="49E04CA5" w:rsidR="0024779F" w:rsidRDefault="00F1129F" w:rsidP="0024779F">
            <w:pPr>
              <w:pStyle w:val="Dates"/>
            </w:pPr>
            <w:r>
              <w:t>1</w:t>
            </w:r>
            <w:r w:rsidR="004B626C">
              <w:t>4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0B22FD2" w14:textId="5A958969" w:rsidR="0024779F" w:rsidRDefault="00F1129F" w:rsidP="0024779F">
            <w:pPr>
              <w:pStyle w:val="Dates"/>
            </w:pPr>
            <w:r>
              <w:t>1</w:t>
            </w:r>
            <w:r w:rsidR="004B626C">
              <w:t>5</w:t>
            </w:r>
          </w:p>
        </w:tc>
      </w:tr>
      <w:tr w:rsidR="0024779F" w14:paraId="4F9B3928" w14:textId="77777777" w:rsidTr="00177CC1">
        <w:trPr>
          <w:trHeight w:hRule="exact" w:val="1073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BABC9BA" w14:textId="77777777" w:rsidR="0024779F" w:rsidRPr="001164DE" w:rsidRDefault="0024779F" w:rsidP="0024779F">
            <w:pPr>
              <w:rPr>
                <w:highlight w:val="yellow"/>
              </w:rPr>
            </w:pPr>
          </w:p>
        </w:tc>
        <w:tc>
          <w:tcPr>
            <w:tcW w:w="1663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4C10091" w14:textId="599E933E" w:rsidR="0024779F" w:rsidRPr="001164DE" w:rsidRDefault="0024779F" w:rsidP="0024779F">
            <w:pPr>
              <w:rPr>
                <w:highlight w:val="yellow"/>
              </w:rPr>
            </w:pPr>
            <w:r w:rsidRPr="00450CB7">
              <w:t xml:space="preserve"> 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B3F7424" w14:textId="4B58B0FB" w:rsidR="0024779F" w:rsidRDefault="0024779F" w:rsidP="0024779F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70EEBE6" w14:textId="52A309B7" w:rsidR="0024779F" w:rsidRPr="00BA57A6" w:rsidRDefault="0024779F" w:rsidP="00177CC1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27CAA52" w14:textId="3A64012D" w:rsidR="0024779F" w:rsidRPr="00BA57A6" w:rsidRDefault="0024779F" w:rsidP="00521FC7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8091C1A" w14:textId="4343EBB8" w:rsidR="0024779F" w:rsidRDefault="001E4210" w:rsidP="0024779F">
            <w:r>
              <w:t>Non uniform bring tins</w:t>
            </w:r>
            <w:r w:rsidR="004B49BD">
              <w:t>, jars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0881506" w14:textId="77777777" w:rsidR="0024779F" w:rsidRDefault="0024779F" w:rsidP="0024779F"/>
        </w:tc>
      </w:tr>
      <w:tr w:rsidR="0024779F" w14:paraId="29DE27C7" w14:textId="77777777" w:rsidTr="00177CC1">
        <w:tc>
          <w:tcPr>
            <w:tcW w:w="1413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0EC934B" w14:textId="71CFA9BB" w:rsidR="0024779F" w:rsidRDefault="00F1129F" w:rsidP="0024779F">
            <w:pPr>
              <w:pStyle w:val="Dates"/>
            </w:pPr>
            <w:r>
              <w:t>1</w:t>
            </w:r>
            <w:r w:rsidR="004B626C">
              <w:t>6</w:t>
            </w:r>
          </w:p>
        </w:tc>
        <w:tc>
          <w:tcPr>
            <w:tcW w:w="1663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EDB5CF7" w14:textId="4FC850D4" w:rsidR="0024779F" w:rsidRDefault="00711744" w:rsidP="0024779F">
            <w:pPr>
              <w:pStyle w:val="Dates"/>
            </w:pPr>
            <w:r>
              <w:t>1</w:t>
            </w:r>
            <w:r w:rsidR="004B626C">
              <w:t>7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08A5CD4" w14:textId="508440DC" w:rsidR="0024779F" w:rsidRDefault="00711744" w:rsidP="0024779F">
            <w:pPr>
              <w:pStyle w:val="Dates"/>
            </w:pPr>
            <w:r>
              <w:t>1</w:t>
            </w:r>
            <w:r w:rsidR="004B626C">
              <w:t>8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717F679" w14:textId="4A2F1E24" w:rsidR="0024779F" w:rsidRDefault="004B626C" w:rsidP="0024779F">
            <w:pPr>
              <w:pStyle w:val="Dates"/>
            </w:pPr>
            <w:r>
              <w:t>19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D576868" w14:textId="1148901D" w:rsidR="0024779F" w:rsidRDefault="00F1129F" w:rsidP="0024779F">
            <w:pPr>
              <w:pStyle w:val="Dates"/>
            </w:pPr>
            <w:r>
              <w:t>2</w:t>
            </w:r>
            <w:r w:rsidR="004B626C">
              <w:t>0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D4D3FB6" w14:textId="0DB9E078" w:rsidR="0024779F" w:rsidRDefault="0024779F" w:rsidP="0024779F">
            <w:pPr>
              <w:pStyle w:val="Dates"/>
            </w:pPr>
            <w:r w:rsidRPr="001164DE">
              <w:rPr>
                <w:color w:val="auto"/>
              </w:rPr>
              <w:t xml:space="preserve">       </w:t>
            </w:r>
            <w:r w:rsidR="00F1129F">
              <w:t>2</w:t>
            </w:r>
            <w:r w:rsidR="004B626C">
              <w:t>1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792128B" w14:textId="271AD936" w:rsidR="0024779F" w:rsidRDefault="00F1129F" w:rsidP="0024779F">
            <w:pPr>
              <w:pStyle w:val="Dates"/>
            </w:pPr>
            <w:r>
              <w:t>2</w:t>
            </w:r>
            <w:r w:rsidR="004B626C">
              <w:t>2</w:t>
            </w:r>
          </w:p>
        </w:tc>
      </w:tr>
      <w:tr w:rsidR="0024779F" w14:paraId="3A086131" w14:textId="77777777" w:rsidTr="00177CC1">
        <w:trPr>
          <w:trHeight w:hRule="exact" w:val="864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AA8C97F" w14:textId="421DCA9D" w:rsidR="0024779F" w:rsidRDefault="007B3B6E" w:rsidP="0024779F">
            <w:r>
              <w:t>P6 do Bid Prayers Mass 12 o</w:t>
            </w:r>
            <w:r w:rsidR="00C34EF5">
              <w:t>’</w:t>
            </w:r>
            <w:r>
              <w:t>clock</w:t>
            </w:r>
          </w:p>
        </w:tc>
        <w:tc>
          <w:tcPr>
            <w:tcW w:w="1663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846DC8F" w14:textId="0BF2AE92" w:rsidR="0024779F" w:rsidRPr="007B3B6E" w:rsidRDefault="0024779F" w:rsidP="0024779F">
            <w:pPr>
              <w:rPr>
                <w:strike/>
              </w:rPr>
            </w:pP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1884877" w14:textId="3C78D900" w:rsidR="0024779F" w:rsidRPr="007B3B6E" w:rsidRDefault="007B3B6E" w:rsidP="0024779F">
            <w:pPr>
              <w:rPr>
                <w:sz w:val="16"/>
                <w:szCs w:val="16"/>
              </w:rPr>
            </w:pPr>
            <w:r w:rsidRPr="007B3B6E">
              <w:rPr>
                <w:sz w:val="16"/>
                <w:szCs w:val="16"/>
              </w:rPr>
              <w:t xml:space="preserve">Road Safety Week Wear bright </w:t>
            </w:r>
            <w:proofErr w:type="spellStart"/>
            <w:r w:rsidRPr="007B3B6E">
              <w:rPr>
                <w:sz w:val="16"/>
                <w:szCs w:val="16"/>
              </w:rPr>
              <w:t>colours</w:t>
            </w:r>
            <w:proofErr w:type="spellEnd"/>
            <w:r w:rsidRPr="007B3B6E">
              <w:rPr>
                <w:sz w:val="16"/>
                <w:szCs w:val="16"/>
              </w:rPr>
              <w:t xml:space="preserve"> to school</w:t>
            </w:r>
            <w:r w:rsidR="00C34EF5">
              <w:rPr>
                <w:sz w:val="16"/>
                <w:szCs w:val="16"/>
              </w:rPr>
              <w:t xml:space="preserve"> Friday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450FA5C" w14:textId="77777777" w:rsidR="0024779F" w:rsidRDefault="0024779F" w:rsidP="0024779F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1A1824C" w14:textId="77777777" w:rsidR="0024779F" w:rsidRDefault="0024779F" w:rsidP="0024779F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C108682" w14:textId="6E4284F6" w:rsidR="0024779F" w:rsidRDefault="00C57856" w:rsidP="0024779F">
            <w:r>
              <w:t xml:space="preserve">Non uniform bring </w:t>
            </w:r>
            <w:r w:rsidR="00A66665">
              <w:t>toiletries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1050E75" w14:textId="77777777" w:rsidR="0024779F" w:rsidRDefault="0024779F" w:rsidP="0024779F"/>
        </w:tc>
      </w:tr>
      <w:tr w:rsidR="0024779F" w14:paraId="01322E86" w14:textId="77777777" w:rsidTr="00177CC1">
        <w:tc>
          <w:tcPr>
            <w:tcW w:w="1413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E85619A" w14:textId="756B45FE" w:rsidR="0024779F" w:rsidRDefault="00F1129F" w:rsidP="0024779F">
            <w:pPr>
              <w:pStyle w:val="Dates"/>
            </w:pPr>
            <w:r>
              <w:t>2</w:t>
            </w:r>
            <w:r w:rsidR="004B626C">
              <w:t>3</w:t>
            </w:r>
          </w:p>
        </w:tc>
        <w:tc>
          <w:tcPr>
            <w:tcW w:w="1663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DFE3D38" w14:textId="6B64C309" w:rsidR="00F1129F" w:rsidRDefault="00F1129F" w:rsidP="00F1129F">
            <w:pPr>
              <w:pStyle w:val="Dates"/>
            </w:pPr>
            <w:r>
              <w:t>2</w:t>
            </w:r>
            <w:r w:rsidR="004B626C">
              <w:t>4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D7F52F3" w14:textId="41DC1815" w:rsidR="0024779F" w:rsidRDefault="00F1129F" w:rsidP="0024779F">
            <w:pPr>
              <w:pStyle w:val="Dates"/>
            </w:pPr>
            <w:r>
              <w:t>2</w:t>
            </w:r>
            <w:r w:rsidR="004B626C">
              <w:t>5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89E2AAA" w14:textId="6C8E59E8" w:rsidR="0024779F" w:rsidRDefault="00F1129F" w:rsidP="0024779F">
            <w:pPr>
              <w:pStyle w:val="Dates"/>
            </w:pPr>
            <w:r>
              <w:t>2</w:t>
            </w:r>
            <w:r w:rsidR="004B626C">
              <w:t>6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76D7954B" w14:textId="4D695773" w:rsidR="0024779F" w:rsidRDefault="00711744" w:rsidP="0024779F">
            <w:pPr>
              <w:pStyle w:val="Dates"/>
            </w:pPr>
            <w:r>
              <w:t>2</w:t>
            </w:r>
            <w:r w:rsidR="004B626C">
              <w:t>7</w:t>
            </w:r>
            <w:r w:rsidR="0024779F">
              <w:fldChar w:fldCharType="begin"/>
            </w:r>
            <w:r w:rsidR="0024779F">
              <w:instrText xml:space="preserve">IF </w:instrText>
            </w:r>
            <w:r w:rsidR="0024779F">
              <w:fldChar w:fldCharType="begin"/>
            </w:r>
            <w:r w:rsidR="0024779F">
              <w:instrText xml:space="preserve"> =D10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30</w:instrText>
            </w:r>
            <w:r w:rsidR="0024779F">
              <w:fldChar w:fldCharType="end"/>
            </w:r>
            <w:r w:rsidR="0024779F">
              <w:instrText xml:space="preserve"> = 0,"" </w:instrText>
            </w:r>
            <w:r w:rsidR="0024779F">
              <w:fldChar w:fldCharType="begin"/>
            </w:r>
            <w:r w:rsidR="0024779F">
              <w:instrText xml:space="preserve"> IF </w:instrText>
            </w:r>
            <w:r w:rsidR="0024779F">
              <w:fldChar w:fldCharType="begin"/>
            </w:r>
            <w:r w:rsidR="0024779F">
              <w:instrText xml:space="preserve"> =D10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30</w:instrText>
            </w:r>
            <w:r w:rsidR="0024779F">
              <w:fldChar w:fldCharType="end"/>
            </w:r>
            <w:r w:rsidR="0024779F">
              <w:instrText xml:space="preserve">  &lt; </w:instrText>
            </w:r>
            <w:r w:rsidR="0024779F">
              <w:fldChar w:fldCharType="begin"/>
            </w:r>
            <w:r w:rsidR="0024779F">
              <w:instrText xml:space="preserve"> DocVariable MonthEnd \@ d </w:instrText>
            </w:r>
            <w:r w:rsidR="0024779F">
              <w:fldChar w:fldCharType="separate"/>
            </w:r>
            <w:r w:rsidR="0024779F">
              <w:instrText>30</w:instrText>
            </w:r>
            <w:r w:rsidR="0024779F">
              <w:fldChar w:fldCharType="end"/>
            </w:r>
            <w:r w:rsidR="0024779F">
              <w:instrText xml:space="preserve">  </w:instrText>
            </w:r>
            <w:r w:rsidR="0024779F">
              <w:fldChar w:fldCharType="begin"/>
            </w:r>
            <w:r w:rsidR="0024779F">
              <w:instrText xml:space="preserve"> =D10+1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27</w:instrText>
            </w:r>
            <w:r w:rsidR="0024779F">
              <w:fldChar w:fldCharType="end"/>
            </w:r>
            <w:r w:rsidR="0024779F">
              <w:instrText xml:space="preserve"> "" </w:instrText>
            </w:r>
            <w:r w:rsidR="0024779F">
              <w:fldChar w:fldCharType="end"/>
            </w:r>
            <w:r w:rsidR="0024779F">
              <w:fldChar w:fldCharType="end"/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478760C5" w14:textId="64ACF1B6" w:rsidR="0024779F" w:rsidRDefault="00711744" w:rsidP="0024779F">
            <w:pPr>
              <w:pStyle w:val="Dates"/>
            </w:pPr>
            <w:r>
              <w:t>2</w:t>
            </w:r>
            <w:r w:rsidR="004B626C">
              <w:t>8</w:t>
            </w:r>
            <w:r w:rsidR="0024779F">
              <w:fldChar w:fldCharType="begin"/>
            </w:r>
            <w:r w:rsidR="0024779F">
              <w:instrText xml:space="preserve">IF </w:instrText>
            </w:r>
            <w:r w:rsidR="0024779F">
              <w:fldChar w:fldCharType="begin"/>
            </w:r>
            <w:r w:rsidR="0024779F">
              <w:instrText xml:space="preserve"> =E10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0</w:instrText>
            </w:r>
            <w:r w:rsidR="0024779F">
              <w:fldChar w:fldCharType="end"/>
            </w:r>
            <w:r w:rsidR="0024779F">
              <w:instrText xml:space="preserve"> = 0,"" </w:instrText>
            </w:r>
            <w:r w:rsidR="0024779F">
              <w:fldChar w:fldCharType="begin"/>
            </w:r>
            <w:r w:rsidR="0024779F">
              <w:instrText xml:space="preserve"> IF </w:instrText>
            </w:r>
            <w:r w:rsidR="0024779F">
              <w:fldChar w:fldCharType="begin"/>
            </w:r>
            <w:r w:rsidR="0024779F">
              <w:instrText xml:space="preserve"> =E10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27</w:instrText>
            </w:r>
            <w:r w:rsidR="0024779F">
              <w:fldChar w:fldCharType="end"/>
            </w:r>
            <w:r w:rsidR="0024779F">
              <w:instrText xml:space="preserve">  &lt; </w:instrText>
            </w:r>
            <w:r w:rsidR="0024779F">
              <w:fldChar w:fldCharType="begin"/>
            </w:r>
            <w:r w:rsidR="0024779F">
              <w:instrText xml:space="preserve"> DocVariable MonthEnd \@ d </w:instrText>
            </w:r>
            <w:r w:rsidR="0024779F">
              <w:fldChar w:fldCharType="separate"/>
            </w:r>
            <w:r w:rsidR="0024779F">
              <w:instrText>31</w:instrText>
            </w:r>
            <w:r w:rsidR="0024779F">
              <w:fldChar w:fldCharType="end"/>
            </w:r>
            <w:r w:rsidR="0024779F">
              <w:instrText xml:space="preserve">  </w:instrText>
            </w:r>
            <w:r w:rsidR="0024779F">
              <w:fldChar w:fldCharType="begin"/>
            </w:r>
            <w:r w:rsidR="0024779F">
              <w:instrText xml:space="preserve"> =E10+1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28</w:instrText>
            </w:r>
            <w:r w:rsidR="0024779F">
              <w:fldChar w:fldCharType="end"/>
            </w:r>
            <w:r w:rsidR="0024779F">
              <w:instrText xml:space="preserve"> ""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28</w:instrText>
            </w:r>
            <w:r w:rsidR="0024779F">
              <w:fldChar w:fldCharType="end"/>
            </w:r>
            <w:r w:rsidR="0024779F"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auto"/>
          </w:tcPr>
          <w:p w14:paraId="2F984F97" w14:textId="6B20D330" w:rsidR="0024779F" w:rsidRDefault="004B626C" w:rsidP="0024779F">
            <w:pPr>
              <w:pStyle w:val="Dates"/>
            </w:pPr>
            <w:r>
              <w:t>29</w:t>
            </w:r>
            <w:r w:rsidR="0024779F">
              <w:fldChar w:fldCharType="begin"/>
            </w:r>
            <w:r w:rsidR="0024779F">
              <w:instrText xml:space="preserve">IF </w:instrText>
            </w:r>
            <w:r w:rsidR="0024779F">
              <w:fldChar w:fldCharType="begin"/>
            </w:r>
            <w:r w:rsidR="0024779F">
              <w:instrText xml:space="preserve"> =F10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0</w:instrText>
            </w:r>
            <w:r w:rsidR="0024779F">
              <w:fldChar w:fldCharType="end"/>
            </w:r>
            <w:r w:rsidR="0024779F">
              <w:instrText xml:space="preserve"> = 0,"" </w:instrText>
            </w:r>
            <w:r w:rsidR="0024779F">
              <w:fldChar w:fldCharType="begin"/>
            </w:r>
            <w:r w:rsidR="0024779F">
              <w:instrText xml:space="preserve"> IF </w:instrText>
            </w:r>
            <w:r w:rsidR="0024779F">
              <w:fldChar w:fldCharType="begin"/>
            </w:r>
            <w:r w:rsidR="0024779F">
              <w:instrText xml:space="preserve"> =F10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28</w:instrText>
            </w:r>
            <w:r w:rsidR="0024779F">
              <w:fldChar w:fldCharType="end"/>
            </w:r>
            <w:r w:rsidR="0024779F">
              <w:instrText xml:space="preserve">  &lt; </w:instrText>
            </w:r>
            <w:r w:rsidR="0024779F">
              <w:fldChar w:fldCharType="begin"/>
            </w:r>
            <w:r w:rsidR="0024779F">
              <w:instrText xml:space="preserve"> DocVariable MonthEnd \@ d </w:instrText>
            </w:r>
            <w:r w:rsidR="0024779F">
              <w:fldChar w:fldCharType="separate"/>
            </w:r>
            <w:r w:rsidR="0024779F">
              <w:instrText>31</w:instrText>
            </w:r>
            <w:r w:rsidR="0024779F">
              <w:fldChar w:fldCharType="end"/>
            </w:r>
            <w:r w:rsidR="0024779F">
              <w:instrText xml:space="preserve">  </w:instrText>
            </w:r>
            <w:r w:rsidR="0024779F">
              <w:fldChar w:fldCharType="begin"/>
            </w:r>
            <w:r w:rsidR="0024779F">
              <w:instrText xml:space="preserve"> =F10+1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29</w:instrText>
            </w:r>
            <w:r w:rsidR="0024779F">
              <w:fldChar w:fldCharType="end"/>
            </w:r>
            <w:r w:rsidR="0024779F">
              <w:instrText xml:space="preserve"> "" </w:instrText>
            </w:r>
            <w:r w:rsidR="0024779F">
              <w:fldChar w:fldCharType="separate"/>
            </w:r>
            <w:r w:rsidR="0024779F">
              <w:rPr>
                <w:noProof/>
              </w:rPr>
              <w:instrText>29</w:instrText>
            </w:r>
            <w:r w:rsidR="0024779F">
              <w:fldChar w:fldCharType="end"/>
            </w:r>
            <w:r w:rsidR="0024779F">
              <w:fldChar w:fldCharType="end"/>
            </w:r>
          </w:p>
        </w:tc>
      </w:tr>
      <w:tr w:rsidR="0024779F" w14:paraId="01D3B59C" w14:textId="77777777" w:rsidTr="00177CC1">
        <w:trPr>
          <w:trHeight w:hRule="exact" w:val="864"/>
        </w:trPr>
        <w:tc>
          <w:tcPr>
            <w:tcW w:w="1413" w:type="dxa"/>
            <w:tcBorders>
              <w:top w:val="nil"/>
              <w:bottom w:val="nil"/>
            </w:tcBorders>
            <w:shd w:val="clear" w:color="auto" w:fill="E2FF7E" w:themeFill="accent1" w:themeFillTint="66"/>
          </w:tcPr>
          <w:p w14:paraId="7D2F75E9" w14:textId="21FF96BF" w:rsidR="0024779F" w:rsidRPr="000543DA" w:rsidRDefault="0024779F" w:rsidP="0024779F">
            <w:pPr>
              <w:rPr>
                <w:sz w:val="16"/>
                <w:szCs w:val="16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auto"/>
          </w:tcPr>
          <w:p w14:paraId="20CB646F" w14:textId="099520A8" w:rsidR="0024779F" w:rsidRDefault="0024779F" w:rsidP="0024779F">
            <w:r>
              <w:t xml:space="preserve"> </w:t>
            </w:r>
          </w:p>
        </w:tc>
        <w:tc>
          <w:tcPr>
            <w:tcW w:w="1540" w:type="dxa"/>
            <w:tcBorders>
              <w:top w:val="nil"/>
              <w:bottom w:val="nil"/>
            </w:tcBorders>
            <w:shd w:val="clear" w:color="auto" w:fill="auto"/>
          </w:tcPr>
          <w:p w14:paraId="35D8ADD9" w14:textId="025D28D9" w:rsidR="0024779F" w:rsidRDefault="0024779F" w:rsidP="0024779F"/>
        </w:tc>
        <w:tc>
          <w:tcPr>
            <w:tcW w:w="1558" w:type="dxa"/>
            <w:tcBorders>
              <w:top w:val="nil"/>
              <w:bottom w:val="nil"/>
            </w:tcBorders>
            <w:shd w:val="clear" w:color="auto" w:fill="auto"/>
          </w:tcPr>
          <w:p w14:paraId="061B8DEE" w14:textId="4AF4B5E4" w:rsidR="00177CC1" w:rsidRPr="003E319A" w:rsidRDefault="007B3B6E" w:rsidP="007B3B6E">
            <w:pPr>
              <w:rPr>
                <w:sz w:val="16"/>
                <w:szCs w:val="16"/>
              </w:rPr>
            </w:pPr>
            <w:r>
              <w:t>Non uniform bring home baking</w:t>
            </w:r>
          </w:p>
        </w:tc>
        <w:tc>
          <w:tcPr>
            <w:tcW w:w="1438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68CA5FD3" w14:textId="21C32F9C" w:rsidR="007B3B6E" w:rsidRPr="00B2524D" w:rsidRDefault="00521FC7" w:rsidP="007B3B6E">
            <w:r>
              <w:t xml:space="preserve"> </w:t>
            </w:r>
            <w:r w:rsidR="007B3B6E" w:rsidRPr="00B2524D">
              <w:t xml:space="preserve"> St David’s Christmas Fayre</w:t>
            </w:r>
            <w:r w:rsidR="007B3B6E">
              <w:t xml:space="preserve"> 1.30pm</w:t>
            </w:r>
          </w:p>
          <w:p w14:paraId="6A209F8D" w14:textId="36CB1D49" w:rsidR="0024779F" w:rsidRDefault="0024779F" w:rsidP="0024779F"/>
        </w:tc>
        <w:tc>
          <w:tcPr>
            <w:tcW w:w="1634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0095D7FE" w14:textId="77777777" w:rsidR="0024779F" w:rsidRDefault="0024779F" w:rsidP="0024779F"/>
        </w:tc>
        <w:tc>
          <w:tcPr>
            <w:tcW w:w="1544" w:type="dxa"/>
            <w:tcBorders>
              <w:top w:val="nil"/>
              <w:bottom w:val="nil"/>
            </w:tcBorders>
            <w:shd w:val="solid" w:color="E2FF7E" w:themeColor="accent1" w:themeTint="66" w:fill="auto"/>
          </w:tcPr>
          <w:p w14:paraId="0F8BD0BE" w14:textId="77777777" w:rsidR="0024779F" w:rsidRDefault="0024779F" w:rsidP="0024779F"/>
        </w:tc>
      </w:tr>
      <w:tr w:rsidR="0024779F" w14:paraId="3C4FC656" w14:textId="77777777" w:rsidTr="00177CC1">
        <w:trPr>
          <w:trHeight w:hRule="exact" w:val="864"/>
        </w:trPr>
        <w:tc>
          <w:tcPr>
            <w:tcW w:w="1413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31EAE393" w14:textId="77777777" w:rsidR="0024779F" w:rsidRPr="000543DA" w:rsidRDefault="0024779F" w:rsidP="0024779F">
            <w:pPr>
              <w:rPr>
                <w:sz w:val="16"/>
                <w:szCs w:val="16"/>
              </w:rPr>
            </w:pPr>
          </w:p>
        </w:tc>
        <w:tc>
          <w:tcPr>
            <w:tcW w:w="1663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B293B96" w14:textId="77777777" w:rsidR="0024779F" w:rsidRDefault="0024779F" w:rsidP="0024779F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7DFACAB" w14:textId="77777777" w:rsidR="0024779F" w:rsidRDefault="0024779F" w:rsidP="0024779F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AEFDCAB" w14:textId="77777777" w:rsidR="0024779F" w:rsidRDefault="0024779F" w:rsidP="0024779F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5EF18BAF" w14:textId="77777777" w:rsidR="0024779F" w:rsidRDefault="0024779F" w:rsidP="0024779F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7388AF08" w14:textId="77777777" w:rsidR="0024779F" w:rsidRDefault="0024779F" w:rsidP="0024779F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auto"/>
          </w:tcPr>
          <w:p w14:paraId="5DAFCCC7" w14:textId="77777777" w:rsidR="0024779F" w:rsidRDefault="0024779F" w:rsidP="0024779F"/>
        </w:tc>
      </w:tr>
    </w:tbl>
    <w:p w14:paraId="3FEF820F" w14:textId="52AD1ADB" w:rsidR="002E06AC" w:rsidRDefault="00C20401" w:rsidP="002E06AC">
      <w:pPr>
        <w:pStyle w:val="NoSpacing"/>
      </w:pPr>
      <w:r>
        <w:rPr>
          <w:noProof/>
          <w:lang w:eastAsia="en-GB"/>
        </w:rPr>
        <w:drawing>
          <wp:inline distT="0" distB="0" distL="0" distR="0" wp14:anchorId="55EC3260" wp14:editId="19EC7B2C">
            <wp:extent cx="6497843" cy="2628900"/>
            <wp:effectExtent l="0" t="0" r="0" b="0"/>
            <wp:docPr id="27" name="Picture 27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092" cy="262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A4E3A" w14:textId="77777777" w:rsidR="002E06AC" w:rsidRDefault="002E06AC" w:rsidP="002E06AC">
      <w:pPr>
        <w:pStyle w:val="NoSpacing"/>
      </w:pPr>
    </w:p>
    <w:p w14:paraId="675F01C3" w14:textId="203E0FBE" w:rsidR="002E06AC" w:rsidRDefault="002E06AC">
      <w:pPr>
        <w:pStyle w:val="NoSpacing"/>
      </w:pPr>
    </w:p>
    <w:tbl>
      <w:tblPr>
        <w:tblStyle w:val="TableCalendar"/>
        <w:tblpPr w:leftFromText="180" w:rightFromText="180" w:vertAnchor="text" w:horzAnchor="margin" w:tblpY="-437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40"/>
        <w:gridCol w:w="1540"/>
        <w:gridCol w:w="1558"/>
        <w:gridCol w:w="1438"/>
        <w:gridCol w:w="1634"/>
        <w:gridCol w:w="1544"/>
      </w:tblGrid>
      <w:tr w:rsidR="008230EC" w14:paraId="4C05E109" w14:textId="77777777" w:rsidTr="008230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1C10CFF0" w14:textId="77777777" w:rsidR="008230EC" w:rsidRDefault="008230EC" w:rsidP="008230EC">
            <w:pPr>
              <w:pStyle w:val="Days"/>
            </w:pPr>
            <w:r>
              <w:lastRenderedPageBreak/>
              <w:t>DECEMBER</w:t>
            </w:r>
          </w:p>
        </w:tc>
      </w:tr>
      <w:tr w:rsidR="008230EC" w14:paraId="25D1D89D" w14:textId="77777777" w:rsidTr="008230EC"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14:paraId="1896EE9D" w14:textId="77777777" w:rsidR="008230EC" w:rsidRDefault="008230EC" w:rsidP="008230EC">
            <w:pPr>
              <w:pStyle w:val="Days"/>
            </w:pPr>
            <w:r>
              <w:t>Sunday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714CB66D" w14:textId="77777777" w:rsidR="008230EC" w:rsidRDefault="008230EC" w:rsidP="008230EC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26FF790C" w14:textId="77777777" w:rsidR="008230EC" w:rsidRDefault="008230EC" w:rsidP="008230EC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31D3882B" w14:textId="77777777" w:rsidR="008230EC" w:rsidRDefault="008230EC" w:rsidP="008230EC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1B1BA60D" w14:textId="77777777" w:rsidR="008230EC" w:rsidRDefault="008230EC" w:rsidP="008230EC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0EBDFEB1" w14:textId="77777777" w:rsidR="008230EC" w:rsidRDefault="008230EC" w:rsidP="008230EC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29E08818" w14:textId="77777777" w:rsidR="008230EC" w:rsidRDefault="008230EC" w:rsidP="008230EC">
            <w:pPr>
              <w:pStyle w:val="Days"/>
            </w:pPr>
            <w:r>
              <w:t>Saturday</w:t>
            </w:r>
          </w:p>
        </w:tc>
      </w:tr>
      <w:tr w:rsidR="00CF5967" w14:paraId="631BCC85" w14:textId="77777777" w:rsidTr="00C34EF5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7E6FB4FB" w14:textId="134240DF" w:rsidR="008230EC" w:rsidRDefault="008230EC" w:rsidP="008230EC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Thursday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1E7EF8FF" w14:textId="77777777" w:rsidR="008230EC" w:rsidRDefault="008230EC" w:rsidP="008230EC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Thursday</w:instrText>
            </w:r>
            <w:r>
              <w:fldChar w:fldCharType="end"/>
            </w:r>
            <w:r>
              <w:instrText xml:space="preserve"> = "Monday"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08231333" w14:textId="77777777" w:rsidR="008230EC" w:rsidRDefault="008230EC" w:rsidP="008230EC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Thursday</w:instrText>
            </w:r>
            <w:r>
              <w:fldChar w:fldCharType="end"/>
            </w:r>
            <w:r>
              <w:instrText xml:space="preserve"> = "Tuesday"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=B2+1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44A446B9" w14:textId="77777777" w:rsidR="008230EC" w:rsidRDefault="008230EC" w:rsidP="008230EC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Thursday</w:instrText>
            </w:r>
            <w:r>
              <w:fldChar w:fldCharType="end"/>
            </w:r>
            <w:r>
              <w:instrText xml:space="preserve"> = "Wednesday"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=C2+1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6D39EDB6" w14:textId="77777777" w:rsidR="008230EC" w:rsidRDefault="008230EC" w:rsidP="008230EC">
            <w:pPr>
              <w:pStyle w:val="Dates"/>
            </w:pP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62615C65" w14:textId="25BE2A13" w:rsidR="008230EC" w:rsidRDefault="008230EC" w:rsidP="008230EC">
            <w:pPr>
              <w:pStyle w:val="Dates"/>
            </w:pP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4C228381" w14:textId="0B60E0BD" w:rsidR="008230EC" w:rsidRDefault="008230EC" w:rsidP="008230EC">
            <w:pPr>
              <w:pStyle w:val="Dates"/>
            </w:pPr>
          </w:p>
        </w:tc>
      </w:tr>
      <w:tr w:rsidR="008230EC" w14:paraId="2C3F47C3" w14:textId="77777777" w:rsidTr="00B2524D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52560F79" w14:textId="47F84464" w:rsidR="008230EC" w:rsidRDefault="007B3B6E" w:rsidP="008230EC">
            <w:pPr>
              <w:pStyle w:val="Dates"/>
            </w:pPr>
            <w:r>
              <w:t>30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4A9C7085" w14:textId="167AC855" w:rsidR="008230EC" w:rsidRDefault="004B626C" w:rsidP="008230EC">
            <w:pPr>
              <w:pStyle w:val="Dates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E9576CE" w14:textId="3EE482C6" w:rsidR="008230EC" w:rsidRDefault="004B626C" w:rsidP="008230EC">
            <w:pPr>
              <w:pStyle w:val="Dates"/>
            </w:pPr>
            <w:r>
              <w:t>2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6FBAA87" w14:textId="5B20CCDC" w:rsidR="008230EC" w:rsidRDefault="004B626C" w:rsidP="008230EC">
            <w:pPr>
              <w:pStyle w:val="Dates"/>
            </w:pPr>
            <w:r>
              <w:t>3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FC9FA40" w14:textId="41D1C540" w:rsidR="008230EC" w:rsidRDefault="004B626C" w:rsidP="008230EC">
            <w:pPr>
              <w:pStyle w:val="Dates"/>
            </w:pPr>
            <w:r>
              <w:t>4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29230CE" w14:textId="4D4787DB" w:rsidR="008230EC" w:rsidRDefault="004B626C" w:rsidP="008230EC">
            <w:pPr>
              <w:pStyle w:val="Dates"/>
            </w:pPr>
            <w:r>
              <w:t>5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D673A95" w14:textId="77C96EA3" w:rsidR="008230EC" w:rsidRDefault="004B626C" w:rsidP="008230EC">
            <w:pPr>
              <w:pStyle w:val="Dates"/>
            </w:pPr>
            <w:r>
              <w:t>6</w:t>
            </w:r>
          </w:p>
        </w:tc>
      </w:tr>
      <w:tr w:rsidR="008230EC" w14:paraId="724BC802" w14:textId="77777777" w:rsidTr="00B2524D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2B0D165" w14:textId="022C3169" w:rsidR="008230EC" w:rsidRDefault="007B3B6E" w:rsidP="008230EC">
            <w:r>
              <w:t>1</w:t>
            </w:r>
            <w:r w:rsidRPr="007B3B6E">
              <w:rPr>
                <w:vertAlign w:val="superscript"/>
              </w:rPr>
              <w:t>st</w:t>
            </w:r>
            <w:r>
              <w:t xml:space="preserve"> Sunday of Advent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245DC318" w14:textId="29FEEBA4" w:rsidR="008230EC" w:rsidRDefault="00CB12CE" w:rsidP="008230EC">
            <w:r>
              <w:t>Holiday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C123A6C" w14:textId="1724BCBB" w:rsidR="008230EC" w:rsidRDefault="00CB12CE" w:rsidP="008230EC">
            <w:r>
              <w:t>Pupils return to school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2581EBF" w14:textId="4DB39B3B" w:rsidR="008230EC" w:rsidRDefault="008230EC" w:rsidP="008230EC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9A0533D" w14:textId="34286399" w:rsidR="008230EC" w:rsidRDefault="008230EC" w:rsidP="008230EC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D50F4E9" w14:textId="2348464B" w:rsidR="008230EC" w:rsidRDefault="007B3B6E" w:rsidP="008230EC">
            <w:r>
              <w:t>First Friday Mass 10am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5D0474B" w14:textId="77777777" w:rsidR="008230EC" w:rsidRDefault="008230EC" w:rsidP="008230EC"/>
        </w:tc>
      </w:tr>
      <w:tr w:rsidR="008230EC" w14:paraId="720DA2EC" w14:textId="77777777" w:rsidTr="008230EC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044E4AB" w14:textId="5901EB7B" w:rsidR="008230EC" w:rsidRDefault="004B626C" w:rsidP="008230EC">
            <w:pPr>
              <w:pStyle w:val="Dates"/>
            </w:pPr>
            <w:r>
              <w:t>7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E055C59" w14:textId="3FF18607" w:rsidR="008230EC" w:rsidRDefault="004B626C" w:rsidP="008230EC">
            <w:pPr>
              <w:pStyle w:val="Dates"/>
            </w:pPr>
            <w:r>
              <w:t>8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EB48F35" w14:textId="74A0D1B5" w:rsidR="008230EC" w:rsidRDefault="004B626C" w:rsidP="008230EC">
            <w:pPr>
              <w:pStyle w:val="Dates"/>
            </w:pPr>
            <w:r>
              <w:t>9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FE6CC08" w14:textId="274677E5" w:rsidR="008230EC" w:rsidRDefault="008230EC" w:rsidP="008230EC">
            <w:pPr>
              <w:pStyle w:val="Dates"/>
            </w:pPr>
            <w:r>
              <w:t>1</w:t>
            </w:r>
            <w:r w:rsidR="004B626C">
              <w:t>0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42E1856" w14:textId="1B65F045" w:rsidR="008230EC" w:rsidRDefault="008230EC" w:rsidP="008230EC">
            <w:pPr>
              <w:pStyle w:val="Dates"/>
            </w:pPr>
            <w:r>
              <w:t>1</w:t>
            </w:r>
            <w:r w:rsidR="004B626C">
              <w:t>1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7687562" w14:textId="7617A009" w:rsidR="008230EC" w:rsidRDefault="008230EC" w:rsidP="008230EC">
            <w:pPr>
              <w:pStyle w:val="Dates"/>
            </w:pPr>
            <w:r>
              <w:t>1</w:t>
            </w:r>
            <w:r w:rsidR="004B626C">
              <w:t>2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D6BF7C9" w14:textId="1999CFBF" w:rsidR="008230EC" w:rsidRDefault="008230EC" w:rsidP="008230EC">
            <w:pPr>
              <w:pStyle w:val="Dates"/>
            </w:pPr>
            <w:r>
              <w:t>1</w:t>
            </w:r>
            <w:r w:rsidR="004B626C">
              <w:t>3</w:t>
            </w:r>
          </w:p>
        </w:tc>
      </w:tr>
      <w:tr w:rsidR="008230EC" w14:paraId="61E3A379" w14:textId="77777777" w:rsidTr="008230EC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0302DD3" w14:textId="4595361A" w:rsidR="008230EC" w:rsidRDefault="00CB12CE" w:rsidP="008230EC">
            <w:r>
              <w:t>Mass o</w:t>
            </w:r>
            <w:r w:rsidR="00C34EF5">
              <w:t>f Commitment</w:t>
            </w:r>
            <w:r>
              <w:t xml:space="preserve"> P7 12 St Marg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35AB552" w14:textId="77777777" w:rsidR="008230EC" w:rsidRDefault="008230EC" w:rsidP="008230EC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9EAD112" w14:textId="77777777" w:rsidR="008230EC" w:rsidRDefault="008230EC" w:rsidP="008230EC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65FB233" w14:textId="6DBCA211" w:rsidR="007B3B6E" w:rsidRDefault="00CB12CE" w:rsidP="007B3B6E">
            <w:r>
              <w:t xml:space="preserve"> </w:t>
            </w:r>
          </w:p>
          <w:p w14:paraId="706387E9" w14:textId="464FBCD4" w:rsidR="008230EC" w:rsidRDefault="008230EC" w:rsidP="008230EC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561F6D2" w14:textId="77777777" w:rsidR="008230EC" w:rsidRDefault="008230EC" w:rsidP="008230EC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8A26447" w14:textId="77777777" w:rsidR="007B3B6E" w:rsidRDefault="007B3B6E" w:rsidP="007B3B6E">
            <w:r>
              <w:t>Nativity Celebration</w:t>
            </w:r>
          </w:p>
          <w:p w14:paraId="0A46B5D4" w14:textId="08EDEC9C" w:rsidR="008230EC" w:rsidRDefault="007B3B6E" w:rsidP="007B3B6E">
            <w:r>
              <w:t>1.45pm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5BA29D5" w14:textId="77777777" w:rsidR="008230EC" w:rsidRDefault="008230EC" w:rsidP="008230EC"/>
        </w:tc>
      </w:tr>
      <w:tr w:rsidR="008230EC" w14:paraId="118DD84D" w14:textId="77777777" w:rsidTr="00BA57A6">
        <w:trPr>
          <w:trHeight w:val="494"/>
        </w:trPr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50343A7" w14:textId="335AE7D0" w:rsidR="008230EC" w:rsidRDefault="008230EC" w:rsidP="008230EC">
            <w:pPr>
              <w:pStyle w:val="Dates"/>
            </w:pPr>
            <w:r>
              <w:t>1</w:t>
            </w:r>
            <w:r w:rsidR="004B626C">
              <w:t>4</w:t>
            </w:r>
          </w:p>
          <w:p w14:paraId="194750B0" w14:textId="2A9AD70B" w:rsidR="008230EC" w:rsidRDefault="008230EC" w:rsidP="008230EC">
            <w:pPr>
              <w:pStyle w:val="Dates"/>
              <w:jc w:val="left"/>
            </w:pP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FEF1C85" w14:textId="48EDE62B" w:rsidR="008230EC" w:rsidRDefault="008230EC" w:rsidP="008230EC">
            <w:pPr>
              <w:pStyle w:val="Dates"/>
            </w:pPr>
            <w:r>
              <w:t>1</w:t>
            </w:r>
            <w:r w:rsidR="004B626C">
              <w:t>5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325F713" w14:textId="50B7548F" w:rsidR="008230EC" w:rsidRDefault="008230EC" w:rsidP="008230EC">
            <w:pPr>
              <w:pStyle w:val="Dates"/>
            </w:pPr>
            <w:r>
              <w:t>1</w:t>
            </w:r>
            <w:r w:rsidR="004B626C">
              <w:t>6</w:t>
            </w:r>
          </w:p>
          <w:p w14:paraId="12848F2A" w14:textId="11388795" w:rsidR="008230EC" w:rsidRDefault="008230EC" w:rsidP="008230EC">
            <w:pPr>
              <w:pStyle w:val="Dates"/>
              <w:jc w:val="left"/>
            </w:pP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274EA18" w14:textId="758A8E9B" w:rsidR="008230EC" w:rsidRDefault="00CB12CE" w:rsidP="008230EC">
            <w:pPr>
              <w:pStyle w:val="Dates"/>
            </w:pPr>
            <w:r>
              <w:t>1</w:t>
            </w:r>
            <w:r w:rsidR="004B626C">
              <w:t>7</w:t>
            </w:r>
          </w:p>
          <w:p w14:paraId="5A455829" w14:textId="3C04EDAB" w:rsidR="008230EC" w:rsidRDefault="008230EC" w:rsidP="008230EC">
            <w:pPr>
              <w:pStyle w:val="Dates"/>
              <w:jc w:val="left"/>
            </w:pP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3153F4A4" w14:textId="5FCF948A" w:rsidR="008230EC" w:rsidRDefault="00CB12CE" w:rsidP="008230EC">
            <w:pPr>
              <w:pStyle w:val="Dates"/>
            </w:pPr>
            <w:r>
              <w:t>1</w:t>
            </w:r>
            <w:r w:rsidR="004B626C">
              <w:t>8</w:t>
            </w:r>
          </w:p>
          <w:p w14:paraId="7CDCF697" w14:textId="241E9B94" w:rsidR="008230EC" w:rsidRDefault="007B3B6E" w:rsidP="008230EC">
            <w:pPr>
              <w:pStyle w:val="Dates"/>
              <w:jc w:val="left"/>
            </w:pPr>
            <w:r>
              <w:t>Christmas parties wear party clothes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43ECF5D7" w14:textId="0801EF44" w:rsidR="008230EC" w:rsidRDefault="004B626C" w:rsidP="008230EC">
            <w:pPr>
              <w:pStyle w:val="Dates"/>
            </w:pPr>
            <w:r>
              <w:t>19</w:t>
            </w:r>
          </w:p>
          <w:p w14:paraId="6DA48E36" w14:textId="44E48106" w:rsidR="00CB12CE" w:rsidRDefault="00CB12CE" w:rsidP="008230EC">
            <w:pPr>
              <w:pStyle w:val="Dates"/>
              <w:jc w:val="left"/>
            </w:pPr>
            <w:r>
              <w:t xml:space="preserve">Mass </w:t>
            </w:r>
            <w:r w:rsidR="007B3B6E">
              <w:t>10am</w:t>
            </w:r>
          </w:p>
          <w:p w14:paraId="74A02406" w14:textId="51DEDBD6" w:rsidR="008230EC" w:rsidRDefault="008230EC" w:rsidP="008230EC">
            <w:pPr>
              <w:pStyle w:val="Dates"/>
              <w:jc w:val="left"/>
            </w:pPr>
            <w:r>
              <w:t>Non uniform school closes at 2.30pm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E93021A" w14:textId="5E9EE39E" w:rsidR="008230EC" w:rsidRDefault="008230EC" w:rsidP="008230EC">
            <w:pPr>
              <w:pStyle w:val="Dates"/>
            </w:pPr>
            <w:r>
              <w:t>2</w:t>
            </w:r>
            <w:r w:rsidR="004B626C">
              <w:t>0</w:t>
            </w:r>
          </w:p>
          <w:p w14:paraId="28C4661B" w14:textId="77777777" w:rsidR="008230EC" w:rsidRDefault="008230EC" w:rsidP="008230EC">
            <w:pPr>
              <w:pStyle w:val="Dates"/>
              <w:jc w:val="left"/>
            </w:pPr>
          </w:p>
        </w:tc>
      </w:tr>
      <w:tr w:rsidR="008230EC" w14:paraId="450675E9" w14:textId="77777777" w:rsidTr="00BA57A6">
        <w:trPr>
          <w:trHeight w:hRule="exact" w:val="558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9AFC82F" w14:textId="77777777" w:rsidR="008230EC" w:rsidRDefault="008230EC" w:rsidP="008230EC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79F6E1E" w14:textId="77777777" w:rsidR="008230EC" w:rsidRDefault="008230EC" w:rsidP="008230EC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A5053D4" w14:textId="77777777" w:rsidR="008230EC" w:rsidRDefault="008230EC" w:rsidP="008230EC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6ACF189" w14:textId="77777777" w:rsidR="008230EC" w:rsidRDefault="008230EC" w:rsidP="008230EC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3BB08FB" w14:textId="77777777" w:rsidR="008230EC" w:rsidRDefault="008230EC" w:rsidP="008230EC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19547AE6" w14:textId="77777777" w:rsidR="008230EC" w:rsidRDefault="008230EC" w:rsidP="008230EC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8FB8ABE" w14:textId="77777777" w:rsidR="008230EC" w:rsidRDefault="008230EC" w:rsidP="008230EC"/>
        </w:tc>
      </w:tr>
      <w:tr w:rsidR="008230EC" w14:paraId="029E6397" w14:textId="77777777" w:rsidTr="008230EC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3E65226" w14:textId="598292E8" w:rsidR="008230EC" w:rsidRDefault="008230EC" w:rsidP="008230EC">
            <w:pPr>
              <w:pStyle w:val="Dates"/>
            </w:pPr>
            <w:r>
              <w:t>2</w:t>
            </w:r>
            <w:r w:rsidR="004B626C">
              <w:t>1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55EA41DD" w14:textId="2B7078C9" w:rsidR="008230EC" w:rsidRDefault="008230EC" w:rsidP="008230EC">
            <w:pPr>
              <w:pStyle w:val="Dates"/>
            </w:pPr>
            <w:r>
              <w:t>2</w:t>
            </w:r>
            <w:r w:rsidR="004B626C">
              <w:t>2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6ED8EC2" w14:textId="02783387" w:rsidR="008230EC" w:rsidRDefault="008230EC" w:rsidP="008230EC">
            <w:pPr>
              <w:pStyle w:val="Dates"/>
            </w:pPr>
            <w:r>
              <w:t>2</w:t>
            </w:r>
            <w:r w:rsidR="004B626C">
              <w:t>3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28A694A" w14:textId="1411F553" w:rsidR="008230EC" w:rsidRDefault="008230EC" w:rsidP="008230EC">
            <w:pPr>
              <w:pStyle w:val="Dates"/>
            </w:pPr>
            <w:r>
              <w:t>2</w:t>
            </w:r>
            <w:r w:rsidR="004B626C">
              <w:t>4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2F61A4C" w14:textId="4308FF3C" w:rsidR="004B626C" w:rsidRDefault="008230EC" w:rsidP="004B626C">
            <w:pPr>
              <w:pStyle w:val="Dates"/>
            </w:pPr>
            <w:r>
              <w:t>2</w:t>
            </w:r>
            <w:r w:rsidR="004B626C">
              <w:t>5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65B83FE" w14:textId="38E11EE9" w:rsidR="008230EC" w:rsidRDefault="008230EC" w:rsidP="008230EC">
            <w:pPr>
              <w:pStyle w:val="Dates"/>
            </w:pPr>
            <w:r>
              <w:t>2</w:t>
            </w:r>
            <w:r w:rsidR="004B626C">
              <w:t>6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FE36B75" w14:textId="50CB84F8" w:rsidR="008230EC" w:rsidRDefault="00CB12CE" w:rsidP="008230EC">
            <w:pPr>
              <w:pStyle w:val="Dates"/>
            </w:pPr>
            <w:r>
              <w:t>2</w:t>
            </w:r>
            <w:r w:rsidR="004B626C">
              <w:t>7</w:t>
            </w:r>
          </w:p>
        </w:tc>
      </w:tr>
      <w:tr w:rsidR="008230EC" w14:paraId="5A48E321" w14:textId="77777777" w:rsidTr="008230EC">
        <w:trPr>
          <w:trHeight w:hRule="exact" w:val="1085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15F438B" w14:textId="77777777" w:rsidR="008230EC" w:rsidRDefault="008230EC" w:rsidP="008230EC"/>
          <w:p w14:paraId="0EAEDB02" w14:textId="77777777" w:rsidR="008230EC" w:rsidRDefault="008230EC" w:rsidP="008230EC"/>
          <w:p w14:paraId="651485FC" w14:textId="77777777" w:rsidR="008230EC" w:rsidRDefault="008230EC" w:rsidP="008230EC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F64FF78" w14:textId="77777777" w:rsidR="008230EC" w:rsidRDefault="008230EC" w:rsidP="008230EC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0A98027" w14:textId="77777777" w:rsidR="008230EC" w:rsidRDefault="008230EC" w:rsidP="008230EC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1A61EAD" w14:textId="77777777" w:rsidR="008230EC" w:rsidRDefault="008230EC" w:rsidP="008230EC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CF3A9C4" w14:textId="77777777" w:rsidR="008230EC" w:rsidRDefault="008230EC" w:rsidP="008230EC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AC492A7" w14:textId="77777777" w:rsidR="008230EC" w:rsidRDefault="008230EC" w:rsidP="008230EC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23AF153" w14:textId="77777777" w:rsidR="008230EC" w:rsidRDefault="008230EC" w:rsidP="008230EC"/>
        </w:tc>
      </w:tr>
    </w:tbl>
    <w:p w14:paraId="7A665842" w14:textId="4354D669" w:rsidR="002E06AC" w:rsidRDefault="002E06AC">
      <w:pPr>
        <w:pStyle w:val="NoSpacing"/>
      </w:pPr>
    </w:p>
    <w:p w14:paraId="7E009B23" w14:textId="77777777" w:rsidR="00C34EF5" w:rsidRDefault="00C34EF5">
      <w:pPr>
        <w:pStyle w:val="NoSpacing"/>
      </w:pPr>
    </w:p>
    <w:p w14:paraId="28B24C7E" w14:textId="07EEADD0" w:rsidR="002E06AC" w:rsidRDefault="00C20401">
      <w:pPr>
        <w:pStyle w:val="NoSpacing"/>
      </w:pPr>
      <w:r>
        <w:rPr>
          <w:noProof/>
          <w:lang w:eastAsia="en-GB"/>
        </w:rPr>
        <w:drawing>
          <wp:inline distT="0" distB="0" distL="0" distR="0" wp14:anchorId="6A8ECA78" wp14:editId="02FA497F">
            <wp:extent cx="6498000" cy="2894400"/>
            <wp:effectExtent l="0" t="0" r="0" b="1270"/>
            <wp:docPr id="4" name="Picture 4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28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2704C" w14:textId="77777777" w:rsidR="00C34EF5" w:rsidRDefault="00C34EF5">
      <w:pPr>
        <w:pStyle w:val="NoSpacing"/>
      </w:pPr>
    </w:p>
    <w:p w14:paraId="4DA94033" w14:textId="77777777" w:rsidR="00C34EF5" w:rsidRDefault="00C34EF5">
      <w:pPr>
        <w:pStyle w:val="NoSpacing"/>
      </w:pPr>
    </w:p>
    <w:p w14:paraId="2D7D4A21" w14:textId="77777777" w:rsidR="00C34EF5" w:rsidRDefault="00C34EF5">
      <w:pPr>
        <w:pStyle w:val="NoSpacing"/>
      </w:pPr>
    </w:p>
    <w:p w14:paraId="0CDDA413" w14:textId="2DEC2626" w:rsidR="001164DE" w:rsidRDefault="001164DE">
      <w:pPr>
        <w:pStyle w:val="NoSpacing"/>
      </w:pPr>
    </w:p>
    <w:p w14:paraId="578050F3" w14:textId="233FEE0A" w:rsidR="001164DE" w:rsidRDefault="001164DE">
      <w:pPr>
        <w:pStyle w:val="NoSpacing"/>
      </w:pPr>
    </w:p>
    <w:p w14:paraId="6EFCC51B" w14:textId="51219912" w:rsidR="001164DE" w:rsidRDefault="001164DE">
      <w:pPr>
        <w:pStyle w:val="NoSpacing"/>
      </w:pPr>
    </w:p>
    <w:p w14:paraId="735C2CAA" w14:textId="50F4BFCF" w:rsidR="002E06AC" w:rsidRDefault="002E06AC">
      <w:pPr>
        <w:pStyle w:val="NoSpacing"/>
      </w:pPr>
    </w:p>
    <w:tbl>
      <w:tblPr>
        <w:tblStyle w:val="TableCalendar"/>
        <w:tblpPr w:leftFromText="180" w:rightFromText="180" w:vertAnchor="text" w:horzAnchor="margin" w:tblpY="33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436"/>
        <w:gridCol w:w="1644"/>
        <w:gridCol w:w="1558"/>
        <w:gridCol w:w="1438"/>
        <w:gridCol w:w="1634"/>
        <w:gridCol w:w="1544"/>
      </w:tblGrid>
      <w:tr w:rsidR="0086118B" w14:paraId="7B662E0F" w14:textId="77777777" w:rsidTr="002663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7068B149" w14:textId="396C4A8C" w:rsidR="0086118B" w:rsidRDefault="0086118B" w:rsidP="0086118B">
            <w:pPr>
              <w:pStyle w:val="Days"/>
            </w:pPr>
            <w:r>
              <w:lastRenderedPageBreak/>
              <w:t>JANUARY</w:t>
            </w:r>
          </w:p>
        </w:tc>
      </w:tr>
      <w:tr w:rsidR="0086118B" w14:paraId="17B7E50A" w14:textId="77777777" w:rsidTr="00C939F7"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14:paraId="3A89C3B4" w14:textId="77777777" w:rsidR="0086118B" w:rsidRDefault="0086118B" w:rsidP="0086118B">
            <w:pPr>
              <w:pStyle w:val="Days"/>
            </w:pPr>
            <w:r>
              <w:t>Sunday</w:t>
            </w:r>
          </w:p>
        </w:tc>
        <w:tc>
          <w:tcPr>
            <w:tcW w:w="1436" w:type="dxa"/>
            <w:tcBorders>
              <w:bottom w:val="single" w:sz="4" w:space="0" w:color="595959" w:themeColor="text1" w:themeTint="A6"/>
            </w:tcBorders>
          </w:tcPr>
          <w:p w14:paraId="52259181" w14:textId="77777777" w:rsidR="0086118B" w:rsidRDefault="0086118B" w:rsidP="0086118B">
            <w:pPr>
              <w:pStyle w:val="Days"/>
            </w:pPr>
            <w:r>
              <w:t>Monday</w:t>
            </w:r>
          </w:p>
        </w:tc>
        <w:tc>
          <w:tcPr>
            <w:tcW w:w="1644" w:type="dxa"/>
            <w:tcBorders>
              <w:bottom w:val="single" w:sz="4" w:space="0" w:color="595959" w:themeColor="text1" w:themeTint="A6"/>
            </w:tcBorders>
          </w:tcPr>
          <w:p w14:paraId="064BD5C9" w14:textId="77777777" w:rsidR="0086118B" w:rsidRDefault="0086118B" w:rsidP="0086118B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26554448" w14:textId="77777777" w:rsidR="0086118B" w:rsidRDefault="0086118B" w:rsidP="0086118B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302943D7" w14:textId="77777777" w:rsidR="0086118B" w:rsidRDefault="0086118B" w:rsidP="0086118B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3A1C6619" w14:textId="77777777" w:rsidR="0086118B" w:rsidRDefault="0086118B" w:rsidP="0086118B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6E85A27F" w14:textId="77777777" w:rsidR="0086118B" w:rsidRDefault="0086118B" w:rsidP="0086118B">
            <w:pPr>
              <w:pStyle w:val="Days"/>
            </w:pPr>
            <w:r>
              <w:t>Saturday</w:t>
            </w:r>
          </w:p>
        </w:tc>
      </w:tr>
      <w:tr w:rsidR="0086118B" w14:paraId="710E4286" w14:textId="77777777" w:rsidTr="00B2524D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4DA70B3" w14:textId="145185E8" w:rsidR="0086118B" w:rsidRDefault="004B626C" w:rsidP="0086118B">
            <w:pPr>
              <w:pStyle w:val="Dates"/>
            </w:pPr>
            <w:r>
              <w:t>28</w:t>
            </w:r>
          </w:p>
        </w:tc>
        <w:tc>
          <w:tcPr>
            <w:tcW w:w="14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4B22421E" w14:textId="65196E16" w:rsidR="0086118B" w:rsidRDefault="004B626C" w:rsidP="0086118B">
            <w:pPr>
              <w:pStyle w:val="Dates"/>
            </w:pPr>
            <w:r>
              <w:t>29</w:t>
            </w:r>
          </w:p>
        </w:tc>
        <w:tc>
          <w:tcPr>
            <w:tcW w:w="16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7C4F507C" w14:textId="1228045A" w:rsidR="0086118B" w:rsidRDefault="004B626C" w:rsidP="0086118B">
            <w:pPr>
              <w:pStyle w:val="Dates"/>
            </w:pPr>
            <w:r>
              <w:t>30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09CFB237" w14:textId="243BA48C" w:rsidR="0086118B" w:rsidRDefault="004B626C" w:rsidP="0086118B">
            <w:pPr>
              <w:pStyle w:val="Dates"/>
            </w:pPr>
            <w:r>
              <w:t>3</w:t>
            </w:r>
            <w:r w:rsidR="00727FDF">
              <w:t>1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7FF4A38B" w14:textId="511100E0" w:rsidR="0086118B" w:rsidRDefault="004B626C" w:rsidP="0086118B">
            <w:pPr>
              <w:pStyle w:val="Dates"/>
            </w:pPr>
            <w:r>
              <w:t>1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67331B35" w14:textId="10B73F78" w:rsidR="0086118B" w:rsidRDefault="004B626C" w:rsidP="0086118B">
            <w:pPr>
              <w:pStyle w:val="Dates"/>
            </w:pPr>
            <w:r>
              <w:t>2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EA7A914" w14:textId="6D4D9150" w:rsidR="0086118B" w:rsidRDefault="004B626C" w:rsidP="0086118B">
            <w:pPr>
              <w:pStyle w:val="Dates"/>
            </w:pPr>
            <w:r>
              <w:t>3</w:t>
            </w:r>
          </w:p>
        </w:tc>
      </w:tr>
      <w:tr w:rsidR="0086118B" w14:paraId="5DD42590" w14:textId="77777777" w:rsidTr="00B2524D">
        <w:trPr>
          <w:trHeight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B1AFBDA" w14:textId="25D2C277" w:rsidR="0086118B" w:rsidRDefault="0086118B" w:rsidP="0086118B"/>
        </w:tc>
        <w:tc>
          <w:tcPr>
            <w:tcW w:w="14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53CA6B2" w14:textId="2CDCDF60" w:rsidR="0086118B" w:rsidRDefault="0086118B" w:rsidP="0086118B"/>
        </w:tc>
        <w:tc>
          <w:tcPr>
            <w:tcW w:w="16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2D3E5F6" w14:textId="307227E3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7629EC66" w14:textId="26710A48" w:rsidR="0086118B" w:rsidRDefault="0086118B" w:rsidP="0086118B">
            <w:pPr>
              <w:rPr>
                <w:lang w:val="en-GB"/>
              </w:rPr>
            </w:pP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415F03AF" w14:textId="377E4759" w:rsidR="0086118B" w:rsidRPr="00FE77C0" w:rsidRDefault="0086118B" w:rsidP="0086118B">
            <w:pPr>
              <w:rPr>
                <w:sz w:val="16"/>
                <w:szCs w:val="16"/>
              </w:rPr>
            </w:pP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751D2983" w14:textId="0283ED50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ACE77BA" w14:textId="77777777" w:rsidR="0086118B" w:rsidRDefault="0086118B" w:rsidP="0086118B"/>
        </w:tc>
      </w:tr>
      <w:tr w:rsidR="0086118B" w14:paraId="743F6E8F" w14:textId="77777777" w:rsidTr="00C939F7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EB1DD0E" w14:textId="6B2EA128" w:rsidR="0086118B" w:rsidRDefault="004B626C" w:rsidP="0086118B">
            <w:pPr>
              <w:pStyle w:val="Dates"/>
            </w:pPr>
            <w:r>
              <w:t>4</w:t>
            </w:r>
          </w:p>
        </w:tc>
        <w:tc>
          <w:tcPr>
            <w:tcW w:w="14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87A3075" w14:textId="76568BCD" w:rsidR="0086118B" w:rsidRDefault="004B626C" w:rsidP="0086118B">
            <w:pPr>
              <w:pStyle w:val="Dates"/>
            </w:pPr>
            <w:r>
              <w:t>5</w:t>
            </w:r>
          </w:p>
        </w:tc>
        <w:tc>
          <w:tcPr>
            <w:tcW w:w="16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2A1F88F" w14:textId="7B0D380A" w:rsidR="0086118B" w:rsidRDefault="004B626C" w:rsidP="0086118B">
            <w:pPr>
              <w:pStyle w:val="Dates"/>
            </w:pPr>
            <w:r>
              <w:t>6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AC949C3" w14:textId="3D578640" w:rsidR="0086118B" w:rsidRDefault="004B626C" w:rsidP="0086118B">
            <w:pPr>
              <w:pStyle w:val="Dates"/>
            </w:pPr>
            <w:r>
              <w:t>7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71F8014" w14:textId="066D4082" w:rsidR="0086118B" w:rsidRDefault="004B626C" w:rsidP="0086118B">
            <w:pPr>
              <w:pStyle w:val="Dates"/>
            </w:pPr>
            <w:r>
              <w:t>8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E815F9F" w14:textId="263035C9" w:rsidR="0086118B" w:rsidRDefault="004B626C" w:rsidP="0086118B">
            <w:pPr>
              <w:pStyle w:val="Dates"/>
            </w:pPr>
            <w:r>
              <w:t>9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543E473A" w14:textId="7569E310" w:rsidR="0086118B" w:rsidRDefault="008230EC" w:rsidP="0086118B">
            <w:pPr>
              <w:pStyle w:val="Dates"/>
            </w:pPr>
            <w:r>
              <w:t>1</w:t>
            </w:r>
            <w:r w:rsidR="004B626C">
              <w:t>0</w:t>
            </w:r>
          </w:p>
        </w:tc>
      </w:tr>
      <w:tr w:rsidR="0086118B" w14:paraId="5BFD5EEB" w14:textId="77777777" w:rsidTr="00C939F7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08152C5" w14:textId="77777777" w:rsidR="0086118B" w:rsidRDefault="0086118B" w:rsidP="0086118B"/>
        </w:tc>
        <w:tc>
          <w:tcPr>
            <w:tcW w:w="14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C511BEB" w14:textId="4DADC486" w:rsidR="0086118B" w:rsidRDefault="0086118B" w:rsidP="0086118B"/>
        </w:tc>
        <w:tc>
          <w:tcPr>
            <w:tcW w:w="16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5AA1426" w14:textId="77777777" w:rsidR="0086118B" w:rsidRDefault="007B3B6E" w:rsidP="0086118B">
            <w:r>
              <w:t>School reopens</w:t>
            </w:r>
          </w:p>
          <w:p w14:paraId="0EA8E3BC" w14:textId="3D25851A" w:rsidR="007B3B6E" w:rsidRDefault="007B3B6E" w:rsidP="0086118B">
            <w:r>
              <w:t>Mass 10am Epiphany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0356337" w14:textId="583FDA50" w:rsidR="0086118B" w:rsidRDefault="0086118B" w:rsidP="0086118B">
            <w:r>
              <w:t xml:space="preserve"> 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B2BE623" w14:textId="77777777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E28862F" w14:textId="24A7066E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3B0AD83" w14:textId="77777777" w:rsidR="0086118B" w:rsidRDefault="0086118B" w:rsidP="0086118B"/>
        </w:tc>
      </w:tr>
      <w:tr w:rsidR="0086118B" w14:paraId="51B51497" w14:textId="77777777" w:rsidTr="00C939F7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22F3F9B" w14:textId="6E61E3CA" w:rsidR="0086118B" w:rsidRDefault="008230EC" w:rsidP="0086118B">
            <w:pPr>
              <w:pStyle w:val="Dates"/>
            </w:pPr>
            <w:r>
              <w:t>1</w:t>
            </w:r>
            <w:r w:rsidR="004B626C">
              <w:t>1</w:t>
            </w:r>
          </w:p>
        </w:tc>
        <w:tc>
          <w:tcPr>
            <w:tcW w:w="14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9A7D5CF" w14:textId="30D6ABE6" w:rsidR="0086118B" w:rsidRDefault="008230EC" w:rsidP="0086118B">
            <w:pPr>
              <w:pStyle w:val="Dates"/>
            </w:pPr>
            <w:r>
              <w:t>1</w:t>
            </w:r>
            <w:r w:rsidR="004B626C">
              <w:t>2</w:t>
            </w:r>
          </w:p>
        </w:tc>
        <w:tc>
          <w:tcPr>
            <w:tcW w:w="16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6C21808" w14:textId="683AE599" w:rsidR="0086118B" w:rsidRDefault="008230EC" w:rsidP="0086118B">
            <w:pPr>
              <w:pStyle w:val="Dates"/>
            </w:pPr>
            <w:r>
              <w:t>1</w:t>
            </w:r>
            <w:r w:rsidR="004B626C">
              <w:t>3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F20965D" w14:textId="7661D175" w:rsidR="0086118B" w:rsidRDefault="008230EC" w:rsidP="0086118B">
            <w:pPr>
              <w:pStyle w:val="Dates"/>
            </w:pPr>
            <w:r>
              <w:t>1</w:t>
            </w:r>
            <w:r w:rsidR="004B626C">
              <w:t>4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035551E" w14:textId="17D403B5" w:rsidR="0086118B" w:rsidRDefault="008230EC" w:rsidP="0086118B">
            <w:pPr>
              <w:pStyle w:val="Dates"/>
            </w:pPr>
            <w:r>
              <w:t>1</w:t>
            </w:r>
            <w:r w:rsidR="004B626C">
              <w:t>5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90EFF85" w14:textId="5A89CB3C" w:rsidR="0086118B" w:rsidRDefault="008230EC" w:rsidP="0086118B">
            <w:pPr>
              <w:pStyle w:val="Dates"/>
            </w:pPr>
            <w:r>
              <w:t>1</w:t>
            </w:r>
            <w:r w:rsidR="004B626C">
              <w:t>6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F6D5DD1" w14:textId="769A968C" w:rsidR="0086118B" w:rsidRDefault="00727FDF" w:rsidP="0086118B">
            <w:pPr>
              <w:pStyle w:val="Dates"/>
            </w:pPr>
            <w:r>
              <w:t>1</w:t>
            </w:r>
            <w:r w:rsidR="004B626C">
              <w:t>7</w:t>
            </w:r>
          </w:p>
        </w:tc>
      </w:tr>
      <w:tr w:rsidR="0086118B" w14:paraId="4418C9D7" w14:textId="77777777" w:rsidTr="00C939F7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AE3C60A" w14:textId="77777777" w:rsidR="0086118B" w:rsidRDefault="0086118B" w:rsidP="0086118B"/>
        </w:tc>
        <w:tc>
          <w:tcPr>
            <w:tcW w:w="14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F3137A9" w14:textId="36AE7BDC" w:rsidR="0086118B" w:rsidRDefault="0086118B" w:rsidP="0086118B"/>
        </w:tc>
        <w:tc>
          <w:tcPr>
            <w:tcW w:w="16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E3139EB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187B905" w14:textId="1EEBC11D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ED1EE0D" w14:textId="06AE8B24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6A63E84" w14:textId="1580897E" w:rsidR="0086118B" w:rsidRPr="00C13C12" w:rsidRDefault="00727FDF" w:rsidP="0086118B">
            <w:pPr>
              <w:rPr>
                <w:strike/>
              </w:rPr>
            </w:pPr>
            <w:r w:rsidRPr="00C13C12">
              <w:rPr>
                <w:strike/>
              </w:rPr>
              <w:t>Shared Campus Burns Fundraiser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2B926F7" w14:textId="77777777" w:rsidR="0086118B" w:rsidRDefault="0086118B" w:rsidP="0086118B"/>
        </w:tc>
      </w:tr>
      <w:tr w:rsidR="0086118B" w14:paraId="23C3EE3C" w14:textId="77777777" w:rsidTr="00C939F7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6041D8B" w14:textId="2A34BEAB" w:rsidR="0086118B" w:rsidRDefault="00727FDF" w:rsidP="0086118B">
            <w:pPr>
              <w:pStyle w:val="Dates"/>
            </w:pPr>
            <w:r>
              <w:t>1</w:t>
            </w:r>
            <w:r w:rsidR="004B626C">
              <w:t>8</w:t>
            </w:r>
          </w:p>
        </w:tc>
        <w:tc>
          <w:tcPr>
            <w:tcW w:w="14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6EE0834" w14:textId="30BE0949" w:rsidR="0086118B" w:rsidRDefault="004B626C" w:rsidP="0086118B">
            <w:pPr>
              <w:pStyle w:val="Dates"/>
            </w:pPr>
            <w:r>
              <w:t>19</w:t>
            </w:r>
          </w:p>
        </w:tc>
        <w:tc>
          <w:tcPr>
            <w:tcW w:w="16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4BDA142" w14:textId="427E3AA3" w:rsidR="0086118B" w:rsidRDefault="008230EC" w:rsidP="0086118B">
            <w:pPr>
              <w:pStyle w:val="Dates"/>
            </w:pPr>
            <w:r>
              <w:t>2</w:t>
            </w:r>
            <w:r w:rsidR="004B626C">
              <w:t>0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9E0502C" w14:textId="2E6A04BB" w:rsidR="0086118B" w:rsidRDefault="008230EC" w:rsidP="0086118B">
            <w:pPr>
              <w:pStyle w:val="Dates"/>
            </w:pPr>
            <w:r>
              <w:t>2</w:t>
            </w:r>
            <w:r w:rsidR="004B626C">
              <w:t>1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D7070BC" w14:textId="39A84320" w:rsidR="0086118B" w:rsidRDefault="008230EC" w:rsidP="0086118B">
            <w:pPr>
              <w:pStyle w:val="Dates"/>
            </w:pPr>
            <w:r>
              <w:t>2</w:t>
            </w:r>
            <w:r w:rsidR="004B626C">
              <w:t>2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DA1EACF" w14:textId="06CD9E9E" w:rsidR="0086118B" w:rsidRDefault="008230EC" w:rsidP="0086118B">
            <w:pPr>
              <w:pStyle w:val="Dates"/>
            </w:pPr>
            <w:r>
              <w:t>2</w:t>
            </w:r>
            <w:r w:rsidR="004B626C">
              <w:t>3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7B9F39F" w14:textId="66713D63" w:rsidR="0086118B" w:rsidRDefault="008230EC" w:rsidP="0086118B">
            <w:pPr>
              <w:pStyle w:val="Dates"/>
            </w:pPr>
            <w:r>
              <w:t>2</w:t>
            </w:r>
            <w:r w:rsidR="004B626C">
              <w:t>4</w:t>
            </w:r>
          </w:p>
        </w:tc>
      </w:tr>
      <w:tr w:rsidR="0086118B" w14:paraId="61FC13D4" w14:textId="77777777" w:rsidTr="00C939F7">
        <w:trPr>
          <w:trHeight w:hRule="exact" w:val="926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E97349C" w14:textId="77777777" w:rsidR="0086118B" w:rsidRDefault="0086118B" w:rsidP="0086118B"/>
        </w:tc>
        <w:tc>
          <w:tcPr>
            <w:tcW w:w="14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9CA2314" w14:textId="5ED26EDA" w:rsidR="0086118B" w:rsidRDefault="0086118B" w:rsidP="0086118B"/>
        </w:tc>
        <w:tc>
          <w:tcPr>
            <w:tcW w:w="16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AB0B15F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7917422" w14:textId="599BC385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2212866" w14:textId="17E8E5C7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D17A80C" w14:textId="7DEE81DC" w:rsidR="0086118B" w:rsidRPr="00C13C12" w:rsidRDefault="00727FDF" w:rsidP="0086118B">
            <w:pPr>
              <w:rPr>
                <w:strike/>
              </w:rPr>
            </w:pPr>
            <w:r w:rsidRPr="00C13C12">
              <w:rPr>
                <w:strike/>
              </w:rPr>
              <w:t xml:space="preserve">P7 Burns Celebration for parents </w:t>
            </w:r>
            <w:r w:rsidR="00BF2E1C" w:rsidRPr="00C13C12">
              <w:rPr>
                <w:strike/>
              </w:rPr>
              <w:t>1.45</w:t>
            </w:r>
            <w:r w:rsidRPr="00C13C12">
              <w:rPr>
                <w:strike/>
              </w:rPr>
              <w:t>pm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F96A9C7" w14:textId="77777777" w:rsidR="0086118B" w:rsidRDefault="0086118B" w:rsidP="0086118B"/>
        </w:tc>
      </w:tr>
      <w:tr w:rsidR="0086118B" w14:paraId="3BE88B88" w14:textId="77777777" w:rsidTr="00C939F7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E91925F" w14:textId="1FF1BCCC" w:rsidR="0086118B" w:rsidRDefault="008230EC" w:rsidP="0086118B">
            <w:pPr>
              <w:pStyle w:val="Dates"/>
            </w:pPr>
            <w:r>
              <w:t>2</w:t>
            </w:r>
            <w:r w:rsidR="004B626C">
              <w:t>5</w:t>
            </w:r>
          </w:p>
        </w:tc>
        <w:tc>
          <w:tcPr>
            <w:tcW w:w="14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1A8FEA2" w14:textId="3A9A4C29" w:rsidR="0086118B" w:rsidRDefault="008230EC" w:rsidP="0086118B">
            <w:pPr>
              <w:pStyle w:val="Dates"/>
            </w:pPr>
            <w:r>
              <w:t>2</w:t>
            </w:r>
            <w:r w:rsidR="004B626C">
              <w:t>6</w:t>
            </w:r>
          </w:p>
        </w:tc>
        <w:tc>
          <w:tcPr>
            <w:tcW w:w="16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B3D6890" w14:textId="61C04A17" w:rsidR="0086118B" w:rsidRDefault="00727FDF" w:rsidP="0086118B">
            <w:pPr>
              <w:pStyle w:val="Dates"/>
            </w:pPr>
            <w:r>
              <w:t>2</w:t>
            </w:r>
            <w:r w:rsidR="004B626C">
              <w:t>7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DE142BD" w14:textId="4BD7D850" w:rsidR="0086118B" w:rsidRDefault="00727FDF" w:rsidP="0086118B">
            <w:pPr>
              <w:pStyle w:val="Dates"/>
            </w:pPr>
            <w:r>
              <w:t>2</w:t>
            </w:r>
            <w:r w:rsidR="004B626C">
              <w:t>8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=C10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31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=C10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31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=C10+1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25CA321D" w14:textId="25E6705D" w:rsidR="0086118B" w:rsidRDefault="004B626C" w:rsidP="0086118B">
            <w:pPr>
              <w:pStyle w:val="Dates"/>
            </w:pPr>
            <w:r>
              <w:t>29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=D10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=D10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=D10+1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8F15A20" w14:textId="5CB62A70" w:rsidR="0086118B" w:rsidRDefault="00727FDF" w:rsidP="0086118B">
            <w:pPr>
              <w:pStyle w:val="Dates"/>
            </w:pPr>
            <w:r>
              <w:t>3</w:t>
            </w:r>
            <w:r w:rsidR="004B626C">
              <w:t>0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=E10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=E10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=E10+1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auto"/>
          </w:tcPr>
          <w:p w14:paraId="3E1B646D" w14:textId="7C4CBA6E" w:rsidR="0086118B" w:rsidRDefault="004B626C" w:rsidP="0086118B">
            <w:pPr>
              <w:pStyle w:val="Dates"/>
            </w:pPr>
            <w:r>
              <w:t>31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=F10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=F10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=F10+1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31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31</w:instrText>
            </w:r>
            <w:r w:rsidR="0086118B">
              <w:fldChar w:fldCharType="end"/>
            </w:r>
            <w:r w:rsidR="0086118B">
              <w:fldChar w:fldCharType="end"/>
            </w:r>
          </w:p>
        </w:tc>
      </w:tr>
      <w:tr w:rsidR="0086118B" w14:paraId="534CE007" w14:textId="77777777" w:rsidTr="00C939F7">
        <w:trPr>
          <w:trHeight w:hRule="exact" w:val="110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33DA364" w14:textId="77777777" w:rsidR="0086118B" w:rsidRDefault="0086118B" w:rsidP="0086118B"/>
        </w:tc>
        <w:tc>
          <w:tcPr>
            <w:tcW w:w="14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EB21C01" w14:textId="77777777" w:rsidR="0086118B" w:rsidRDefault="0086118B" w:rsidP="0086118B"/>
        </w:tc>
        <w:tc>
          <w:tcPr>
            <w:tcW w:w="16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1E922B0" w14:textId="1BF61449" w:rsidR="0086118B" w:rsidRDefault="00C939F7" w:rsidP="0086118B">
            <w:r>
              <w:t xml:space="preserve">House Afternoon House </w:t>
            </w:r>
            <w:proofErr w:type="spellStart"/>
            <w:r>
              <w:t>colours</w:t>
            </w:r>
            <w:proofErr w:type="spellEnd"/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07E488FE" w14:textId="77777777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5681D96" w14:textId="77777777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643EEDD" w14:textId="77777777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auto"/>
          </w:tcPr>
          <w:p w14:paraId="572F794A" w14:textId="77777777" w:rsidR="0086118B" w:rsidRDefault="0086118B" w:rsidP="0086118B"/>
        </w:tc>
      </w:tr>
    </w:tbl>
    <w:p w14:paraId="707D8298" w14:textId="12BDC180" w:rsidR="005C346B" w:rsidRDefault="005C346B">
      <w:pPr>
        <w:pStyle w:val="NoSpacing"/>
      </w:pPr>
    </w:p>
    <w:p w14:paraId="70A394E6" w14:textId="4E9440A0" w:rsidR="005C346B" w:rsidRDefault="005C346B">
      <w:pPr>
        <w:pStyle w:val="NoSpacing"/>
      </w:pPr>
    </w:p>
    <w:p w14:paraId="28802ABE" w14:textId="57F49516" w:rsidR="005C346B" w:rsidRDefault="005C346B">
      <w:pPr>
        <w:pStyle w:val="NoSpacing"/>
      </w:pPr>
    </w:p>
    <w:p w14:paraId="5D085391" w14:textId="237AD511" w:rsidR="005C346B" w:rsidRDefault="005C346B">
      <w:pPr>
        <w:pStyle w:val="NoSpacing"/>
      </w:pPr>
    </w:p>
    <w:p w14:paraId="3A4CBC87" w14:textId="2CE9483B" w:rsidR="005C346B" w:rsidRDefault="005C346B">
      <w:pPr>
        <w:pStyle w:val="NoSpacing"/>
      </w:pPr>
    </w:p>
    <w:p w14:paraId="0C84DA53" w14:textId="5FB8624A" w:rsidR="005C346B" w:rsidRDefault="005C346B">
      <w:pPr>
        <w:pStyle w:val="NoSpacing"/>
      </w:pPr>
    </w:p>
    <w:p w14:paraId="3F9F9D4E" w14:textId="56E2768F" w:rsidR="005C346B" w:rsidRDefault="00D82F7B">
      <w:pPr>
        <w:pStyle w:val="NoSpacing"/>
      </w:pPr>
      <w:r>
        <w:rPr>
          <w:noProof/>
          <w:lang w:eastAsia="en-GB"/>
        </w:rPr>
        <w:drawing>
          <wp:inline distT="0" distB="0" distL="0" distR="0" wp14:anchorId="48EB2F14" wp14:editId="45293542">
            <wp:extent cx="6497320" cy="2543175"/>
            <wp:effectExtent l="0" t="0" r="0" b="9525"/>
            <wp:docPr id="30" name="Picture 30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526" cy="254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0A204" w14:textId="6D142B7F" w:rsidR="005C346B" w:rsidRDefault="005C346B">
      <w:pPr>
        <w:pStyle w:val="NoSpacing"/>
      </w:pPr>
    </w:p>
    <w:tbl>
      <w:tblPr>
        <w:tblStyle w:val="TableCalendar"/>
        <w:tblpPr w:leftFromText="180" w:rightFromText="180" w:vertAnchor="text" w:horzAnchor="margin" w:tblpY="-87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40"/>
        <w:gridCol w:w="1540"/>
        <w:gridCol w:w="1558"/>
        <w:gridCol w:w="1438"/>
        <w:gridCol w:w="1634"/>
        <w:gridCol w:w="1544"/>
      </w:tblGrid>
      <w:tr w:rsidR="0086118B" w14:paraId="3B89C92D" w14:textId="77777777" w:rsidTr="007808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5D3B005D" w14:textId="27986FF0" w:rsidR="0086118B" w:rsidRDefault="0086118B" w:rsidP="0086118B">
            <w:pPr>
              <w:pStyle w:val="Days"/>
            </w:pPr>
            <w:r>
              <w:lastRenderedPageBreak/>
              <w:t>FEBRUARY</w:t>
            </w:r>
          </w:p>
        </w:tc>
      </w:tr>
      <w:tr w:rsidR="0086118B" w14:paraId="463DB758" w14:textId="77777777" w:rsidTr="0086118B"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14:paraId="610D5343" w14:textId="77777777" w:rsidR="0086118B" w:rsidRDefault="0086118B" w:rsidP="0086118B">
            <w:pPr>
              <w:pStyle w:val="Days"/>
            </w:pPr>
            <w:r>
              <w:t>Sunday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57402627" w14:textId="77777777" w:rsidR="0086118B" w:rsidRDefault="0086118B" w:rsidP="0086118B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530486D3" w14:textId="77777777" w:rsidR="0086118B" w:rsidRDefault="0086118B" w:rsidP="0086118B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6FB532A1" w14:textId="77777777" w:rsidR="0086118B" w:rsidRDefault="0086118B" w:rsidP="0086118B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15642C7F" w14:textId="77777777" w:rsidR="0086118B" w:rsidRDefault="0086118B" w:rsidP="0086118B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3F0BCE17" w14:textId="77777777" w:rsidR="0086118B" w:rsidRDefault="0086118B" w:rsidP="0086118B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42EE2CE9" w14:textId="77777777" w:rsidR="0086118B" w:rsidRDefault="0086118B" w:rsidP="0086118B">
            <w:pPr>
              <w:pStyle w:val="Days"/>
            </w:pPr>
            <w:r>
              <w:t>Saturday</w:t>
            </w:r>
          </w:p>
        </w:tc>
      </w:tr>
      <w:tr w:rsidR="0086118B" w14:paraId="081FEF14" w14:textId="77777777" w:rsidTr="00986B3A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48AF767F" w14:textId="77777777" w:rsidR="0086118B" w:rsidRDefault="0086118B" w:rsidP="0086118B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0E61C393" w14:textId="77777777" w:rsidR="0086118B" w:rsidRDefault="0086118B" w:rsidP="0086118B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"Monday"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798A549" w14:textId="77777777" w:rsidR="0086118B" w:rsidRDefault="0086118B" w:rsidP="0086118B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"Tuesday"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=B2+1 </w:instrText>
            </w:r>
            <w:r>
              <w:fldChar w:fldCharType="separate"/>
            </w:r>
            <w:r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1609B4EB" w14:textId="5A9BBA54" w:rsidR="0086118B" w:rsidRDefault="0086118B" w:rsidP="0086118B">
            <w:pPr>
              <w:pStyle w:val="Dates"/>
            </w:pP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0D6E5538" w14:textId="5D6C7C89" w:rsidR="0086118B" w:rsidRDefault="0086118B" w:rsidP="0086118B">
            <w:pPr>
              <w:pStyle w:val="Dates"/>
            </w:pP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CC80182" w14:textId="25F27FAB" w:rsidR="0086118B" w:rsidRDefault="0086118B" w:rsidP="0086118B">
            <w:pPr>
              <w:pStyle w:val="Dates"/>
            </w:pP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7FEED2F5" w14:textId="26991582" w:rsidR="0086118B" w:rsidRDefault="0086118B" w:rsidP="0086118B">
            <w:pPr>
              <w:pStyle w:val="Dates"/>
            </w:pPr>
          </w:p>
        </w:tc>
      </w:tr>
      <w:tr w:rsidR="0086118B" w14:paraId="54E5DDCF" w14:textId="77777777" w:rsidTr="0086118B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B12FE4F" w14:textId="3DC31702" w:rsidR="0086118B" w:rsidRDefault="004B626C" w:rsidP="0086118B">
            <w:pPr>
              <w:pStyle w:val="Dates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2B2D891" w14:textId="0F1A875B" w:rsidR="0086118B" w:rsidRDefault="004B626C" w:rsidP="0086118B">
            <w:pPr>
              <w:pStyle w:val="Dates"/>
            </w:pPr>
            <w:r>
              <w:t>2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22B1189" w14:textId="06716AC3" w:rsidR="0086118B" w:rsidRDefault="004B626C" w:rsidP="0086118B">
            <w:pPr>
              <w:pStyle w:val="Dates"/>
            </w:pPr>
            <w:r>
              <w:t>3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94C8CF6" w14:textId="12B7927D" w:rsidR="0086118B" w:rsidRDefault="004B626C" w:rsidP="0086118B">
            <w:pPr>
              <w:pStyle w:val="Dates"/>
            </w:pPr>
            <w:r>
              <w:t>4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8C88B30" w14:textId="4549E01D" w:rsidR="0086118B" w:rsidRDefault="004B626C" w:rsidP="0086118B">
            <w:pPr>
              <w:pStyle w:val="Dates"/>
            </w:pPr>
            <w:r>
              <w:t>5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09097C4" w14:textId="0EB163DA" w:rsidR="0086118B" w:rsidRDefault="004B626C" w:rsidP="0086118B">
            <w:pPr>
              <w:pStyle w:val="Dates"/>
            </w:pPr>
            <w:r>
              <w:t>6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61B0044" w14:textId="15353F2A" w:rsidR="0086118B" w:rsidRDefault="004B626C" w:rsidP="0086118B">
            <w:pPr>
              <w:pStyle w:val="Dates"/>
            </w:pPr>
            <w:r>
              <w:t>7</w:t>
            </w:r>
          </w:p>
        </w:tc>
      </w:tr>
      <w:tr w:rsidR="0086118B" w14:paraId="68592ABA" w14:textId="77777777" w:rsidTr="0086118B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17B3561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EBB8249" w14:textId="7AAA3D08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A81FF44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82A97E4" w14:textId="09BE6D21" w:rsidR="0086118B" w:rsidRDefault="002747C1" w:rsidP="0086118B">
            <w:r>
              <w:t>Parents Evening from 3.30pm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511C48C" w14:textId="113718C8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B01ACB7" w14:textId="1B144B88" w:rsidR="0086118B" w:rsidRDefault="0086118B" w:rsidP="0086118B">
            <w:r>
              <w:t xml:space="preserve"> </w:t>
            </w:r>
            <w:r w:rsidR="002747C1">
              <w:t>First Friday Mass 10am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A4BC88B" w14:textId="77777777" w:rsidR="0086118B" w:rsidRDefault="0086118B" w:rsidP="0086118B"/>
        </w:tc>
      </w:tr>
      <w:tr w:rsidR="0086118B" w14:paraId="79C9120B" w14:textId="77777777" w:rsidTr="00C13C12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FC8FE2F" w14:textId="3C5C40B7" w:rsidR="0086118B" w:rsidRDefault="004B626C" w:rsidP="0086118B">
            <w:pPr>
              <w:pStyle w:val="Dates"/>
            </w:pPr>
            <w:r>
              <w:t>8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1CCC1809" w14:textId="04EE0518" w:rsidR="0086118B" w:rsidRDefault="004B626C" w:rsidP="0086118B">
            <w:pPr>
              <w:pStyle w:val="Dates"/>
            </w:pPr>
            <w:r>
              <w:t>9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CC2C545" w14:textId="2C9632F6" w:rsidR="0086118B" w:rsidRDefault="008A5886" w:rsidP="0086118B">
            <w:pPr>
              <w:pStyle w:val="Dates"/>
            </w:pPr>
            <w:r>
              <w:t>1</w:t>
            </w:r>
            <w:r w:rsidR="004B626C">
              <w:t>0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3716C427" w14:textId="0E59949F" w:rsidR="0086118B" w:rsidRDefault="008A5886" w:rsidP="0086118B">
            <w:pPr>
              <w:pStyle w:val="Dates"/>
            </w:pPr>
            <w:r>
              <w:t>1</w:t>
            </w:r>
            <w:r w:rsidR="004B626C">
              <w:t>1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F6FEF12" w14:textId="3700E932" w:rsidR="0086118B" w:rsidRDefault="008A5886" w:rsidP="0086118B">
            <w:pPr>
              <w:pStyle w:val="Dates"/>
            </w:pPr>
            <w:r>
              <w:t>1</w:t>
            </w:r>
            <w:r w:rsidR="004B626C">
              <w:t>2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4337CC1" w14:textId="25548E0B" w:rsidR="0086118B" w:rsidRDefault="008A5886" w:rsidP="0086118B">
            <w:pPr>
              <w:pStyle w:val="Dates"/>
            </w:pPr>
            <w:r>
              <w:t>1</w:t>
            </w:r>
            <w:r w:rsidR="004B626C">
              <w:t>3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645AB4A" w14:textId="40E6EE0F" w:rsidR="0086118B" w:rsidRDefault="008A5886" w:rsidP="0086118B">
            <w:pPr>
              <w:pStyle w:val="Dates"/>
            </w:pPr>
            <w:r>
              <w:t>1</w:t>
            </w:r>
            <w:r w:rsidR="004B626C">
              <w:t>4</w:t>
            </w:r>
          </w:p>
        </w:tc>
      </w:tr>
      <w:tr w:rsidR="0086118B" w14:paraId="776753A8" w14:textId="77777777" w:rsidTr="00C13C12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31C619DF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17DB4CD1" w14:textId="74A2577A" w:rsidR="00AD04D2" w:rsidRDefault="00AD04D2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531EA85E" w14:textId="1302DC12" w:rsidR="00AD04D2" w:rsidRDefault="00AD04D2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5A2E1210" w14:textId="6FC15A41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477C994" w14:textId="50A4106B" w:rsidR="00AD04D2" w:rsidRDefault="00AD04D2" w:rsidP="0086118B">
            <w:r>
              <w:t>PC Valentine Disco 6-7.30pm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27CFD77" w14:textId="3AA08710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014C21B" w14:textId="77777777" w:rsidR="0086118B" w:rsidRDefault="0086118B" w:rsidP="0086118B"/>
        </w:tc>
      </w:tr>
      <w:tr w:rsidR="0086118B" w14:paraId="58DE2CC1" w14:textId="77777777" w:rsidTr="00B2524D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520149AB" w14:textId="2FE3F77E" w:rsidR="0086118B" w:rsidRDefault="00AD04D2" w:rsidP="0086118B">
            <w:pPr>
              <w:pStyle w:val="Dates"/>
            </w:pPr>
            <w:r>
              <w:t>1</w:t>
            </w:r>
            <w:r w:rsidR="004B626C">
              <w:t>5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167405DB" w14:textId="5724EBFD" w:rsidR="0086118B" w:rsidRDefault="00AD04D2" w:rsidP="0086118B">
            <w:pPr>
              <w:pStyle w:val="Dates"/>
            </w:pPr>
            <w:r>
              <w:t>1</w:t>
            </w:r>
            <w:r w:rsidR="004B626C">
              <w:t>6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7C116923" w14:textId="09722121" w:rsidR="0086118B" w:rsidRDefault="002747C1" w:rsidP="0086118B">
            <w:pPr>
              <w:pStyle w:val="Dates"/>
            </w:pPr>
            <w:r>
              <w:t>1</w:t>
            </w:r>
            <w:r w:rsidR="004B626C">
              <w:t>7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2FB67F7" w14:textId="5D9962E6" w:rsidR="0086118B" w:rsidRDefault="002747C1" w:rsidP="0086118B">
            <w:pPr>
              <w:pStyle w:val="Dates"/>
            </w:pPr>
            <w:r>
              <w:t>1</w:t>
            </w:r>
            <w:r w:rsidR="004B626C">
              <w:t>8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1D03922" w14:textId="7F5203DE" w:rsidR="0086118B" w:rsidRDefault="004B626C" w:rsidP="0086118B">
            <w:pPr>
              <w:pStyle w:val="Dates"/>
            </w:pPr>
            <w:r>
              <w:t>19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C2CB55A" w14:textId="1B927638" w:rsidR="0086118B" w:rsidRDefault="00AD04D2" w:rsidP="0086118B">
            <w:pPr>
              <w:pStyle w:val="Dates"/>
            </w:pPr>
            <w:r>
              <w:t>2</w:t>
            </w:r>
            <w:r w:rsidR="004B626C">
              <w:t>0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A361C09" w14:textId="651162D0" w:rsidR="0086118B" w:rsidRDefault="00AD04D2" w:rsidP="0086118B">
            <w:pPr>
              <w:pStyle w:val="Dates"/>
            </w:pPr>
            <w:r>
              <w:t>2</w:t>
            </w:r>
            <w:r w:rsidR="004B626C">
              <w:t>1</w:t>
            </w:r>
          </w:p>
        </w:tc>
      </w:tr>
      <w:tr w:rsidR="0086118B" w14:paraId="2166A5E0" w14:textId="77777777" w:rsidTr="00B2524D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E67DDC0" w14:textId="5A5B624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51B2EF55" w14:textId="4BB06F61" w:rsidR="0086118B" w:rsidRDefault="002747C1" w:rsidP="0086118B">
            <w:r>
              <w:t>HOLIDAY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58946EE3" w14:textId="2AEA1822" w:rsidR="0086118B" w:rsidRDefault="002747C1" w:rsidP="0086118B">
            <w:r>
              <w:t>HOLIDAY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5AAF0CD" w14:textId="6354708D" w:rsidR="0086118B" w:rsidRPr="00B2524D" w:rsidRDefault="00C13C12" w:rsidP="0086118B">
            <w:r>
              <w:t>Inservice Training Day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9E4AA30" w14:textId="4D5686F2" w:rsidR="0086118B" w:rsidRDefault="00C13C12" w:rsidP="0086118B">
            <w:r w:rsidRPr="00B2524D">
              <w:t>Pupils return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461B261" w14:textId="79B20E0C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304FCE4" w14:textId="77777777" w:rsidR="0086118B" w:rsidRDefault="0086118B" w:rsidP="0086118B"/>
        </w:tc>
      </w:tr>
      <w:tr w:rsidR="0086118B" w14:paraId="72DA9B8F" w14:textId="77777777" w:rsidTr="002747C1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9F63D57" w14:textId="521CD57A" w:rsidR="0086118B" w:rsidRDefault="00AD04D2" w:rsidP="0086118B">
            <w:pPr>
              <w:pStyle w:val="Dates"/>
            </w:pPr>
            <w:r>
              <w:t>2</w:t>
            </w:r>
            <w:r w:rsidR="004B626C">
              <w:t>2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69C30EE" w14:textId="40753786" w:rsidR="0086118B" w:rsidRDefault="00AD04D2" w:rsidP="0086118B">
            <w:pPr>
              <w:pStyle w:val="Dates"/>
            </w:pPr>
            <w:r>
              <w:t>2</w:t>
            </w:r>
            <w:r w:rsidR="004B626C">
              <w:t>3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10E2441" w14:textId="098CB3CB" w:rsidR="0086118B" w:rsidRDefault="00AD04D2" w:rsidP="0086118B">
            <w:pPr>
              <w:pStyle w:val="Dates"/>
            </w:pPr>
            <w:r>
              <w:t>2</w:t>
            </w:r>
            <w:r w:rsidR="004B626C">
              <w:t>4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7691ACF3" w14:textId="4B443E09" w:rsidR="0086118B" w:rsidRDefault="00AD04D2" w:rsidP="0086118B">
            <w:pPr>
              <w:pStyle w:val="Dates"/>
            </w:pPr>
            <w:r>
              <w:t>2</w:t>
            </w:r>
            <w:r w:rsidR="004B626C">
              <w:t>5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=C10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=C10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28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=C10+1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4DA4D03A" w14:textId="48FDA3A2" w:rsidR="0086118B" w:rsidRDefault="00AD04D2" w:rsidP="0086118B">
            <w:pPr>
              <w:pStyle w:val="Dates"/>
            </w:pPr>
            <w:r>
              <w:t>2</w:t>
            </w:r>
            <w:r w:rsidR="004B626C">
              <w:t>6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=D10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=D10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=D10+1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46D514EA" w14:textId="2A021A67" w:rsidR="0086118B" w:rsidRDefault="002747C1" w:rsidP="0086118B">
            <w:pPr>
              <w:pStyle w:val="Dates"/>
            </w:pPr>
            <w:r>
              <w:t>2</w:t>
            </w:r>
            <w:r w:rsidR="004B626C">
              <w:t>7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=E10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=E10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=E10+1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auto"/>
          </w:tcPr>
          <w:p w14:paraId="779038A9" w14:textId="77777777" w:rsidR="0086118B" w:rsidRDefault="0086118B" w:rsidP="0086118B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=F10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=F10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=F10+1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fldChar w:fldCharType="end"/>
            </w:r>
          </w:p>
        </w:tc>
      </w:tr>
      <w:tr w:rsidR="0086118B" w14:paraId="42071BFD" w14:textId="77777777" w:rsidTr="002747C1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78EBA01" w14:textId="7A23F2E2" w:rsidR="0086118B" w:rsidRPr="00C13C12" w:rsidRDefault="00C13C12" w:rsidP="0086118B">
            <w:pPr>
              <w:rPr>
                <w:sz w:val="16"/>
                <w:szCs w:val="16"/>
              </w:rPr>
            </w:pPr>
            <w:r w:rsidRPr="00C13C12">
              <w:rPr>
                <w:sz w:val="16"/>
                <w:szCs w:val="16"/>
              </w:rPr>
              <w:t>1</w:t>
            </w:r>
            <w:r w:rsidRPr="00C13C12">
              <w:rPr>
                <w:sz w:val="16"/>
                <w:szCs w:val="16"/>
                <w:vertAlign w:val="superscript"/>
              </w:rPr>
              <w:t>st</w:t>
            </w:r>
            <w:r w:rsidRPr="00C13C12">
              <w:rPr>
                <w:sz w:val="16"/>
                <w:szCs w:val="16"/>
              </w:rPr>
              <w:t xml:space="preserve"> Sunday of Lent P4 Mass Enrolment 10am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9829859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21B5BF5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5EA3A6BC" w14:textId="77777777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4740673E" w14:textId="044FF350" w:rsidR="0086118B" w:rsidRDefault="00C939F7" w:rsidP="0086118B">
            <w:r>
              <w:t>Citizenship Afternoon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0CC59369" w14:textId="77777777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auto"/>
          </w:tcPr>
          <w:p w14:paraId="12B4ED7A" w14:textId="77777777" w:rsidR="0086118B" w:rsidRDefault="0086118B" w:rsidP="0086118B"/>
        </w:tc>
      </w:tr>
    </w:tbl>
    <w:p w14:paraId="39D5A23F" w14:textId="53BE0F25" w:rsidR="005C346B" w:rsidRDefault="005C346B">
      <w:pPr>
        <w:pStyle w:val="NoSpacing"/>
      </w:pPr>
    </w:p>
    <w:p w14:paraId="771B622A" w14:textId="77777777" w:rsidR="00986B3A" w:rsidRDefault="00986B3A">
      <w:pPr>
        <w:pStyle w:val="NoSpacing"/>
      </w:pPr>
    </w:p>
    <w:p w14:paraId="573B8274" w14:textId="77777777" w:rsidR="00986B3A" w:rsidRDefault="00986B3A">
      <w:pPr>
        <w:pStyle w:val="NoSpacing"/>
      </w:pPr>
    </w:p>
    <w:p w14:paraId="5F57B0B0" w14:textId="77777777" w:rsidR="00986B3A" w:rsidRDefault="00986B3A">
      <w:pPr>
        <w:pStyle w:val="NoSpacing"/>
      </w:pPr>
    </w:p>
    <w:p w14:paraId="3D57EA7D" w14:textId="1DF212F1" w:rsidR="005C346B" w:rsidRDefault="0082753D">
      <w:pPr>
        <w:pStyle w:val="NoSpacing"/>
      </w:pPr>
      <w:r>
        <w:rPr>
          <w:noProof/>
          <w:lang w:eastAsia="en-GB"/>
        </w:rPr>
        <w:drawing>
          <wp:inline distT="0" distB="0" distL="0" distR="0" wp14:anchorId="6ACD59D3" wp14:editId="62FBEF48">
            <wp:extent cx="6498000" cy="2894400"/>
            <wp:effectExtent l="0" t="0" r="0" b="1270"/>
            <wp:docPr id="2" name="Picture 2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28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908D6" w14:textId="77777777" w:rsidR="005C346B" w:rsidRDefault="005C346B">
      <w:pPr>
        <w:pStyle w:val="NoSpacing"/>
      </w:pPr>
    </w:p>
    <w:p w14:paraId="20612289" w14:textId="4976A2A8" w:rsidR="002E06AC" w:rsidRDefault="002E06AC">
      <w:pPr>
        <w:pStyle w:val="NoSpacing"/>
      </w:pPr>
    </w:p>
    <w:p w14:paraId="7A9A5ED0" w14:textId="77777777" w:rsidR="002E06AC" w:rsidRDefault="002E06AC" w:rsidP="002E06AC">
      <w:pPr>
        <w:pStyle w:val="NoSpacing"/>
      </w:pPr>
    </w:p>
    <w:p w14:paraId="76DEAF21" w14:textId="77777777" w:rsidR="002E06AC" w:rsidRDefault="002E06AC" w:rsidP="002E06AC">
      <w:pPr>
        <w:pStyle w:val="NoSpacing"/>
      </w:pPr>
    </w:p>
    <w:p w14:paraId="674AEC68" w14:textId="36A1DAF6" w:rsidR="002E06AC" w:rsidRDefault="002E06AC">
      <w:pPr>
        <w:pStyle w:val="NoSpacing"/>
      </w:pPr>
    </w:p>
    <w:p w14:paraId="7A59E2D6" w14:textId="2D6A9FDB" w:rsidR="002E06AC" w:rsidRDefault="002E06AC">
      <w:pPr>
        <w:pStyle w:val="NoSpacing"/>
      </w:pPr>
    </w:p>
    <w:tbl>
      <w:tblPr>
        <w:tblStyle w:val="TableCalendar"/>
        <w:tblpPr w:leftFromText="180" w:rightFromText="180" w:vertAnchor="text" w:horzAnchor="margin" w:tblpY="143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40"/>
        <w:gridCol w:w="1540"/>
        <w:gridCol w:w="1558"/>
        <w:gridCol w:w="1438"/>
        <w:gridCol w:w="1634"/>
        <w:gridCol w:w="1544"/>
      </w:tblGrid>
      <w:tr w:rsidR="0086118B" w14:paraId="60AA3006" w14:textId="77777777" w:rsidTr="002A456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718A45F1" w14:textId="61A0B82A" w:rsidR="0086118B" w:rsidRDefault="0086118B" w:rsidP="0086118B">
            <w:pPr>
              <w:pStyle w:val="Days"/>
            </w:pPr>
            <w:r>
              <w:lastRenderedPageBreak/>
              <w:t>MARCH</w:t>
            </w:r>
          </w:p>
        </w:tc>
      </w:tr>
      <w:tr w:rsidR="0086118B" w14:paraId="57C45D21" w14:textId="77777777" w:rsidTr="0086118B"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14:paraId="1AB385DD" w14:textId="77777777" w:rsidR="0086118B" w:rsidRDefault="0086118B" w:rsidP="0086118B">
            <w:pPr>
              <w:pStyle w:val="Days"/>
            </w:pPr>
            <w:r>
              <w:t>Sunday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74232CB9" w14:textId="77777777" w:rsidR="0086118B" w:rsidRDefault="0086118B" w:rsidP="0086118B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0477B351" w14:textId="77777777" w:rsidR="0086118B" w:rsidRDefault="0086118B" w:rsidP="0086118B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7F26D282" w14:textId="77777777" w:rsidR="0086118B" w:rsidRDefault="0086118B" w:rsidP="0086118B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0F66CC40" w14:textId="77777777" w:rsidR="0086118B" w:rsidRDefault="0086118B" w:rsidP="0086118B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75B67303" w14:textId="77777777" w:rsidR="0086118B" w:rsidRDefault="0086118B" w:rsidP="0086118B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73672A08" w14:textId="77777777" w:rsidR="0086118B" w:rsidRDefault="0086118B" w:rsidP="0086118B">
            <w:pPr>
              <w:pStyle w:val="Days"/>
            </w:pPr>
            <w:r>
              <w:t>Saturday</w:t>
            </w:r>
          </w:p>
        </w:tc>
      </w:tr>
      <w:tr w:rsidR="0086118B" w14:paraId="551478BA" w14:textId="77777777" w:rsidTr="00986B3A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2335AE4E" w14:textId="77777777" w:rsidR="0086118B" w:rsidRDefault="0086118B" w:rsidP="0086118B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D6CAEB7" w14:textId="77777777" w:rsidR="0086118B" w:rsidRDefault="0086118B" w:rsidP="0086118B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"Monday"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2D778E27" w14:textId="77777777" w:rsidR="0086118B" w:rsidRDefault="0086118B" w:rsidP="0086118B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"Tuesday"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=B2+1 </w:instrText>
            </w:r>
            <w:r>
              <w:fldChar w:fldCharType="separate"/>
            </w:r>
            <w:r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E9548AE" w14:textId="42406474" w:rsidR="0086118B" w:rsidRDefault="0086118B" w:rsidP="0086118B">
            <w:pPr>
              <w:pStyle w:val="Dates"/>
            </w:pP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2012253D" w14:textId="3B5A82CB" w:rsidR="0086118B" w:rsidRDefault="0086118B" w:rsidP="0086118B">
            <w:pPr>
              <w:pStyle w:val="Dates"/>
            </w:pP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732B4975" w14:textId="32DA8C29" w:rsidR="0086118B" w:rsidRDefault="0086118B" w:rsidP="0086118B">
            <w:pPr>
              <w:pStyle w:val="Dates"/>
            </w:pP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EAE0576" w14:textId="542C0189" w:rsidR="0086118B" w:rsidRDefault="0086118B" w:rsidP="0086118B">
            <w:pPr>
              <w:pStyle w:val="Dates"/>
            </w:pPr>
          </w:p>
        </w:tc>
      </w:tr>
      <w:tr w:rsidR="0086118B" w14:paraId="743A78EE" w14:textId="77777777" w:rsidTr="0086118B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C19CCB0" w14:textId="3E054C0F" w:rsidR="0086118B" w:rsidRDefault="00432EF3" w:rsidP="0086118B">
            <w:pPr>
              <w:pStyle w:val="Dates"/>
            </w:pPr>
            <w:r>
              <w:t>1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4CE55EE" w14:textId="7B4F97E8" w:rsidR="0086118B" w:rsidRDefault="00432EF3" w:rsidP="0086118B">
            <w:pPr>
              <w:pStyle w:val="Dates"/>
            </w:pPr>
            <w:r>
              <w:t>2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AC344B5" w14:textId="4F0BAF7C" w:rsidR="0086118B" w:rsidRDefault="00432EF3" w:rsidP="0086118B">
            <w:pPr>
              <w:pStyle w:val="Dates"/>
            </w:pPr>
            <w:r>
              <w:t>3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02FA4E7" w14:textId="60B4D9FD" w:rsidR="0086118B" w:rsidRDefault="00432EF3" w:rsidP="0086118B">
            <w:pPr>
              <w:pStyle w:val="Dates"/>
            </w:pPr>
            <w:r>
              <w:t>4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ED600E4" w14:textId="62AB0249" w:rsidR="0086118B" w:rsidRDefault="00432EF3" w:rsidP="0086118B">
            <w:pPr>
              <w:pStyle w:val="Dates"/>
            </w:pPr>
            <w:r>
              <w:t>5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2ED15E6" w14:textId="34568E1E" w:rsidR="0086118B" w:rsidRDefault="00432EF3" w:rsidP="0086118B">
            <w:pPr>
              <w:pStyle w:val="Dates"/>
            </w:pPr>
            <w:r>
              <w:t>6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C6E0820" w14:textId="71FE951A" w:rsidR="0086118B" w:rsidRDefault="00432EF3" w:rsidP="0086118B">
            <w:pPr>
              <w:pStyle w:val="Dates"/>
            </w:pPr>
            <w:r>
              <w:t>7</w:t>
            </w:r>
          </w:p>
        </w:tc>
      </w:tr>
      <w:tr w:rsidR="0086118B" w14:paraId="507551AB" w14:textId="77777777" w:rsidTr="0086118B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9AA2444" w14:textId="0A2096A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F3E1F5D" w14:textId="7904CEF0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D4641C0" w14:textId="2B6A2B28" w:rsidR="0086118B" w:rsidRPr="00C13C12" w:rsidRDefault="00C13C12" w:rsidP="0086118B">
            <w:pPr>
              <w:rPr>
                <w:sz w:val="16"/>
                <w:szCs w:val="16"/>
              </w:rPr>
            </w:pPr>
            <w:r w:rsidRPr="00C13C12">
              <w:rPr>
                <w:sz w:val="16"/>
                <w:szCs w:val="16"/>
              </w:rPr>
              <w:t>First Confessions P4 6.30pm St Margaret’s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B552C1A" w14:textId="23065DD2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D89DAFA" w14:textId="5A6C8C26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CA29A7C" w14:textId="77C65584" w:rsidR="0086118B" w:rsidRDefault="00C13C12" w:rsidP="0086118B">
            <w:r>
              <w:t>First Friday Mass 10am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50D7604" w14:textId="77777777" w:rsidR="0086118B" w:rsidRDefault="0086118B" w:rsidP="0086118B"/>
        </w:tc>
      </w:tr>
      <w:tr w:rsidR="0086118B" w14:paraId="44941379" w14:textId="77777777" w:rsidTr="0086118B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FCADB46" w14:textId="0DB89345" w:rsidR="0086118B" w:rsidRDefault="00432EF3" w:rsidP="0086118B">
            <w:pPr>
              <w:pStyle w:val="Dates"/>
            </w:pPr>
            <w:r>
              <w:t>8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44AD136" w14:textId="23E0B061" w:rsidR="0086118B" w:rsidRDefault="00432EF3" w:rsidP="0086118B">
            <w:pPr>
              <w:pStyle w:val="Dates"/>
            </w:pPr>
            <w:r>
              <w:t>9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548FB15" w14:textId="5EBEFE16" w:rsidR="0086118B" w:rsidRDefault="00AD04D2" w:rsidP="0086118B">
            <w:pPr>
              <w:pStyle w:val="Dates"/>
            </w:pPr>
            <w:r>
              <w:t>1</w:t>
            </w:r>
            <w:r w:rsidR="00432EF3">
              <w:t>0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BD50EC5" w14:textId="40EBEF0C" w:rsidR="0086118B" w:rsidRDefault="00223824" w:rsidP="0086118B">
            <w:pPr>
              <w:pStyle w:val="Dates"/>
            </w:pPr>
            <w:r>
              <w:t>1</w:t>
            </w:r>
            <w:r w:rsidR="00432EF3">
              <w:t>1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7A499F9" w14:textId="1377C553" w:rsidR="0086118B" w:rsidRDefault="00223824" w:rsidP="0086118B">
            <w:pPr>
              <w:pStyle w:val="Dates"/>
            </w:pPr>
            <w:r>
              <w:t>1</w:t>
            </w:r>
            <w:r w:rsidR="00432EF3">
              <w:t>2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0B3A96B" w14:textId="62E728A3" w:rsidR="0086118B" w:rsidRDefault="00223824" w:rsidP="0086118B">
            <w:pPr>
              <w:pStyle w:val="Dates"/>
            </w:pPr>
            <w:r>
              <w:t>1</w:t>
            </w:r>
            <w:r w:rsidR="00432EF3">
              <w:t>3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7773E0B" w14:textId="293291DD" w:rsidR="0086118B" w:rsidRDefault="00223824" w:rsidP="0086118B">
            <w:pPr>
              <w:pStyle w:val="Dates"/>
            </w:pPr>
            <w:r>
              <w:t>1</w:t>
            </w:r>
            <w:r w:rsidR="00432EF3">
              <w:t>4</w:t>
            </w:r>
          </w:p>
        </w:tc>
      </w:tr>
      <w:tr w:rsidR="0086118B" w14:paraId="514FC0B1" w14:textId="77777777" w:rsidTr="0086118B">
        <w:trPr>
          <w:trHeight w:hRule="exact" w:val="1066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FBBDCE0" w14:textId="42222D99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1438DC3" w14:textId="7F2822D4" w:rsidR="0086118B" w:rsidRDefault="0086118B" w:rsidP="0086118B">
            <w:r>
              <w:t xml:space="preserve"> 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7A22970" w14:textId="15B066F3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74071F6" w14:textId="4771EC4F" w:rsidR="0086118B" w:rsidRPr="00895075" w:rsidRDefault="0086118B" w:rsidP="0086118B">
            <w:pPr>
              <w:rPr>
                <w:sz w:val="14"/>
                <w:szCs w:val="14"/>
              </w:rPr>
            </w:pP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E60B572" w14:textId="788362A5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F1DB068" w14:textId="11498060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1053F07" w14:textId="77777777" w:rsidR="0086118B" w:rsidRDefault="0086118B" w:rsidP="0086118B"/>
        </w:tc>
      </w:tr>
      <w:tr w:rsidR="0086118B" w14:paraId="02833D6B" w14:textId="77777777" w:rsidTr="0086118B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BA01546" w14:textId="25310988" w:rsidR="0086118B" w:rsidRDefault="00223824" w:rsidP="0086118B">
            <w:pPr>
              <w:pStyle w:val="Dates"/>
            </w:pPr>
            <w:r>
              <w:t>1</w:t>
            </w:r>
            <w:r w:rsidR="00432EF3">
              <w:t>5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75D0981" w14:textId="7E63F85B" w:rsidR="0086118B" w:rsidRDefault="00223824" w:rsidP="0086118B">
            <w:pPr>
              <w:pStyle w:val="Dates"/>
            </w:pPr>
            <w:r>
              <w:t>1</w:t>
            </w:r>
            <w:r w:rsidR="00432EF3">
              <w:t>6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7426311" w14:textId="78AEA08D" w:rsidR="0086118B" w:rsidRDefault="00223824" w:rsidP="0086118B">
            <w:pPr>
              <w:pStyle w:val="Dates"/>
            </w:pPr>
            <w:r>
              <w:t>1</w:t>
            </w:r>
            <w:r w:rsidR="00432EF3">
              <w:t>7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8DF6EC6" w14:textId="14A7A425" w:rsidR="0086118B" w:rsidRDefault="002747C1" w:rsidP="0086118B">
            <w:pPr>
              <w:pStyle w:val="Dates"/>
            </w:pPr>
            <w:r>
              <w:t>1</w:t>
            </w:r>
            <w:r w:rsidR="00432EF3">
              <w:t>8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EA9757A" w14:textId="050DB5C5" w:rsidR="0086118B" w:rsidRDefault="00432EF3" w:rsidP="0086118B">
            <w:pPr>
              <w:pStyle w:val="Dates"/>
            </w:pPr>
            <w:r>
              <w:t>19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60C911A" w14:textId="6102955D" w:rsidR="0086118B" w:rsidRDefault="00223824" w:rsidP="0086118B">
            <w:pPr>
              <w:pStyle w:val="Dates"/>
            </w:pPr>
            <w:r>
              <w:t>2</w:t>
            </w:r>
            <w:r w:rsidR="00432EF3">
              <w:t>0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B276CBD" w14:textId="2C75C586" w:rsidR="0086118B" w:rsidRDefault="00223824" w:rsidP="0086118B">
            <w:pPr>
              <w:pStyle w:val="Dates"/>
            </w:pPr>
            <w:r>
              <w:t>2</w:t>
            </w:r>
            <w:r w:rsidR="00432EF3">
              <w:t>1</w:t>
            </w:r>
          </w:p>
        </w:tc>
      </w:tr>
      <w:tr w:rsidR="0086118B" w14:paraId="596D5555" w14:textId="77777777" w:rsidTr="0086118B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FD7F288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57A3896" w14:textId="457B4199" w:rsidR="0086118B" w:rsidRDefault="0086118B" w:rsidP="0086118B">
            <w:r>
              <w:t xml:space="preserve"> 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CD9BA31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7C8D2A0" w14:textId="24907475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E452275" w14:textId="77777777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D47D6A5" w14:textId="54D0793B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8024067" w14:textId="5CC7A645" w:rsidR="0086118B" w:rsidRDefault="0086118B" w:rsidP="0086118B"/>
        </w:tc>
      </w:tr>
      <w:tr w:rsidR="0086118B" w14:paraId="60CE5571" w14:textId="77777777" w:rsidTr="0086118B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526F7445" w14:textId="2A3ADDB4" w:rsidR="0086118B" w:rsidRDefault="00223824" w:rsidP="0086118B">
            <w:pPr>
              <w:pStyle w:val="Dates"/>
            </w:pPr>
            <w:r>
              <w:t>2</w:t>
            </w:r>
            <w:r w:rsidR="00432EF3">
              <w:t>2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8CC6578" w14:textId="60DB6524" w:rsidR="0086118B" w:rsidRDefault="00223824" w:rsidP="0086118B">
            <w:pPr>
              <w:pStyle w:val="Dates"/>
            </w:pPr>
            <w:r>
              <w:t>2</w:t>
            </w:r>
            <w:r w:rsidR="00432EF3">
              <w:t>3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45D5D5F" w14:textId="089E079D" w:rsidR="0086118B" w:rsidRDefault="00223824" w:rsidP="0086118B">
            <w:pPr>
              <w:pStyle w:val="Dates"/>
            </w:pPr>
            <w:r>
              <w:t>2</w:t>
            </w:r>
            <w:r w:rsidR="00432EF3">
              <w:t>4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3CD3E8DE" w14:textId="003B033B" w:rsidR="0086118B" w:rsidRDefault="0086118B" w:rsidP="0086118B">
            <w:pPr>
              <w:pStyle w:val="Dates"/>
            </w:pPr>
            <w:r>
              <w:t>2</w:t>
            </w:r>
            <w:r w:rsidR="00432EF3">
              <w:t>5</w:t>
            </w: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=C10</w:instrText>
            </w:r>
            <w:r>
              <w:fldChar w:fldCharType="separate"/>
            </w:r>
            <w:r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=C10 </w:instrText>
            </w:r>
            <w:r>
              <w:fldChar w:fldCharType="separate"/>
            </w:r>
            <w:r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>
              <w:instrText>28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=C10+1 </w:instrText>
            </w:r>
            <w:r>
              <w:fldChar w:fldCharType="separate"/>
            </w:r>
            <w:r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28996118" w14:textId="21C8F0C9" w:rsidR="0086118B" w:rsidRDefault="00223824" w:rsidP="0086118B">
            <w:pPr>
              <w:pStyle w:val="Dates"/>
            </w:pPr>
            <w:r>
              <w:t>2</w:t>
            </w:r>
            <w:r w:rsidR="00432EF3">
              <w:t>6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=D10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=D10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=D10+1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1F2EA465" w14:textId="466101B4" w:rsidR="0086118B" w:rsidRDefault="00223824" w:rsidP="0086118B">
            <w:pPr>
              <w:pStyle w:val="Dates"/>
            </w:pPr>
            <w:r>
              <w:t>2</w:t>
            </w:r>
            <w:r w:rsidR="00432EF3">
              <w:t>7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=E10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=E10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=E10+1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auto"/>
          </w:tcPr>
          <w:p w14:paraId="5B6585E4" w14:textId="007B5C79" w:rsidR="0086118B" w:rsidRDefault="002747C1" w:rsidP="0086118B">
            <w:pPr>
              <w:pStyle w:val="Dates"/>
            </w:pPr>
            <w:r>
              <w:t>2</w:t>
            </w:r>
            <w:r w:rsidR="00432EF3">
              <w:t>8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=F10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=F10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=F10+1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31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31</w:instrText>
            </w:r>
            <w:r w:rsidR="0086118B">
              <w:fldChar w:fldCharType="end"/>
            </w:r>
            <w:r w:rsidR="0086118B">
              <w:fldChar w:fldCharType="end"/>
            </w:r>
          </w:p>
        </w:tc>
      </w:tr>
      <w:tr w:rsidR="0086118B" w14:paraId="00457A00" w14:textId="77777777" w:rsidTr="0086118B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6B0B32E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3D6D177" w14:textId="097EDC11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32E8F56" w14:textId="26B1B153" w:rsidR="0086118B" w:rsidRDefault="0086118B" w:rsidP="00223824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4F520F98" w14:textId="117E5E65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1A2D2C7D" w14:textId="37F7F8CC" w:rsidR="00223824" w:rsidRDefault="00223824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52106AF6" w14:textId="3F10751D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auto"/>
          </w:tcPr>
          <w:p w14:paraId="5AE43802" w14:textId="77777777" w:rsidR="0086118B" w:rsidRDefault="0086118B" w:rsidP="0086118B"/>
        </w:tc>
      </w:tr>
    </w:tbl>
    <w:p w14:paraId="31C29FDB" w14:textId="127B7046" w:rsidR="002E06AC" w:rsidRDefault="002E06AC">
      <w:pPr>
        <w:pStyle w:val="NoSpacing"/>
      </w:pPr>
    </w:p>
    <w:p w14:paraId="248EED7F" w14:textId="1A39E03B" w:rsidR="002E06AC" w:rsidRDefault="002E06AC">
      <w:pPr>
        <w:pStyle w:val="NoSpacing"/>
      </w:pPr>
    </w:p>
    <w:p w14:paraId="395BE8AA" w14:textId="60886E5F" w:rsidR="002E06AC" w:rsidRDefault="0086118B">
      <w:pPr>
        <w:pStyle w:val="NoSpacing"/>
      </w:pPr>
      <w:r>
        <w:rPr>
          <w:noProof/>
          <w:lang w:eastAsia="en-GB"/>
        </w:rPr>
        <w:drawing>
          <wp:inline distT="0" distB="0" distL="0" distR="0" wp14:anchorId="6CFF2107" wp14:editId="12A306AD">
            <wp:extent cx="6498000" cy="2894400"/>
            <wp:effectExtent l="0" t="0" r="0" b="1270"/>
            <wp:docPr id="38" name="Picture 38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28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B9CD8" w14:textId="77777777" w:rsidR="002E06AC" w:rsidRDefault="002E06AC" w:rsidP="002E06AC">
      <w:pPr>
        <w:pStyle w:val="NoSpacing"/>
      </w:pPr>
    </w:p>
    <w:tbl>
      <w:tblPr>
        <w:tblStyle w:val="TableCalendar"/>
        <w:tblpPr w:leftFromText="180" w:rightFromText="180" w:vertAnchor="text" w:horzAnchor="margin" w:tblpY="-427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40"/>
        <w:gridCol w:w="1540"/>
        <w:gridCol w:w="1558"/>
        <w:gridCol w:w="1438"/>
        <w:gridCol w:w="1634"/>
        <w:gridCol w:w="1544"/>
      </w:tblGrid>
      <w:tr w:rsidR="0082753D" w14:paraId="582A5BB8" w14:textId="77777777" w:rsidTr="008275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34450DAC" w14:textId="77777777" w:rsidR="0082753D" w:rsidRDefault="0082753D" w:rsidP="0082753D">
            <w:pPr>
              <w:pStyle w:val="Days"/>
            </w:pPr>
            <w:r>
              <w:lastRenderedPageBreak/>
              <w:t>APRIL</w:t>
            </w:r>
          </w:p>
        </w:tc>
      </w:tr>
      <w:tr w:rsidR="0082753D" w14:paraId="0AE8F610" w14:textId="77777777" w:rsidTr="0082753D"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14:paraId="6C0D92AF" w14:textId="77777777" w:rsidR="0082753D" w:rsidRDefault="0082753D" w:rsidP="0082753D">
            <w:pPr>
              <w:pStyle w:val="Days"/>
            </w:pPr>
            <w:r>
              <w:t>Sunday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5FC1328B" w14:textId="77777777" w:rsidR="0082753D" w:rsidRDefault="0082753D" w:rsidP="0082753D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11BCD8CA" w14:textId="77777777" w:rsidR="0082753D" w:rsidRDefault="0082753D" w:rsidP="0082753D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14D56C24" w14:textId="77777777" w:rsidR="0082753D" w:rsidRDefault="0082753D" w:rsidP="0082753D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5AA261BD" w14:textId="77777777" w:rsidR="0082753D" w:rsidRDefault="0082753D" w:rsidP="0082753D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228C8680" w14:textId="77777777" w:rsidR="0082753D" w:rsidRDefault="0082753D" w:rsidP="0082753D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04109320" w14:textId="77777777" w:rsidR="0082753D" w:rsidRDefault="0082753D" w:rsidP="0082753D">
            <w:pPr>
              <w:pStyle w:val="Days"/>
            </w:pPr>
            <w:r>
              <w:t>Saturday</w:t>
            </w:r>
          </w:p>
        </w:tc>
      </w:tr>
      <w:tr w:rsidR="0082753D" w14:paraId="38B669ED" w14:textId="77777777" w:rsidTr="003E40A2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FFFFFF" w:themeFill="background1"/>
          </w:tcPr>
          <w:p w14:paraId="26348993" w14:textId="1F741F7C" w:rsidR="0082753D" w:rsidRDefault="00432EF3" w:rsidP="0082753D">
            <w:pPr>
              <w:pStyle w:val="Dates"/>
            </w:pPr>
            <w:r>
              <w:t>29</w: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DocVariable MonthStart \@ dddd </w:instrText>
            </w:r>
            <w:r w:rsidR="0082753D">
              <w:fldChar w:fldCharType="separate"/>
            </w:r>
            <w:r w:rsidR="0082753D">
              <w:instrText>Saturday</w:instrText>
            </w:r>
            <w:r w:rsidR="0082753D">
              <w:fldChar w:fldCharType="end"/>
            </w:r>
            <w:r w:rsidR="0082753D">
              <w:instrText xml:space="preserve"> = "Sunday" 1 ""</w:instrText>
            </w:r>
            <w:r w:rsidR="0082753D"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488E8400" w14:textId="2A136035" w:rsidR="0082753D" w:rsidRDefault="00F13F6A" w:rsidP="0082753D">
            <w:pPr>
              <w:pStyle w:val="Dates"/>
            </w:pPr>
            <w:r>
              <w:t>3</w:t>
            </w:r>
            <w:r w:rsidR="00432EF3">
              <w:t>0</w: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DocVariable MonthStart \@ dddd </w:instrText>
            </w:r>
            <w:r w:rsidR="0082753D">
              <w:fldChar w:fldCharType="separate"/>
            </w:r>
            <w:r w:rsidR="0082753D">
              <w:instrText>Saturday</w:instrText>
            </w:r>
            <w:r w:rsidR="0082753D">
              <w:fldChar w:fldCharType="end"/>
            </w:r>
            <w:r w:rsidR="0082753D">
              <w:instrText xml:space="preserve"> = "Monday" 1 </w:instrTex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=A2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0</w:instrText>
            </w:r>
            <w:r w:rsidR="0082753D">
              <w:fldChar w:fldCharType="end"/>
            </w:r>
            <w:r w:rsidR="0082753D">
              <w:instrText xml:space="preserve"> &lt;&gt; 0 </w:instrText>
            </w:r>
            <w:r w:rsidR="0082753D">
              <w:fldChar w:fldCharType="begin"/>
            </w:r>
            <w:r w:rsidR="0082753D">
              <w:instrText xml:space="preserve"> =A2+1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2</w:instrText>
            </w:r>
            <w:r w:rsidR="0082753D">
              <w:fldChar w:fldCharType="end"/>
            </w:r>
            <w:r w:rsidR="0082753D">
              <w:instrText xml:space="preserve"> "" </w:instrText>
            </w:r>
            <w:r w:rsidR="0082753D">
              <w:fldChar w:fldCharType="end"/>
            </w:r>
            <w:r w:rsidR="0082753D"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1E6AC54D" w14:textId="3AA778FB" w:rsidR="0082753D" w:rsidRDefault="00432EF3" w:rsidP="0082753D">
            <w:pPr>
              <w:pStyle w:val="Dates"/>
            </w:pPr>
            <w:r>
              <w:t>3</w:t>
            </w:r>
            <w:r w:rsidR="00F13F6A">
              <w:t>1</w: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DocVariable MonthStart \@ dddd </w:instrText>
            </w:r>
            <w:r w:rsidR="0082753D">
              <w:fldChar w:fldCharType="separate"/>
            </w:r>
            <w:r w:rsidR="0082753D">
              <w:instrText>Saturday</w:instrText>
            </w:r>
            <w:r w:rsidR="0082753D">
              <w:fldChar w:fldCharType="end"/>
            </w:r>
            <w:r w:rsidR="0082753D">
              <w:instrText xml:space="preserve"> = "Tuesday" 1 </w:instrTex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=B2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0</w:instrText>
            </w:r>
            <w:r w:rsidR="0082753D">
              <w:fldChar w:fldCharType="end"/>
            </w:r>
            <w:r w:rsidR="0082753D">
              <w:instrText xml:space="preserve"> &lt;&gt; 0 </w:instrText>
            </w:r>
            <w:r w:rsidR="0082753D">
              <w:fldChar w:fldCharType="begin"/>
            </w:r>
            <w:r w:rsidR="0082753D">
              <w:instrText xml:space="preserve"> =B2+1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3</w:instrText>
            </w:r>
            <w:r w:rsidR="0082753D">
              <w:fldChar w:fldCharType="end"/>
            </w:r>
            <w:r w:rsidR="0082753D">
              <w:instrText xml:space="preserve"> "" </w:instrText>
            </w:r>
            <w:r w:rsidR="0082753D">
              <w:fldChar w:fldCharType="end"/>
            </w:r>
            <w:r w:rsidR="0082753D"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011FD186" w14:textId="34F995A5" w:rsidR="0082753D" w:rsidRDefault="00432EF3" w:rsidP="0082753D">
            <w:pPr>
              <w:pStyle w:val="Dates"/>
            </w:pPr>
            <w:r>
              <w:t>1</w: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DocVariable MonthStart \@ dddd </w:instrText>
            </w:r>
            <w:r w:rsidR="0082753D">
              <w:fldChar w:fldCharType="separate"/>
            </w:r>
            <w:r w:rsidR="0082753D">
              <w:instrText>Saturday</w:instrText>
            </w:r>
            <w:r w:rsidR="0082753D">
              <w:fldChar w:fldCharType="end"/>
            </w:r>
            <w:r w:rsidR="0082753D">
              <w:instrText xml:space="preserve"> = "Wednesday" 1 </w:instrTex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=C2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0</w:instrText>
            </w:r>
            <w:r w:rsidR="0082753D">
              <w:fldChar w:fldCharType="end"/>
            </w:r>
            <w:r w:rsidR="0082753D">
              <w:instrText xml:space="preserve"> &lt;&gt; 0 </w:instrText>
            </w:r>
            <w:r w:rsidR="0082753D">
              <w:fldChar w:fldCharType="begin"/>
            </w:r>
            <w:r w:rsidR="0082753D">
              <w:instrText xml:space="preserve"> =C2+1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4</w:instrText>
            </w:r>
            <w:r w:rsidR="0082753D">
              <w:fldChar w:fldCharType="end"/>
            </w:r>
            <w:r w:rsidR="0082753D">
              <w:instrText xml:space="preserve"> "" </w:instrText>
            </w:r>
            <w:r w:rsidR="0082753D">
              <w:fldChar w:fldCharType="end"/>
            </w:r>
            <w:r w:rsidR="0082753D">
              <w:fldChar w:fldCharType="end"/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3CB5BE26" w14:textId="0DFC97F9" w:rsidR="0082753D" w:rsidRDefault="00432EF3" w:rsidP="0082753D">
            <w:pPr>
              <w:pStyle w:val="Dates"/>
            </w:pPr>
            <w:r>
              <w:t>2</w: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DocVariable MonthStart \@ dddd </w:instrText>
            </w:r>
            <w:r w:rsidR="0082753D">
              <w:fldChar w:fldCharType="separate"/>
            </w:r>
            <w:r w:rsidR="0082753D">
              <w:instrText>Saturday</w:instrText>
            </w:r>
            <w:r w:rsidR="0082753D">
              <w:fldChar w:fldCharType="end"/>
            </w:r>
            <w:r w:rsidR="0082753D">
              <w:instrText xml:space="preserve">= "Thursday" 1 </w:instrTex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=D2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0</w:instrText>
            </w:r>
            <w:r w:rsidR="0082753D">
              <w:fldChar w:fldCharType="end"/>
            </w:r>
            <w:r w:rsidR="0082753D">
              <w:instrText xml:space="preserve"> &lt;&gt; 0 </w:instrText>
            </w:r>
            <w:r w:rsidR="0082753D">
              <w:fldChar w:fldCharType="begin"/>
            </w:r>
            <w:r w:rsidR="0082753D">
              <w:instrText xml:space="preserve"> =D2+1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2</w:instrText>
            </w:r>
            <w:r w:rsidR="0082753D">
              <w:fldChar w:fldCharType="end"/>
            </w:r>
            <w:r w:rsidR="0082753D">
              <w:instrText xml:space="preserve"> "" </w:instrText>
            </w:r>
            <w:r w:rsidR="0082753D">
              <w:fldChar w:fldCharType="end"/>
            </w:r>
            <w:r w:rsidR="0082753D">
              <w:fldChar w:fldCharType="end"/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234C81B0" w14:textId="0BEE2238" w:rsidR="0082753D" w:rsidRDefault="00432EF3" w:rsidP="0082753D">
            <w:pPr>
              <w:pStyle w:val="Dates"/>
            </w:pPr>
            <w:r>
              <w:t>3</w: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DocVariable MonthStart \@ dddd </w:instrText>
            </w:r>
            <w:r w:rsidR="0082753D">
              <w:fldChar w:fldCharType="separate"/>
            </w:r>
            <w:r w:rsidR="0082753D">
              <w:instrText>Saturday</w:instrText>
            </w:r>
            <w:r w:rsidR="0082753D">
              <w:fldChar w:fldCharType="end"/>
            </w:r>
            <w:r w:rsidR="0082753D">
              <w:instrText xml:space="preserve"> = "Friday" 1 </w:instrText>
            </w:r>
            <w:r w:rsidR="0082753D">
              <w:fldChar w:fldCharType="begin"/>
            </w:r>
            <w:r w:rsidR="0082753D">
              <w:instrText xml:space="preserve"> IF </w:instrText>
            </w:r>
            <w:r w:rsidR="0082753D">
              <w:fldChar w:fldCharType="begin"/>
            </w:r>
            <w:r w:rsidR="0082753D">
              <w:instrText xml:space="preserve"> =E2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0</w:instrText>
            </w:r>
            <w:r w:rsidR="0082753D">
              <w:fldChar w:fldCharType="end"/>
            </w:r>
            <w:r w:rsidR="0082753D">
              <w:instrText xml:space="preserve"> &lt;&gt; 0 </w:instrText>
            </w:r>
            <w:r w:rsidR="0082753D">
              <w:fldChar w:fldCharType="begin"/>
            </w:r>
            <w:r w:rsidR="0082753D">
              <w:instrText xml:space="preserve"> =E2+1 </w:instrText>
            </w:r>
            <w:r w:rsidR="0082753D">
              <w:fldChar w:fldCharType="separate"/>
            </w:r>
            <w:r w:rsidR="0082753D">
              <w:rPr>
                <w:noProof/>
              </w:rPr>
              <w:instrText>3</w:instrText>
            </w:r>
            <w:r w:rsidR="0082753D">
              <w:fldChar w:fldCharType="end"/>
            </w:r>
            <w:r w:rsidR="0082753D">
              <w:instrText xml:space="preserve"> "" </w:instrText>
            </w:r>
            <w:r w:rsidR="0082753D">
              <w:fldChar w:fldCharType="end"/>
            </w:r>
            <w:r w:rsidR="0082753D"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917FFA0" w14:textId="1F6C0A4A" w:rsidR="0082753D" w:rsidRDefault="00432EF3" w:rsidP="0082753D">
            <w:pPr>
              <w:pStyle w:val="Dates"/>
            </w:pPr>
            <w:r>
              <w:t>4</w:t>
            </w:r>
          </w:p>
        </w:tc>
      </w:tr>
      <w:tr w:rsidR="0082753D" w14:paraId="42E6CD18" w14:textId="77777777" w:rsidTr="003E40A2">
        <w:trPr>
          <w:trHeight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FFFFFF" w:themeFill="background1"/>
          </w:tcPr>
          <w:p w14:paraId="490A89E8" w14:textId="77777777" w:rsidR="0082753D" w:rsidRDefault="0082753D" w:rsidP="0082753D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345956D5" w14:textId="77777777" w:rsidR="0082753D" w:rsidRDefault="0082753D" w:rsidP="0082753D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2650324" w14:textId="4B72E565" w:rsidR="0082753D" w:rsidRDefault="003E40A2" w:rsidP="0082753D">
            <w:r>
              <w:t>P4 &amp; P7 Stations of Cross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58366D25" w14:textId="77777777" w:rsidR="0082753D" w:rsidRDefault="0082753D" w:rsidP="0082753D">
            <w:pPr>
              <w:rPr>
                <w:lang w:val="en-GB"/>
              </w:rPr>
            </w:pP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3B0601F4" w14:textId="77777777" w:rsidR="0082753D" w:rsidRDefault="0082753D" w:rsidP="0082753D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7085BB7D" w14:textId="5EBA1BD1" w:rsidR="0082753D" w:rsidRPr="003E40A2" w:rsidRDefault="003E40A2" w:rsidP="0082753D">
            <w:r w:rsidRPr="003E40A2">
              <w:t>HOLIDAY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576A00C" w14:textId="77777777" w:rsidR="0082753D" w:rsidRDefault="0082753D" w:rsidP="0082753D"/>
        </w:tc>
      </w:tr>
      <w:tr w:rsidR="0082753D" w14:paraId="0E88E7C6" w14:textId="77777777" w:rsidTr="0082753D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B56D84E" w14:textId="62973892" w:rsidR="0082753D" w:rsidRDefault="00432EF3" w:rsidP="0082753D">
            <w:pPr>
              <w:pStyle w:val="Dates"/>
            </w:pPr>
            <w:r>
              <w:t>5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DB4DFDC" w14:textId="1B78842D" w:rsidR="0082753D" w:rsidRDefault="00432EF3" w:rsidP="0082753D">
            <w:pPr>
              <w:pStyle w:val="Dates"/>
            </w:pPr>
            <w:r>
              <w:t>6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5EFCC540" w14:textId="5A7248B2" w:rsidR="0082753D" w:rsidRDefault="00432EF3" w:rsidP="0082753D">
            <w:pPr>
              <w:pStyle w:val="Dates"/>
            </w:pPr>
            <w:r>
              <w:t>7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2280949" w14:textId="71E91508" w:rsidR="0082753D" w:rsidRDefault="00432EF3" w:rsidP="0082753D">
            <w:pPr>
              <w:pStyle w:val="Dates"/>
            </w:pPr>
            <w:r>
              <w:t>8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4F8F19C" w14:textId="74775849" w:rsidR="0082753D" w:rsidRDefault="00432EF3" w:rsidP="0082753D">
            <w:pPr>
              <w:pStyle w:val="Dates"/>
            </w:pPr>
            <w:r>
              <w:t>9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D59E171" w14:textId="3294BC15" w:rsidR="0082753D" w:rsidRDefault="00F13F6A" w:rsidP="0082753D">
            <w:pPr>
              <w:pStyle w:val="Dates"/>
            </w:pPr>
            <w:r>
              <w:t>1</w:t>
            </w:r>
            <w:r w:rsidR="00432EF3">
              <w:t>0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C2A5197" w14:textId="158218A1" w:rsidR="0082753D" w:rsidRDefault="00F13F6A" w:rsidP="0082753D">
            <w:pPr>
              <w:pStyle w:val="Dates"/>
            </w:pPr>
            <w:r>
              <w:t>1</w:t>
            </w:r>
            <w:r w:rsidR="00432EF3">
              <w:t>1</w:t>
            </w:r>
          </w:p>
        </w:tc>
      </w:tr>
      <w:tr w:rsidR="0082753D" w14:paraId="48E1912B" w14:textId="77777777" w:rsidTr="0082753D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35304935" w14:textId="77777777" w:rsidR="0082753D" w:rsidRDefault="0082753D" w:rsidP="0082753D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8754B86" w14:textId="47E7A6C9" w:rsidR="0082753D" w:rsidRDefault="00F13F6A" w:rsidP="0082753D">
            <w:r>
              <w:t>HOLIDAY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6DF2247" w14:textId="08773F55" w:rsidR="0082753D" w:rsidRDefault="00BF2E1C" w:rsidP="0082753D">
            <w:r>
              <w:t>HOLIDAY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932EC64" w14:textId="61C554A0" w:rsidR="0082753D" w:rsidRDefault="00BF2E1C" w:rsidP="0082753D">
            <w:r>
              <w:t>HOLIDAY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1A36FB3" w14:textId="6A4C7988" w:rsidR="0082753D" w:rsidRDefault="00BF2E1C" w:rsidP="0082753D">
            <w:r>
              <w:t>HOLIDAY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60108C9" w14:textId="12DF3678" w:rsidR="0082753D" w:rsidRDefault="00BF2E1C" w:rsidP="0082753D">
            <w:r>
              <w:t>HOLIDAY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0BAC9EE" w14:textId="77777777" w:rsidR="0082753D" w:rsidRDefault="0082753D" w:rsidP="0082753D"/>
        </w:tc>
      </w:tr>
      <w:tr w:rsidR="0082753D" w14:paraId="1C9A56A0" w14:textId="77777777" w:rsidTr="0082753D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08AF312" w14:textId="44CCFF65" w:rsidR="0082753D" w:rsidRDefault="00F13F6A" w:rsidP="0082753D">
            <w:pPr>
              <w:pStyle w:val="Dates"/>
            </w:pPr>
            <w:r>
              <w:t>1</w:t>
            </w:r>
            <w:r w:rsidR="00432EF3">
              <w:t>2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D9BA1DA" w14:textId="3A9A4E31" w:rsidR="0082753D" w:rsidRDefault="00F13F6A" w:rsidP="0082753D">
            <w:pPr>
              <w:pStyle w:val="Dates"/>
            </w:pPr>
            <w:r>
              <w:t>1</w:t>
            </w:r>
            <w:r w:rsidR="00432EF3">
              <w:t>3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69CF766" w14:textId="0E3FB5A1" w:rsidR="0082753D" w:rsidRDefault="00F13F6A" w:rsidP="0082753D">
            <w:pPr>
              <w:pStyle w:val="Dates"/>
            </w:pPr>
            <w:r>
              <w:t>1</w:t>
            </w:r>
            <w:r w:rsidR="00432EF3">
              <w:t>4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ECBB74F" w14:textId="32BB7734" w:rsidR="0082753D" w:rsidRDefault="0082753D" w:rsidP="0082753D">
            <w:pPr>
              <w:pStyle w:val="Dates"/>
            </w:pPr>
            <w:r>
              <w:t>1</w:t>
            </w:r>
            <w:r w:rsidR="00432EF3">
              <w:t>5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8440E78" w14:textId="07FA6FE0" w:rsidR="0082753D" w:rsidRDefault="0082753D" w:rsidP="0082753D">
            <w:pPr>
              <w:pStyle w:val="Dates"/>
            </w:pPr>
            <w:r>
              <w:t>1</w:t>
            </w:r>
            <w:r w:rsidR="00432EF3">
              <w:t>6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5EBD0FC" w14:textId="5212B315" w:rsidR="0082753D" w:rsidRDefault="0082753D" w:rsidP="0082753D">
            <w:pPr>
              <w:pStyle w:val="Dates"/>
            </w:pPr>
            <w:r>
              <w:t>1</w:t>
            </w:r>
            <w:r w:rsidR="00432EF3">
              <w:t>7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2BD20A6" w14:textId="1BB21A5D" w:rsidR="0082753D" w:rsidRDefault="0082753D" w:rsidP="0082753D">
            <w:pPr>
              <w:pStyle w:val="Dates"/>
            </w:pPr>
            <w:r>
              <w:t>1</w:t>
            </w:r>
            <w:r w:rsidR="00432EF3">
              <w:t>8</w:t>
            </w:r>
          </w:p>
        </w:tc>
      </w:tr>
      <w:tr w:rsidR="0082753D" w14:paraId="069C5492" w14:textId="77777777" w:rsidTr="0082753D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7F9F530" w14:textId="77777777" w:rsidR="0082753D" w:rsidRDefault="0082753D" w:rsidP="0082753D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B40340F" w14:textId="7F8F50D5" w:rsidR="0082753D" w:rsidRDefault="00F13F6A" w:rsidP="0082753D">
            <w:r>
              <w:t>HOLIDAY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91A2CCA" w14:textId="183947D4" w:rsidR="0082753D" w:rsidRDefault="00BF2E1C" w:rsidP="0082753D">
            <w:r>
              <w:t>HOLIDAY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C353FA3" w14:textId="68854643" w:rsidR="0082753D" w:rsidRDefault="00BF2E1C" w:rsidP="0082753D">
            <w:r>
              <w:t>HOLIDAY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1D72C88" w14:textId="5BE565A9" w:rsidR="0082753D" w:rsidRDefault="00BF2E1C" w:rsidP="0082753D">
            <w:r>
              <w:t>HOLIDAY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6D4087E" w14:textId="0A79DEC3" w:rsidR="0082753D" w:rsidRDefault="00BF2E1C" w:rsidP="0082753D">
            <w:r>
              <w:t>HOLIDAY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F568E43" w14:textId="77777777" w:rsidR="0082753D" w:rsidRDefault="0082753D" w:rsidP="0082753D"/>
        </w:tc>
      </w:tr>
      <w:tr w:rsidR="0082753D" w14:paraId="635DCCD8" w14:textId="77777777" w:rsidTr="003E40A2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665094E" w14:textId="7566E671" w:rsidR="0082753D" w:rsidRDefault="00432EF3" w:rsidP="0082753D">
            <w:pPr>
              <w:pStyle w:val="Dates"/>
            </w:pPr>
            <w:r>
              <w:t>19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D22CBE0" w14:textId="5D5C5499" w:rsidR="0082753D" w:rsidRDefault="00F13F6A" w:rsidP="0082753D">
            <w:pPr>
              <w:pStyle w:val="Dates"/>
            </w:pPr>
            <w:r>
              <w:t>2</w:t>
            </w:r>
            <w:r w:rsidR="00432EF3">
              <w:t>0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AF448B6" w14:textId="69CF23EA" w:rsidR="0082753D" w:rsidRDefault="00F13F6A" w:rsidP="0082753D">
            <w:pPr>
              <w:pStyle w:val="Dates"/>
            </w:pPr>
            <w:r>
              <w:t>2</w:t>
            </w:r>
            <w:r w:rsidR="00432EF3">
              <w:t>1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8963D05" w14:textId="379F5E6D" w:rsidR="0082753D" w:rsidRDefault="00F13F6A" w:rsidP="0082753D">
            <w:pPr>
              <w:pStyle w:val="Dates"/>
            </w:pPr>
            <w:r>
              <w:t>2</w:t>
            </w:r>
            <w:r w:rsidR="00432EF3">
              <w:t>2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6AFA68F" w14:textId="3D38FDE4" w:rsidR="0082753D" w:rsidRDefault="00F13F6A" w:rsidP="0082753D">
            <w:pPr>
              <w:pStyle w:val="Dates"/>
            </w:pPr>
            <w:r>
              <w:t>2</w:t>
            </w:r>
            <w:r w:rsidR="00432EF3">
              <w:t>3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B958933" w14:textId="5B77A085" w:rsidR="0082753D" w:rsidRDefault="00F13F6A" w:rsidP="0082753D">
            <w:pPr>
              <w:pStyle w:val="Dates"/>
            </w:pPr>
            <w:r>
              <w:t>2</w:t>
            </w:r>
            <w:r w:rsidR="00432EF3">
              <w:t>4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2BD4DC7" w14:textId="55EBD5E0" w:rsidR="0082753D" w:rsidRDefault="0082753D" w:rsidP="0082753D">
            <w:pPr>
              <w:pStyle w:val="Dates"/>
            </w:pPr>
            <w:r>
              <w:t>2</w:t>
            </w:r>
            <w:r w:rsidR="00432EF3">
              <w:t>5</w:t>
            </w:r>
          </w:p>
        </w:tc>
      </w:tr>
      <w:tr w:rsidR="0082753D" w14:paraId="3179BCA8" w14:textId="77777777" w:rsidTr="003E40A2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088568F" w14:textId="77777777" w:rsidR="0082753D" w:rsidRDefault="0082753D" w:rsidP="0082753D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296D687E" w14:textId="763C3C29" w:rsidR="0082753D" w:rsidRDefault="003E40A2" w:rsidP="0082753D">
            <w:r>
              <w:t>Pupils return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54E7A9E" w14:textId="5751BFE9" w:rsidR="0082753D" w:rsidRDefault="0082753D" w:rsidP="0082753D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EC2FF3B" w14:textId="0FA6B929" w:rsidR="0082753D" w:rsidRDefault="000F695D" w:rsidP="0082753D">
            <w:r>
              <w:t>P7 Residential Trip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9C62943" w14:textId="2700CA59" w:rsidR="0082753D" w:rsidRDefault="000F695D" w:rsidP="0082753D">
            <w:r>
              <w:t>P7 Residential Trip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229DD55" w14:textId="645F6D14" w:rsidR="0082753D" w:rsidRDefault="000F695D" w:rsidP="0082753D">
            <w:r>
              <w:t>P7 Residential Trip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B1CF898" w14:textId="77777777" w:rsidR="0082753D" w:rsidRDefault="0082753D" w:rsidP="0082753D"/>
        </w:tc>
      </w:tr>
      <w:tr w:rsidR="0082753D" w14:paraId="785EE527" w14:textId="77777777" w:rsidTr="0082753D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6473FEA" w14:textId="5C8FA808" w:rsidR="0082753D" w:rsidRDefault="0082753D" w:rsidP="0082753D">
            <w:pPr>
              <w:pStyle w:val="Dates"/>
            </w:pPr>
            <w:r>
              <w:t>2</w:t>
            </w:r>
            <w:r w:rsidR="00432EF3">
              <w:t>6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66BC768" w14:textId="18C1F65B" w:rsidR="0082753D" w:rsidRDefault="0082753D" w:rsidP="0082753D">
            <w:pPr>
              <w:pStyle w:val="Dates"/>
            </w:pPr>
            <w:r>
              <w:t>2</w:t>
            </w:r>
            <w:r w:rsidR="00432EF3">
              <w:t>7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FCD9AA0" w14:textId="09BAB94E" w:rsidR="0082753D" w:rsidRDefault="0082753D" w:rsidP="0082753D">
            <w:pPr>
              <w:pStyle w:val="Dates"/>
            </w:pPr>
            <w:r>
              <w:t>2</w:t>
            </w:r>
            <w:r w:rsidR="00432EF3">
              <w:t>8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DB1CEA8" w14:textId="440210D8" w:rsidR="0082753D" w:rsidRDefault="00432EF3" w:rsidP="0082753D">
            <w:pPr>
              <w:pStyle w:val="Dates"/>
            </w:pPr>
            <w:r>
              <w:t>29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3951D767" w14:textId="0ACEE130" w:rsidR="0082753D" w:rsidRDefault="00432EF3" w:rsidP="0082753D">
            <w:pPr>
              <w:pStyle w:val="Dates"/>
            </w:pPr>
            <w:r>
              <w:t>30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3C15221" w14:textId="5AE6BBE3" w:rsidR="0082753D" w:rsidRDefault="0082753D" w:rsidP="0082753D">
            <w:pPr>
              <w:pStyle w:val="Dates"/>
            </w:pP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A7868F1" w14:textId="60C2D399" w:rsidR="0082753D" w:rsidRDefault="0082753D" w:rsidP="0082753D">
            <w:pPr>
              <w:pStyle w:val="Dates"/>
            </w:pPr>
          </w:p>
        </w:tc>
      </w:tr>
      <w:tr w:rsidR="0082753D" w14:paraId="4008689E" w14:textId="77777777" w:rsidTr="00C939F7">
        <w:trPr>
          <w:trHeight w:hRule="exact" w:val="1178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B89EFE4" w14:textId="77777777" w:rsidR="0082753D" w:rsidRDefault="0082753D" w:rsidP="0082753D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5C4FF3B" w14:textId="77777777" w:rsidR="0082753D" w:rsidRDefault="0082753D" w:rsidP="0082753D">
            <w:r>
              <w:t xml:space="preserve"> 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1804896" w14:textId="77777777" w:rsidR="0082753D" w:rsidRDefault="0082753D" w:rsidP="0082753D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16D6748" w14:textId="50E0AA1A" w:rsidR="0082753D" w:rsidRDefault="00C939F7" w:rsidP="0082753D">
            <w:r>
              <w:t xml:space="preserve">House Afternoon House </w:t>
            </w:r>
            <w:proofErr w:type="spellStart"/>
            <w:r>
              <w:t>colours</w:t>
            </w:r>
            <w:proofErr w:type="spellEnd"/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D1FDEE4" w14:textId="1B0B595D" w:rsidR="0082753D" w:rsidRDefault="0082753D" w:rsidP="0082753D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AB6B157" w14:textId="77777777" w:rsidR="0082753D" w:rsidRDefault="0082753D" w:rsidP="0082753D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3DBE13BF" w14:textId="77777777" w:rsidR="0082753D" w:rsidRDefault="0082753D" w:rsidP="0082753D"/>
        </w:tc>
      </w:tr>
      <w:tr w:rsidR="0082753D" w14:paraId="674EC241" w14:textId="77777777" w:rsidTr="001A6AF1">
        <w:trPr>
          <w:trHeight w:val="50"/>
        </w:trPr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DA25443" w14:textId="2D3C7025" w:rsidR="0082753D" w:rsidRDefault="0082753D" w:rsidP="0082753D">
            <w:pPr>
              <w:pStyle w:val="Dates"/>
            </w:pP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auto"/>
          </w:tcPr>
          <w:p w14:paraId="7787402A" w14:textId="02A713F0" w:rsidR="0082753D" w:rsidRDefault="0082753D" w:rsidP="0082753D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=A12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=A12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=A12+1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AB58372" w14:textId="5EB47F28" w:rsidR="0082753D" w:rsidRDefault="0082753D" w:rsidP="0082753D">
            <w:pPr>
              <w:pStyle w:val="Dates"/>
            </w:pP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0806D61" w14:textId="77777777" w:rsidR="0082753D" w:rsidRDefault="0082753D" w:rsidP="0082753D">
            <w:pPr>
              <w:pStyle w:val="Dates"/>
            </w:pP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9F0E839" w14:textId="77777777" w:rsidR="0082753D" w:rsidRDefault="0082753D" w:rsidP="0082753D">
            <w:pPr>
              <w:pStyle w:val="Dates"/>
            </w:pP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A099F35" w14:textId="77777777" w:rsidR="0082753D" w:rsidRDefault="0082753D" w:rsidP="0082753D">
            <w:pPr>
              <w:pStyle w:val="Dates"/>
            </w:pP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E2D9F8C" w14:textId="77777777" w:rsidR="0082753D" w:rsidRDefault="0082753D" w:rsidP="0082753D">
            <w:pPr>
              <w:pStyle w:val="Dates"/>
            </w:pPr>
          </w:p>
        </w:tc>
      </w:tr>
      <w:tr w:rsidR="0082753D" w14:paraId="79E57DE7" w14:textId="77777777" w:rsidTr="00F13F6A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37F3651" w14:textId="77777777" w:rsidR="0082753D" w:rsidRDefault="0082753D" w:rsidP="0082753D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253A12F" w14:textId="4D7EF860" w:rsidR="0082753D" w:rsidRDefault="0082753D" w:rsidP="0082753D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D5B6728" w14:textId="77777777" w:rsidR="0082753D" w:rsidRDefault="0082753D" w:rsidP="0082753D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69156A0" w14:textId="77777777" w:rsidR="0082753D" w:rsidRDefault="0082753D" w:rsidP="0082753D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0B523F2" w14:textId="77777777" w:rsidR="0082753D" w:rsidRDefault="0082753D" w:rsidP="0082753D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030E35D" w14:textId="77777777" w:rsidR="0082753D" w:rsidRDefault="0082753D" w:rsidP="0082753D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E8F48B8" w14:textId="77777777" w:rsidR="0082753D" w:rsidRDefault="0082753D" w:rsidP="0082753D"/>
        </w:tc>
      </w:tr>
    </w:tbl>
    <w:p w14:paraId="60638824" w14:textId="77777777" w:rsidR="002E06AC" w:rsidRDefault="002E06AC" w:rsidP="002E06AC">
      <w:pPr>
        <w:pStyle w:val="NoSpacing"/>
      </w:pPr>
    </w:p>
    <w:p w14:paraId="20049A19" w14:textId="353BB5FC" w:rsidR="002E06AC" w:rsidRDefault="002E06AC">
      <w:pPr>
        <w:pStyle w:val="NoSpacing"/>
      </w:pPr>
    </w:p>
    <w:p w14:paraId="4EC150F9" w14:textId="6E687CC8" w:rsidR="002E06AC" w:rsidRDefault="0082753D">
      <w:pPr>
        <w:pStyle w:val="NoSpacing"/>
      </w:pPr>
      <w:r>
        <w:rPr>
          <w:noProof/>
          <w:lang w:eastAsia="en-GB"/>
        </w:rPr>
        <w:drawing>
          <wp:inline distT="0" distB="0" distL="0" distR="0" wp14:anchorId="3987EED5" wp14:editId="2EE223B1">
            <wp:extent cx="6498000" cy="2894400"/>
            <wp:effectExtent l="0" t="0" r="0" b="1270"/>
            <wp:docPr id="31" name="Picture 31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28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7B52D" w14:textId="741BF68F" w:rsidR="002E06AC" w:rsidRDefault="002E06AC">
      <w:pPr>
        <w:pStyle w:val="NoSpacing"/>
      </w:pPr>
    </w:p>
    <w:tbl>
      <w:tblPr>
        <w:tblStyle w:val="TableCalendar"/>
        <w:tblpPr w:leftFromText="180" w:rightFromText="180" w:vertAnchor="text" w:horzAnchor="margin" w:tblpY="-407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40"/>
        <w:gridCol w:w="1540"/>
        <w:gridCol w:w="1558"/>
        <w:gridCol w:w="1438"/>
        <w:gridCol w:w="1634"/>
        <w:gridCol w:w="1544"/>
      </w:tblGrid>
      <w:tr w:rsidR="0086118B" w14:paraId="0080222B" w14:textId="77777777" w:rsidTr="000B4A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0FA9CF3D" w14:textId="39A26F38" w:rsidR="0086118B" w:rsidRDefault="0086118B" w:rsidP="0086118B">
            <w:pPr>
              <w:pStyle w:val="Days"/>
            </w:pPr>
            <w:r>
              <w:t>MAY</w:t>
            </w:r>
          </w:p>
        </w:tc>
      </w:tr>
      <w:tr w:rsidR="0086118B" w14:paraId="7E59D841" w14:textId="77777777" w:rsidTr="0086118B"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14:paraId="04E23E66" w14:textId="77777777" w:rsidR="0086118B" w:rsidRDefault="0086118B" w:rsidP="0086118B">
            <w:pPr>
              <w:pStyle w:val="Days"/>
            </w:pPr>
            <w:r>
              <w:t>Sunday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7680896C" w14:textId="77777777" w:rsidR="0086118B" w:rsidRDefault="0086118B" w:rsidP="0086118B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3C24E12E" w14:textId="77777777" w:rsidR="0086118B" w:rsidRDefault="0086118B" w:rsidP="0086118B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6DDF7FBE" w14:textId="77777777" w:rsidR="0086118B" w:rsidRDefault="0086118B" w:rsidP="0086118B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32349AA7" w14:textId="77777777" w:rsidR="0086118B" w:rsidRDefault="0086118B" w:rsidP="0086118B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271DD19C" w14:textId="77777777" w:rsidR="0086118B" w:rsidRDefault="0086118B" w:rsidP="0086118B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3DFF1873" w14:textId="77777777" w:rsidR="0086118B" w:rsidRDefault="0086118B" w:rsidP="0086118B">
            <w:pPr>
              <w:pStyle w:val="Days"/>
            </w:pPr>
            <w:r>
              <w:t>Saturday</w:t>
            </w:r>
          </w:p>
        </w:tc>
      </w:tr>
      <w:tr w:rsidR="0086118B" w14:paraId="4E96BE56" w14:textId="77777777" w:rsidTr="003E40A2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FFFFFF" w:themeFill="background1"/>
          </w:tcPr>
          <w:p w14:paraId="57CA25B4" w14:textId="77777777" w:rsidR="0086118B" w:rsidRDefault="0086118B" w:rsidP="0086118B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>
              <w:instrText>Monday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1156068" w14:textId="46979087" w:rsidR="0086118B" w:rsidRDefault="0086118B" w:rsidP="0086118B">
            <w:pPr>
              <w:pStyle w:val="Dates"/>
            </w:pP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2C202C7B" w14:textId="590A171F" w:rsidR="0086118B" w:rsidRDefault="0086118B" w:rsidP="0086118B">
            <w:pPr>
              <w:pStyle w:val="Dates"/>
            </w:pP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9573516" w14:textId="7FDD6473" w:rsidR="0086118B" w:rsidRDefault="0086118B" w:rsidP="0086118B">
            <w:pPr>
              <w:pStyle w:val="Dates"/>
            </w:pP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19C807E" w14:textId="3DA1A01E" w:rsidR="0086118B" w:rsidRDefault="0086118B" w:rsidP="0086118B">
            <w:pPr>
              <w:pStyle w:val="Dates"/>
            </w:pP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BFA4EB7" w14:textId="1742823A" w:rsidR="0086118B" w:rsidRDefault="00432EF3" w:rsidP="0086118B">
            <w:pPr>
              <w:pStyle w:val="Dates"/>
            </w:pPr>
            <w:r>
              <w:t>1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CAAC6BA" w14:textId="7C9D53C0" w:rsidR="0086118B" w:rsidRDefault="00432EF3" w:rsidP="0086118B">
            <w:pPr>
              <w:pStyle w:val="Dates"/>
            </w:pPr>
            <w:r>
              <w:t>2</w:t>
            </w:r>
          </w:p>
        </w:tc>
      </w:tr>
      <w:tr w:rsidR="0086118B" w14:paraId="7F11D46B" w14:textId="77777777" w:rsidTr="003E40A2">
        <w:trPr>
          <w:trHeight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FFFFFF" w:themeFill="background1"/>
          </w:tcPr>
          <w:p w14:paraId="0810D13F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AAB66B2" w14:textId="2AE24C58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4C8FA955" w14:textId="0ED9EA9C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E600695" w14:textId="6C304523" w:rsidR="0086118B" w:rsidRDefault="0086118B" w:rsidP="0086118B">
            <w:pPr>
              <w:rPr>
                <w:lang w:val="en-GB"/>
              </w:rPr>
            </w:pP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04E960C4" w14:textId="0DB318CE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832027E" w14:textId="1B000F18" w:rsidR="0086118B" w:rsidRDefault="00173EA4" w:rsidP="0086118B">
            <w:r>
              <w:t>1</w:t>
            </w:r>
            <w:r w:rsidRPr="00173EA4">
              <w:rPr>
                <w:vertAlign w:val="superscript"/>
              </w:rPr>
              <w:t>st</w:t>
            </w:r>
            <w:r>
              <w:t xml:space="preserve"> Friday Mass 10am St Margaret’s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1965399" w14:textId="77777777" w:rsidR="0086118B" w:rsidRDefault="0086118B" w:rsidP="0086118B"/>
        </w:tc>
      </w:tr>
      <w:tr w:rsidR="0086118B" w14:paraId="75B327D3" w14:textId="77777777" w:rsidTr="003E40A2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A0F03C8" w14:textId="141644AC" w:rsidR="0086118B" w:rsidRDefault="00432EF3" w:rsidP="0086118B">
            <w:pPr>
              <w:pStyle w:val="Dates"/>
            </w:pPr>
            <w:r>
              <w:t>3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5D10FF39" w14:textId="1FA02A3D" w:rsidR="0086118B" w:rsidRDefault="00432EF3" w:rsidP="0086118B">
            <w:pPr>
              <w:pStyle w:val="Dates"/>
            </w:pPr>
            <w:r>
              <w:t>4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01C194D" w14:textId="1E6FFDF6" w:rsidR="0086118B" w:rsidRDefault="00432EF3" w:rsidP="0086118B">
            <w:pPr>
              <w:pStyle w:val="Dates"/>
            </w:pPr>
            <w:r>
              <w:t>5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10398E3" w14:textId="2F61B857" w:rsidR="0086118B" w:rsidRDefault="00432EF3" w:rsidP="0086118B">
            <w:pPr>
              <w:pStyle w:val="Dates"/>
            </w:pPr>
            <w:r>
              <w:t>6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/>
          </w:tcPr>
          <w:p w14:paraId="020CDDF6" w14:textId="681160E4" w:rsidR="0086118B" w:rsidRDefault="00432EF3" w:rsidP="0086118B">
            <w:pPr>
              <w:pStyle w:val="Dates"/>
            </w:pPr>
            <w:r>
              <w:t>7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2ABE143" w14:textId="227941B7" w:rsidR="0086118B" w:rsidRDefault="00432EF3" w:rsidP="0086118B">
            <w:pPr>
              <w:pStyle w:val="Dates"/>
            </w:pPr>
            <w:r>
              <w:t>8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56EDA3D6" w14:textId="319EED25" w:rsidR="0086118B" w:rsidRDefault="00432EF3" w:rsidP="0086118B">
            <w:pPr>
              <w:pStyle w:val="Dates"/>
            </w:pPr>
            <w:r>
              <w:t>9</w:t>
            </w:r>
          </w:p>
        </w:tc>
      </w:tr>
      <w:tr w:rsidR="0086118B" w14:paraId="2219B509" w14:textId="77777777" w:rsidTr="003E40A2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50BB6BF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5D6EA935" w14:textId="4F86854D" w:rsidR="0086118B" w:rsidRDefault="00173EA4" w:rsidP="00173EA4">
            <w:pPr>
              <w:jc w:val="center"/>
            </w:pPr>
            <w:r>
              <w:t>HOLIDAY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795E3EC7" w14:textId="2334C791" w:rsidR="0086118B" w:rsidRDefault="00173EA4" w:rsidP="0086118B">
            <w:r>
              <w:t>Pupils return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F9B410B" w14:textId="79C67362" w:rsidR="0086118B" w:rsidRDefault="00A4498B" w:rsidP="0086118B">
            <w:r>
              <w:t>New entrants Induction 2pm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/>
          </w:tcPr>
          <w:p w14:paraId="721B1A6F" w14:textId="2ACB546E" w:rsidR="0086118B" w:rsidRDefault="003E40A2" w:rsidP="0086118B">
            <w:r>
              <w:t>In Service Training School closed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4D2138E" w14:textId="4D4580B2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5A44F28B" w14:textId="4993F9E1" w:rsidR="0086118B" w:rsidRDefault="0099670D" w:rsidP="0086118B">
            <w:r>
              <w:t>P4 First Com</w:t>
            </w:r>
            <w:r w:rsidR="00BA57A6">
              <w:t>m</w:t>
            </w:r>
            <w:r>
              <w:t>unions 10am St Marg Church</w:t>
            </w:r>
          </w:p>
        </w:tc>
      </w:tr>
      <w:tr w:rsidR="0086118B" w14:paraId="39D738D7" w14:textId="77777777" w:rsidTr="0086118B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F42DB62" w14:textId="4857A669" w:rsidR="0086118B" w:rsidRDefault="00173EA4" w:rsidP="0086118B">
            <w:pPr>
              <w:pStyle w:val="Dates"/>
            </w:pPr>
            <w:r>
              <w:t>1</w:t>
            </w:r>
            <w:r w:rsidR="00432EF3">
              <w:t>0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2E71285" w14:textId="0F400A27" w:rsidR="0086118B" w:rsidRDefault="00173EA4" w:rsidP="0086118B">
            <w:pPr>
              <w:pStyle w:val="Dates"/>
            </w:pPr>
            <w:r>
              <w:t>1</w:t>
            </w:r>
            <w:r w:rsidR="00432EF3">
              <w:t>1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5BE62F1" w14:textId="1BC04B64" w:rsidR="00432EF3" w:rsidRDefault="00173EA4" w:rsidP="00432EF3">
            <w:pPr>
              <w:pStyle w:val="Dates"/>
            </w:pPr>
            <w:r>
              <w:t>1</w:t>
            </w:r>
            <w:r w:rsidR="00432EF3">
              <w:t>2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3E67D3B" w14:textId="47D8B7A3" w:rsidR="0086118B" w:rsidRDefault="00173EA4" w:rsidP="0086118B">
            <w:pPr>
              <w:pStyle w:val="Dates"/>
            </w:pPr>
            <w:r>
              <w:t>1</w:t>
            </w:r>
            <w:r w:rsidR="00432EF3">
              <w:t>3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C5F3DC9" w14:textId="6F4CDCF0" w:rsidR="0086118B" w:rsidRDefault="00173EA4" w:rsidP="0086118B">
            <w:pPr>
              <w:pStyle w:val="Dates"/>
            </w:pPr>
            <w:r>
              <w:t>1</w:t>
            </w:r>
            <w:r w:rsidR="00432EF3">
              <w:t>4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CD243E1" w14:textId="06C4601C" w:rsidR="0086118B" w:rsidRDefault="00173EA4" w:rsidP="0086118B">
            <w:pPr>
              <w:pStyle w:val="Dates"/>
            </w:pPr>
            <w:r>
              <w:t>1</w:t>
            </w:r>
            <w:r w:rsidR="00432EF3">
              <w:t>5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4982CBF4" w14:textId="5E47B81D" w:rsidR="0086118B" w:rsidRDefault="00173EA4" w:rsidP="0086118B">
            <w:pPr>
              <w:pStyle w:val="Dates"/>
            </w:pPr>
            <w:r>
              <w:t>1</w:t>
            </w:r>
            <w:r w:rsidR="00432EF3">
              <w:t>6</w:t>
            </w:r>
          </w:p>
        </w:tc>
      </w:tr>
      <w:tr w:rsidR="0086118B" w14:paraId="2C82A756" w14:textId="77777777" w:rsidTr="0086118B">
        <w:trPr>
          <w:trHeight w:hRule="exact" w:val="931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0AC6AD9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18BB909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8465C92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E5A1FC3" w14:textId="2FD66484" w:rsidR="0086118B" w:rsidRDefault="00A4498B" w:rsidP="0086118B">
            <w:r>
              <w:t>New entrants Induction 2pm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28143B2" w14:textId="2688A06C" w:rsidR="0086118B" w:rsidRDefault="003E40A2" w:rsidP="0086118B">
            <w:r>
              <w:t xml:space="preserve">Mass 10am Hol of </w:t>
            </w:r>
            <w:proofErr w:type="spellStart"/>
            <w:r>
              <w:t>Oblig</w:t>
            </w:r>
            <w:proofErr w:type="spellEnd"/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40EE4EC" w14:textId="7CD6F925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A7102BC" w14:textId="77777777" w:rsidR="0086118B" w:rsidRDefault="0086118B" w:rsidP="0086118B"/>
        </w:tc>
      </w:tr>
      <w:tr w:rsidR="0086118B" w14:paraId="4776C319" w14:textId="77777777" w:rsidTr="003E40A2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B5A5B32" w14:textId="3EBA18E0" w:rsidR="0086118B" w:rsidRDefault="00173EA4" w:rsidP="0086118B">
            <w:pPr>
              <w:pStyle w:val="Dates"/>
            </w:pPr>
            <w:r>
              <w:t>1</w:t>
            </w:r>
            <w:r w:rsidR="00432EF3">
              <w:t>7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469558B" w14:textId="6A35D74A" w:rsidR="0086118B" w:rsidRDefault="00F13F6A" w:rsidP="0086118B">
            <w:pPr>
              <w:pStyle w:val="Dates"/>
            </w:pPr>
            <w:r>
              <w:t>1</w:t>
            </w:r>
            <w:r w:rsidR="00432EF3">
              <w:t>8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803A12C" w14:textId="6646361F" w:rsidR="0086118B" w:rsidRDefault="00432EF3" w:rsidP="0086118B">
            <w:pPr>
              <w:pStyle w:val="Dates"/>
            </w:pPr>
            <w:r>
              <w:t>19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E4AC922" w14:textId="7691DC9F" w:rsidR="0086118B" w:rsidRDefault="00173EA4" w:rsidP="0086118B">
            <w:pPr>
              <w:pStyle w:val="Dates"/>
            </w:pPr>
            <w:r>
              <w:t>2</w:t>
            </w:r>
            <w:r w:rsidR="00432EF3">
              <w:t>0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613075F" w14:textId="5B579295" w:rsidR="0086118B" w:rsidRDefault="00173EA4" w:rsidP="0086118B">
            <w:pPr>
              <w:pStyle w:val="Dates"/>
            </w:pPr>
            <w:r>
              <w:t>2</w:t>
            </w:r>
            <w:r w:rsidR="00432EF3">
              <w:t>1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30EC88A" w14:textId="7D160C8C" w:rsidR="0086118B" w:rsidRDefault="00173EA4" w:rsidP="0086118B">
            <w:pPr>
              <w:pStyle w:val="Dates"/>
            </w:pPr>
            <w:r>
              <w:t>2</w:t>
            </w:r>
            <w:r w:rsidR="00432EF3">
              <w:t>2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93027E0" w14:textId="6FF7D376" w:rsidR="0086118B" w:rsidRDefault="00173EA4" w:rsidP="0086118B">
            <w:pPr>
              <w:pStyle w:val="Dates"/>
            </w:pPr>
            <w:r>
              <w:t>2</w:t>
            </w:r>
            <w:r w:rsidR="00432EF3">
              <w:t>3</w:t>
            </w:r>
          </w:p>
        </w:tc>
      </w:tr>
      <w:tr w:rsidR="0086118B" w14:paraId="2DA861EB" w14:textId="77777777" w:rsidTr="003E40A2">
        <w:trPr>
          <w:trHeight w:hRule="exact" w:val="977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BA79D4F" w14:textId="390135AD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41E5A109" w14:textId="6F9BF5E6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15FA59F" w14:textId="4BE6DA93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D6185F2" w14:textId="6E017F87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15C962A" w14:textId="4A8660DE" w:rsidR="0086118B" w:rsidRDefault="003E40A2" w:rsidP="0086118B">
            <w:r>
              <w:t>Feast Day Mass 10am St Margaret’s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7F9AFD5" w14:textId="12D942CE" w:rsidR="0099670D" w:rsidRDefault="003E40A2" w:rsidP="0086118B">
            <w:r>
              <w:t>Feast Day Family Picnic 12.30 Shanks Park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70DB71C4" w14:textId="77777777" w:rsidR="0086118B" w:rsidRDefault="0086118B" w:rsidP="0086118B"/>
        </w:tc>
      </w:tr>
      <w:tr w:rsidR="0086118B" w14:paraId="00D8B310" w14:textId="77777777" w:rsidTr="00BA57A6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FC135A3" w14:textId="4CFB8B5B" w:rsidR="0086118B" w:rsidRDefault="00173EA4" w:rsidP="0086118B">
            <w:pPr>
              <w:pStyle w:val="Dates"/>
            </w:pPr>
            <w:r>
              <w:t>2</w:t>
            </w:r>
            <w:r w:rsidR="00432EF3">
              <w:t>4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23369B6" w14:textId="40A87D75" w:rsidR="0086118B" w:rsidRDefault="00173EA4" w:rsidP="0086118B">
            <w:pPr>
              <w:pStyle w:val="Dates"/>
            </w:pPr>
            <w:r>
              <w:t>2</w:t>
            </w:r>
            <w:r w:rsidR="00432EF3">
              <w:t>5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296B2723" w14:textId="61D5B110" w:rsidR="0086118B" w:rsidRDefault="00173EA4" w:rsidP="0086118B">
            <w:pPr>
              <w:pStyle w:val="Dates"/>
            </w:pPr>
            <w:r>
              <w:t>2</w:t>
            </w:r>
            <w:r w:rsidR="00432EF3">
              <w:t>6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EC93027" w14:textId="5A1F2A91" w:rsidR="0086118B" w:rsidRDefault="00173EA4" w:rsidP="0086118B">
            <w:pPr>
              <w:pStyle w:val="Dates"/>
            </w:pPr>
            <w:r>
              <w:t>2</w:t>
            </w:r>
            <w:r w:rsidR="00432EF3">
              <w:t>7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748F1C1" w14:textId="34CEA45B" w:rsidR="0086118B" w:rsidRDefault="00F13F6A" w:rsidP="0086118B">
            <w:pPr>
              <w:pStyle w:val="Dates"/>
            </w:pPr>
            <w:r>
              <w:t>2</w:t>
            </w:r>
            <w:r w:rsidR="00432EF3">
              <w:t>8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=D10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31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=D10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31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31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=D10+1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27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246F4BB0" w14:textId="6F2A7E36" w:rsidR="0086118B" w:rsidRDefault="00432EF3" w:rsidP="0086118B">
            <w:pPr>
              <w:pStyle w:val="Dates"/>
            </w:pPr>
            <w:r>
              <w:t>29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=E10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=E10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27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30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=E10+1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auto"/>
          </w:tcPr>
          <w:p w14:paraId="5CB758DB" w14:textId="37C30B2A" w:rsidR="0086118B" w:rsidRDefault="00F13F6A" w:rsidP="0086118B">
            <w:pPr>
              <w:pStyle w:val="Dates"/>
            </w:pPr>
            <w:r>
              <w:t>3</w:t>
            </w:r>
            <w:r w:rsidR="00432EF3">
              <w:t>0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=F10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=F10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28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30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=F10+1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fldChar w:fldCharType="end"/>
            </w:r>
          </w:p>
        </w:tc>
      </w:tr>
      <w:tr w:rsidR="0086118B" w14:paraId="391C7CE2" w14:textId="77777777" w:rsidTr="00BA57A6">
        <w:trPr>
          <w:trHeight w:hRule="exact" w:val="967"/>
        </w:trPr>
        <w:tc>
          <w:tcPr>
            <w:tcW w:w="1536" w:type="dxa"/>
            <w:tcBorders>
              <w:top w:val="nil"/>
              <w:bottom w:val="nil"/>
            </w:tcBorders>
            <w:shd w:val="clear" w:color="auto" w:fill="E2FF7E" w:themeFill="accent1" w:themeFillTint="66"/>
          </w:tcPr>
          <w:p w14:paraId="145A16B3" w14:textId="3E371A00" w:rsidR="0086118B" w:rsidRDefault="0086118B" w:rsidP="0086118B"/>
        </w:tc>
        <w:tc>
          <w:tcPr>
            <w:tcW w:w="1540" w:type="dxa"/>
            <w:tcBorders>
              <w:top w:val="nil"/>
              <w:bottom w:val="nil"/>
            </w:tcBorders>
            <w:shd w:val="clear" w:color="auto" w:fill="E2FF7E" w:themeFill="accent1" w:themeFillTint="66"/>
          </w:tcPr>
          <w:p w14:paraId="31E110BB" w14:textId="77777777" w:rsidR="0086118B" w:rsidRDefault="0099670D" w:rsidP="0086118B">
            <w:r>
              <w:t>School closed</w:t>
            </w:r>
          </w:p>
          <w:p w14:paraId="5F25991C" w14:textId="44B67D44" w:rsidR="0099670D" w:rsidRDefault="0099670D" w:rsidP="0086118B">
            <w:r>
              <w:t>HOLIDAY</w:t>
            </w:r>
          </w:p>
        </w:tc>
        <w:tc>
          <w:tcPr>
            <w:tcW w:w="1540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406FA279" w14:textId="4054238C" w:rsidR="0086118B" w:rsidRDefault="00A4498B" w:rsidP="0086118B">
            <w:r>
              <w:t>Pupils return</w:t>
            </w:r>
          </w:p>
        </w:tc>
        <w:tc>
          <w:tcPr>
            <w:tcW w:w="1558" w:type="dxa"/>
            <w:tcBorders>
              <w:top w:val="nil"/>
              <w:bottom w:val="nil"/>
            </w:tcBorders>
            <w:shd w:val="clear" w:color="auto" w:fill="auto"/>
          </w:tcPr>
          <w:p w14:paraId="15B8CF48" w14:textId="650FEC92" w:rsidR="0086118B" w:rsidRDefault="00986B3A" w:rsidP="0086118B">
            <w:r>
              <w:t>P7 Conformations St M Cathedral 6.30pm</w:t>
            </w:r>
          </w:p>
        </w:tc>
        <w:tc>
          <w:tcPr>
            <w:tcW w:w="1438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6DF4B008" w14:textId="22B13F67" w:rsidR="0086118B" w:rsidRDefault="0086118B" w:rsidP="0086118B"/>
        </w:tc>
        <w:tc>
          <w:tcPr>
            <w:tcW w:w="1634" w:type="dxa"/>
            <w:tcBorders>
              <w:top w:val="nil"/>
              <w:bottom w:val="nil"/>
            </w:tcBorders>
            <w:shd w:val="clear" w:color="auto" w:fill="FFFFFF" w:themeFill="background1"/>
          </w:tcPr>
          <w:p w14:paraId="5F12098E" w14:textId="6E99B220" w:rsidR="0086118B" w:rsidRDefault="004733B3" w:rsidP="0086118B">
            <w:r>
              <w:t>St David’s Sports Day 1.30pm</w:t>
            </w:r>
          </w:p>
        </w:tc>
        <w:tc>
          <w:tcPr>
            <w:tcW w:w="1544" w:type="dxa"/>
            <w:tcBorders>
              <w:top w:val="nil"/>
              <w:bottom w:val="nil"/>
            </w:tcBorders>
            <w:shd w:val="solid" w:color="E2FF7E" w:themeColor="accent1" w:themeTint="66" w:fill="auto"/>
          </w:tcPr>
          <w:p w14:paraId="52058718" w14:textId="77777777" w:rsidR="0086118B" w:rsidRDefault="0086118B" w:rsidP="0086118B"/>
        </w:tc>
      </w:tr>
      <w:tr w:rsidR="0086118B" w14:paraId="7F594F2D" w14:textId="77777777" w:rsidTr="00BA57A6">
        <w:trPr>
          <w:trHeight w:hRule="exact" w:val="967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4EFC9CA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E1CFC22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49019591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CD3C71F" w14:textId="77777777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438ADC3C" w14:textId="77777777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412FB9D2" w14:textId="77777777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auto"/>
          </w:tcPr>
          <w:p w14:paraId="5EF886D4" w14:textId="77777777" w:rsidR="0086118B" w:rsidRDefault="0086118B" w:rsidP="0086118B"/>
        </w:tc>
      </w:tr>
    </w:tbl>
    <w:p w14:paraId="6D710851" w14:textId="5D0320E1" w:rsidR="005D0D9D" w:rsidRDefault="005D0D9D">
      <w:pPr>
        <w:pStyle w:val="NoSpacing"/>
      </w:pPr>
    </w:p>
    <w:p w14:paraId="3881DDD4" w14:textId="27917FF3" w:rsidR="005D0D9D" w:rsidRDefault="0086118B">
      <w:pPr>
        <w:pStyle w:val="NoSpacing"/>
      </w:pPr>
      <w:r>
        <w:rPr>
          <w:noProof/>
          <w:lang w:eastAsia="en-GB"/>
        </w:rPr>
        <w:drawing>
          <wp:inline distT="0" distB="0" distL="0" distR="0" wp14:anchorId="13E6677E" wp14:editId="091D1AED">
            <wp:extent cx="6498000" cy="2894400"/>
            <wp:effectExtent l="0" t="0" r="0" b="1270"/>
            <wp:docPr id="41" name="Picture 41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28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6EFA7" w14:textId="6DC603B0" w:rsidR="005D0D9D" w:rsidRDefault="005D0D9D">
      <w:pPr>
        <w:pStyle w:val="NoSpacing"/>
      </w:pPr>
    </w:p>
    <w:p w14:paraId="5C959B78" w14:textId="727A4267" w:rsidR="002E06AC" w:rsidRDefault="002E06AC">
      <w:pPr>
        <w:pStyle w:val="NoSpacing"/>
      </w:pPr>
    </w:p>
    <w:tbl>
      <w:tblPr>
        <w:tblStyle w:val="TableCalendar"/>
        <w:tblpPr w:leftFromText="180" w:rightFromText="180" w:vertAnchor="text" w:horzAnchor="margin" w:tblpY="-297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40"/>
        <w:gridCol w:w="1540"/>
        <w:gridCol w:w="1558"/>
        <w:gridCol w:w="1438"/>
        <w:gridCol w:w="1634"/>
        <w:gridCol w:w="1544"/>
      </w:tblGrid>
      <w:tr w:rsidR="0086118B" w14:paraId="782B8EDC" w14:textId="77777777" w:rsidTr="00EB58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790" w:type="dxa"/>
            <w:gridSpan w:val="7"/>
            <w:tcBorders>
              <w:bottom w:val="single" w:sz="4" w:space="0" w:color="595959" w:themeColor="text1" w:themeTint="A6"/>
            </w:tcBorders>
          </w:tcPr>
          <w:p w14:paraId="40BB9AB9" w14:textId="737ABCFD" w:rsidR="0086118B" w:rsidRDefault="0086118B" w:rsidP="0086118B">
            <w:pPr>
              <w:pStyle w:val="Days"/>
            </w:pPr>
            <w:r>
              <w:t>JUNE</w:t>
            </w:r>
          </w:p>
        </w:tc>
      </w:tr>
      <w:tr w:rsidR="0086118B" w14:paraId="1DE97C9A" w14:textId="77777777" w:rsidTr="0086118B"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14:paraId="299575AD" w14:textId="77777777" w:rsidR="0086118B" w:rsidRDefault="0086118B" w:rsidP="0086118B">
            <w:pPr>
              <w:pStyle w:val="Days"/>
            </w:pPr>
            <w:r>
              <w:t>Sunday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65D043A3" w14:textId="77777777" w:rsidR="0086118B" w:rsidRDefault="0086118B" w:rsidP="0086118B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14:paraId="01BFC399" w14:textId="77777777" w:rsidR="0086118B" w:rsidRDefault="0086118B" w:rsidP="0086118B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14:paraId="34BF6FF7" w14:textId="77777777" w:rsidR="0086118B" w:rsidRDefault="0086118B" w:rsidP="0086118B">
            <w:pPr>
              <w:pStyle w:val="Days"/>
            </w:pPr>
            <w:r>
              <w:t>Wednesday</w:t>
            </w:r>
          </w:p>
        </w:tc>
        <w:tc>
          <w:tcPr>
            <w:tcW w:w="1438" w:type="dxa"/>
            <w:tcBorders>
              <w:bottom w:val="single" w:sz="4" w:space="0" w:color="595959" w:themeColor="text1" w:themeTint="A6"/>
            </w:tcBorders>
          </w:tcPr>
          <w:p w14:paraId="2F373718" w14:textId="77777777" w:rsidR="0086118B" w:rsidRDefault="0086118B" w:rsidP="0086118B">
            <w:pPr>
              <w:pStyle w:val="Days"/>
            </w:pPr>
            <w:r>
              <w:t>Thursday</w:t>
            </w:r>
          </w:p>
        </w:tc>
        <w:tc>
          <w:tcPr>
            <w:tcW w:w="1634" w:type="dxa"/>
            <w:tcBorders>
              <w:bottom w:val="single" w:sz="4" w:space="0" w:color="595959" w:themeColor="text1" w:themeTint="A6"/>
            </w:tcBorders>
          </w:tcPr>
          <w:p w14:paraId="74494E76" w14:textId="77777777" w:rsidR="0086118B" w:rsidRDefault="0086118B" w:rsidP="0086118B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14:paraId="3B53EE4B" w14:textId="77777777" w:rsidR="0086118B" w:rsidRDefault="0086118B" w:rsidP="0086118B">
            <w:pPr>
              <w:pStyle w:val="Days"/>
            </w:pPr>
            <w:r>
              <w:t>Saturday</w:t>
            </w:r>
          </w:p>
        </w:tc>
      </w:tr>
      <w:tr w:rsidR="0086118B" w14:paraId="13C793BE" w14:textId="77777777" w:rsidTr="004733B3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solid" w:color="E2FF7E" w:themeColor="accent1" w:themeTint="66" w:fill="FFFFFF" w:themeFill="background1"/>
          </w:tcPr>
          <w:p w14:paraId="215DF31E" w14:textId="43921298" w:rsidR="0086118B" w:rsidRDefault="00432EF3" w:rsidP="0086118B">
            <w:pPr>
              <w:pStyle w:val="Dates"/>
            </w:pPr>
            <w:r>
              <w:t>31</w: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DocVariable MonthStart \@ dddd </w:instrText>
            </w:r>
            <w:r w:rsidR="0086118B">
              <w:fldChar w:fldCharType="separate"/>
            </w:r>
            <w:r w:rsidR="0086118B">
              <w:instrText>Thursday</w:instrText>
            </w:r>
            <w:r w:rsidR="0086118B">
              <w:fldChar w:fldCharType="end"/>
            </w:r>
            <w:r w:rsidR="0086118B">
              <w:instrText xml:space="preserve"> = "Sunday" 1 ""</w:instrText>
            </w:r>
            <w:r w:rsidR="0086118B"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2C449134" w14:textId="26C3E4FB" w:rsidR="0086118B" w:rsidRDefault="004733B3" w:rsidP="0086118B">
            <w:pPr>
              <w:pStyle w:val="Dates"/>
            </w:pPr>
            <w:r>
              <w:t>1</w: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DocVariable MonthStart \@ dddd </w:instrText>
            </w:r>
            <w:r w:rsidR="0086118B">
              <w:fldChar w:fldCharType="separate"/>
            </w:r>
            <w:r w:rsidR="0086118B">
              <w:instrText>Thursday</w:instrText>
            </w:r>
            <w:r w:rsidR="0086118B">
              <w:fldChar w:fldCharType="end"/>
            </w:r>
            <w:r w:rsidR="0086118B">
              <w:instrText xml:space="preserve"> = "Monday" 1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=A2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&lt;&gt; 0 </w:instrText>
            </w:r>
            <w:r w:rsidR="0086118B">
              <w:fldChar w:fldCharType="begin"/>
            </w:r>
            <w:r w:rsidR="0086118B">
              <w:instrText xml:space="preserve"> =A2+1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D83406B" w14:textId="443429D4" w:rsidR="0086118B" w:rsidRDefault="004733B3" w:rsidP="0086118B">
            <w:pPr>
              <w:pStyle w:val="Dates"/>
            </w:pPr>
            <w:r>
              <w:t>2</w: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DocVariable MonthStart \@ dddd </w:instrText>
            </w:r>
            <w:r w:rsidR="0086118B">
              <w:fldChar w:fldCharType="separate"/>
            </w:r>
            <w:r w:rsidR="0086118B">
              <w:instrText>Thursday</w:instrText>
            </w:r>
            <w:r w:rsidR="0086118B">
              <w:fldChar w:fldCharType="end"/>
            </w:r>
            <w:r w:rsidR="0086118B">
              <w:instrText xml:space="preserve"> = "Tuesday" 1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=B2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&lt;&gt; 0 </w:instrText>
            </w:r>
            <w:r w:rsidR="0086118B">
              <w:fldChar w:fldCharType="begin"/>
            </w:r>
            <w:r w:rsidR="0086118B">
              <w:instrText xml:space="preserve"> =B2+1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0F4B427C" w14:textId="20359025" w:rsidR="0086118B" w:rsidRDefault="004733B3" w:rsidP="0086118B">
            <w:pPr>
              <w:pStyle w:val="Dates"/>
            </w:pPr>
            <w:r>
              <w:t>3</w: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DocVariable MonthStart \@ dddd </w:instrText>
            </w:r>
            <w:r w:rsidR="0086118B">
              <w:fldChar w:fldCharType="separate"/>
            </w:r>
            <w:r w:rsidR="0086118B">
              <w:instrText>Thursday</w:instrText>
            </w:r>
            <w:r w:rsidR="0086118B">
              <w:fldChar w:fldCharType="end"/>
            </w:r>
            <w:r w:rsidR="0086118B">
              <w:instrText xml:space="preserve"> = "Wednesday" 1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=C2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0</w:instrText>
            </w:r>
            <w:r w:rsidR="0086118B">
              <w:fldChar w:fldCharType="end"/>
            </w:r>
            <w:r w:rsidR="0086118B">
              <w:instrText xml:space="preserve"> &lt;&gt; 0 </w:instrText>
            </w:r>
            <w:r w:rsidR="0086118B">
              <w:fldChar w:fldCharType="begin"/>
            </w:r>
            <w:r w:rsidR="0086118B">
              <w:instrText xml:space="preserve"> =C2+1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end"/>
            </w:r>
            <w:r w:rsidR="0086118B">
              <w:fldChar w:fldCharType="end"/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5423AF4" w14:textId="41E7A505" w:rsidR="0086118B" w:rsidRDefault="004733B3" w:rsidP="0086118B">
            <w:pPr>
              <w:pStyle w:val="Dates"/>
            </w:pPr>
            <w:r>
              <w:t>4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68DC8D69" w14:textId="6EB298E4" w:rsidR="0086118B" w:rsidRDefault="004733B3" w:rsidP="0086118B">
            <w:pPr>
              <w:pStyle w:val="Dates"/>
            </w:pPr>
            <w:r>
              <w:t>5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7029EF20" w14:textId="54A04821" w:rsidR="0086118B" w:rsidRDefault="004733B3" w:rsidP="0086118B">
            <w:pPr>
              <w:pStyle w:val="Dates"/>
            </w:pPr>
            <w:r>
              <w:t>6</w:t>
            </w:r>
          </w:p>
        </w:tc>
      </w:tr>
      <w:tr w:rsidR="0086118B" w14:paraId="65A75A98" w14:textId="77777777" w:rsidTr="004733B3">
        <w:trPr>
          <w:trHeight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solid" w:color="E2FF7E" w:themeColor="accent1" w:themeTint="66" w:fill="FFFFFF" w:themeFill="background1"/>
          </w:tcPr>
          <w:p w14:paraId="6A7B8FE6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214C6D62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0C0D01A0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6A04135D" w14:textId="77777777" w:rsidR="0086118B" w:rsidRDefault="0086118B" w:rsidP="0086118B">
            <w:pPr>
              <w:rPr>
                <w:lang w:val="en-GB"/>
              </w:rPr>
            </w:pP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3967D87D" w14:textId="689C87EC" w:rsidR="0086118B" w:rsidRDefault="004733B3" w:rsidP="0086118B">
            <w:proofErr w:type="spellStart"/>
            <w:r>
              <w:t>CommuniTEA</w:t>
            </w:r>
            <w:proofErr w:type="spellEnd"/>
            <w:r>
              <w:t xml:space="preserve"> 1.30pm for grandparents</w:t>
            </w: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5FE8F6FE" w14:textId="727CC762" w:rsidR="0086118B" w:rsidRDefault="004733B3" w:rsidP="0086118B">
            <w:r>
              <w:t>1</w:t>
            </w:r>
            <w:r w:rsidRPr="004733B3">
              <w:rPr>
                <w:vertAlign w:val="superscript"/>
              </w:rPr>
              <w:t>st</w:t>
            </w:r>
            <w:r>
              <w:t xml:space="preserve"> Friday Mass 10am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7586856" w14:textId="77777777" w:rsidR="0086118B" w:rsidRDefault="0086118B" w:rsidP="0086118B"/>
        </w:tc>
      </w:tr>
      <w:tr w:rsidR="0086118B" w14:paraId="7C848118" w14:textId="77777777" w:rsidTr="0086118B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04B71A0" w14:textId="23FC0A02" w:rsidR="0086118B" w:rsidRDefault="004733B3" w:rsidP="0086118B">
            <w:pPr>
              <w:pStyle w:val="Dates"/>
            </w:pPr>
            <w:r>
              <w:t>7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953035B" w14:textId="2A40F1F7" w:rsidR="0086118B" w:rsidRDefault="004733B3" w:rsidP="0086118B">
            <w:pPr>
              <w:pStyle w:val="Dates"/>
            </w:pPr>
            <w:r>
              <w:t>8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0B49A0C" w14:textId="4E99B000" w:rsidR="0086118B" w:rsidRDefault="004733B3" w:rsidP="0086118B">
            <w:pPr>
              <w:pStyle w:val="Dates"/>
            </w:pPr>
            <w:r>
              <w:t>9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B86659E" w14:textId="35F98B1C" w:rsidR="0086118B" w:rsidRDefault="004733B3" w:rsidP="0086118B">
            <w:pPr>
              <w:pStyle w:val="Dates"/>
            </w:pPr>
            <w:r>
              <w:t>10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DF5657E" w14:textId="6FF7C2CF" w:rsidR="0086118B" w:rsidRDefault="004733B3" w:rsidP="0086118B">
            <w:pPr>
              <w:pStyle w:val="Dates"/>
            </w:pPr>
            <w:r>
              <w:t>11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A437FCA" w14:textId="6213DA72" w:rsidR="0086118B" w:rsidRDefault="004733B3" w:rsidP="0086118B">
            <w:pPr>
              <w:pStyle w:val="Dates"/>
            </w:pPr>
            <w:r>
              <w:t>12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0A8A73AE" w14:textId="78E3AF1C" w:rsidR="0086118B" w:rsidRDefault="004733B3" w:rsidP="0086118B">
            <w:pPr>
              <w:pStyle w:val="Dates"/>
            </w:pPr>
            <w:r>
              <w:t>13</w:t>
            </w:r>
          </w:p>
        </w:tc>
      </w:tr>
      <w:tr w:rsidR="0086118B" w14:paraId="13396422" w14:textId="77777777" w:rsidTr="0086118B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2598057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E9D3E95" w14:textId="04508D01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1769DB8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E8D602E" w14:textId="65AD2858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0AF915E" w14:textId="119DAA57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A686FA7" w14:textId="37CF54C7" w:rsidR="0086118B" w:rsidRDefault="004733B3" w:rsidP="0086118B">
            <w:r>
              <w:t>Awards Ceremony &amp; P7 Leavers 1.30pm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39055D3" w14:textId="77777777" w:rsidR="0086118B" w:rsidRDefault="0086118B" w:rsidP="0086118B"/>
        </w:tc>
      </w:tr>
      <w:tr w:rsidR="0086118B" w14:paraId="4AF3D3F5" w14:textId="77777777" w:rsidTr="0086118B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BC33615" w14:textId="14FC5624" w:rsidR="0086118B" w:rsidRDefault="004733B3" w:rsidP="0086118B">
            <w:pPr>
              <w:pStyle w:val="Dates"/>
            </w:pPr>
            <w:r>
              <w:t>14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2AFE9347" w14:textId="10C7B7C7" w:rsidR="0086118B" w:rsidRDefault="004733B3" w:rsidP="0086118B">
            <w:pPr>
              <w:pStyle w:val="Dates"/>
            </w:pPr>
            <w:r>
              <w:t>15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0364E7DC" w14:textId="16F4588A" w:rsidR="0086118B" w:rsidRDefault="004733B3" w:rsidP="0086118B">
            <w:pPr>
              <w:pStyle w:val="Dates"/>
            </w:pPr>
            <w:r>
              <w:t>16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11F86F6" w14:textId="7ED477D2" w:rsidR="0086118B" w:rsidRDefault="0099670D" w:rsidP="0086118B">
            <w:pPr>
              <w:pStyle w:val="Dates"/>
            </w:pPr>
            <w:r>
              <w:t>1</w:t>
            </w:r>
            <w:r w:rsidR="004733B3">
              <w:t>7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189735E" w14:textId="4E53740E" w:rsidR="0086118B" w:rsidRDefault="0099670D" w:rsidP="0086118B">
            <w:pPr>
              <w:pStyle w:val="Dates"/>
            </w:pPr>
            <w:r>
              <w:t>1</w:t>
            </w:r>
            <w:r w:rsidR="004733B3">
              <w:t>8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11BBB7C" w14:textId="4E8C4117" w:rsidR="0086118B" w:rsidRDefault="0099670D" w:rsidP="0086118B">
            <w:pPr>
              <w:pStyle w:val="Dates"/>
            </w:pPr>
            <w:r>
              <w:t>1</w:t>
            </w:r>
            <w:r w:rsidR="004733B3">
              <w:t>9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2FF451D3" w14:textId="49425EFF" w:rsidR="0086118B" w:rsidRDefault="004733B3" w:rsidP="0086118B">
            <w:pPr>
              <w:pStyle w:val="Dates"/>
            </w:pPr>
            <w:r>
              <w:t>20</w:t>
            </w:r>
          </w:p>
        </w:tc>
      </w:tr>
      <w:tr w:rsidR="0086118B" w14:paraId="59794BF4" w14:textId="77777777" w:rsidTr="0086118B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071742B6" w14:textId="58F8A688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266F864" w14:textId="5619995B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6353D79D" w14:textId="49BA2680" w:rsidR="0086118B" w:rsidRPr="004733B3" w:rsidRDefault="00BF2E1C" w:rsidP="0086118B">
            <w:pPr>
              <w:rPr>
                <w:strike/>
              </w:rPr>
            </w:pPr>
            <w:r w:rsidRPr="004733B3">
              <w:rPr>
                <w:strike/>
              </w:rPr>
              <w:t>P7 St Benedicts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2838039" w14:textId="4C41F2DA" w:rsidR="0086118B" w:rsidRPr="004733B3" w:rsidRDefault="00BF2E1C" w:rsidP="0086118B">
            <w:pPr>
              <w:rPr>
                <w:strike/>
              </w:rPr>
            </w:pPr>
            <w:r w:rsidRPr="004733B3">
              <w:rPr>
                <w:strike/>
              </w:rPr>
              <w:t>P7 St Benedicts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9DACA8C" w14:textId="41D08439" w:rsidR="0086118B" w:rsidRPr="00A12B01" w:rsidRDefault="0086118B" w:rsidP="0086118B">
            <w:pPr>
              <w:rPr>
                <w:sz w:val="16"/>
                <w:szCs w:val="16"/>
              </w:rPr>
            </w:pPr>
          </w:p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146FD2BD" w14:textId="5AA25072" w:rsidR="0086118B" w:rsidRDefault="004733B3" w:rsidP="0086118B">
            <w:r>
              <w:t>End of term Mass 10am St Marg Church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20F45BFA" w14:textId="77777777" w:rsidR="0086118B" w:rsidRDefault="0086118B" w:rsidP="0086118B"/>
        </w:tc>
      </w:tr>
      <w:tr w:rsidR="0086118B" w14:paraId="4D6770F4" w14:textId="77777777" w:rsidTr="0086118B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1D63AA15" w14:textId="515A2C2B" w:rsidR="0086118B" w:rsidRDefault="004733B3" w:rsidP="0086118B">
            <w:pPr>
              <w:pStyle w:val="Dates"/>
            </w:pPr>
            <w:r>
              <w:t>21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380A453" w14:textId="7F7C9B68" w:rsidR="0086118B" w:rsidRDefault="004733B3" w:rsidP="0086118B">
            <w:pPr>
              <w:pStyle w:val="Dates"/>
            </w:pPr>
            <w:r>
              <w:t>22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492CBC93" w14:textId="0C6D4421" w:rsidR="0086118B" w:rsidRDefault="004733B3" w:rsidP="0086118B">
            <w:pPr>
              <w:pStyle w:val="Dates"/>
            </w:pPr>
            <w:r>
              <w:t>23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44B24A0" w14:textId="2468A193" w:rsidR="0086118B" w:rsidRDefault="004733B3" w:rsidP="0086118B">
            <w:pPr>
              <w:pStyle w:val="Dates"/>
            </w:pPr>
            <w:r>
              <w:t>24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61C8E411" w14:textId="43FED62F" w:rsidR="0086118B" w:rsidRDefault="004733B3" w:rsidP="0086118B">
            <w:pPr>
              <w:pStyle w:val="Dates"/>
            </w:pPr>
            <w:r>
              <w:t>25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72E24720" w14:textId="1E160EEB" w:rsidR="0086118B" w:rsidRDefault="004733B3" w:rsidP="0086118B">
            <w:pPr>
              <w:pStyle w:val="Dates"/>
            </w:pPr>
            <w:r>
              <w:t>26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DCF867E" w14:textId="76F49D15" w:rsidR="0086118B" w:rsidRDefault="0099670D" w:rsidP="0086118B">
            <w:pPr>
              <w:pStyle w:val="Dates"/>
            </w:pPr>
            <w:r>
              <w:t>2</w:t>
            </w:r>
            <w:r w:rsidR="004733B3">
              <w:t>7</w:t>
            </w:r>
          </w:p>
        </w:tc>
      </w:tr>
      <w:tr w:rsidR="0086118B" w14:paraId="36654D46" w14:textId="77777777" w:rsidTr="0086118B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465311C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0919CB4D" w14:textId="7AC47052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D99116E" w14:textId="77777777" w:rsidR="0086118B" w:rsidRDefault="0086118B" w:rsidP="0086118B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343E753D" w14:textId="5ADAC52B" w:rsidR="0086118B" w:rsidRPr="004733B3" w:rsidRDefault="00DD104A" w:rsidP="0086118B">
            <w:pPr>
              <w:rPr>
                <w:strike/>
              </w:rPr>
            </w:pPr>
            <w:r w:rsidRPr="004733B3">
              <w:rPr>
                <w:strike/>
              </w:rPr>
              <w:t>P7 Prom 6pm</w:t>
            </w:r>
          </w:p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B247B8D" w14:textId="33FD00AF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1A4BA9F" w14:textId="5D16047B" w:rsidR="0086118B" w:rsidRDefault="001E4985" w:rsidP="0086118B">
            <w:r>
              <w:t>Winning House Afternoon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47983CE7" w14:textId="77777777" w:rsidR="0086118B" w:rsidRDefault="0086118B" w:rsidP="0086118B"/>
        </w:tc>
      </w:tr>
      <w:tr w:rsidR="0086118B" w14:paraId="376E11C2" w14:textId="77777777" w:rsidTr="00DD104A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67524AB9" w14:textId="726FE1F0" w:rsidR="0086118B" w:rsidRDefault="0099670D" w:rsidP="0086118B">
            <w:pPr>
              <w:pStyle w:val="Dates"/>
            </w:pPr>
            <w:r>
              <w:t>2</w:t>
            </w:r>
            <w:r w:rsidR="004733B3">
              <w:t>8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5B09824F" w14:textId="12D78E41" w:rsidR="0086118B" w:rsidRDefault="0099670D" w:rsidP="0086118B">
            <w:pPr>
              <w:pStyle w:val="Dates"/>
            </w:pPr>
            <w:r>
              <w:t>2</w:t>
            </w:r>
            <w:r w:rsidR="004733B3">
              <w:t>9</w:t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14:paraId="16D8E825" w14:textId="35ABD9BE" w:rsidR="0086118B" w:rsidRDefault="004733B3" w:rsidP="0086118B">
            <w:pPr>
              <w:pStyle w:val="Dates"/>
            </w:pPr>
            <w:r>
              <w:t>30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1A4E85F2" w14:textId="7A5CCF43" w:rsidR="0086118B" w:rsidRDefault="004733B3" w:rsidP="0086118B">
            <w:pPr>
              <w:pStyle w:val="Dates"/>
            </w:pPr>
            <w:r>
              <w:t>1</w:t>
            </w:r>
          </w:p>
        </w:tc>
        <w:tc>
          <w:tcPr>
            <w:tcW w:w="143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517558B9" w14:textId="5588451C" w:rsidR="004733B3" w:rsidRDefault="004733B3" w:rsidP="004733B3">
            <w:pPr>
              <w:pStyle w:val="Dates"/>
            </w:pPr>
            <w:r>
              <w:t>2</w:t>
            </w:r>
          </w:p>
        </w:tc>
        <w:tc>
          <w:tcPr>
            <w:tcW w:w="1634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14:paraId="1DD999CF" w14:textId="67D0221B" w:rsidR="0086118B" w:rsidRDefault="004733B3" w:rsidP="0086118B">
            <w:pPr>
              <w:pStyle w:val="Dates"/>
            </w:pPr>
            <w:r>
              <w:t>3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E2FF7E" w:themeFill="accent1" w:themeFillTint="66"/>
          </w:tcPr>
          <w:p w14:paraId="3FEE638E" w14:textId="36B944F8" w:rsidR="0086118B" w:rsidRDefault="004733B3" w:rsidP="0086118B">
            <w:pPr>
              <w:pStyle w:val="Dates"/>
            </w:pPr>
            <w:r>
              <w:t>4</w:t>
            </w:r>
            <w:r w:rsidR="0086118B">
              <w:fldChar w:fldCharType="begin"/>
            </w:r>
            <w:r w:rsidR="0086118B">
              <w:instrText xml:space="preserve">IF </w:instrText>
            </w:r>
            <w:r w:rsidR="0086118B">
              <w:fldChar w:fldCharType="begin"/>
            </w:r>
            <w:r w:rsidR="0086118B">
              <w:instrText xml:space="preserve"> =F10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instrText xml:space="preserve"> = 0,"" </w:instrText>
            </w:r>
            <w:r w:rsidR="0086118B">
              <w:fldChar w:fldCharType="begin"/>
            </w:r>
            <w:r w:rsidR="0086118B">
              <w:instrText xml:space="preserve"> IF </w:instrText>
            </w:r>
            <w:r w:rsidR="0086118B">
              <w:fldChar w:fldCharType="begin"/>
            </w:r>
            <w:r w:rsidR="0086118B">
              <w:instrText xml:space="preserve"> =F10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30</w:instrText>
            </w:r>
            <w:r w:rsidR="0086118B">
              <w:fldChar w:fldCharType="end"/>
            </w:r>
            <w:r w:rsidR="0086118B">
              <w:instrText xml:space="preserve">  &lt; </w:instrText>
            </w:r>
            <w:r w:rsidR="0086118B">
              <w:fldChar w:fldCharType="begin"/>
            </w:r>
            <w:r w:rsidR="0086118B">
              <w:instrText xml:space="preserve"> DocVariable MonthEnd \@ d </w:instrText>
            </w:r>
            <w:r w:rsidR="0086118B">
              <w:fldChar w:fldCharType="separate"/>
            </w:r>
            <w:r w:rsidR="0086118B">
              <w:instrText>30</w:instrText>
            </w:r>
            <w:r w:rsidR="0086118B">
              <w:fldChar w:fldCharType="end"/>
            </w:r>
            <w:r w:rsidR="0086118B">
              <w:instrText xml:space="preserve">  </w:instrText>
            </w:r>
            <w:r w:rsidR="0086118B">
              <w:fldChar w:fldCharType="begin"/>
            </w:r>
            <w:r w:rsidR="0086118B">
              <w:instrText xml:space="preserve"> =F10+1 </w:instrText>
            </w:r>
            <w:r w:rsidR="0086118B">
              <w:fldChar w:fldCharType="separate"/>
            </w:r>
            <w:r w:rsidR="0086118B">
              <w:rPr>
                <w:noProof/>
              </w:rPr>
              <w:instrText>29</w:instrText>
            </w:r>
            <w:r w:rsidR="0086118B">
              <w:fldChar w:fldCharType="end"/>
            </w:r>
            <w:r w:rsidR="0086118B">
              <w:instrText xml:space="preserve"> "" </w:instrText>
            </w:r>
            <w:r w:rsidR="0086118B">
              <w:fldChar w:fldCharType="end"/>
            </w:r>
            <w:r w:rsidR="0086118B">
              <w:fldChar w:fldCharType="end"/>
            </w:r>
          </w:p>
        </w:tc>
      </w:tr>
      <w:tr w:rsidR="0086118B" w14:paraId="4965E3BD" w14:textId="77777777" w:rsidTr="00DD104A">
        <w:trPr>
          <w:trHeight w:hRule="exact" w:val="1007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14AC0AC8" w14:textId="77777777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27266330" w14:textId="2CCE57E5" w:rsidR="0086118B" w:rsidRDefault="0086118B" w:rsidP="0086118B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14:paraId="5B3F3AD8" w14:textId="22999E5B" w:rsidR="0086118B" w:rsidRDefault="004733B3" w:rsidP="0086118B">
            <w:r>
              <w:t>Last Day finish 1pm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23C15B3E" w14:textId="50B765A9" w:rsidR="0086118B" w:rsidRDefault="0086118B" w:rsidP="0086118B"/>
        </w:tc>
        <w:tc>
          <w:tcPr>
            <w:tcW w:w="143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4BD62D25" w14:textId="4857A6F7" w:rsidR="0086118B" w:rsidRDefault="0086118B" w:rsidP="0086118B"/>
        </w:tc>
        <w:tc>
          <w:tcPr>
            <w:tcW w:w="1634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14:paraId="728EB330" w14:textId="579CD102" w:rsidR="0086118B" w:rsidRDefault="0086118B" w:rsidP="0086118B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E2FF7E" w:themeFill="accent1" w:themeFillTint="66"/>
          </w:tcPr>
          <w:p w14:paraId="677D34F7" w14:textId="77777777" w:rsidR="0086118B" w:rsidRDefault="0086118B" w:rsidP="0086118B"/>
        </w:tc>
      </w:tr>
    </w:tbl>
    <w:p w14:paraId="57525444" w14:textId="0C778F72" w:rsidR="002E06AC" w:rsidRDefault="002E06AC">
      <w:pPr>
        <w:pStyle w:val="NoSpacing"/>
      </w:pPr>
    </w:p>
    <w:p w14:paraId="61C6BA9D" w14:textId="46B11CF0" w:rsidR="002E06AC" w:rsidRDefault="0086118B">
      <w:pPr>
        <w:pStyle w:val="NoSpacing"/>
      </w:pPr>
      <w:r>
        <w:rPr>
          <w:noProof/>
          <w:lang w:eastAsia="en-GB"/>
        </w:rPr>
        <w:drawing>
          <wp:inline distT="0" distB="0" distL="0" distR="0" wp14:anchorId="13AFF3BD" wp14:editId="60265740">
            <wp:extent cx="6498000" cy="2894400"/>
            <wp:effectExtent l="0" t="0" r="0" b="1270"/>
            <wp:docPr id="42" name="Picture 42" descr="C:\Users\pdaberryl1\AppData\Local\Microsoft\Windows\INetCache\Content.Word\st d new 618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daberryl1\AppData\Local\Microsoft\Windows\INetCache\Content.Word\st d new 61820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000" cy="28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D7095" w14:textId="77777777" w:rsidR="00205497" w:rsidRDefault="00205497" w:rsidP="00205497">
      <w:pPr>
        <w:pStyle w:val="NoSpacing"/>
      </w:pPr>
    </w:p>
    <w:p w14:paraId="754DE555" w14:textId="77777777" w:rsidR="00205497" w:rsidRDefault="00205497" w:rsidP="00205497">
      <w:pPr>
        <w:pStyle w:val="NoSpacing"/>
      </w:pPr>
    </w:p>
    <w:p w14:paraId="24045EC0" w14:textId="02F62E70" w:rsidR="002E06AC" w:rsidRDefault="002E06AC">
      <w:pPr>
        <w:pStyle w:val="NoSpacing"/>
      </w:pPr>
    </w:p>
    <w:p w14:paraId="0DC02362" w14:textId="760329EE" w:rsidR="00205497" w:rsidRDefault="00205497">
      <w:pPr>
        <w:pStyle w:val="NoSpacing"/>
      </w:pPr>
    </w:p>
    <w:p w14:paraId="726C81F3" w14:textId="3C77D52C" w:rsidR="005D0D9D" w:rsidRDefault="005D0D9D">
      <w:pPr>
        <w:pStyle w:val="NoSpacing"/>
      </w:pPr>
    </w:p>
    <w:p w14:paraId="244F73DB" w14:textId="77777777" w:rsidR="005D0D9D" w:rsidRDefault="005D0D9D">
      <w:pPr>
        <w:pStyle w:val="NoSpacing"/>
      </w:pPr>
    </w:p>
    <w:p w14:paraId="4744C47D" w14:textId="3432D3E4" w:rsidR="00205497" w:rsidRDefault="00205497">
      <w:pPr>
        <w:pStyle w:val="NoSpacing"/>
      </w:pPr>
    </w:p>
    <w:p w14:paraId="1CF79B8F" w14:textId="62178C99" w:rsidR="00205497" w:rsidRDefault="00205497">
      <w:pPr>
        <w:pStyle w:val="NoSpacing"/>
      </w:pPr>
    </w:p>
    <w:p w14:paraId="25B238D0" w14:textId="53F2CF19" w:rsidR="002E5DF8" w:rsidRDefault="002E5DF8" w:rsidP="002E5DF8">
      <w:pPr>
        <w:pStyle w:val="NoSpacing"/>
      </w:pPr>
    </w:p>
    <w:p w14:paraId="35B199C4" w14:textId="77777777" w:rsidR="005D0D9D" w:rsidRDefault="005D0D9D" w:rsidP="002E5DF8">
      <w:pPr>
        <w:pStyle w:val="NoSpacing"/>
      </w:pPr>
    </w:p>
    <w:p w14:paraId="56EFA842" w14:textId="77777777" w:rsidR="002E5DF8" w:rsidRDefault="002E5DF8" w:rsidP="002E5DF8">
      <w:pPr>
        <w:pStyle w:val="NoSpacing"/>
      </w:pPr>
    </w:p>
    <w:p w14:paraId="3C79A6A5" w14:textId="7B7CF5B2" w:rsidR="00205497" w:rsidRDefault="00205497">
      <w:pPr>
        <w:pStyle w:val="NoSpacing"/>
      </w:pPr>
    </w:p>
    <w:p w14:paraId="03EAA9AD" w14:textId="5C7BF6A3" w:rsidR="00292B62" w:rsidRDefault="00292B62">
      <w:pPr>
        <w:pStyle w:val="NoSpacing"/>
      </w:pPr>
    </w:p>
    <w:p w14:paraId="1AB1AC2D" w14:textId="7964C86B" w:rsidR="00292B62" w:rsidRDefault="00292B62">
      <w:pPr>
        <w:pStyle w:val="NoSpacing"/>
      </w:pPr>
    </w:p>
    <w:p w14:paraId="2A69B75E" w14:textId="34AC6CC9" w:rsidR="005D0D9D" w:rsidRDefault="005D0D9D">
      <w:pPr>
        <w:pStyle w:val="NoSpacing"/>
      </w:pPr>
    </w:p>
    <w:p w14:paraId="55D63A7A" w14:textId="77777777" w:rsidR="005D0D9D" w:rsidRDefault="005D0D9D">
      <w:pPr>
        <w:pStyle w:val="NoSpacing"/>
      </w:pPr>
    </w:p>
    <w:p w14:paraId="49BDC67B" w14:textId="10742824" w:rsidR="00292B62" w:rsidRDefault="00292B62">
      <w:pPr>
        <w:pStyle w:val="NoSpacing"/>
      </w:pPr>
    </w:p>
    <w:p w14:paraId="53349D2E" w14:textId="247EDF14" w:rsidR="00292B62" w:rsidRDefault="00292B62">
      <w:pPr>
        <w:pStyle w:val="NoSpacing"/>
      </w:pPr>
    </w:p>
    <w:p w14:paraId="6CF7CA9E" w14:textId="77777777" w:rsidR="00292B62" w:rsidRDefault="00292B62" w:rsidP="00292B62">
      <w:pPr>
        <w:pStyle w:val="NoSpacing"/>
      </w:pPr>
    </w:p>
    <w:p w14:paraId="4CCF77FC" w14:textId="77777777" w:rsidR="00292B62" w:rsidRDefault="00292B62" w:rsidP="00292B62">
      <w:pPr>
        <w:pStyle w:val="NoSpacing"/>
      </w:pPr>
    </w:p>
    <w:p w14:paraId="3240D54A" w14:textId="78A94FB1" w:rsidR="00292B62" w:rsidRDefault="00292B62">
      <w:pPr>
        <w:pStyle w:val="NoSpacing"/>
      </w:pPr>
    </w:p>
    <w:p w14:paraId="12633203" w14:textId="168E43E6" w:rsidR="00E07B6E" w:rsidRDefault="00E07B6E">
      <w:pPr>
        <w:pStyle w:val="NoSpacing"/>
      </w:pPr>
    </w:p>
    <w:p w14:paraId="6ACF7F68" w14:textId="22FCEE88" w:rsidR="005D0D9D" w:rsidRDefault="005D0D9D">
      <w:pPr>
        <w:pStyle w:val="NoSpacing"/>
      </w:pPr>
    </w:p>
    <w:p w14:paraId="5C57A75A" w14:textId="29BC20A2" w:rsidR="005D0D9D" w:rsidRDefault="005D0D9D">
      <w:pPr>
        <w:pStyle w:val="NoSpacing"/>
      </w:pPr>
    </w:p>
    <w:p w14:paraId="313CA0C6" w14:textId="7DF08F10" w:rsidR="005D0D9D" w:rsidRDefault="005D0D9D">
      <w:pPr>
        <w:pStyle w:val="NoSpacing"/>
      </w:pPr>
    </w:p>
    <w:p w14:paraId="10AD4F6D" w14:textId="63CCD0C0" w:rsidR="005D0D9D" w:rsidRDefault="005D0D9D">
      <w:pPr>
        <w:pStyle w:val="NoSpacing"/>
      </w:pPr>
    </w:p>
    <w:p w14:paraId="437152E1" w14:textId="6D85689D" w:rsidR="005D0D9D" w:rsidRDefault="005D0D9D">
      <w:pPr>
        <w:pStyle w:val="NoSpacing"/>
      </w:pPr>
    </w:p>
    <w:p w14:paraId="320B37F0" w14:textId="736DB10D" w:rsidR="005D0D9D" w:rsidRDefault="005D0D9D">
      <w:pPr>
        <w:pStyle w:val="NoSpacing"/>
      </w:pPr>
    </w:p>
    <w:p w14:paraId="522E28C5" w14:textId="4FDF00E1" w:rsidR="005D0D9D" w:rsidRDefault="005D0D9D">
      <w:pPr>
        <w:pStyle w:val="NoSpacing"/>
      </w:pPr>
    </w:p>
    <w:p w14:paraId="3931A67C" w14:textId="40CCA85B" w:rsidR="005D0D9D" w:rsidRDefault="005D0D9D">
      <w:pPr>
        <w:pStyle w:val="NoSpacing"/>
      </w:pPr>
    </w:p>
    <w:p w14:paraId="06638593" w14:textId="33081C10" w:rsidR="005D0D9D" w:rsidRDefault="005D0D9D">
      <w:pPr>
        <w:pStyle w:val="NoSpacing"/>
      </w:pPr>
    </w:p>
    <w:p w14:paraId="04916E53" w14:textId="5A421A73" w:rsidR="00E07B6E" w:rsidRDefault="00E07B6E">
      <w:pPr>
        <w:pStyle w:val="NoSpacing"/>
      </w:pPr>
    </w:p>
    <w:p w14:paraId="34FDA5BD" w14:textId="01CC1616" w:rsidR="00E07B6E" w:rsidRDefault="00E07B6E">
      <w:pPr>
        <w:pStyle w:val="NoSpacing"/>
      </w:pPr>
    </w:p>
    <w:p w14:paraId="799E80EF" w14:textId="77777777" w:rsidR="00E07B6E" w:rsidRDefault="00E07B6E" w:rsidP="00E07B6E">
      <w:pPr>
        <w:pStyle w:val="NoSpacing"/>
      </w:pPr>
    </w:p>
    <w:p w14:paraId="6DB19428" w14:textId="77777777" w:rsidR="00E07B6E" w:rsidRDefault="00E07B6E" w:rsidP="00E07B6E">
      <w:pPr>
        <w:pStyle w:val="NoSpacing"/>
      </w:pPr>
    </w:p>
    <w:p w14:paraId="0D77F5FA" w14:textId="1F953B0F" w:rsidR="00E07B6E" w:rsidRDefault="00E07B6E" w:rsidP="00E07B6E">
      <w:pPr>
        <w:pStyle w:val="NoSpacing"/>
      </w:pPr>
    </w:p>
    <w:p w14:paraId="3B078119" w14:textId="29F05CF9" w:rsidR="00E07B6E" w:rsidRDefault="00E07B6E" w:rsidP="00E07B6E">
      <w:pPr>
        <w:pStyle w:val="NoSpacing"/>
      </w:pPr>
    </w:p>
    <w:p w14:paraId="052B7B7A" w14:textId="702CA194" w:rsidR="00E07B6E" w:rsidRDefault="00E07B6E" w:rsidP="00E07B6E">
      <w:pPr>
        <w:pStyle w:val="NoSpacing"/>
      </w:pPr>
    </w:p>
    <w:p w14:paraId="7B3F95AF" w14:textId="515E6291" w:rsidR="00E07B6E" w:rsidRDefault="00E07B6E" w:rsidP="00E07B6E">
      <w:pPr>
        <w:pStyle w:val="NoSpacing"/>
      </w:pPr>
    </w:p>
    <w:p w14:paraId="2CF84897" w14:textId="4C05A29F" w:rsidR="00E07B6E" w:rsidRDefault="00E07B6E" w:rsidP="00E07B6E">
      <w:pPr>
        <w:pStyle w:val="NoSpacing"/>
      </w:pPr>
    </w:p>
    <w:p w14:paraId="0F3C7878" w14:textId="1DE64ABE" w:rsidR="00E07B6E" w:rsidRDefault="00E07B6E" w:rsidP="00E07B6E">
      <w:pPr>
        <w:pStyle w:val="NoSpacing"/>
      </w:pPr>
    </w:p>
    <w:p w14:paraId="2CBED649" w14:textId="77777777" w:rsidR="00E07B6E" w:rsidRDefault="00E07B6E" w:rsidP="00E07B6E">
      <w:pPr>
        <w:pStyle w:val="NoSpacing"/>
      </w:pPr>
    </w:p>
    <w:p w14:paraId="35609E9E" w14:textId="77777777" w:rsidR="00E07B6E" w:rsidRDefault="00E07B6E" w:rsidP="00E07B6E">
      <w:pPr>
        <w:pStyle w:val="NoSpacing"/>
      </w:pPr>
    </w:p>
    <w:p w14:paraId="26CE28E0" w14:textId="7CE249FF" w:rsidR="00E07B6E" w:rsidRDefault="00E07B6E" w:rsidP="00E07B6E">
      <w:pPr>
        <w:pStyle w:val="NoSpacing"/>
      </w:pPr>
    </w:p>
    <w:p w14:paraId="103DA849" w14:textId="286DBAAF" w:rsidR="00E07B6E" w:rsidRDefault="00E07B6E" w:rsidP="00E07B6E">
      <w:pPr>
        <w:pStyle w:val="NoSpacing"/>
      </w:pPr>
    </w:p>
    <w:p w14:paraId="149F8DF7" w14:textId="4815EDA9" w:rsidR="00E07B6E" w:rsidRDefault="00E07B6E" w:rsidP="00E07B6E">
      <w:pPr>
        <w:pStyle w:val="NoSpacing"/>
      </w:pPr>
    </w:p>
    <w:p w14:paraId="0C4B3754" w14:textId="3C963735" w:rsidR="00E07B6E" w:rsidRDefault="00E07B6E" w:rsidP="00E07B6E">
      <w:pPr>
        <w:pStyle w:val="NoSpacing"/>
      </w:pPr>
    </w:p>
    <w:p w14:paraId="4C6BEED6" w14:textId="77777777" w:rsidR="00E07B6E" w:rsidRDefault="00E07B6E" w:rsidP="00E07B6E">
      <w:pPr>
        <w:pStyle w:val="NoSpacing"/>
      </w:pPr>
    </w:p>
    <w:p w14:paraId="5C8E611F" w14:textId="77777777" w:rsidR="00E07B6E" w:rsidRDefault="00E07B6E" w:rsidP="00E07B6E">
      <w:pPr>
        <w:pStyle w:val="NoSpacing"/>
      </w:pPr>
    </w:p>
    <w:p w14:paraId="69D0ADBD" w14:textId="0219A479" w:rsidR="00E07B6E" w:rsidRDefault="00E07B6E" w:rsidP="00E07B6E">
      <w:pPr>
        <w:pStyle w:val="NoSpacing"/>
      </w:pPr>
    </w:p>
    <w:p w14:paraId="2CC7617E" w14:textId="77F3E6B4" w:rsidR="00E07B6E" w:rsidRDefault="00E07B6E" w:rsidP="00E07B6E">
      <w:pPr>
        <w:pStyle w:val="NoSpacing"/>
      </w:pPr>
    </w:p>
    <w:p w14:paraId="62E6869E" w14:textId="40C745B9" w:rsidR="00E07B6E" w:rsidRDefault="00E07B6E" w:rsidP="00E07B6E">
      <w:pPr>
        <w:pStyle w:val="NoSpacing"/>
      </w:pPr>
    </w:p>
    <w:p w14:paraId="37CA9A62" w14:textId="729162B6" w:rsidR="00E07B6E" w:rsidRDefault="00E07B6E" w:rsidP="00E07B6E">
      <w:pPr>
        <w:pStyle w:val="NoSpacing"/>
      </w:pPr>
    </w:p>
    <w:p w14:paraId="4E84DA66" w14:textId="5F331082" w:rsidR="00E07B6E" w:rsidRDefault="00E07B6E" w:rsidP="00E07B6E">
      <w:pPr>
        <w:pStyle w:val="NoSpacing"/>
      </w:pPr>
    </w:p>
    <w:p w14:paraId="450D3793" w14:textId="7C089F03" w:rsidR="00BA25F9" w:rsidRDefault="00BA25F9" w:rsidP="00E07B6E">
      <w:pPr>
        <w:pStyle w:val="NoSpacing"/>
      </w:pPr>
    </w:p>
    <w:p w14:paraId="71C934B7" w14:textId="4EF84FC8" w:rsidR="00BA25F9" w:rsidRDefault="00BA25F9" w:rsidP="00E07B6E">
      <w:pPr>
        <w:pStyle w:val="NoSpacing"/>
      </w:pPr>
    </w:p>
    <w:p w14:paraId="27199CE0" w14:textId="77777777" w:rsidR="00BA25F9" w:rsidRDefault="00BA25F9" w:rsidP="00E07B6E">
      <w:pPr>
        <w:pStyle w:val="NoSpacing"/>
      </w:pPr>
    </w:p>
    <w:p w14:paraId="7FBB744F" w14:textId="77777777" w:rsidR="00E07B6E" w:rsidRDefault="00E07B6E" w:rsidP="00E07B6E">
      <w:pPr>
        <w:pStyle w:val="NoSpacing"/>
      </w:pPr>
    </w:p>
    <w:p w14:paraId="7C54158C" w14:textId="77777777" w:rsidR="00E07B6E" w:rsidRDefault="00E07B6E" w:rsidP="00E07B6E">
      <w:pPr>
        <w:pStyle w:val="NoSpacing"/>
      </w:pPr>
    </w:p>
    <w:p w14:paraId="053889E6" w14:textId="05F48AF8" w:rsidR="00E07B6E" w:rsidRDefault="00E07B6E" w:rsidP="00E07B6E">
      <w:pPr>
        <w:pStyle w:val="NoSpacing"/>
      </w:pPr>
    </w:p>
    <w:sectPr w:rsidR="00E07B6E">
      <w:headerReference w:type="default" r:id="rId12"/>
      <w:pgSz w:w="12240" w:h="15840"/>
      <w:pgMar w:top="576" w:right="720" w:bottom="576" w:left="720" w:header="576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0850F7" w14:textId="77777777" w:rsidR="00B00C1F" w:rsidRDefault="00B00C1F">
      <w:pPr>
        <w:spacing w:before="0" w:after="0"/>
      </w:pPr>
      <w:r>
        <w:separator/>
      </w:r>
    </w:p>
  </w:endnote>
  <w:endnote w:type="continuationSeparator" w:id="0">
    <w:p w14:paraId="42858427" w14:textId="77777777" w:rsidR="00B00C1F" w:rsidRDefault="00B00C1F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F5EC62" w14:textId="77777777" w:rsidR="00B00C1F" w:rsidRDefault="00B00C1F">
      <w:pPr>
        <w:spacing w:before="0" w:after="0"/>
      </w:pPr>
      <w:r>
        <w:separator/>
      </w:r>
    </w:p>
  </w:footnote>
  <w:footnote w:type="continuationSeparator" w:id="0">
    <w:p w14:paraId="415A192B" w14:textId="77777777" w:rsidR="00B00C1F" w:rsidRDefault="00B00C1F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803339" w14:textId="5285856D" w:rsidR="001A6BD5" w:rsidRDefault="001A6BD5">
    <w:pPr>
      <w:pStyle w:val="Header"/>
    </w:pPr>
    <w:r>
      <w:rPr>
        <w:noProof/>
      </w:rPr>
      <mc:AlternateContent>
        <mc:Choice Requires="wps">
          <w:drawing>
            <wp:anchor distT="182880" distB="182880" distL="114300" distR="114300" simplePos="0" relativeHeight="251659264" behindDoc="0" locked="0" layoutInCell="1" allowOverlap="0" wp14:anchorId="675C981D" wp14:editId="56B4EFFB">
              <wp:simplePos x="0" y="0"/>
              <wp:positionH relativeFrom="margin">
                <wp:align>left</wp:align>
              </wp:positionH>
              <wp:positionV relativeFrom="page">
                <wp:posOffset>393700</wp:posOffset>
              </wp:positionV>
              <wp:extent cx="6946900" cy="920750"/>
              <wp:effectExtent l="0" t="0" r="6350" b="12700"/>
              <wp:wrapTopAndBottom/>
              <wp:docPr id="12" name="Text Box 12" descr="Color-block header displaying document tit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946900" cy="9207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W w:w="5000" w:type="pct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  <w:tblDescription w:val="Header content"/>
                          </w:tblPr>
                          <w:tblGrid>
                            <w:gridCol w:w="219"/>
                            <w:gridCol w:w="10179"/>
                            <w:gridCol w:w="547"/>
                          </w:tblGrid>
                          <w:tr w:rsidR="001A6BD5" w14:paraId="3E433F46" w14:textId="77777777" w:rsidTr="00875334">
                            <w:trPr>
                              <w:trHeight w:hRule="exact" w:val="993"/>
                            </w:trPr>
                            <w:tc>
                              <w:tcPr>
                                <w:tcW w:w="100" w:type="pct"/>
                                <w:shd w:val="clear" w:color="auto" w:fill="92BC00" w:themeFill="accent1"/>
                                <w:vAlign w:val="center"/>
                              </w:tcPr>
                              <w:p w14:paraId="06658B1E" w14:textId="77777777" w:rsidR="001A6BD5" w:rsidRDefault="001A6BD5">
                                <w:pPr>
                                  <w:pStyle w:val="Header"/>
                                  <w:spacing w:before="40" w:after="40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</w:tc>
                            <w:tc>
                              <w:tcPr>
                                <w:tcW w:w="4650" w:type="pct"/>
                                <w:shd w:val="clear" w:color="auto" w:fill="E50072" w:themeFill="accent5" w:themeFillShade="BF"/>
                                <w:vAlign w:val="center"/>
                              </w:tcPr>
                              <w:sdt>
                                <w:sdtPr>
                                  <w:rPr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alias w:val="Title"/>
                                  <w:tag w:val=""/>
                                  <w:id w:val="-1021469309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00969F8C" w14:textId="01C4ADAC" w:rsidR="001A6BD5" w:rsidRPr="00875334" w:rsidRDefault="00D0283A">
                                    <w:pPr>
                                      <w:pStyle w:val="Header"/>
                                      <w:spacing w:before="40" w:after="40"/>
                                      <w:ind w:left="144" w:right="144"/>
                                      <w:rPr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  <w:t>St David’s Primary          Family Calendar</w:t>
                                    </w:r>
                                  </w:p>
                                </w:sdtContent>
                              </w:sdt>
                            </w:tc>
                            <w:tc>
                              <w:tcPr>
                                <w:tcW w:w="250" w:type="pct"/>
                                <w:shd w:val="clear" w:color="auto" w:fill="92BC00" w:themeFill="accent1"/>
                                <w:vAlign w:val="center"/>
                              </w:tcPr>
                              <w:p w14:paraId="2D736054" w14:textId="77777777" w:rsidR="001A6BD5" w:rsidRDefault="001A6BD5">
                                <w:pPr>
                                  <w:pStyle w:val="Header"/>
                                  <w:spacing w:before="40" w:after="40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</w:tc>
                          </w:tr>
                        </w:tbl>
                        <w:p w14:paraId="34DF2DB8" w14:textId="77777777" w:rsidR="001A6BD5" w:rsidRDefault="001A6BD5">
                          <w:pPr>
                            <w:pStyle w:val="NoSpacing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75C981D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27" type="#_x0000_t202" alt="Color-block header displaying document title" style="position:absolute;margin-left:0;margin-top:31pt;width:547pt;height:72.5pt;z-index:251659264;visibility:visible;mso-wrap-style:square;mso-width-percent:0;mso-height-percent:0;mso-wrap-distance-left:9pt;mso-wrap-distance-top:14.4pt;mso-wrap-distance-right:9pt;mso-wrap-distance-bottom:14.4pt;mso-position-horizontal:lef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" o:allowoverlap="f" filled="f" stroked="f" strokeweight=".5pt">
              <v:textbox inset="0,0,0,0">
                <w:txbxContent>
                  <w:tbl>
                    <w:tblPr>
                      <w:tblW w:w="5000" w:type="pct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  <w:tblDescription w:val="Header content"/>
                    </w:tblPr>
                    <w:tblGrid>
                      <w:gridCol w:w="219"/>
                      <w:gridCol w:w="10179"/>
                      <w:gridCol w:w="547"/>
                    </w:tblGrid>
                    <w:tr w:rsidR="001A6BD5" w14:paraId="3E433F46" w14:textId="77777777" w:rsidTr="00875334">
                      <w:trPr>
                        <w:trHeight w:hRule="exact" w:val="993"/>
                      </w:trPr>
                      <w:tc>
                        <w:tcPr>
                          <w:tcW w:w="100" w:type="pct"/>
                          <w:shd w:val="clear" w:color="auto" w:fill="92BC00" w:themeFill="accent1"/>
                          <w:vAlign w:val="center"/>
                        </w:tcPr>
                        <w:p w14:paraId="06658B1E" w14:textId="77777777" w:rsidR="001A6BD5" w:rsidRDefault="001A6BD5">
                          <w:pPr>
                            <w:pStyle w:val="Header"/>
                            <w:spacing w:before="40" w:after="40"/>
                            <w:rPr>
                              <w:color w:val="FFFFFF" w:themeColor="background1"/>
                            </w:rPr>
                          </w:pPr>
                        </w:p>
                      </w:tc>
                      <w:tc>
                        <w:tcPr>
                          <w:tcW w:w="4650" w:type="pct"/>
                          <w:shd w:val="clear" w:color="auto" w:fill="E50072" w:themeFill="accent5" w:themeFillShade="BF"/>
                          <w:vAlign w:val="center"/>
                        </w:tcPr>
                        <w:sdt>
                          <w:sdtPr>
                            <w:rPr>
                              <w:color w:val="FFFFFF" w:themeColor="background1"/>
                              <w:sz w:val="36"/>
                              <w:szCs w:val="36"/>
                            </w:rPr>
                            <w:alias w:val="Title"/>
                            <w:tag w:val=""/>
                            <w:id w:val="-1021469309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00969F8C" w14:textId="01C4ADAC" w:rsidR="001A6BD5" w:rsidRPr="00875334" w:rsidRDefault="00D0283A">
                              <w:pPr>
                                <w:pStyle w:val="Header"/>
                                <w:spacing w:before="40" w:after="40"/>
                                <w:ind w:left="144" w:right="144"/>
                                <w:rPr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36"/>
                                  <w:szCs w:val="36"/>
                                </w:rPr>
                                <w:t>St David’s Primary          Family Calendar</w:t>
                              </w:r>
                            </w:p>
                          </w:sdtContent>
                        </w:sdt>
                      </w:tc>
                      <w:tc>
                        <w:tcPr>
                          <w:tcW w:w="250" w:type="pct"/>
                          <w:shd w:val="clear" w:color="auto" w:fill="92BC00" w:themeFill="accent1"/>
                          <w:vAlign w:val="center"/>
                        </w:tcPr>
                        <w:p w14:paraId="2D736054" w14:textId="77777777" w:rsidR="001A6BD5" w:rsidRDefault="001A6BD5">
                          <w:pPr>
                            <w:pStyle w:val="Header"/>
                            <w:spacing w:before="40" w:after="40"/>
                            <w:jc w:val="center"/>
                            <w:rPr>
                              <w:color w:val="FFFFFF" w:themeColor="background1"/>
                            </w:rPr>
                          </w:pPr>
                        </w:p>
                      </w:tc>
                    </w:tr>
                  </w:tbl>
                  <w:p w14:paraId="34DF2DB8" w14:textId="77777777" w:rsidR="001A6BD5" w:rsidRDefault="001A6BD5">
                    <w:pPr>
                      <w:pStyle w:val="NoSpacing"/>
                    </w:pPr>
                  </w:p>
                </w:txbxContent>
              </v:textbox>
              <w10:wrap type="topAndBottom" anchorx="margin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11.4pt;height:11.4pt" o:bullet="t">
        <v:imagedata r:id="rId1" o:title="clip_image001"/>
      </v:shape>
    </w:pict>
  </w:numPicBullet>
  <w:abstractNum w:abstractNumId="0" w15:restartNumberingAfterBreak="0">
    <w:nsid w:val="FFFFFF7C"/>
    <w:multiLevelType w:val="singleLevel"/>
    <w:tmpl w:val="ACF8233E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F5F670A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4E2087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122A3F8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8018BD4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1E29F38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3CCE50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CCCAD10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496E3F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8AA12A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799E7BCE"/>
    <w:multiLevelType w:val="hybridMultilevel"/>
    <w:tmpl w:val="D79E449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84361202">
    <w:abstractNumId w:val="9"/>
  </w:num>
  <w:num w:numId="2" w16cid:durableId="643196554">
    <w:abstractNumId w:val="7"/>
  </w:num>
  <w:num w:numId="3" w16cid:durableId="1038703541">
    <w:abstractNumId w:val="6"/>
  </w:num>
  <w:num w:numId="4" w16cid:durableId="1706439340">
    <w:abstractNumId w:val="5"/>
  </w:num>
  <w:num w:numId="5" w16cid:durableId="942499198">
    <w:abstractNumId w:val="4"/>
  </w:num>
  <w:num w:numId="6" w16cid:durableId="116602760">
    <w:abstractNumId w:val="8"/>
  </w:num>
  <w:num w:numId="7" w16cid:durableId="339552561">
    <w:abstractNumId w:val="3"/>
  </w:num>
  <w:num w:numId="8" w16cid:durableId="19741681">
    <w:abstractNumId w:val="2"/>
  </w:num>
  <w:num w:numId="9" w16cid:durableId="1877548281">
    <w:abstractNumId w:val="1"/>
  </w:num>
  <w:num w:numId="10" w16cid:durableId="912353517">
    <w:abstractNumId w:val="0"/>
  </w:num>
  <w:num w:numId="11" w16cid:durableId="6000706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MonthEnd" w:val="31/08/2022"/>
    <w:docVar w:name="MonthStart" w:val="01/08/2022"/>
    <w:docVar w:name="ShowDynamicGuides" w:val="1"/>
    <w:docVar w:name="ShowMarginGuides" w:val="0"/>
    <w:docVar w:name="ShowOutlines" w:val="0"/>
    <w:docVar w:name="ShowStaticGuides" w:val="0"/>
  </w:docVars>
  <w:rsids>
    <w:rsidRoot w:val="009E7489"/>
    <w:rsid w:val="0000527D"/>
    <w:rsid w:val="00013CD4"/>
    <w:rsid w:val="0002192F"/>
    <w:rsid w:val="000225F0"/>
    <w:rsid w:val="000257AC"/>
    <w:rsid w:val="000264ED"/>
    <w:rsid w:val="00034961"/>
    <w:rsid w:val="00034F50"/>
    <w:rsid w:val="00043E9F"/>
    <w:rsid w:val="000543DA"/>
    <w:rsid w:val="00081A0C"/>
    <w:rsid w:val="000826C8"/>
    <w:rsid w:val="00093068"/>
    <w:rsid w:val="000B3611"/>
    <w:rsid w:val="000B4DFA"/>
    <w:rsid w:val="000E4583"/>
    <w:rsid w:val="000F023C"/>
    <w:rsid w:val="000F695D"/>
    <w:rsid w:val="001164DE"/>
    <w:rsid w:val="00116C58"/>
    <w:rsid w:val="00120C4D"/>
    <w:rsid w:val="00126AA8"/>
    <w:rsid w:val="00134F2A"/>
    <w:rsid w:val="00144F1F"/>
    <w:rsid w:val="00151ECD"/>
    <w:rsid w:val="00164560"/>
    <w:rsid w:val="00173EA4"/>
    <w:rsid w:val="00177CC1"/>
    <w:rsid w:val="00194136"/>
    <w:rsid w:val="001A6AF1"/>
    <w:rsid w:val="001A6BD5"/>
    <w:rsid w:val="001E4210"/>
    <w:rsid w:val="001E4985"/>
    <w:rsid w:val="00205497"/>
    <w:rsid w:val="00223824"/>
    <w:rsid w:val="00230B4E"/>
    <w:rsid w:val="0024779F"/>
    <w:rsid w:val="00262518"/>
    <w:rsid w:val="00262821"/>
    <w:rsid w:val="002747C1"/>
    <w:rsid w:val="00292B62"/>
    <w:rsid w:val="002D2DC7"/>
    <w:rsid w:val="002E06AC"/>
    <w:rsid w:val="002E5DF8"/>
    <w:rsid w:val="00334DB9"/>
    <w:rsid w:val="00344E5B"/>
    <w:rsid w:val="00347F7E"/>
    <w:rsid w:val="00385067"/>
    <w:rsid w:val="00393E70"/>
    <w:rsid w:val="003A2744"/>
    <w:rsid w:val="003C76FC"/>
    <w:rsid w:val="003E319A"/>
    <w:rsid w:val="003E40A2"/>
    <w:rsid w:val="003E6AB9"/>
    <w:rsid w:val="00432EF3"/>
    <w:rsid w:val="00450CB7"/>
    <w:rsid w:val="004615C7"/>
    <w:rsid w:val="004733B3"/>
    <w:rsid w:val="0048184A"/>
    <w:rsid w:val="004933D4"/>
    <w:rsid w:val="004B49BD"/>
    <w:rsid w:val="004B626C"/>
    <w:rsid w:val="004D1693"/>
    <w:rsid w:val="004D1A68"/>
    <w:rsid w:val="004D2DF0"/>
    <w:rsid w:val="004E4401"/>
    <w:rsid w:val="004E6A96"/>
    <w:rsid w:val="004E7F1B"/>
    <w:rsid w:val="00507CA5"/>
    <w:rsid w:val="00517014"/>
    <w:rsid w:val="00521FC7"/>
    <w:rsid w:val="005334F8"/>
    <w:rsid w:val="00544A62"/>
    <w:rsid w:val="00595BB5"/>
    <w:rsid w:val="005C151A"/>
    <w:rsid w:val="005C346B"/>
    <w:rsid w:val="005D0D9D"/>
    <w:rsid w:val="00661028"/>
    <w:rsid w:val="00664E19"/>
    <w:rsid w:val="00683AD2"/>
    <w:rsid w:val="00685E7A"/>
    <w:rsid w:val="006B4D0D"/>
    <w:rsid w:val="006B5604"/>
    <w:rsid w:val="00711744"/>
    <w:rsid w:val="00712ADB"/>
    <w:rsid w:val="00723790"/>
    <w:rsid w:val="00725959"/>
    <w:rsid w:val="00727FDF"/>
    <w:rsid w:val="00736FFB"/>
    <w:rsid w:val="00742240"/>
    <w:rsid w:val="007737F0"/>
    <w:rsid w:val="00775AC0"/>
    <w:rsid w:val="0078403A"/>
    <w:rsid w:val="007A7093"/>
    <w:rsid w:val="007B3B6E"/>
    <w:rsid w:val="007F72A0"/>
    <w:rsid w:val="008111A1"/>
    <w:rsid w:val="0081589D"/>
    <w:rsid w:val="008230EC"/>
    <w:rsid w:val="0082753D"/>
    <w:rsid w:val="00844013"/>
    <w:rsid w:val="00853BDF"/>
    <w:rsid w:val="00855C53"/>
    <w:rsid w:val="0085720C"/>
    <w:rsid w:val="00860BE8"/>
    <w:rsid w:val="0086118B"/>
    <w:rsid w:val="00875334"/>
    <w:rsid w:val="008769B5"/>
    <w:rsid w:val="00895075"/>
    <w:rsid w:val="008A5886"/>
    <w:rsid w:val="008C666A"/>
    <w:rsid w:val="008D575A"/>
    <w:rsid w:val="008D5B45"/>
    <w:rsid w:val="008F67C7"/>
    <w:rsid w:val="00914D22"/>
    <w:rsid w:val="00921F35"/>
    <w:rsid w:val="00924467"/>
    <w:rsid w:val="00947BB0"/>
    <w:rsid w:val="00954967"/>
    <w:rsid w:val="00972C33"/>
    <w:rsid w:val="00975084"/>
    <w:rsid w:val="009855CF"/>
    <w:rsid w:val="00986B3A"/>
    <w:rsid w:val="0099670D"/>
    <w:rsid w:val="009A2BB3"/>
    <w:rsid w:val="009C76A7"/>
    <w:rsid w:val="009D7525"/>
    <w:rsid w:val="009E2E08"/>
    <w:rsid w:val="009E7489"/>
    <w:rsid w:val="00A12B01"/>
    <w:rsid w:val="00A3541D"/>
    <w:rsid w:val="00A4498B"/>
    <w:rsid w:val="00A66665"/>
    <w:rsid w:val="00A9066E"/>
    <w:rsid w:val="00AA3CE8"/>
    <w:rsid w:val="00AB6FE9"/>
    <w:rsid w:val="00AD04D2"/>
    <w:rsid w:val="00AD1DE6"/>
    <w:rsid w:val="00B00C1F"/>
    <w:rsid w:val="00B07AB4"/>
    <w:rsid w:val="00B124AA"/>
    <w:rsid w:val="00B17B26"/>
    <w:rsid w:val="00B24DBA"/>
    <w:rsid w:val="00B2524D"/>
    <w:rsid w:val="00B26416"/>
    <w:rsid w:val="00B36D96"/>
    <w:rsid w:val="00B4398C"/>
    <w:rsid w:val="00B45EC9"/>
    <w:rsid w:val="00BA25F9"/>
    <w:rsid w:val="00BA57A6"/>
    <w:rsid w:val="00BA7574"/>
    <w:rsid w:val="00BF2E1C"/>
    <w:rsid w:val="00C0188F"/>
    <w:rsid w:val="00C114BA"/>
    <w:rsid w:val="00C13C12"/>
    <w:rsid w:val="00C20401"/>
    <w:rsid w:val="00C34EF5"/>
    <w:rsid w:val="00C37F31"/>
    <w:rsid w:val="00C57856"/>
    <w:rsid w:val="00C92CD9"/>
    <w:rsid w:val="00C939F7"/>
    <w:rsid w:val="00C94390"/>
    <w:rsid w:val="00CA1B39"/>
    <w:rsid w:val="00CB12CE"/>
    <w:rsid w:val="00CB5FDD"/>
    <w:rsid w:val="00CC4FBD"/>
    <w:rsid w:val="00CD4B9B"/>
    <w:rsid w:val="00CF3B21"/>
    <w:rsid w:val="00CF5967"/>
    <w:rsid w:val="00CF6E5F"/>
    <w:rsid w:val="00D0283A"/>
    <w:rsid w:val="00D15964"/>
    <w:rsid w:val="00D4237E"/>
    <w:rsid w:val="00D459ED"/>
    <w:rsid w:val="00D50919"/>
    <w:rsid w:val="00D82F7B"/>
    <w:rsid w:val="00DB6D13"/>
    <w:rsid w:val="00DD104A"/>
    <w:rsid w:val="00DF4F5E"/>
    <w:rsid w:val="00E07B6E"/>
    <w:rsid w:val="00E2772F"/>
    <w:rsid w:val="00E314BB"/>
    <w:rsid w:val="00E52502"/>
    <w:rsid w:val="00E742D3"/>
    <w:rsid w:val="00E857EE"/>
    <w:rsid w:val="00E9478B"/>
    <w:rsid w:val="00EC0D4E"/>
    <w:rsid w:val="00EF714D"/>
    <w:rsid w:val="00EF7BEA"/>
    <w:rsid w:val="00F1129F"/>
    <w:rsid w:val="00F13F6A"/>
    <w:rsid w:val="00F2636C"/>
    <w:rsid w:val="00F33775"/>
    <w:rsid w:val="00F4450D"/>
    <w:rsid w:val="00F54209"/>
    <w:rsid w:val="00F70867"/>
    <w:rsid w:val="00F75031"/>
    <w:rsid w:val="00F926D2"/>
    <w:rsid w:val="00FA7B45"/>
    <w:rsid w:val="00FB2648"/>
    <w:rsid w:val="00FE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EB3112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18"/>
        <w:szCs w:val="18"/>
        <w:lang w:val="en-U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FE9"/>
  </w:style>
  <w:style w:type="paragraph" w:styleId="Heading1">
    <w:name w:val="heading 1"/>
    <w:basedOn w:val="Normal"/>
    <w:next w:val="Normal"/>
    <w:link w:val="Heading1Char"/>
    <w:uiPriority w:val="9"/>
    <w:semiHidden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6D8C00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92BC00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92BC00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92BC00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485D0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485D0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onth">
    <w:name w:val="Month"/>
    <w:basedOn w:val="Normal"/>
    <w:uiPriority w:val="1"/>
    <w:qFormat/>
    <w:pPr>
      <w:spacing w:before="0" w:after="0"/>
    </w:pPr>
    <w:rPr>
      <w:rFonts w:asciiTheme="majorHAnsi" w:eastAsiaTheme="majorEastAsia" w:hAnsiTheme="majorHAnsi"/>
      <w:color w:val="595959" w:themeColor="text1" w:themeTint="A6"/>
      <w:sz w:val="72"/>
      <w:szCs w:val="80"/>
    </w:rPr>
  </w:style>
  <w:style w:type="paragraph" w:customStyle="1" w:styleId="Year">
    <w:name w:val="Year"/>
    <w:basedOn w:val="Normal"/>
    <w:uiPriority w:val="2"/>
    <w:qFormat/>
    <w:pPr>
      <w:spacing w:before="0" w:after="0"/>
    </w:pPr>
    <w:rPr>
      <w:rFonts w:asciiTheme="majorHAnsi" w:eastAsiaTheme="majorEastAsia" w:hAnsiTheme="majorHAnsi"/>
      <w:color w:val="6D8C00" w:themeColor="accent1" w:themeShade="BF"/>
      <w:sz w:val="92"/>
      <w:szCs w:val="112"/>
    </w:rPr>
  </w:style>
  <w:style w:type="paragraph" w:customStyle="1" w:styleId="Days">
    <w:name w:val="Days"/>
    <w:basedOn w:val="Normal"/>
    <w:uiPriority w:val="4"/>
    <w:qFormat/>
    <w:pPr>
      <w:jc w:val="center"/>
    </w:pPr>
    <w:rPr>
      <w:color w:val="595959" w:themeColor="text1" w:themeTint="A6"/>
      <w:szCs w:val="24"/>
    </w:rPr>
  </w:style>
  <w:style w:type="table" w:customStyle="1" w:styleId="TableCalendar">
    <w:name w:val="Table Calendar"/>
    <w:basedOn w:val="TableNormal"/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es">
    <w:name w:val="Dates"/>
    <w:basedOn w:val="Normal"/>
    <w:uiPriority w:val="5"/>
    <w:qFormat/>
    <w:pPr>
      <w:jc w:val="right"/>
    </w:pPr>
    <w:rPr>
      <w:color w:val="595959" w:themeColor="text1" w:themeTint="A6"/>
    </w:rPr>
  </w:style>
  <w:style w:type="table" w:customStyle="1" w:styleId="Highlights">
    <w:name w:val="Highlights"/>
    <w:basedOn w:val="TableNormal"/>
    <w:tblPr/>
    <w:tcPr>
      <w:shd w:val="clear" w:color="auto" w:fill="92BC00" w:themeFill="accent1"/>
    </w:tcPr>
  </w:style>
  <w:style w:type="paragraph" w:customStyle="1" w:styleId="Events">
    <w:name w:val="Events"/>
    <w:basedOn w:val="Normal"/>
    <w:uiPriority w:val="6"/>
    <w:qFormat/>
    <w:pPr>
      <w:spacing w:before="60" w:after="60" w:line="264" w:lineRule="auto"/>
    </w:pPr>
    <w:rPr>
      <w:b/>
      <w:color w:val="FFFFFF" w:themeColor="background1"/>
      <w:szCs w:val="16"/>
    </w:rPr>
  </w:style>
  <w:style w:type="paragraph" w:styleId="BalloonText">
    <w:name w:val="Balloon Text"/>
    <w:basedOn w:val="Normal"/>
    <w:link w:val="BalloonTextChar"/>
    <w:uiPriority w:val="11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11"/>
    <w:semiHidden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semiHidden/>
    <w:rsid w:val="00AB6FE9"/>
    <w:rPr>
      <w:rFonts w:asciiTheme="majorHAnsi" w:eastAsiaTheme="majorEastAsia" w:hAnsiTheme="majorHAnsi" w:cstheme="majorBidi"/>
      <w:b/>
      <w:bCs/>
      <w:color w:val="6D8C00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color w:val="92BC00" w:themeColor="accent1"/>
      <w:sz w:val="26"/>
      <w:szCs w:val="26"/>
    </w:rPr>
  </w:style>
  <w:style w:type="paragraph" w:styleId="Bibliography">
    <w:name w:val="Bibliography"/>
    <w:basedOn w:val="Normal"/>
    <w:next w:val="Normal"/>
    <w:uiPriority w:val="11"/>
    <w:semiHidden/>
    <w:unhideWhenUsed/>
  </w:style>
  <w:style w:type="paragraph" w:styleId="BlockText">
    <w:name w:val="Block Text"/>
    <w:basedOn w:val="Normal"/>
    <w:uiPriority w:val="11"/>
    <w:semiHidden/>
    <w:unhideWhenUsed/>
    <w:pPr>
      <w:pBdr>
        <w:top w:val="single" w:sz="2" w:space="10" w:color="92BC00" w:themeColor="accent1" w:shadow="1"/>
        <w:left w:val="single" w:sz="2" w:space="10" w:color="92BC00" w:themeColor="accent1" w:shadow="1"/>
        <w:bottom w:val="single" w:sz="2" w:space="10" w:color="92BC00" w:themeColor="accent1" w:shadow="1"/>
        <w:right w:val="single" w:sz="2" w:space="10" w:color="92BC00" w:themeColor="accent1" w:shadow="1"/>
      </w:pBdr>
      <w:ind w:left="1152" w:right="1152"/>
    </w:pPr>
    <w:rPr>
      <w:i/>
      <w:iCs/>
      <w:color w:val="92BC00" w:themeColor="accent1"/>
    </w:rPr>
  </w:style>
  <w:style w:type="paragraph" w:styleId="BodyText">
    <w:name w:val="Body Text"/>
    <w:basedOn w:val="Normal"/>
    <w:link w:val="BodyTextChar"/>
    <w:uiPriority w:val="11"/>
    <w:semiHidden/>
    <w:unhideWhenUsed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1"/>
    <w:semiHidden/>
    <w:rPr>
      <w:sz w:val="20"/>
    </w:rPr>
  </w:style>
  <w:style w:type="paragraph" w:styleId="BodyText2">
    <w:name w:val="Body Text 2"/>
    <w:basedOn w:val="Normal"/>
    <w:link w:val="BodyText2Char"/>
    <w:uiPriority w:val="11"/>
    <w:semiHidden/>
    <w:unhideWhenUsed/>
    <w:pPr>
      <w:spacing w:after="120"/>
      <w:ind w:left="360"/>
    </w:pPr>
  </w:style>
  <w:style w:type="paragraph" w:styleId="BodyText3">
    <w:name w:val="Body Text 3"/>
    <w:basedOn w:val="Normal"/>
    <w:link w:val="BodyText3Char"/>
    <w:uiPriority w:val="11"/>
    <w:semiHidden/>
    <w:unhideWhenUsed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11"/>
    <w:semiHidden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11"/>
    <w:semiHidden/>
    <w:unhideWhenUsed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11"/>
    <w:semiHidden/>
    <w:rPr>
      <w:sz w:val="20"/>
    </w:rPr>
  </w:style>
  <w:style w:type="character" w:customStyle="1" w:styleId="BodyText2Char">
    <w:name w:val="Body Text 2 Char"/>
    <w:basedOn w:val="DefaultParagraphFont"/>
    <w:link w:val="BodyText2"/>
    <w:uiPriority w:val="11"/>
    <w:semiHidden/>
    <w:rPr>
      <w:sz w:val="20"/>
    </w:rPr>
  </w:style>
  <w:style w:type="paragraph" w:styleId="BodyTextFirstIndent2">
    <w:name w:val="Body Text First Indent 2"/>
    <w:basedOn w:val="BodyText2"/>
    <w:link w:val="BodyTextFirstIndent2Char"/>
    <w:uiPriority w:val="11"/>
    <w:semiHidden/>
    <w:unhideWhenUsed/>
    <w:pPr>
      <w:spacing w:after="0"/>
      <w:ind w:firstLine="360"/>
    </w:pPr>
  </w:style>
  <w:style w:type="character" w:customStyle="1" w:styleId="BodyTextFirstIndent2Char">
    <w:name w:val="Body Text First Indent 2 Char"/>
    <w:basedOn w:val="BodyText2Char"/>
    <w:link w:val="BodyTextFirstIndent2"/>
    <w:uiPriority w:val="11"/>
    <w:semiHidden/>
    <w:rPr>
      <w:sz w:val="20"/>
    </w:rPr>
  </w:style>
  <w:style w:type="paragraph" w:styleId="BodyTextIndent2">
    <w:name w:val="Body Text Indent 2"/>
    <w:basedOn w:val="Normal"/>
    <w:link w:val="BodyTextIndent2Char"/>
    <w:uiPriority w:val="11"/>
    <w:semiHidden/>
    <w:unhideWhenUsed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11"/>
    <w:semiHidden/>
    <w:rPr>
      <w:sz w:val="20"/>
    </w:rPr>
  </w:style>
  <w:style w:type="paragraph" w:styleId="BodyTextIndent3">
    <w:name w:val="Body Text Indent 3"/>
    <w:basedOn w:val="Normal"/>
    <w:link w:val="BodyTextIndent3Char"/>
    <w:uiPriority w:val="11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11"/>
    <w:semiHidden/>
    <w:rPr>
      <w:sz w:val="16"/>
      <w:szCs w:val="16"/>
    </w:rPr>
  </w:style>
  <w:style w:type="paragraph" w:styleId="Caption">
    <w:name w:val="caption"/>
    <w:basedOn w:val="Normal"/>
    <w:uiPriority w:val="3"/>
    <w:qFormat/>
    <w:pPr>
      <w:spacing w:line="264" w:lineRule="auto"/>
    </w:pPr>
    <w:rPr>
      <w:b/>
      <w:bCs/>
      <w:color w:val="595959" w:themeColor="text1" w:themeTint="A6"/>
    </w:rPr>
  </w:style>
  <w:style w:type="paragraph" w:styleId="Closing">
    <w:name w:val="Closing"/>
    <w:basedOn w:val="Normal"/>
    <w:link w:val="ClosingChar"/>
    <w:uiPriority w:val="11"/>
    <w:semiHidden/>
    <w:unhideWhenUsed/>
    <w:pPr>
      <w:ind w:left="4320"/>
    </w:pPr>
  </w:style>
  <w:style w:type="character" w:customStyle="1" w:styleId="ClosingChar">
    <w:name w:val="Closing Char"/>
    <w:basedOn w:val="DefaultParagraphFont"/>
    <w:link w:val="Closing"/>
    <w:uiPriority w:val="11"/>
    <w:semiHidden/>
    <w:rPr>
      <w:sz w:val="20"/>
    </w:rPr>
  </w:style>
  <w:style w:type="paragraph" w:styleId="CommentText">
    <w:name w:val="annotation text"/>
    <w:basedOn w:val="Normal"/>
    <w:link w:val="CommentTextChar"/>
    <w:uiPriority w:val="11"/>
    <w:semiHidden/>
    <w:unhideWhenUsed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11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11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11"/>
    <w:semiHidden/>
    <w:rPr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uiPriority w:val="11"/>
    <w:semiHidden/>
    <w:unhideWhenUsed/>
  </w:style>
  <w:style w:type="character" w:customStyle="1" w:styleId="DateChar">
    <w:name w:val="Date Char"/>
    <w:basedOn w:val="DefaultParagraphFont"/>
    <w:link w:val="Date"/>
    <w:uiPriority w:val="11"/>
    <w:semiHidden/>
    <w:rPr>
      <w:sz w:val="20"/>
    </w:rPr>
  </w:style>
  <w:style w:type="paragraph" w:styleId="DocumentMap">
    <w:name w:val="Document Map"/>
    <w:basedOn w:val="Normal"/>
    <w:link w:val="DocumentMapChar"/>
    <w:uiPriority w:val="11"/>
    <w:semiHidden/>
    <w:unhideWhenUsed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11"/>
    <w:semiHidden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uiPriority w:val="11"/>
    <w:semiHidden/>
    <w:unhideWhenUsed/>
  </w:style>
  <w:style w:type="character" w:customStyle="1" w:styleId="E-mailSignatureChar">
    <w:name w:val="E-mail Signature Char"/>
    <w:basedOn w:val="DefaultParagraphFont"/>
    <w:link w:val="E-mailSignature"/>
    <w:uiPriority w:val="11"/>
    <w:semiHidden/>
    <w:rPr>
      <w:sz w:val="20"/>
    </w:rPr>
  </w:style>
  <w:style w:type="paragraph" w:styleId="EndnoteText">
    <w:name w:val="endnote text"/>
    <w:basedOn w:val="Normal"/>
    <w:link w:val="EndnoteTextChar"/>
    <w:uiPriority w:val="11"/>
    <w:semiHidden/>
    <w:unhideWhenUsed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11"/>
    <w:semiHidden/>
    <w:rPr>
      <w:sz w:val="20"/>
      <w:szCs w:val="20"/>
    </w:rPr>
  </w:style>
  <w:style w:type="paragraph" w:styleId="EnvelopeAddress">
    <w:name w:val="envelope address"/>
    <w:basedOn w:val="Normal"/>
    <w:uiPriority w:val="11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11"/>
    <w:semiHidden/>
    <w:unhideWhenUsed/>
    <w:rPr>
      <w:rFonts w:asciiTheme="majorHAnsi" w:eastAsiaTheme="majorEastAsia" w:hAnsiTheme="majorHAnsi" w:cstheme="majorBidi"/>
      <w:szCs w:val="20"/>
    </w:rPr>
  </w:style>
  <w:style w:type="paragraph" w:styleId="Header">
    <w:name w:val="header"/>
    <w:basedOn w:val="Normal"/>
    <w:link w:val="HeaderChar"/>
    <w:uiPriority w:val="99"/>
    <w:pPr>
      <w:spacing w:before="0" w:after="0"/>
    </w:pPr>
  </w:style>
  <w:style w:type="paragraph" w:styleId="FootnoteText">
    <w:name w:val="footnote text"/>
    <w:basedOn w:val="Normal"/>
    <w:link w:val="FootnoteTextChar"/>
    <w:uiPriority w:val="11"/>
    <w:semiHidden/>
    <w:unhideWhenUsed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11"/>
    <w:semiHidden/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AB6FE9"/>
  </w:style>
  <w:style w:type="paragraph" w:styleId="Footer">
    <w:name w:val="footer"/>
    <w:basedOn w:val="Normal"/>
    <w:link w:val="FooterChar"/>
    <w:uiPriority w:val="99"/>
    <w:semiHidden/>
    <w:pPr>
      <w:spacing w:before="0" w:after="0"/>
    </w:p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bCs/>
      <w:color w:val="92BC00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/>
      <w:bCs/>
      <w:i/>
      <w:iCs/>
      <w:color w:val="92BC00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85D0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485D0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paragraph" w:styleId="HTMLAddress">
    <w:name w:val="HTML Address"/>
    <w:basedOn w:val="Normal"/>
    <w:link w:val="HTMLAddressChar"/>
    <w:uiPriority w:val="11"/>
    <w:semiHidden/>
    <w:unhideWhenUsed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11"/>
    <w:semiHidden/>
    <w:rPr>
      <w:i/>
      <w:iCs/>
      <w:sz w:val="20"/>
    </w:rPr>
  </w:style>
  <w:style w:type="paragraph" w:styleId="HTMLPreformatted">
    <w:name w:val="HTML Preformatted"/>
    <w:basedOn w:val="Normal"/>
    <w:link w:val="HTMLPreformattedChar"/>
    <w:uiPriority w:val="11"/>
    <w:semiHidden/>
    <w:unhideWhenUsed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11"/>
    <w:semiHidden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11"/>
    <w:semiHidden/>
    <w:unhideWhenUsed/>
    <w:pPr>
      <w:ind w:left="200" w:hanging="200"/>
    </w:pPr>
  </w:style>
  <w:style w:type="paragraph" w:styleId="Index2">
    <w:name w:val="index 2"/>
    <w:basedOn w:val="Normal"/>
    <w:next w:val="Normal"/>
    <w:autoRedefine/>
    <w:uiPriority w:val="11"/>
    <w:semiHidden/>
    <w:unhideWhenUsed/>
    <w:pPr>
      <w:ind w:left="400" w:hanging="200"/>
    </w:pPr>
  </w:style>
  <w:style w:type="paragraph" w:styleId="Index3">
    <w:name w:val="index 3"/>
    <w:basedOn w:val="Normal"/>
    <w:next w:val="Normal"/>
    <w:autoRedefine/>
    <w:uiPriority w:val="11"/>
    <w:semiHidden/>
    <w:unhideWhenUsed/>
    <w:pPr>
      <w:ind w:left="600" w:hanging="200"/>
    </w:pPr>
  </w:style>
  <w:style w:type="paragraph" w:styleId="Index4">
    <w:name w:val="index 4"/>
    <w:basedOn w:val="Normal"/>
    <w:next w:val="Normal"/>
    <w:autoRedefine/>
    <w:uiPriority w:val="11"/>
    <w:semiHidden/>
    <w:unhideWhenUsed/>
    <w:pPr>
      <w:ind w:left="800" w:hanging="200"/>
    </w:pPr>
  </w:style>
  <w:style w:type="paragraph" w:styleId="Index5">
    <w:name w:val="index 5"/>
    <w:basedOn w:val="Normal"/>
    <w:next w:val="Normal"/>
    <w:autoRedefine/>
    <w:uiPriority w:val="11"/>
    <w:semiHidden/>
    <w:unhideWhenUsed/>
    <w:pPr>
      <w:ind w:left="1000" w:hanging="200"/>
    </w:pPr>
  </w:style>
  <w:style w:type="paragraph" w:styleId="Index6">
    <w:name w:val="index 6"/>
    <w:basedOn w:val="Normal"/>
    <w:next w:val="Normal"/>
    <w:autoRedefine/>
    <w:uiPriority w:val="11"/>
    <w:semiHidden/>
    <w:unhideWhenUsed/>
    <w:pPr>
      <w:ind w:left="1200" w:hanging="200"/>
    </w:pPr>
  </w:style>
  <w:style w:type="paragraph" w:styleId="Index7">
    <w:name w:val="index 7"/>
    <w:basedOn w:val="Normal"/>
    <w:next w:val="Normal"/>
    <w:autoRedefine/>
    <w:uiPriority w:val="11"/>
    <w:semiHidden/>
    <w:unhideWhenUsed/>
    <w:pPr>
      <w:ind w:left="1400" w:hanging="200"/>
    </w:pPr>
  </w:style>
  <w:style w:type="paragraph" w:styleId="Index8">
    <w:name w:val="index 8"/>
    <w:basedOn w:val="Normal"/>
    <w:next w:val="Normal"/>
    <w:autoRedefine/>
    <w:uiPriority w:val="11"/>
    <w:semiHidden/>
    <w:unhideWhenUsed/>
    <w:pPr>
      <w:ind w:left="1600" w:hanging="200"/>
    </w:pPr>
  </w:style>
  <w:style w:type="paragraph" w:styleId="Index9">
    <w:name w:val="index 9"/>
    <w:basedOn w:val="Normal"/>
    <w:next w:val="Normal"/>
    <w:autoRedefine/>
    <w:uiPriority w:val="11"/>
    <w:semiHidden/>
    <w:unhideWhenUsed/>
    <w:pPr>
      <w:ind w:left="1800" w:hanging="200"/>
    </w:pPr>
  </w:style>
  <w:style w:type="paragraph" w:styleId="IndexHeading">
    <w:name w:val="index heading"/>
    <w:basedOn w:val="Normal"/>
    <w:next w:val="Index1"/>
    <w:uiPriority w:val="11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uiPriority w:val="11"/>
    <w:semiHidden/>
    <w:unhideWhenUsed/>
    <w:pPr>
      <w:ind w:left="360" w:hanging="360"/>
      <w:contextualSpacing/>
    </w:pPr>
  </w:style>
  <w:style w:type="paragraph" w:styleId="List2">
    <w:name w:val="List 2"/>
    <w:basedOn w:val="Normal"/>
    <w:uiPriority w:val="11"/>
    <w:semiHidden/>
    <w:unhideWhenUsed/>
    <w:pPr>
      <w:ind w:left="720" w:hanging="360"/>
      <w:contextualSpacing/>
    </w:pPr>
  </w:style>
  <w:style w:type="paragraph" w:styleId="List3">
    <w:name w:val="List 3"/>
    <w:basedOn w:val="Normal"/>
    <w:uiPriority w:val="11"/>
    <w:semiHidden/>
    <w:unhideWhenUsed/>
    <w:pPr>
      <w:ind w:left="1080" w:hanging="360"/>
      <w:contextualSpacing/>
    </w:pPr>
  </w:style>
  <w:style w:type="paragraph" w:styleId="List4">
    <w:name w:val="List 4"/>
    <w:basedOn w:val="Normal"/>
    <w:uiPriority w:val="11"/>
    <w:semiHidden/>
    <w:unhideWhenUsed/>
    <w:pPr>
      <w:ind w:left="1440" w:hanging="360"/>
      <w:contextualSpacing/>
    </w:pPr>
  </w:style>
  <w:style w:type="paragraph" w:styleId="List5">
    <w:name w:val="List 5"/>
    <w:basedOn w:val="Normal"/>
    <w:uiPriority w:val="11"/>
    <w:semiHidden/>
    <w:unhideWhenUsed/>
    <w:pPr>
      <w:ind w:left="1800" w:hanging="360"/>
      <w:contextualSpacing/>
    </w:pPr>
  </w:style>
  <w:style w:type="paragraph" w:styleId="ListBullet">
    <w:name w:val="List Bullet"/>
    <w:basedOn w:val="Normal"/>
    <w:uiPriority w:val="11"/>
    <w:semiHidden/>
    <w:unhideWhenUsed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11"/>
    <w:semiHidden/>
    <w:unhideWhenUsed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11"/>
    <w:semiHidden/>
    <w:unhideWhenUsed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11"/>
    <w:semiHidden/>
    <w:unhideWhenUsed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11"/>
    <w:semiHidden/>
    <w:unhideWhenUsed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11"/>
    <w:semiHidden/>
    <w:unhideWhenUsed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11"/>
    <w:semiHidden/>
    <w:unhideWhenUsed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11"/>
    <w:semiHidden/>
    <w:unhideWhenUsed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11"/>
    <w:semiHidden/>
    <w:unhideWhenUsed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11"/>
    <w:semiHidden/>
    <w:unhideWhenUsed/>
    <w:pPr>
      <w:spacing w:after="120"/>
      <w:ind w:left="1800"/>
      <w:contextualSpacing/>
    </w:pPr>
  </w:style>
  <w:style w:type="paragraph" w:styleId="ListNumber">
    <w:name w:val="List Number"/>
    <w:basedOn w:val="Normal"/>
    <w:uiPriority w:val="11"/>
    <w:semiHidden/>
    <w:unhideWhenUsed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11"/>
    <w:semiHidden/>
    <w:unhideWhenUsed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11"/>
    <w:semiHidden/>
    <w:unhideWhenUsed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11"/>
    <w:semiHidden/>
    <w:unhideWhenUsed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11"/>
    <w:semiHidden/>
    <w:unhideWhenUsed/>
    <w:pPr>
      <w:numPr>
        <w:numId w:val="10"/>
      </w:numPr>
      <w:contextualSpacing/>
    </w:pPr>
  </w:style>
  <w:style w:type="paragraph" w:styleId="MacroText">
    <w:name w:val="macro"/>
    <w:link w:val="MacroTextChar"/>
    <w:uiPriority w:val="11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11"/>
    <w:semiHidden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11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11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11"/>
    <w:semiHidden/>
    <w:unhideWhenUsed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11"/>
    <w:semiHidden/>
    <w:unhideWhenUsed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11"/>
    <w:semiHidden/>
    <w:unhideWhenUsed/>
  </w:style>
  <w:style w:type="character" w:customStyle="1" w:styleId="NoteHeadingChar">
    <w:name w:val="Note Heading Char"/>
    <w:basedOn w:val="DefaultParagraphFont"/>
    <w:link w:val="NoteHeading"/>
    <w:uiPriority w:val="11"/>
    <w:semiHidden/>
    <w:rPr>
      <w:sz w:val="20"/>
    </w:rPr>
  </w:style>
  <w:style w:type="paragraph" w:styleId="PlainText">
    <w:name w:val="Plain Text"/>
    <w:basedOn w:val="Normal"/>
    <w:link w:val="PlainTextChar"/>
    <w:uiPriority w:val="11"/>
    <w:semiHidden/>
    <w:unhideWhenUsed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11"/>
    <w:semiHidden/>
    <w:rPr>
      <w:rFonts w:ascii="Consolas" w:hAnsi="Consolas"/>
      <w:sz w:val="21"/>
      <w:szCs w:val="21"/>
    </w:rPr>
  </w:style>
  <w:style w:type="paragraph" w:styleId="Salutation">
    <w:name w:val="Salutation"/>
    <w:basedOn w:val="Normal"/>
    <w:next w:val="Normal"/>
    <w:link w:val="SalutationChar"/>
    <w:uiPriority w:val="11"/>
    <w:semiHidden/>
    <w:unhideWhenUsed/>
  </w:style>
  <w:style w:type="character" w:customStyle="1" w:styleId="SalutationChar">
    <w:name w:val="Salutation Char"/>
    <w:basedOn w:val="DefaultParagraphFont"/>
    <w:link w:val="Salutation"/>
    <w:uiPriority w:val="11"/>
    <w:semiHidden/>
    <w:rPr>
      <w:sz w:val="20"/>
    </w:rPr>
  </w:style>
  <w:style w:type="paragraph" w:styleId="Signature">
    <w:name w:val="Signature"/>
    <w:basedOn w:val="Normal"/>
    <w:link w:val="SignatureChar"/>
    <w:uiPriority w:val="11"/>
    <w:semiHidden/>
    <w:unhideWhenUsed/>
    <w:pPr>
      <w:ind w:left="4320"/>
    </w:pPr>
  </w:style>
  <w:style w:type="character" w:customStyle="1" w:styleId="SignatureChar">
    <w:name w:val="Signature Char"/>
    <w:basedOn w:val="DefaultParagraphFont"/>
    <w:link w:val="Signature"/>
    <w:uiPriority w:val="11"/>
    <w:semiHidden/>
    <w:rPr>
      <w:sz w:val="20"/>
    </w:rPr>
  </w:style>
  <w:style w:type="paragraph" w:styleId="TableofAuthorities">
    <w:name w:val="table of authorities"/>
    <w:basedOn w:val="Normal"/>
    <w:next w:val="Normal"/>
    <w:uiPriority w:val="11"/>
    <w:semiHidden/>
    <w:unhideWhenUsed/>
    <w:pPr>
      <w:ind w:left="200" w:hanging="200"/>
    </w:pPr>
  </w:style>
  <w:style w:type="paragraph" w:styleId="TableofFigures">
    <w:name w:val="table of figures"/>
    <w:basedOn w:val="Normal"/>
    <w:next w:val="Normal"/>
    <w:uiPriority w:val="11"/>
    <w:semiHidden/>
    <w:unhideWhenUsed/>
  </w:style>
  <w:style w:type="paragraph" w:styleId="TOAHeading">
    <w:name w:val="toa heading"/>
    <w:basedOn w:val="Normal"/>
    <w:next w:val="Normal"/>
    <w:uiPriority w:val="11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11"/>
    <w:semiHidden/>
    <w:unhideWhenUsed/>
    <w:pPr>
      <w:spacing w:after="100"/>
    </w:pPr>
  </w:style>
  <w:style w:type="paragraph" w:styleId="TOC2">
    <w:name w:val="toc 2"/>
    <w:basedOn w:val="Normal"/>
    <w:next w:val="Normal"/>
    <w:autoRedefine/>
    <w:uiPriority w:val="11"/>
    <w:semiHidden/>
    <w:unhideWhenUsed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11"/>
    <w:semiHidden/>
    <w:unhideWhenUsed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11"/>
    <w:semiHidden/>
    <w:unhideWhenUsed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11"/>
    <w:semiHidden/>
    <w:unhideWhenUsed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11"/>
    <w:semiHidden/>
    <w:unhideWhenUsed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11"/>
    <w:semiHidden/>
    <w:unhideWhenUsed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11"/>
    <w:semiHidden/>
    <w:unhideWhenUsed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11"/>
    <w:semiHidden/>
    <w:unhideWhenUsed/>
    <w:pPr>
      <w:spacing w:after="100"/>
      <w:ind w:left="1600"/>
    </w:pPr>
  </w:style>
  <w:style w:type="paragraph" w:styleId="TOCHeading">
    <w:name w:val="TOC Heading"/>
    <w:basedOn w:val="Heading1"/>
    <w:next w:val="Normal"/>
    <w:uiPriority w:val="11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Events-Dark">
    <w:name w:val="Events - Dark"/>
    <w:basedOn w:val="Normal"/>
    <w:uiPriority w:val="5"/>
    <w:qFormat/>
    <w:pPr>
      <w:spacing w:before="60" w:after="60" w:line="264" w:lineRule="auto"/>
    </w:pPr>
    <w:rPr>
      <w:b/>
      <w:color w:val="E2FF7E" w:themeColor="accent1" w:themeTint="66"/>
    </w:rPr>
  </w:style>
  <w:style w:type="paragraph" w:styleId="NoSpacing">
    <w:name w:val="No Spacing"/>
    <w:uiPriority w:val="1"/>
    <w:qFormat/>
    <w:pPr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B6FE9"/>
  </w:style>
  <w:style w:type="table" w:styleId="TableGrid">
    <w:name w:val="Table Grid"/>
    <w:basedOn w:val="TableNormal"/>
    <w:uiPriority w:val="59"/>
    <w:rsid w:val="009E7489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9E7489"/>
    <w:pPr>
      <w:spacing w:before="0" w:after="0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n-GB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9E7489"/>
    <w:rPr>
      <w:rFonts w:ascii="Times New Roman" w:eastAsia="Times New Roman" w:hAnsi="Times New Roman" w:cs="Times New Roman"/>
      <w:sz w:val="24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0.jpeg"/><Relationship Id="rId5" Type="http://schemas.openxmlformats.org/officeDocument/2006/relationships/styles" Target="styles.xml"/><Relationship Id="rId10" Type="http://schemas.openxmlformats.org/officeDocument/2006/relationships/image" Target="media/image2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femcdonaldm1\AppData\Roaming\Microsoft\Templates\Event%20calendar.dotm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2B142D"/>
      </a:dk2>
      <a:lt2>
        <a:srgbClr val="66FF33"/>
      </a:lt2>
      <a:accent1>
        <a:srgbClr val="92BC00"/>
      </a:accent1>
      <a:accent2>
        <a:srgbClr val="FF3399"/>
      </a:accent2>
      <a:accent3>
        <a:srgbClr val="D8D8D8"/>
      </a:accent3>
      <a:accent4>
        <a:srgbClr val="D39BC8"/>
      </a:accent4>
      <a:accent5>
        <a:srgbClr val="FF3399"/>
      </a:accent5>
      <a:accent6>
        <a:srgbClr val="FFFF00"/>
      </a:accent6>
      <a:hlink>
        <a:srgbClr val="A5A5A5"/>
      </a:hlink>
      <a:folHlink>
        <a:srgbClr val="800080"/>
      </a:folHlink>
    </a:clrScheme>
    <a:fontScheme name="Event Calendar">
      <a:majorFont>
        <a:latin typeface="Century Gothic"/>
        <a:ea typeface=""/>
        <a:cs typeface=""/>
        <a:font script="Jpan" typeface="ＭＳ Ｐゴシック"/>
      </a:majorFont>
      <a:minorFont>
        <a:latin typeface="Century Gothic"/>
        <a:ea typeface=""/>
        <a:cs typeface=""/>
        <a:font script="Jpan" typeface="ＭＳ Ｐゴシック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/>
    <MediaServiceKeyPoints xmlns="71af3243-3dd4-4a8d-8c0d-dd76da1f02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1" ma:contentTypeDescription="Create a new document." ma:contentTypeScope="" ma:versionID="64dfb1555687e0874b4304b796b5b0c7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e6e4c555b5e194d05b7203de9c4567b3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  <xsd:element ref="ns1:_ip_UnifiedCompliancePolicyProperties" minOccurs="0"/>
                <xsd:element ref="ns1:_ip_UnifiedCompliancePolicyUIAction" minOccurs="0"/>
                <xsd:element ref="ns2:Image" minOccurs="0"/>
                <xsd:element ref="ns4:TaxCatchAll" minOccurs="0"/>
                <xsd:element ref="ns2:ImageTagsTaxHTField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22" nillable="true" ma:displayName="Image" ma:format="Image" ma:internalName="Imag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A5EA712-AA3B-4CCE-9FAB-016F0D7F6A1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42D4BDC-73B2-4C29-8430-8A0C7A2C258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3.xml><?xml version="1.0" encoding="utf-8"?>
<ds:datastoreItem xmlns:ds="http://schemas.openxmlformats.org/officeDocument/2006/customXml" ds:itemID="{5DE9C6EC-3FE7-4F5D-9211-D0573D1234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Event calendar</Template>
  <TotalTime>0</TotalTime>
  <Pages>13</Pages>
  <Words>1480</Words>
  <Characters>8438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 David’s Primary          Family Calendar</vt:lpstr>
    </vt:vector>
  </TitlesOfParts>
  <Manager/>
  <Company/>
  <LinksUpToDate>false</LinksUpToDate>
  <CharactersWithSpaces>9899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 David’s Primary          Family Calendar</dc:title>
  <dc:subject/>
  <dc:creator/>
  <cp:keywords/>
  <dc:description/>
  <cp:lastModifiedBy/>
  <cp:revision>1</cp:revision>
  <dcterms:created xsi:type="dcterms:W3CDTF">2025-08-05T11:42:00Z</dcterms:created>
  <dcterms:modified xsi:type="dcterms:W3CDTF">2025-08-05T11:42:00Z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