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ListTable6Colorful"/>
        <w:tblW w:w="5000" w:type="pct"/>
        <w:tblLayout w:type="fixed"/>
        <w:tblLook w:val="0600" w:firstRow="0" w:lastRow="0" w:firstColumn="0" w:lastColumn="0" w:noHBand="1" w:noVBand="1"/>
        <w:tblDescription w:val="Layout table"/>
      </w:tblPr>
      <w:tblGrid>
        <w:gridCol w:w="4848"/>
        <w:gridCol w:w="445"/>
        <w:gridCol w:w="4798"/>
        <w:gridCol w:w="399"/>
        <w:gridCol w:w="4908"/>
      </w:tblGrid>
      <w:tr w:rsidR="00CC0A8F" w:rsidRPr="008255F2" w14:paraId="55662A6B" w14:textId="77777777" w:rsidTr="00A06C66">
        <w:trPr>
          <w:trHeight w:val="4140"/>
        </w:trPr>
        <w:tc>
          <w:tcPr>
            <w:tcW w:w="4534" w:type="dxa"/>
            <w:vMerge w:val="restart"/>
          </w:tcPr>
          <w:p w14:paraId="3A4F0C3F" w14:textId="4DB6C08C" w:rsidR="007D43B3" w:rsidRPr="00792CFE" w:rsidRDefault="00EF2E9C" w:rsidP="00F37523">
            <w:pPr>
              <w:pStyle w:val="Heading1"/>
              <w:rPr>
                <w:rStyle w:val="Heading1Char"/>
                <w:rFonts w:ascii="Calibri" w:hAnsi="Calibri" w:cs="Calibri"/>
                <w:b/>
                <w:noProof/>
                <w:lang w:val="en-GB"/>
              </w:rPr>
            </w:pPr>
            <w:bookmarkStart w:id="0" w:name="_Hlk514276837"/>
            <w:r w:rsidRPr="00792CFE">
              <w:rPr>
                <w:rFonts w:ascii="Calibri" w:hAnsi="Calibri" w:cs="Calibri"/>
                <w:noProof/>
                <w:lang w:val="en-GB"/>
              </w:rPr>
              <w:t xml:space="preserve">Dates for the </w:t>
            </w:r>
            <w:r w:rsidR="009A6B4B">
              <w:rPr>
                <w:rFonts w:ascii="Calibri" w:hAnsi="Calibri" w:cs="Calibri"/>
                <w:noProof/>
                <w:lang w:val="en-GB"/>
              </w:rPr>
              <w:t>D</w:t>
            </w:r>
            <w:r w:rsidRPr="00792CFE">
              <w:rPr>
                <w:rFonts w:ascii="Calibri" w:hAnsi="Calibri" w:cs="Calibri"/>
                <w:noProof/>
                <w:lang w:val="en-GB"/>
              </w:rPr>
              <w:t xml:space="preserve">iary </w:t>
            </w:r>
            <w:r w:rsidR="00CD0C4F" w:rsidRPr="00792CFE">
              <w:rPr>
                <w:rFonts w:ascii="Calibri" w:hAnsi="Calibri" w:cs="Calibri"/>
                <w:noProof/>
                <w:lang w:val="en-GB"/>
              </w:rPr>
              <w:t>2025</w:t>
            </w:r>
          </w:p>
          <w:tbl>
            <w:tblPr>
              <w:tblStyle w:val="PlainTable5"/>
              <w:tblW w:w="0" w:type="auto"/>
              <w:tblLook w:val="04A0" w:firstRow="1" w:lastRow="0" w:firstColumn="1" w:lastColumn="0" w:noHBand="0" w:noVBand="1"/>
            </w:tblPr>
            <w:tblGrid>
              <w:gridCol w:w="1313"/>
              <w:gridCol w:w="3309"/>
            </w:tblGrid>
            <w:tr w:rsidR="00A951E7" w:rsidRPr="00792CFE" w14:paraId="34BE5C22" w14:textId="77777777" w:rsidTr="0024084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      <w:tcW w:w="1313" w:type="dxa"/>
                </w:tcPr>
                <w:bookmarkEnd w:id="0"/>
                <w:p w14:paraId="561C8F42" w14:textId="70764DD9" w:rsidR="00A951E7" w:rsidRDefault="00B515EF" w:rsidP="000B7DDA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Date</w:t>
                  </w:r>
                </w:p>
              </w:tc>
              <w:tc>
                <w:tcPr>
                  <w:tcW w:w="3309" w:type="dxa"/>
                </w:tcPr>
                <w:p w14:paraId="20B0ABDF" w14:textId="65B72639" w:rsidR="00A951E7" w:rsidRDefault="00B515EF" w:rsidP="000B7DDA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Details</w:t>
                  </w:r>
                </w:p>
              </w:tc>
            </w:tr>
            <w:tr w:rsidR="00307FB2" w:rsidRPr="00792CFE" w14:paraId="168CED08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1613610B" w14:textId="7E47C9BE" w:rsidR="00307FB2" w:rsidRDefault="00307FB2" w:rsidP="000B7DDA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8</w:t>
                  </w:r>
                  <w:r w:rsidRPr="00307FB2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, 9</w:t>
                  </w:r>
                  <w:r w:rsidRPr="00307FB2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, 10</w:t>
                  </w:r>
                  <w:r w:rsidRPr="00307FB2">
                    <w:rPr>
                      <w:rFonts w:ascii="Calibri" w:hAnsi="Calibri" w:cs="Calibri"/>
                      <w:noProof/>
                      <w:sz w:val="20"/>
                      <w:szCs w:val="20"/>
                      <w:vertAlign w:val="superscript"/>
                      <w:lang w:val="en-GB"/>
                    </w:rPr>
                    <w:t>th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 October</w:t>
                  </w:r>
                </w:p>
              </w:tc>
              <w:tc>
                <w:tcPr>
                  <w:tcW w:w="3309" w:type="dxa"/>
                </w:tcPr>
                <w:p w14:paraId="007EABAE" w14:textId="73687CCE" w:rsidR="00307FB2" w:rsidRDefault="00307FB2" w:rsidP="000B7DDA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No hot food </w:t>
                  </w:r>
                  <w:r w:rsidR="005F443D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service for School Lunches</w:t>
                  </w:r>
                </w:p>
              </w:tc>
            </w:tr>
            <w:tr w:rsidR="00B43ED7" w:rsidRPr="00792CFE" w14:paraId="71769391" w14:textId="77777777" w:rsidTr="0024084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7A2A7787" w14:textId="70E5A4EB" w:rsidR="00B43ED7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10.10.25</w:t>
                  </w:r>
                </w:p>
              </w:tc>
              <w:tc>
                <w:tcPr>
                  <w:tcW w:w="3309" w:type="dxa"/>
                </w:tcPr>
                <w:p w14:paraId="4A386B3B" w14:textId="34F4B2EC" w:rsidR="00B43ED7" w:rsidRDefault="00B43ED7" w:rsidP="00B43ED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Interim Reports out to Parents</w:t>
                  </w:r>
                </w:p>
              </w:tc>
            </w:tr>
            <w:tr w:rsidR="00B43ED7" w:rsidRPr="00792CFE" w14:paraId="2E3D59E5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70D2D508" w14:textId="2A80E2C6" w:rsidR="00B43ED7" w:rsidRPr="00792CFE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10.10.25</w:t>
                  </w:r>
                </w:p>
              </w:tc>
              <w:tc>
                <w:tcPr>
                  <w:tcW w:w="3309" w:type="dxa"/>
                </w:tcPr>
                <w:p w14:paraId="6343771C" w14:textId="2D889402" w:rsidR="00B43ED7" w:rsidRPr="00792CFE" w:rsidRDefault="00B43ED7" w:rsidP="00B43ED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Term finishes at the end of the school day.</w:t>
                  </w:r>
                </w:p>
              </w:tc>
            </w:tr>
            <w:tr w:rsidR="00E3703E" w:rsidRPr="00792CFE" w14:paraId="5F996BA5" w14:textId="77777777" w:rsidTr="0024084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3BAE45B4" w14:textId="4FE4E2C3" w:rsidR="00E3703E" w:rsidRDefault="00E3703E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13.10.25</w:t>
                  </w:r>
                </w:p>
              </w:tc>
              <w:tc>
                <w:tcPr>
                  <w:tcW w:w="3309" w:type="dxa"/>
                </w:tcPr>
                <w:p w14:paraId="27B4D699" w14:textId="5FDC5123" w:rsidR="00E3703E" w:rsidRDefault="00E3703E" w:rsidP="00B43ED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 xml:space="preserve">Phase 1 Roof Works </w:t>
                  </w:r>
                  <w:r w:rsidR="00E02A74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b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egin</w:t>
                  </w:r>
                </w:p>
              </w:tc>
            </w:tr>
            <w:tr w:rsidR="00B43ED7" w:rsidRPr="00792CFE" w14:paraId="574E9258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72D83EF1" w14:textId="6BA2CE8A" w:rsidR="00B43ED7" w:rsidRPr="00792CFE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27.10.25</w:t>
                  </w:r>
                </w:p>
              </w:tc>
              <w:tc>
                <w:tcPr>
                  <w:tcW w:w="3309" w:type="dxa"/>
                </w:tcPr>
                <w:p w14:paraId="6CF392AB" w14:textId="5FDA7EB7" w:rsidR="00B43ED7" w:rsidRPr="00792CFE" w:rsidRDefault="00B43ED7" w:rsidP="00B43ED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Term 2 begins and we welcome all our pupils back to school.</w:t>
                  </w:r>
                </w:p>
              </w:tc>
            </w:tr>
            <w:tr w:rsidR="00B43ED7" w:rsidRPr="00792CFE" w14:paraId="50F08BF7" w14:textId="77777777" w:rsidTr="0024084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69D63B35" w14:textId="5C3C129D" w:rsidR="00B43ED7" w:rsidRPr="00792CFE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31.10.25</w:t>
                  </w:r>
                </w:p>
              </w:tc>
              <w:tc>
                <w:tcPr>
                  <w:tcW w:w="3309" w:type="dxa"/>
                </w:tcPr>
                <w:p w14:paraId="5AAA439C" w14:textId="07A2EC9A" w:rsidR="00B43ED7" w:rsidRPr="00792CFE" w:rsidRDefault="00B43ED7" w:rsidP="00B43ED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Halloween Disco (Parent Partnership)</w:t>
                  </w:r>
                </w:p>
              </w:tc>
            </w:tr>
            <w:tr w:rsidR="00B43ED7" w:rsidRPr="00792CFE" w14:paraId="2E0AC20D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37C481FF" w14:textId="105B8213" w:rsidR="00B43ED7" w:rsidRPr="00792CFE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10.11.25 @3:30-7pm)</w:t>
                  </w:r>
                </w:p>
              </w:tc>
              <w:tc>
                <w:tcPr>
                  <w:tcW w:w="3309" w:type="dxa"/>
                </w:tcPr>
                <w:p w14:paraId="08BBF74C" w14:textId="2199DA3C" w:rsidR="00B43ED7" w:rsidRPr="00792CFE" w:rsidRDefault="00B43ED7" w:rsidP="00B43ED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Parents Night</w:t>
                  </w:r>
                </w:p>
              </w:tc>
            </w:tr>
            <w:tr w:rsidR="00B43ED7" w:rsidRPr="00792CFE" w14:paraId="5C1E74BC" w14:textId="77777777" w:rsidTr="0024084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51AF48EA" w14:textId="265606A4" w:rsidR="00B43ED7" w:rsidRPr="00792CFE" w:rsidRDefault="00B43ED7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13.11 &amp; 14.11 25</w:t>
                  </w:r>
                </w:p>
              </w:tc>
              <w:tc>
                <w:tcPr>
                  <w:tcW w:w="3309" w:type="dxa"/>
                </w:tcPr>
                <w:p w14:paraId="4C8D19AA" w14:textId="4D49890F" w:rsidR="00B43ED7" w:rsidRPr="00792CFE" w:rsidRDefault="00B43ED7" w:rsidP="00B43ED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School Closed (Pupil Holidays)</w:t>
                  </w:r>
                </w:p>
              </w:tc>
            </w:tr>
            <w:tr w:rsidR="00B43ED7" w:rsidRPr="00792CFE" w14:paraId="4E26EEA2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3E34926A" w14:textId="5845B24E" w:rsidR="00B43ED7" w:rsidRPr="00792CFE" w:rsidRDefault="00BB0540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</w:t>
                  </w:r>
                  <w:r w:rsidR="00714266"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8</w:t>
                  </w: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.12.25</w:t>
                  </w:r>
                </w:p>
              </w:tc>
              <w:tc>
                <w:tcPr>
                  <w:tcW w:w="3309" w:type="dxa"/>
                </w:tcPr>
                <w:p w14:paraId="01E1CA9F" w14:textId="7CD27619" w:rsidR="00B43ED7" w:rsidRPr="00792CFE" w:rsidRDefault="00714266" w:rsidP="00B43ED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Christmas Party</w:t>
                  </w:r>
                </w:p>
              </w:tc>
            </w:tr>
            <w:tr w:rsidR="00B43ED7" w:rsidRPr="00792CFE" w14:paraId="3C0D3D3C" w14:textId="77777777" w:rsidTr="00240849"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5CE28F6F" w14:textId="1ADD8B2D" w:rsidR="00B43ED7" w:rsidRPr="00792CFE" w:rsidRDefault="00714266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19.12.25</w:t>
                  </w:r>
                </w:p>
              </w:tc>
              <w:tc>
                <w:tcPr>
                  <w:tcW w:w="3309" w:type="dxa"/>
                </w:tcPr>
                <w:p w14:paraId="7AA58C88" w14:textId="5343F728" w:rsidR="00B43ED7" w:rsidRPr="00792CFE" w:rsidRDefault="002A0057" w:rsidP="00B43ED7">
                  <w:pPr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Christmas Jumper Day</w:t>
                  </w:r>
                </w:p>
              </w:tc>
            </w:tr>
            <w:tr w:rsidR="002A0057" w:rsidRPr="00792CFE" w14:paraId="10016C37" w14:textId="77777777" w:rsidTr="00240849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313" w:type="dxa"/>
                </w:tcPr>
                <w:p w14:paraId="0D292461" w14:textId="2823D90D" w:rsidR="002A0057" w:rsidRDefault="00C712B0" w:rsidP="00B43ED7">
                  <w:pP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23.12.25</w:t>
                  </w:r>
                </w:p>
              </w:tc>
              <w:tc>
                <w:tcPr>
                  <w:tcW w:w="3309" w:type="dxa"/>
                </w:tcPr>
                <w:p w14:paraId="7E6551D6" w14:textId="6AD139E3" w:rsidR="002A0057" w:rsidRDefault="00781BBF" w:rsidP="00B43ED7">
                  <w:pPr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</w:pPr>
                  <w:r>
                    <w:rPr>
                      <w:rFonts w:ascii="Calibri" w:hAnsi="Calibri" w:cs="Calibri"/>
                      <w:noProof/>
                      <w:sz w:val="20"/>
                      <w:szCs w:val="20"/>
                      <w:lang w:val="en-GB"/>
                    </w:rPr>
                    <w:t>Term finished at 12 noon</w:t>
                  </w:r>
                </w:p>
              </w:tc>
            </w:tr>
          </w:tbl>
          <w:p w14:paraId="350BEAC6" w14:textId="77777777" w:rsidR="006E35B4" w:rsidRPr="00792CFE" w:rsidRDefault="006E35B4" w:rsidP="00AD1D89">
            <w:pPr>
              <w:pStyle w:val="Heading1"/>
              <w:spacing w:after="0"/>
              <w:rPr>
                <w:rFonts w:ascii="Calibri" w:hAnsi="Calibri" w:cs="Calibri"/>
                <w:noProof/>
                <w:sz w:val="24"/>
                <w:szCs w:val="24"/>
                <w:lang w:val="en-GB"/>
              </w:rPr>
            </w:pPr>
          </w:p>
          <w:p w14:paraId="40A5E087" w14:textId="12025617" w:rsidR="00A779A0" w:rsidRPr="00792CFE" w:rsidRDefault="003C56D2" w:rsidP="009A6B4B">
            <w:pPr>
              <w:pStyle w:val="Heading1"/>
              <w:spacing w:after="0"/>
              <w:rPr>
                <w:rFonts w:ascii="Calibri" w:hAnsi="Calibri" w:cs="Calibri"/>
                <w:noProof/>
                <w:sz w:val="24"/>
                <w:szCs w:val="24"/>
                <w:lang w:val="en-GB"/>
              </w:rPr>
            </w:pPr>
            <w:r>
              <w:rPr>
                <w:rFonts w:ascii="Calibri" w:hAnsi="Calibri" w:cs="Calibri"/>
                <w:noProof/>
                <w:sz w:val="24"/>
                <w:szCs w:val="24"/>
                <w:lang w:val="en-GB"/>
              </w:rPr>
              <w:t>Hello and Welcome to M</w:t>
            </w:r>
            <w:r w:rsidR="00E27788">
              <w:rPr>
                <w:rFonts w:ascii="Calibri" w:hAnsi="Calibri" w:cs="Calibri"/>
                <w:noProof/>
                <w:sz w:val="24"/>
                <w:szCs w:val="24"/>
                <w:lang w:val="en-GB"/>
              </w:rPr>
              <w:t xml:space="preserve">rs Gilfillan </w:t>
            </w:r>
            <w:r w:rsidR="00651AA2">
              <w:rPr>
                <w:rFonts w:ascii="Calibri" w:hAnsi="Calibri" w:cs="Calibri"/>
                <w:noProof/>
                <w:sz w:val="24"/>
                <w:szCs w:val="24"/>
                <w:lang w:val="en-GB"/>
              </w:rPr>
              <w:t xml:space="preserve">  </w:t>
            </w:r>
          </w:p>
          <w:p w14:paraId="7C73B5AB" w14:textId="2A1358BF" w:rsidR="003C56D2" w:rsidRDefault="003C56D2" w:rsidP="008D7CC5">
            <w:pPr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lang w:val="en-GB"/>
              </w:rPr>
              <w:t>M</w:t>
            </w:r>
            <w:r w:rsidR="00E27788">
              <w:rPr>
                <w:rFonts w:ascii="Calibri" w:hAnsi="Calibri" w:cs="Calibri"/>
                <w:lang w:val="en-GB"/>
              </w:rPr>
              <w:t>rs Gilfillan is our new Pupil Support Assistant and will be in School Monday to Friday</w:t>
            </w:r>
            <w:r w:rsidR="003F3D3D">
              <w:rPr>
                <w:rFonts w:ascii="Calibri" w:hAnsi="Calibri" w:cs="Calibri"/>
                <w:lang w:val="en-GB"/>
              </w:rPr>
              <w:t xml:space="preserve"> </w:t>
            </w:r>
            <w:r w:rsidR="003F3D3D" w:rsidRPr="003F3D3D">
              <w:rPr>
                <mc:AlternateContent>
                  <mc:Choice Requires="w16se">
                    <w:rFonts w:ascii="Calibri" w:hAnsi="Calibri" w:cs="Calibri"/>
                  </mc:Choice>
                  <mc:Fallback>
                    <w:rFonts w:ascii="Segoe UI Emoji" w:eastAsia="Segoe UI Emoji" w:hAnsi="Segoe UI Emoji" w:cs="Segoe UI Emoji"/>
                  </mc:Fallback>
                </mc:AlternateContent>
                <w:lang w:val="en-GB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2A15D5D3" w14:textId="77777777" w:rsidR="00581DFD" w:rsidRDefault="00581DFD" w:rsidP="008D7CC5">
            <w:pPr>
              <w:rPr>
                <w:rFonts w:ascii="Calibri" w:hAnsi="Calibri" w:cs="Calibri"/>
                <w:lang w:val="en-GB"/>
              </w:rPr>
            </w:pPr>
          </w:p>
          <w:p w14:paraId="3E19CAE4" w14:textId="47F60012" w:rsidR="00492BCD" w:rsidRDefault="00581DFD" w:rsidP="003C56D2">
            <w:pPr>
              <w:jc w:val="center"/>
              <w:rPr>
                <w:rFonts w:ascii="Calibri" w:hAnsi="Calibri" w:cs="Calibri"/>
                <w:lang w:val="en-GB"/>
              </w:rPr>
            </w:pPr>
            <w:r>
              <w:rPr>
                <w:rFonts w:ascii="Calibri" w:hAnsi="Calibri" w:cs="Calibri"/>
                <w:noProof/>
                <w:lang w:val="en-GB"/>
              </w:rPr>
              <w:drawing>
                <wp:inline distT="0" distB="0" distL="0" distR="0" wp14:anchorId="436D7D8B" wp14:editId="61EC28D7">
                  <wp:extent cx="2225675" cy="2205567"/>
                  <wp:effectExtent l="0" t="0" r="3175" b="4445"/>
                  <wp:docPr id="2087282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28219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95" cy="2210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5FE0A" w14:textId="0EDC62BD" w:rsidR="00957A77" w:rsidRDefault="00957A77" w:rsidP="008D7CC5">
            <w:pPr>
              <w:rPr>
                <w:rFonts w:ascii="Calibri" w:hAnsi="Calibri" w:cs="Calibri"/>
                <w:lang w:val="en-GB"/>
              </w:rPr>
            </w:pPr>
          </w:p>
          <w:p w14:paraId="5769936A" w14:textId="0C25B50D" w:rsidR="00DE64DF" w:rsidRPr="008255F2" w:rsidRDefault="00DE64DF" w:rsidP="007D779F">
            <w:pPr>
              <w:rPr>
                <w:noProof/>
                <w:lang w:val="en-GB"/>
              </w:rPr>
            </w:pPr>
          </w:p>
        </w:tc>
        <w:tc>
          <w:tcPr>
            <w:tcW w:w="416" w:type="dxa"/>
          </w:tcPr>
          <w:p w14:paraId="08493FF9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487" w:type="dxa"/>
          </w:tcPr>
          <w:p w14:paraId="7673A886" w14:textId="191944F7" w:rsidR="00CC0A8F" w:rsidRDefault="002D3128" w:rsidP="002D3128">
            <w:pPr>
              <w:pStyle w:val="Heading2"/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</w:pPr>
            <w:r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>Parent Partnership</w:t>
            </w:r>
            <w:r w:rsidR="000348C4"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 xml:space="preserve"> </w:t>
            </w:r>
            <w:r w:rsidR="00040440" w:rsidRPr="00792CFE">
              <w:rPr>
                <w:rFonts w:ascii="Calibri" w:hAnsi="Calibri" w:cs="Calibri"/>
                <w:noProof/>
                <w:color w:val="auto"/>
                <w:sz w:val="24"/>
                <w:szCs w:val="24"/>
                <w:lang w:val="en-GB"/>
              </w:rPr>
              <w:t>News</w:t>
            </w:r>
          </w:p>
          <w:p w14:paraId="729E3720" w14:textId="65ED9737" w:rsidR="007D2442" w:rsidRDefault="00C70558" w:rsidP="007D2442">
            <w:p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Our Parent Partnership</w:t>
            </w:r>
            <w:r w:rsidR="00C171EE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will meet </w:t>
            </w:r>
            <w:r w:rsidR="00746EEA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in School </w:t>
            </w:r>
            <w:r w:rsidR="00C171EE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on the following dates and times between now and the end of 2025.  All are welcome to attend.</w:t>
            </w:r>
            <w:r w:rsidR="00F341DB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</w:t>
            </w:r>
          </w:p>
          <w:p w14:paraId="30230779" w14:textId="0820D2BF" w:rsidR="00746EEA" w:rsidRDefault="000721EB" w:rsidP="00357D74">
            <w:pPr>
              <w:pStyle w:val="ListParagraph"/>
              <w:numPr>
                <w:ilvl w:val="0"/>
                <w:numId w:val="8"/>
              </w:num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Friday </w:t>
            </w:r>
            <w:r w:rsidR="00746EEA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10.10.25</w:t>
            </w:r>
            <w: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@3.15pm</w:t>
            </w:r>
          </w:p>
          <w:p w14:paraId="4AC90FEA" w14:textId="310C9EB2" w:rsidR="00AD29B8" w:rsidRDefault="00AD29B8" w:rsidP="00357D74">
            <w:pPr>
              <w:pStyle w:val="ListParagraph"/>
              <w:numPr>
                <w:ilvl w:val="0"/>
                <w:numId w:val="8"/>
              </w:num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Thursday 06.11.25 @ 6pm </w:t>
            </w:r>
          </w:p>
          <w:p w14:paraId="2BB7DBF6" w14:textId="49A89942" w:rsidR="00846585" w:rsidRPr="0062722F" w:rsidRDefault="000721EB" w:rsidP="00694E49">
            <w:pPr>
              <w:pStyle w:val="ListParagraph"/>
              <w:numPr>
                <w:ilvl w:val="0"/>
                <w:numId w:val="8"/>
              </w:numPr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62722F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Monday 01.12.25 @</w:t>
            </w:r>
            <w:r w:rsidR="0062722F" w:rsidRPr="0062722F"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 xml:space="preserve"> 5.30pm</w:t>
            </w:r>
          </w:p>
          <w:p w14:paraId="02390AC8" w14:textId="77777777" w:rsidR="0062722F" w:rsidRDefault="0062722F" w:rsidP="007D2442">
            <w:p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</w:p>
          <w:p w14:paraId="12B29CAA" w14:textId="21AAC3D4" w:rsidR="00885C88" w:rsidRPr="007065EA" w:rsidRDefault="0062722F" w:rsidP="007D2442">
            <w:pP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b/>
                <w:bCs/>
                <w:sz w:val="20"/>
                <w:szCs w:val="20"/>
                <w:lang w:val="en-GB"/>
              </w:rPr>
              <w:t>Upcoming Events</w:t>
            </w:r>
          </w:p>
          <w:p w14:paraId="33548DA6" w14:textId="487C9399" w:rsidR="008F0990" w:rsidRDefault="0062722F" w:rsidP="0062722F">
            <w:pPr>
              <w:pStyle w:val="ListParagraph"/>
              <w:numPr>
                <w:ilvl w:val="0"/>
                <w:numId w:val="9"/>
              </w:numPr>
              <w:rPr>
                <w:rFonts w:ascii="Calibri" w:hAnsi="Calibri" w:cs="Calibri"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sz w:val="20"/>
                <w:szCs w:val="20"/>
                <w:lang w:val="en-GB"/>
              </w:rPr>
              <w:t>Halloween Disco</w:t>
            </w:r>
            <w:r w:rsidR="007671A3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Friday</w:t>
            </w:r>
            <w:r>
              <w:rPr>
                <w:rFonts w:ascii="Calibri" w:hAnsi="Calibri" w:cs="Calibri"/>
                <w:sz w:val="20"/>
                <w:szCs w:val="20"/>
                <w:lang w:val="en-GB"/>
              </w:rPr>
              <w:t xml:space="preserve"> 31.10.25</w:t>
            </w:r>
            <w:r w:rsidR="007671A3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@</w:t>
            </w:r>
            <w:r>
              <w:rPr>
                <w:rFonts w:ascii="Calibri" w:hAnsi="Calibri" w:cs="Calibri"/>
                <w:sz w:val="20"/>
                <w:szCs w:val="20"/>
                <w:lang w:val="en-GB"/>
              </w:rPr>
              <w:t xml:space="preserve"> </w:t>
            </w:r>
            <w:r w:rsidR="007671A3">
              <w:rPr>
                <w:rFonts w:ascii="Calibri" w:hAnsi="Calibri" w:cs="Calibri"/>
                <w:sz w:val="20"/>
                <w:szCs w:val="20"/>
                <w:lang w:val="en-GB"/>
              </w:rPr>
              <w:t>6-7pm &amp; 7.30-8.30pm</w:t>
            </w:r>
          </w:p>
          <w:p w14:paraId="109608AF" w14:textId="67B28964" w:rsidR="007671A3" w:rsidRPr="0062722F" w:rsidRDefault="007671A3" w:rsidP="0062722F">
            <w:pPr>
              <w:pStyle w:val="ListParagraph"/>
              <w:numPr>
                <w:ilvl w:val="0"/>
                <w:numId w:val="9"/>
              </w:numPr>
              <w:rPr>
                <w:rFonts w:ascii="Calibri" w:hAnsi="Calibri" w:cs="Calibri"/>
                <w:sz w:val="20"/>
                <w:szCs w:val="20"/>
                <w:lang w:val="en-GB"/>
              </w:rPr>
            </w:pPr>
            <w:r>
              <w:rPr>
                <w:rFonts w:ascii="Calibri" w:hAnsi="Calibri" w:cs="Calibri"/>
                <w:sz w:val="20"/>
                <w:szCs w:val="20"/>
                <w:lang w:val="en-GB"/>
              </w:rPr>
              <w:t>Movie Night Friday 5.12.25 @ 3.15-5:30pm</w:t>
            </w:r>
          </w:p>
          <w:p w14:paraId="2D42EBA9" w14:textId="7FDA806F" w:rsidR="00B970A0" w:rsidRPr="00792CFE" w:rsidRDefault="008D50EB" w:rsidP="002D3128">
            <w:pPr>
              <w:rPr>
                <w:rFonts w:ascii="Calibri" w:hAnsi="Calibri" w:cs="Calibri"/>
                <w:sz w:val="20"/>
                <w:szCs w:val="20"/>
                <w:lang w:val="en-GB"/>
              </w:rPr>
            </w:pPr>
            <w:r w:rsidRPr="00792CFE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</w:t>
            </w:r>
            <w:r w:rsidR="001D6388">
              <w:rPr>
                <w:rFonts w:ascii="Calibri" w:hAnsi="Calibri" w:cs="Calibri"/>
                <w:sz w:val="20"/>
                <w:szCs w:val="20"/>
                <w:lang w:val="en-GB"/>
              </w:rPr>
              <w:t>Looking for more information</w:t>
            </w:r>
            <w:r w:rsidR="00521C67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you can email</w:t>
            </w:r>
            <w:r w:rsidRPr="00792CFE">
              <w:rPr>
                <w:rFonts w:ascii="Calibri" w:hAnsi="Calibri" w:cs="Calibri"/>
                <w:sz w:val="20"/>
                <w:szCs w:val="20"/>
                <w:lang w:val="en-GB"/>
              </w:rPr>
              <w:t xml:space="preserve">       </w:t>
            </w:r>
          </w:p>
          <w:p w14:paraId="7FD304FC" w14:textId="7FFE74B4" w:rsidR="00046C32" w:rsidRPr="002D3128" w:rsidRDefault="00505939" w:rsidP="007671A3">
            <w:pPr>
              <w:rPr>
                <w:lang w:val="en-GB"/>
              </w:rPr>
            </w:pPr>
            <w:hyperlink r:id="rId12" w:history="1">
              <w:r w:rsidRPr="00792CFE">
                <w:rPr>
                  <w:rStyle w:val="Hyperlink"/>
                  <w:rFonts w:ascii="Calibri" w:hAnsi="Calibri" w:cs="Calibri"/>
                  <w:b/>
                  <w:bCs/>
                  <w:color w:val="000000" w:themeColor="text1"/>
                  <w:sz w:val="18"/>
                  <w:szCs w:val="18"/>
                  <w:lang w:val="en-GB"/>
                </w:rPr>
                <w:t>parentpartnershipaberuthvenps@gmail.com</w:t>
              </w:r>
            </w:hyperlink>
          </w:p>
        </w:tc>
        <w:tc>
          <w:tcPr>
            <w:tcW w:w="373" w:type="dxa"/>
          </w:tcPr>
          <w:p w14:paraId="5D7321DE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  <w:vMerge w:val="restart"/>
          </w:tcPr>
          <w:p w14:paraId="24E73843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</w:tr>
      <w:tr w:rsidR="00CC0A8F" w:rsidRPr="008255F2" w14:paraId="0D646423" w14:textId="77777777" w:rsidTr="00A06C66">
        <w:trPr>
          <w:trHeight w:val="450"/>
        </w:trPr>
        <w:tc>
          <w:tcPr>
            <w:tcW w:w="4534" w:type="dxa"/>
            <w:vMerge/>
          </w:tcPr>
          <w:p w14:paraId="4B764108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16" w:type="dxa"/>
          </w:tcPr>
          <w:p w14:paraId="12A9BAE8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487" w:type="dxa"/>
          </w:tcPr>
          <w:p w14:paraId="14741872" w14:textId="77777777" w:rsidR="00CC0A8F" w:rsidRPr="008255F2" w:rsidRDefault="00CC0A8F" w:rsidP="005F0F31">
            <w:pPr>
              <w:rPr>
                <w:rFonts w:eastAsia="Century Gothic"/>
                <w:b/>
                <w:noProof/>
                <w:color w:val="FFFFFF"/>
                <w:sz w:val="24"/>
                <w:lang w:val="en-GB"/>
              </w:rPr>
            </w:pPr>
          </w:p>
        </w:tc>
        <w:tc>
          <w:tcPr>
            <w:tcW w:w="373" w:type="dxa"/>
          </w:tcPr>
          <w:p w14:paraId="44DA8FCD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  <w:vMerge/>
          </w:tcPr>
          <w:p w14:paraId="0FCB82C4" w14:textId="77777777" w:rsidR="00CC0A8F" w:rsidRPr="008255F2" w:rsidRDefault="00CC0A8F" w:rsidP="005F0F31">
            <w:pPr>
              <w:rPr>
                <w:noProof/>
                <w:sz w:val="21"/>
                <w:lang w:val="en-GB"/>
              </w:rPr>
            </w:pPr>
          </w:p>
        </w:tc>
      </w:tr>
      <w:tr w:rsidR="00CC0A8F" w:rsidRPr="008255F2" w14:paraId="41783D40" w14:textId="77777777" w:rsidTr="00A06C66">
        <w:trPr>
          <w:trHeight w:val="3312"/>
        </w:trPr>
        <w:tc>
          <w:tcPr>
            <w:tcW w:w="4534" w:type="dxa"/>
            <w:vMerge/>
          </w:tcPr>
          <w:p w14:paraId="5F623867" w14:textId="77777777" w:rsidR="00CC0A8F" w:rsidRPr="008255F2" w:rsidRDefault="00CC0A8F" w:rsidP="005F0F31">
            <w:pPr>
              <w:rPr>
                <w:noProof/>
                <w:lang w:val="en-GB"/>
              </w:rPr>
            </w:pPr>
          </w:p>
        </w:tc>
        <w:tc>
          <w:tcPr>
            <w:tcW w:w="5276" w:type="dxa"/>
            <w:gridSpan w:val="3"/>
            <w:vMerge w:val="restart"/>
          </w:tcPr>
          <w:p w14:paraId="0F51FE9A" w14:textId="196FEE51" w:rsidR="005361AF" w:rsidRPr="00FE19AB" w:rsidRDefault="00B43ED7" w:rsidP="005361AF">
            <w:pPr>
              <w:rPr>
                <w:rFonts w:ascii="Calibri" w:hAnsi="Calibri" w:cs="Calibri"/>
                <w:b/>
                <w:bCs/>
                <w:lang w:val="en-GB"/>
              </w:rPr>
            </w:pPr>
            <w:r>
              <w:rPr>
                <w:rFonts w:ascii="Calibri" w:hAnsi="Calibri" w:cs="Calibri"/>
                <w:b/>
                <w:bCs/>
                <w:lang w:val="en-GB"/>
              </w:rPr>
              <w:t>Our Primary 1 Pupils</w:t>
            </w:r>
            <w:r w:rsidR="00E13F07">
              <w:rPr>
                <w:rFonts w:ascii="Calibri" w:hAnsi="Calibri" w:cs="Calibri"/>
                <w:b/>
                <w:bCs/>
                <w:lang w:val="en-GB"/>
              </w:rPr>
              <w:t xml:space="preserve"> have enjoyed their first term in School</w:t>
            </w:r>
          </w:p>
          <w:p w14:paraId="58E2F606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61C444CA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4AB4892F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0B20DEF6" w14:textId="77777777" w:rsidR="005361AF" w:rsidRPr="005361AF" w:rsidRDefault="005361AF" w:rsidP="005361AF">
            <w:pPr>
              <w:rPr>
                <w:lang w:val="en-GB"/>
              </w:rPr>
            </w:pPr>
          </w:p>
          <w:p w14:paraId="7C1FF8AB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4BF90F8D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3C9C0734" w14:textId="77777777" w:rsidR="005361AF" w:rsidRDefault="005361AF" w:rsidP="005361AF">
            <w:pPr>
              <w:rPr>
                <w:rFonts w:eastAsia="Times New Roman" w:cs="Times New Roman"/>
                <w:b/>
                <w:bCs/>
                <w:noProof/>
                <w:lang w:val="en-GB"/>
              </w:rPr>
            </w:pPr>
          </w:p>
          <w:p w14:paraId="561AAF44" w14:textId="77777777" w:rsidR="005361AF" w:rsidRPr="005361AF" w:rsidRDefault="005361AF" w:rsidP="005361AF">
            <w:pPr>
              <w:jc w:val="center"/>
              <w:rPr>
                <w:lang w:val="en-GB"/>
              </w:rPr>
            </w:pPr>
          </w:p>
        </w:tc>
        <w:tc>
          <w:tcPr>
            <w:tcW w:w="4590" w:type="dxa"/>
            <w:vMerge/>
          </w:tcPr>
          <w:p w14:paraId="58C2BA77" w14:textId="77777777" w:rsidR="00CC0A8F" w:rsidRPr="008255F2" w:rsidRDefault="00CC0A8F" w:rsidP="005F0F31">
            <w:pPr>
              <w:rPr>
                <w:noProof/>
                <w:sz w:val="21"/>
                <w:lang w:val="en-GB"/>
              </w:rPr>
            </w:pPr>
          </w:p>
        </w:tc>
      </w:tr>
      <w:tr w:rsidR="004642F0" w:rsidRPr="008255F2" w14:paraId="7EE4C4A5" w14:textId="77777777" w:rsidTr="00A06C66">
        <w:trPr>
          <w:trHeight w:val="2304"/>
        </w:trPr>
        <w:tc>
          <w:tcPr>
            <w:tcW w:w="4534" w:type="dxa"/>
            <w:vMerge/>
          </w:tcPr>
          <w:p w14:paraId="3CD287CF" w14:textId="77777777" w:rsidR="004642F0" w:rsidRPr="008255F2" w:rsidRDefault="004642F0" w:rsidP="005F0F31">
            <w:pPr>
              <w:rPr>
                <w:noProof/>
                <w:lang w:val="en-GB"/>
              </w:rPr>
            </w:pPr>
          </w:p>
        </w:tc>
        <w:tc>
          <w:tcPr>
            <w:tcW w:w="5276" w:type="dxa"/>
            <w:gridSpan w:val="3"/>
            <w:vMerge/>
          </w:tcPr>
          <w:p w14:paraId="73B0D594" w14:textId="77777777" w:rsidR="004642F0" w:rsidRPr="008255F2" w:rsidRDefault="004642F0" w:rsidP="005F0F31">
            <w:pPr>
              <w:rPr>
                <w:noProof/>
                <w:lang w:val="en-GB"/>
              </w:rPr>
            </w:pPr>
          </w:p>
        </w:tc>
        <w:tc>
          <w:tcPr>
            <w:tcW w:w="4590" w:type="dxa"/>
          </w:tcPr>
          <w:p w14:paraId="212E1113" w14:textId="5E91D28A" w:rsidR="00CA3E4D" w:rsidRDefault="00CA3E4D" w:rsidP="00F37523">
            <w:pPr>
              <w:pStyle w:val="Title"/>
              <w:rPr>
                <w:noProof/>
                <w:sz w:val="36"/>
                <w:szCs w:val="36"/>
                <w:lang w:val="en-GB"/>
              </w:rPr>
            </w:pPr>
          </w:p>
          <w:p w14:paraId="57B0299C" w14:textId="77777777" w:rsidR="00CA3E4D" w:rsidRPr="00881C87" w:rsidRDefault="00CA3E4D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  <w:r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Aberuthven Primary School  </w:t>
            </w:r>
          </w:p>
          <w:p w14:paraId="2103CACF" w14:textId="77777777" w:rsidR="00430AEB" w:rsidRPr="00881C87" w:rsidRDefault="00430AEB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</w:p>
          <w:p w14:paraId="147CE7CE" w14:textId="194F8330" w:rsidR="00670034" w:rsidRPr="00881C87" w:rsidRDefault="00B43ED7" w:rsidP="00CA3E4D">
            <w:pPr>
              <w:pStyle w:val="Title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  <w:r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October</w:t>
            </w:r>
            <w:r w:rsidR="006C6FFD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 25</w:t>
            </w:r>
          </w:p>
          <w:p w14:paraId="61FE969C" w14:textId="02305D6E" w:rsidR="00CA3E4D" w:rsidRPr="00CA3E4D" w:rsidRDefault="00CA3E4D" w:rsidP="00CA3E4D">
            <w:pPr>
              <w:pStyle w:val="Title"/>
              <w:rPr>
                <w:sz w:val="36"/>
                <w:szCs w:val="36"/>
                <w:lang w:val="en-GB"/>
              </w:rPr>
            </w:pPr>
            <w:r w:rsidRPr="00881C87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Newsletter</w:t>
            </w:r>
            <w:r w:rsidRPr="00CA3E4D">
              <w:rPr>
                <w:noProof/>
                <w:sz w:val="36"/>
                <w:szCs w:val="36"/>
                <w:lang w:val="en-GB"/>
              </w:rPr>
              <w:t xml:space="preserve"> </w:t>
            </w:r>
          </w:p>
        </w:tc>
      </w:tr>
    </w:tbl>
    <w:p w14:paraId="2958F650" w14:textId="7977752B" w:rsidR="00CC0A8F" w:rsidRPr="008255F2" w:rsidRDefault="00F34FAF" w:rsidP="00DE0060">
      <w:pPr>
        <w:tabs>
          <w:tab w:val="center" w:pos="7699"/>
        </w:tabs>
        <w:rPr>
          <w:noProof/>
          <w:lang w:val="en-GB"/>
        </w:rPr>
      </w:pPr>
      <w:r w:rsidRPr="00792CFE">
        <w:rPr>
          <w:rFonts w:ascii="Calibri" w:hAnsi="Calibri" w:cs="Calibri"/>
          <w:noProof/>
          <w:lang w:val="en-GB"/>
        </w:rPr>
        <w:drawing>
          <wp:anchor distT="0" distB="0" distL="114300" distR="114300" simplePos="0" relativeHeight="251658240" behindDoc="1" locked="0" layoutInCell="1" allowOverlap="1" wp14:anchorId="18A77332" wp14:editId="4C30E7B5">
            <wp:simplePos x="0" y="0"/>
            <wp:positionH relativeFrom="column">
              <wp:posOffset>5257800</wp:posOffset>
            </wp:positionH>
            <wp:positionV relativeFrom="paragraph">
              <wp:posOffset>-6639560</wp:posOffset>
            </wp:positionV>
            <wp:extent cx="1241425" cy="358775"/>
            <wp:effectExtent l="0" t="0" r="0" b="3175"/>
            <wp:wrapNone/>
            <wp:docPr id="368057238" name="Picture 1" descr="A collage of drawings of a rainbow and a rainb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057238" name="Picture 1" descr="A collage of drawings of a rainbow and a rainbow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142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0A8F" w:rsidRPr="008255F2">
        <w:rPr>
          <w:noProof/>
          <w:lang w:val="en-GB" w:bidi="en-GB"/>
        </w:rPr>
        <w:br w:type="page"/>
      </w:r>
      <w:r w:rsidR="00DE0060">
        <w:rPr>
          <w:noProof/>
          <w:lang w:val="en-GB" w:bidi="en-GB"/>
        </w:rPr>
        <w:lastRenderedPageBreak/>
        <w:tab/>
      </w:r>
    </w:p>
    <w:tbl>
      <w:tblPr>
        <w:tblW w:w="5000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Layout table"/>
      </w:tblPr>
      <w:tblGrid>
        <w:gridCol w:w="4848"/>
        <w:gridCol w:w="445"/>
        <w:gridCol w:w="4812"/>
        <w:gridCol w:w="385"/>
        <w:gridCol w:w="4908"/>
      </w:tblGrid>
      <w:tr w:rsidR="00346FFA" w:rsidRPr="008255F2" w14:paraId="3B188CD2" w14:textId="77777777" w:rsidTr="00187060">
        <w:trPr>
          <w:trHeight w:val="80"/>
          <w:jc w:val="center"/>
        </w:trPr>
        <w:tc>
          <w:tcPr>
            <w:tcW w:w="4848" w:type="dxa"/>
          </w:tcPr>
          <w:p w14:paraId="62308D47" w14:textId="77777777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45" w:type="dxa"/>
            <w:vMerge w:val="restart"/>
          </w:tcPr>
          <w:p w14:paraId="7BA8D679" w14:textId="77777777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812" w:type="dxa"/>
            <w:vMerge w:val="restart"/>
          </w:tcPr>
          <w:p w14:paraId="3E57DBE4" w14:textId="77777777" w:rsidR="00E17039" w:rsidRDefault="0082498E" w:rsidP="0082498E">
            <w:pPr>
              <w:rPr>
                <w:rFonts w:ascii="Calibri" w:hAnsi="Calibri" w:cs="Calibri"/>
              </w:rPr>
            </w:pPr>
            <w:r w:rsidRPr="00E17039">
              <w:rPr>
                <w:rFonts w:ascii="Calibri" w:hAnsi="Calibri" w:cs="Calibri"/>
              </w:rPr>
              <w:t>It is hard to believe that our first term is coming to an end over the next few weeks. Our pupils have worked incredibly hard this term so far- I am sure they will enjoy a very well-earned rest during th</w:t>
            </w:r>
            <w:r w:rsidR="00E17039">
              <w:rPr>
                <w:rFonts w:ascii="Calibri" w:hAnsi="Calibri" w:cs="Calibri"/>
              </w:rPr>
              <w:t xml:space="preserve">e </w:t>
            </w:r>
            <w:r w:rsidRPr="00E17039">
              <w:rPr>
                <w:rFonts w:ascii="Calibri" w:hAnsi="Calibri" w:cs="Calibri"/>
              </w:rPr>
              <w:t xml:space="preserve">October break. </w:t>
            </w:r>
          </w:p>
          <w:p w14:paraId="19C7A5F1" w14:textId="18D1A948" w:rsidR="0082498E" w:rsidRPr="00E17039" w:rsidRDefault="0082498E" w:rsidP="0082498E">
            <w:pPr>
              <w:rPr>
                <w:rFonts w:ascii="Calibri" w:hAnsi="Calibri" w:cs="Calibri"/>
              </w:rPr>
            </w:pPr>
            <w:r w:rsidRPr="00E17039">
              <w:rPr>
                <w:rFonts w:ascii="Calibri" w:hAnsi="Calibri" w:cs="Calibri"/>
              </w:rPr>
              <w:t xml:space="preserve">We thank you in advance for your support next term, particularly over the period of essential </w:t>
            </w:r>
            <w:proofErr w:type="gramStart"/>
            <w:r w:rsidRPr="00E17039">
              <w:rPr>
                <w:rFonts w:ascii="Calibri" w:hAnsi="Calibri" w:cs="Calibri"/>
              </w:rPr>
              <w:t>works</w:t>
            </w:r>
            <w:proofErr w:type="gramEnd"/>
            <w:r w:rsidRPr="00E17039">
              <w:rPr>
                <w:rFonts w:ascii="Calibri" w:hAnsi="Calibri" w:cs="Calibri"/>
              </w:rPr>
              <w:t xml:space="preserve"> due to commence during the October break on our school roof. </w:t>
            </w:r>
          </w:p>
          <w:p w14:paraId="7C9D0775" w14:textId="77777777" w:rsidR="0082498E" w:rsidRDefault="0082498E" w:rsidP="0082498E">
            <w:r w:rsidRPr="00E17039">
              <w:rPr>
                <w:rFonts w:ascii="Calibri" w:hAnsi="Calibri" w:cs="Calibri"/>
              </w:rPr>
              <w:t>We wish all within our school community for relaxing and enjoyable October break. We look forward to welcoming our pupils back to school on Monday 27</w:t>
            </w:r>
            <w:r w:rsidRPr="00E17039">
              <w:rPr>
                <w:rFonts w:ascii="Calibri" w:hAnsi="Calibri" w:cs="Calibri"/>
                <w:vertAlign w:val="superscript"/>
              </w:rPr>
              <w:t>th</w:t>
            </w:r>
            <w:r w:rsidRPr="00E17039">
              <w:rPr>
                <w:rFonts w:ascii="Calibri" w:hAnsi="Calibri" w:cs="Calibri"/>
              </w:rPr>
              <w:t xml:space="preserve"> October 2025</w:t>
            </w:r>
            <w:r>
              <w:t>.</w:t>
            </w:r>
          </w:p>
          <w:p w14:paraId="4BEFB2E4" w14:textId="0010BADC" w:rsidR="00BA50FB" w:rsidRPr="00BA50FB" w:rsidRDefault="00CC4633" w:rsidP="00BA50FB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Kind Regards</w:t>
            </w:r>
          </w:p>
          <w:p w14:paraId="4D064AA9" w14:textId="63D387CE" w:rsidR="00697271" w:rsidRDefault="00BA50FB" w:rsidP="006827A6">
            <w:pPr>
              <w:jc w:val="center"/>
              <w:rPr>
                <w:rFonts w:eastAsia="Century Gothic"/>
                <w:b/>
                <w:noProof/>
                <w:color w:val="FFFFFF"/>
                <w:lang w:val="en-GB"/>
              </w:rPr>
            </w:pPr>
            <w:r w:rsidRPr="00851C56">
              <w:rPr>
                <w:rFonts w:eastAsia="Century Gothic"/>
                <w:b/>
                <w:noProof/>
                <w:color w:val="FFFFFF"/>
                <w:lang w:val="en-GB"/>
              </w:rPr>
              <w:drawing>
                <wp:inline distT="0" distB="0" distL="0" distR="0" wp14:anchorId="6C0267D6" wp14:editId="745BBBAA">
                  <wp:extent cx="981075" cy="427544"/>
                  <wp:effectExtent l="0" t="0" r="0" b="0"/>
                  <wp:docPr id="2020705098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644" cy="433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38DF90" w14:textId="0BED22FF" w:rsidR="004E75EB" w:rsidRPr="00697271" w:rsidRDefault="005E31DF" w:rsidP="00697271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eastAsia="Century Gothic"/>
                <w:b/>
                <w:noProof/>
                <w:color w:val="3E762A" w:themeColor="accent1" w:themeShade="BF"/>
                <w:sz w:val="32"/>
                <w:szCs w:val="32"/>
              </w:rPr>
            </w:pPr>
            <w:r>
              <w:rPr>
                <w:rFonts w:eastAsia="Century Gothic"/>
                <w:b/>
                <w:noProof/>
                <w:color w:val="3E762A" w:themeColor="accent1" w:themeShade="BF"/>
                <w:sz w:val="32"/>
                <w:szCs w:val="32"/>
              </w:rPr>
              <w:drawing>
                <wp:inline distT="0" distB="0" distL="0" distR="0" wp14:anchorId="5848E5F1" wp14:editId="1C6AE43E">
                  <wp:extent cx="2581275" cy="2612986"/>
                  <wp:effectExtent l="0" t="0" r="0" b="0"/>
                  <wp:docPr id="25931047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741" cy="26276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" w:type="dxa"/>
            <w:vMerge w:val="restart"/>
          </w:tcPr>
          <w:p w14:paraId="7BE557AC" w14:textId="5356838F" w:rsidR="00346FFA" w:rsidRPr="008255F2" w:rsidRDefault="00346FFA" w:rsidP="00B67824">
            <w:pPr>
              <w:rPr>
                <w:noProof/>
                <w:lang w:val="en-GB"/>
              </w:rPr>
            </w:pPr>
          </w:p>
        </w:tc>
        <w:tc>
          <w:tcPr>
            <w:tcW w:w="4908" w:type="dxa"/>
          </w:tcPr>
          <w:p w14:paraId="286162D0" w14:textId="5CC3B49A" w:rsidR="00346FFA" w:rsidRPr="000D2082" w:rsidRDefault="000D2082" w:rsidP="001D7535">
            <w:pPr>
              <w:rPr>
                <w:rFonts w:ascii="Calibri" w:hAnsi="Calibri" w:cs="Calibri"/>
                <w:b/>
                <w:bCs/>
                <w:noProof/>
                <w:sz w:val="24"/>
                <w:szCs w:val="24"/>
                <w:lang w:val="en-GB"/>
              </w:rPr>
            </w:pPr>
            <w:r w:rsidRPr="00C1318D">
              <w:rPr>
                <w:rFonts w:ascii="Calibri" w:hAnsi="Calibri" w:cs="Calibri"/>
                <w:b/>
                <w:bCs/>
                <w:noProof/>
                <w:color w:val="549E39" w:themeColor="accent1"/>
                <w:sz w:val="32"/>
                <w:szCs w:val="32"/>
                <w:lang w:val="en-GB"/>
              </w:rPr>
              <w:t>Parent Zone</w:t>
            </w:r>
            <w:r>
              <w:rPr>
                <w:rFonts w:ascii="Calibri" w:hAnsi="Calibri" w:cs="Calibri"/>
                <w:b/>
                <w:bCs/>
                <w:noProof/>
                <w:color w:val="549E39" w:themeColor="accent1"/>
                <w:sz w:val="32"/>
                <w:szCs w:val="32"/>
                <w:lang w:val="en-GB"/>
              </w:rPr>
              <w:t xml:space="preserve"> </w:t>
            </w:r>
          </w:p>
        </w:tc>
      </w:tr>
      <w:tr w:rsidR="004642F0" w:rsidRPr="008255F2" w14:paraId="2A1C61ED" w14:textId="77777777" w:rsidTr="00B619F8">
        <w:trPr>
          <w:trHeight w:val="484"/>
          <w:jc w:val="center"/>
        </w:trPr>
        <w:tc>
          <w:tcPr>
            <w:tcW w:w="4848" w:type="dxa"/>
          </w:tcPr>
          <w:p w14:paraId="1EA0B672" w14:textId="77777777" w:rsidR="00D160D4" w:rsidRDefault="00D160D4" w:rsidP="009A6394">
            <w:pPr>
              <w:pStyle w:val="Heading1"/>
              <w:ind w:firstLine="720"/>
              <w:rPr>
                <w:rFonts w:ascii="Calibri" w:hAnsi="Calibri" w:cs="Calibri"/>
                <w:noProof/>
                <w:lang w:val="en-GB"/>
              </w:rPr>
            </w:pPr>
          </w:p>
          <w:p w14:paraId="5F45D317" w14:textId="77777777" w:rsidR="00D160D4" w:rsidRDefault="00D160D4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4EF184B7" w14:textId="77777777" w:rsidR="00B619F8" w:rsidRDefault="00B619F8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3B8089F4" w14:textId="77777777" w:rsidR="00B619F8" w:rsidRDefault="00B619F8" w:rsidP="00F37523">
            <w:pPr>
              <w:pStyle w:val="Heading1"/>
              <w:rPr>
                <w:rFonts w:ascii="Calibri" w:hAnsi="Calibri" w:cs="Calibri"/>
                <w:noProof/>
                <w:lang w:val="en-GB"/>
              </w:rPr>
            </w:pPr>
          </w:p>
          <w:p w14:paraId="39399DD4" w14:textId="77777777" w:rsidR="009418F4" w:rsidRDefault="009418F4" w:rsidP="00F37523">
            <w:pPr>
              <w:pStyle w:val="Heading1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</w:p>
          <w:p w14:paraId="32AE61CC" w14:textId="77777777" w:rsidR="00581DFD" w:rsidRDefault="00581DFD" w:rsidP="00F37523">
            <w:pPr>
              <w:pStyle w:val="Heading1"/>
              <w:rPr>
                <w:rFonts w:ascii="Calibri" w:hAnsi="Calibri" w:cs="Calibri"/>
                <w:noProof/>
                <w:sz w:val="32"/>
                <w:szCs w:val="32"/>
                <w:lang w:val="en-GB"/>
              </w:rPr>
            </w:pPr>
          </w:p>
          <w:p w14:paraId="37DF242A" w14:textId="2B929D6E" w:rsidR="00B67824" w:rsidRPr="003925F0" w:rsidRDefault="00CA3E4D" w:rsidP="00F37523">
            <w:pPr>
              <w:pStyle w:val="Heading1"/>
              <w:rPr>
                <w:rStyle w:val="Heading1Char"/>
                <w:rFonts w:ascii="Calibri" w:hAnsi="Calibri" w:cs="Calibri"/>
                <w:b/>
                <w:noProof/>
                <w:sz w:val="32"/>
                <w:szCs w:val="32"/>
                <w:lang w:val="en-GB"/>
              </w:rPr>
            </w:pPr>
            <w:r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A message from</w:t>
            </w:r>
            <w:r w:rsidR="00EF2E9C"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 xml:space="preserve"> </w:t>
            </w:r>
            <w:r w:rsidRPr="003925F0">
              <w:rPr>
                <w:rFonts w:ascii="Calibri" w:hAnsi="Calibri" w:cs="Calibri"/>
                <w:noProof/>
                <w:sz w:val="32"/>
                <w:szCs w:val="32"/>
                <w:lang w:val="en-GB"/>
              </w:rPr>
              <w:t>Mrs Tyrrell</w:t>
            </w:r>
          </w:p>
          <w:p w14:paraId="6C88E330" w14:textId="77777777" w:rsidR="00BA50FB" w:rsidRPr="00BA50FB" w:rsidRDefault="00BA50FB" w:rsidP="00BA50FB">
            <w:pPr>
              <w:rPr>
                <w:rFonts w:ascii="Calibri" w:hAnsi="Calibri" w:cs="Calibri"/>
              </w:rPr>
            </w:pPr>
            <w:r w:rsidRPr="00BA50FB">
              <w:rPr>
                <w:rFonts w:ascii="Calibri" w:hAnsi="Calibri" w:cs="Calibri"/>
              </w:rPr>
              <w:t>Dear Parents, Guardians, and Friends,</w:t>
            </w:r>
          </w:p>
          <w:p w14:paraId="61B8169F" w14:textId="77777777" w:rsidR="0092367C" w:rsidRPr="0092367C" w:rsidRDefault="0092367C" w:rsidP="0092367C">
            <w:pPr>
              <w:rPr>
                <w:rFonts w:ascii="Calibri" w:hAnsi="Calibri" w:cs="Calibri"/>
              </w:rPr>
            </w:pPr>
            <w:r w:rsidRPr="0092367C">
              <w:rPr>
                <w:rFonts w:ascii="Calibri" w:hAnsi="Calibri" w:cs="Calibri"/>
              </w:rPr>
              <w:t xml:space="preserve">It was lovely to see such a large and positive response to our Parent Decider Skills session in September. Thank you to all who took the time to attend and share their feedback. </w:t>
            </w:r>
          </w:p>
          <w:p w14:paraId="7BC4C465" w14:textId="77777777" w:rsidR="00E17039" w:rsidRDefault="0092367C" w:rsidP="00A01652">
            <w:pPr>
              <w:rPr>
                <w:rFonts w:ascii="Calibri" w:hAnsi="Calibri" w:cs="Calibri"/>
              </w:rPr>
            </w:pPr>
            <w:r w:rsidRPr="0092367C">
              <w:rPr>
                <w:rFonts w:ascii="Calibri" w:hAnsi="Calibri" w:cs="Calibri"/>
              </w:rPr>
              <w:t xml:space="preserve">There are 2 apps which can be downloaded to support Decider Skills at home. For further information please visit </w:t>
            </w:r>
            <w:hyperlink r:id="rId16" w:history="1">
              <w:r w:rsidRPr="0092367C">
                <w:rPr>
                  <w:rStyle w:val="Hyperlink"/>
                  <w:rFonts w:ascii="Calibri" w:hAnsi="Calibri" w:cs="Calibri"/>
                </w:rPr>
                <w:t>https://pwa.thedecider.org.uk/</w:t>
              </w:r>
            </w:hyperlink>
            <w:r w:rsidRPr="0092367C">
              <w:rPr>
                <w:rFonts w:ascii="Calibri" w:hAnsi="Calibri" w:cs="Calibri"/>
              </w:rPr>
              <w:t xml:space="preserve"> and </w:t>
            </w:r>
            <w:hyperlink r:id="rId17" w:history="1">
              <w:r w:rsidRPr="0092367C">
                <w:rPr>
                  <w:rStyle w:val="Hyperlink"/>
                  <w:rFonts w:ascii="Calibri" w:hAnsi="Calibri" w:cs="Calibri"/>
                </w:rPr>
                <w:t>https://thedecider.org.uk/resources-downloads/stopp/</w:t>
              </w:r>
            </w:hyperlink>
            <w:r w:rsidRPr="0092367C">
              <w:rPr>
                <w:rFonts w:ascii="Calibri" w:hAnsi="Calibri" w:cs="Calibri"/>
              </w:rPr>
              <w:t xml:space="preserve">. </w:t>
            </w:r>
          </w:p>
          <w:p w14:paraId="14EC4C17" w14:textId="47CBBC1E" w:rsidR="00A01652" w:rsidRPr="00D155FE" w:rsidRDefault="0092367C" w:rsidP="00A01652">
            <w:pPr>
              <w:rPr>
                <w:noProof/>
                <w:lang w:val="en-GB"/>
              </w:rPr>
            </w:pPr>
            <w:r w:rsidRPr="0092367C">
              <w:rPr>
                <w:rFonts w:ascii="Calibri" w:hAnsi="Calibri" w:cs="Calibri"/>
              </w:rPr>
              <w:t xml:space="preserve">Further information about Decider Skills can also be </w:t>
            </w:r>
            <w:r w:rsidR="00AD29B8">
              <w:rPr>
                <w:rFonts w:ascii="Calibri" w:hAnsi="Calibri" w:cs="Calibri"/>
              </w:rPr>
              <w:t xml:space="preserve">found </w:t>
            </w:r>
            <w:r w:rsidRPr="0092367C">
              <w:rPr>
                <w:rFonts w:ascii="Calibri" w:hAnsi="Calibri" w:cs="Calibri"/>
              </w:rPr>
              <w:t xml:space="preserve">at </w:t>
            </w:r>
            <w:hyperlink r:id="rId18" w:history="1">
              <w:r w:rsidRPr="0092367C">
                <w:rPr>
                  <w:rStyle w:val="Hyperlink"/>
                  <w:rFonts w:ascii="Calibri" w:hAnsi="Calibri" w:cs="Calibri"/>
                </w:rPr>
                <w:t>The Decider Skills | The Decider</w:t>
              </w:r>
            </w:hyperlink>
            <w:r w:rsidRPr="0092367C">
              <w:rPr>
                <w:rFonts w:ascii="Calibri" w:hAnsi="Calibri" w:cs="Calibri"/>
              </w:rPr>
              <w:t>.</w:t>
            </w:r>
          </w:p>
          <w:p w14:paraId="3E281E54" w14:textId="46F6964B" w:rsidR="002F6280" w:rsidRPr="00D155FE" w:rsidRDefault="002F6280" w:rsidP="00606664">
            <w:pPr>
              <w:rPr>
                <w:noProof/>
                <w:lang w:val="en-GB"/>
              </w:rPr>
            </w:pPr>
          </w:p>
        </w:tc>
        <w:tc>
          <w:tcPr>
            <w:tcW w:w="445" w:type="dxa"/>
            <w:vMerge/>
            <w:tcMar>
              <w:top w:w="29" w:type="dxa"/>
              <w:left w:w="29" w:type="dxa"/>
              <w:bottom w:w="29" w:type="dxa"/>
              <w:right w:w="29" w:type="dxa"/>
            </w:tcMar>
            <w:vAlign w:val="center"/>
          </w:tcPr>
          <w:p w14:paraId="24203F47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4812" w:type="dxa"/>
            <w:vMerge/>
            <w:vAlign w:val="center"/>
          </w:tcPr>
          <w:p w14:paraId="04285A91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385" w:type="dxa"/>
            <w:vMerge/>
            <w:vAlign w:val="center"/>
          </w:tcPr>
          <w:p w14:paraId="1B272300" w14:textId="77777777" w:rsidR="004642F0" w:rsidRPr="008255F2" w:rsidRDefault="004642F0" w:rsidP="00B67824">
            <w:pPr>
              <w:pStyle w:val="NoSpacing"/>
              <w:jc w:val="center"/>
              <w:rPr>
                <w:noProof/>
                <w:lang w:val="en-GB"/>
              </w:rPr>
            </w:pPr>
          </w:p>
        </w:tc>
        <w:tc>
          <w:tcPr>
            <w:tcW w:w="4908" w:type="dxa"/>
          </w:tcPr>
          <w:p w14:paraId="6C85960E" w14:textId="13462480" w:rsidR="001D7535" w:rsidRDefault="00471640" w:rsidP="00E80DEC">
            <w:pPr>
              <w:spacing w:after="0"/>
              <w:rPr>
                <w:rFonts w:ascii="Calibri" w:hAnsi="Calibri" w:cs="Calibri"/>
                <w:b/>
                <w:bCs/>
                <w:noProof/>
                <w:lang w:val="en-GB"/>
              </w:rPr>
            </w:pPr>
            <w:r>
              <w:rPr>
                <w:rFonts w:ascii="Calibri" w:hAnsi="Calibri" w:cs="Calibri"/>
                <w:b/>
                <w:bCs/>
                <w:noProof/>
                <w:sz w:val="24"/>
                <w:szCs w:val="24"/>
                <w:lang w:val="en-GB"/>
              </w:rPr>
              <w:t>Bug Busting</w:t>
            </w:r>
          </w:p>
          <w:p w14:paraId="1D052B91" w14:textId="2A4DE9A9" w:rsidR="00831E09" w:rsidRDefault="00471640" w:rsidP="00C07D48">
            <w:pPr>
              <w:spacing w:after="0"/>
              <w:jc w:val="center"/>
              <w:rPr>
                <w:rFonts w:ascii="Calibri" w:hAnsi="Calibri" w:cs="Calibri"/>
                <w:noProof/>
                <w:lang w:val="en-GB"/>
              </w:rPr>
            </w:pPr>
            <w:r>
              <w:rPr>
                <w:rFonts w:ascii="Calibri" w:hAnsi="Calibri" w:cs="Calibri"/>
                <w:noProof/>
                <w:lang w:val="en-GB"/>
              </w:rPr>
              <mc:AlternateContent>
                <mc:Choice Requires="wpg">
                  <w:drawing>
                    <wp:inline distT="0" distB="0" distL="0" distR="0" wp14:anchorId="0A09C1C1" wp14:editId="04C4CDDC">
                      <wp:extent cx="1739265" cy="1304924"/>
                      <wp:effectExtent l="0" t="0" r="0" b="0"/>
                      <wp:docPr id="1693152416" name="Group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9265" cy="1304924"/>
                                <a:chOff x="0" y="0"/>
                                <a:chExt cx="1739265" cy="107310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8005048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2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9265" cy="9867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68510571" name="Text Box 1"/>
                              <wps:cNvSpPr txBox="1"/>
                              <wps:spPr>
                                <a:xfrm>
                                  <a:off x="0" y="986410"/>
                                  <a:ext cx="1739265" cy="86696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5B595DE6" w14:textId="5B1C5090" w:rsidR="00471640" w:rsidRPr="00471640" w:rsidRDefault="00471640" w:rsidP="0047164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09C1C1" id="Group 2" o:spid="_x0000_s1026" style="width:136.95pt;height:102.75pt;mso-position-horizontal-relative:char;mso-position-vertical-relative:line" coordsize="17392,1073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7" type="#_x0000_t75" style="position:absolute;width:17392;height:9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">
                        <v:imagedata r:id="rId21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" o:spid="_x0000_s1028" type="#_x0000_t202" style="position:absolute;top:9864;width:17392;height: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" stroked="f">
                        <v:textbox>
                          <w:txbxContent>
                            <w:p w14:paraId="5B595DE6" w14:textId="5B1C5090" w:rsidR="00471640" w:rsidRPr="00471640" w:rsidRDefault="00471640" w:rsidP="0047164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2F78C191" w14:textId="08D4B4CE" w:rsidR="002A5635" w:rsidRDefault="008A4940" w:rsidP="00C07D48">
            <w:pPr>
              <w:spacing w:after="0"/>
              <w:jc w:val="center"/>
              <w:rPr>
                <w:rFonts w:ascii="Calibri" w:hAnsi="Calibri" w:cs="Calibri"/>
                <w:noProof/>
                <w:lang w:val="en-GB"/>
              </w:rPr>
            </w:pPr>
            <w:r>
              <w:rPr>
                <w:rFonts w:ascii="Calibri" w:hAnsi="Calibri" w:cs="Calibri"/>
                <w:noProof/>
                <w:lang w:val="en-GB"/>
              </w:rPr>
              <w:t>Click on the link below for useful information on preventative and treatment of head lice.</w:t>
            </w:r>
          </w:p>
          <w:p w14:paraId="1E8018C4" w14:textId="61016F5B" w:rsidR="004E6863" w:rsidRPr="00831E09" w:rsidRDefault="009A6394" w:rsidP="00C07D48">
            <w:pPr>
              <w:spacing w:after="0"/>
              <w:jc w:val="center"/>
              <w:rPr>
                <w:rFonts w:ascii="Calibri" w:hAnsi="Calibri" w:cs="Calibri"/>
                <w:noProof/>
                <w:lang w:val="en-GB"/>
              </w:rPr>
            </w:pPr>
            <w:hyperlink r:id="rId22" w:history="1">
              <w:proofErr w:type="gramStart"/>
              <w:r w:rsidRPr="009A6394">
                <w:rPr>
                  <w:color w:val="0000FF"/>
                  <w:u w:val="single"/>
                </w:rPr>
                <w:t>Head lice</w:t>
              </w:r>
              <w:proofErr w:type="gramEnd"/>
              <w:r w:rsidRPr="009A6394">
                <w:rPr>
                  <w:color w:val="0000FF"/>
                  <w:u w:val="single"/>
                </w:rPr>
                <w:t xml:space="preserve"> and nits - NHS</w:t>
              </w:r>
            </w:hyperlink>
          </w:p>
          <w:p w14:paraId="248C6899" w14:textId="77777777" w:rsidR="00FA0315" w:rsidRDefault="00FA0315" w:rsidP="004E75EB">
            <w:pPr>
              <w:spacing w:after="0"/>
              <w:rPr>
                <w:rFonts w:ascii="Calibri" w:hAnsi="Calibri" w:cs="Calibri"/>
                <w:b/>
                <w:bCs/>
                <w:noProof/>
                <w:lang w:val="en-GB"/>
              </w:rPr>
            </w:pPr>
            <w:bookmarkStart w:id="1" w:name="_Hlk191900801"/>
          </w:p>
          <w:bookmarkEnd w:id="1"/>
          <w:p w14:paraId="1ABEF35C" w14:textId="6433BADA" w:rsidR="005E31DF" w:rsidRDefault="00241AE9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  <w:b/>
                <w:bCs/>
              </w:rPr>
            </w:pPr>
            <w:r>
              <w:rPr>
                <w:rStyle w:val="normaltextrun"/>
                <w:rFonts w:ascii="Calibri" w:eastAsiaTheme="majorEastAsia" w:hAnsi="Calibri" w:cs="Calibri"/>
                <w:b/>
                <w:bCs/>
              </w:rPr>
              <w:t>Temporary changes to School Dinners</w:t>
            </w:r>
          </w:p>
          <w:p w14:paraId="59B99768" w14:textId="21BD204E" w:rsidR="005E31DF" w:rsidRPr="00307FB2" w:rsidRDefault="00241AE9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</w:rPr>
            </w:pPr>
            <w:r w:rsidRPr="00307FB2">
              <w:rPr>
                <w:rStyle w:val="normaltextrun"/>
                <w:rFonts w:ascii="Calibri" w:eastAsiaTheme="majorEastAsia" w:hAnsi="Calibri" w:cs="Calibri"/>
              </w:rPr>
              <w:t xml:space="preserve">You have been informed about no hot dinner </w:t>
            </w:r>
            <w:r w:rsidR="00307FB2">
              <w:rPr>
                <w:rStyle w:val="normaltextrun"/>
                <w:rFonts w:ascii="Calibri" w:eastAsiaTheme="majorEastAsia" w:hAnsi="Calibri" w:cs="Calibri"/>
              </w:rPr>
              <w:t>options</w:t>
            </w:r>
            <w:r w:rsidRPr="00307FB2">
              <w:rPr>
                <w:rStyle w:val="normaltextrun"/>
                <w:rFonts w:ascii="Calibri" w:eastAsiaTheme="majorEastAsia" w:hAnsi="Calibri" w:cs="Calibri"/>
              </w:rPr>
              <w:t xml:space="preserve"> taking place on the 8</w:t>
            </w:r>
            <w:r w:rsidRPr="00307FB2">
              <w:rPr>
                <w:rStyle w:val="normaltextrun"/>
                <w:rFonts w:ascii="Calibri" w:eastAsiaTheme="majorEastAsia" w:hAnsi="Calibri" w:cs="Calibri"/>
                <w:vertAlign w:val="superscript"/>
              </w:rPr>
              <w:t>th</w:t>
            </w:r>
            <w:r w:rsidRPr="00307FB2">
              <w:rPr>
                <w:rStyle w:val="normaltextrun"/>
                <w:rFonts w:ascii="Calibri" w:eastAsiaTheme="majorEastAsia" w:hAnsi="Calibri" w:cs="Calibri"/>
              </w:rPr>
              <w:t>, 9</w:t>
            </w:r>
            <w:r w:rsidRPr="00307FB2">
              <w:rPr>
                <w:rStyle w:val="normaltextrun"/>
                <w:rFonts w:ascii="Calibri" w:eastAsiaTheme="majorEastAsia" w:hAnsi="Calibri" w:cs="Calibri"/>
                <w:vertAlign w:val="superscript"/>
              </w:rPr>
              <w:t>th</w:t>
            </w:r>
            <w:r w:rsidRPr="00307FB2">
              <w:rPr>
                <w:rStyle w:val="normaltextrun"/>
                <w:rFonts w:ascii="Calibri" w:eastAsiaTheme="majorEastAsia" w:hAnsi="Calibri" w:cs="Calibri"/>
              </w:rPr>
              <w:t>, 10</w:t>
            </w:r>
            <w:r w:rsidRPr="00307FB2">
              <w:rPr>
                <w:rStyle w:val="normaltextrun"/>
                <w:rFonts w:ascii="Calibri" w:eastAsiaTheme="majorEastAsia" w:hAnsi="Calibri" w:cs="Calibri"/>
                <w:vertAlign w:val="superscript"/>
              </w:rPr>
              <w:t>th</w:t>
            </w:r>
            <w:r w:rsidRPr="00307FB2">
              <w:rPr>
                <w:rStyle w:val="normaltextrun"/>
                <w:rFonts w:ascii="Calibri" w:eastAsiaTheme="majorEastAsia" w:hAnsi="Calibri" w:cs="Calibri"/>
              </w:rPr>
              <w:t xml:space="preserve"> October.  If you have not placed a pre order for packed lunches you will need to provide a packed lunch from home for your child on the dates above.</w:t>
            </w:r>
          </w:p>
          <w:p w14:paraId="4C67CFF8" w14:textId="77777777" w:rsidR="005E31DF" w:rsidRDefault="005E31DF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  <w:b/>
                <w:bCs/>
              </w:rPr>
            </w:pPr>
          </w:p>
          <w:p w14:paraId="7B953B52" w14:textId="77777777" w:rsidR="005E31DF" w:rsidRDefault="005E31DF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  <w:b/>
                <w:bCs/>
              </w:rPr>
            </w:pPr>
          </w:p>
          <w:p w14:paraId="6AAE8718" w14:textId="45A239EE" w:rsidR="000056F0" w:rsidRDefault="00BC2E00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  <w:b/>
                <w:bCs/>
              </w:rPr>
            </w:pPr>
            <w:r w:rsidRPr="00BC2E00">
              <w:rPr>
                <w:rStyle w:val="normaltextrun"/>
                <w:rFonts w:ascii="Calibri" w:eastAsiaTheme="majorEastAsia" w:hAnsi="Calibri" w:cs="Calibri"/>
                <w:b/>
                <w:bCs/>
              </w:rPr>
              <w:t>Essential Roof Refurbishment</w:t>
            </w:r>
          </w:p>
          <w:p w14:paraId="770BD0FA" w14:textId="547E81B1" w:rsidR="00091BC1" w:rsidRPr="00C06520" w:rsidRDefault="004E69AD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" w:eastAsiaTheme="majorEastAsia" w:hAnsi="Calibri" w:cs="Calibri"/>
              </w:rPr>
            </w:pPr>
            <w:r w:rsidRPr="00C06520">
              <w:rPr>
                <w:rStyle w:val="normaltextrun"/>
                <w:rFonts w:ascii="Calibri" w:eastAsiaTheme="majorEastAsia" w:hAnsi="Calibri" w:cs="Calibri"/>
              </w:rPr>
              <w:t>Just a wee reminder following on from the Head Teachers letter</w:t>
            </w:r>
            <w:r w:rsidR="00AA7920" w:rsidRPr="00C06520">
              <w:rPr>
                <w:rStyle w:val="normaltextrun"/>
                <w:rFonts w:ascii="Calibri" w:eastAsiaTheme="majorEastAsia" w:hAnsi="Calibri" w:cs="Calibri"/>
              </w:rPr>
              <w:t>,</w:t>
            </w:r>
            <w:r w:rsidR="00B10517" w:rsidRPr="00C06520">
              <w:rPr>
                <w:rStyle w:val="normaltextrun"/>
                <w:rFonts w:ascii="Calibri" w:eastAsiaTheme="majorEastAsia" w:hAnsi="Calibri" w:cs="Calibri"/>
              </w:rPr>
              <w:t xml:space="preserve"> </w:t>
            </w:r>
            <w:r w:rsidR="00AA7920" w:rsidRPr="00C06520">
              <w:rPr>
                <w:rStyle w:val="normaltextrun"/>
                <w:rFonts w:ascii="Calibri" w:eastAsiaTheme="majorEastAsia" w:hAnsi="Calibri" w:cs="Calibri"/>
              </w:rPr>
              <w:t>r</w:t>
            </w:r>
            <w:r w:rsidRPr="00C06520">
              <w:rPr>
                <w:rStyle w:val="normaltextrun"/>
                <w:rFonts w:ascii="Calibri" w:eastAsiaTheme="majorEastAsia" w:hAnsi="Calibri" w:cs="Calibri"/>
              </w:rPr>
              <w:t>oof works</w:t>
            </w:r>
            <w:r w:rsidR="00B10517" w:rsidRPr="00C06520">
              <w:rPr>
                <w:rStyle w:val="normaltextrun"/>
                <w:rFonts w:ascii="Calibri" w:eastAsiaTheme="majorEastAsia" w:hAnsi="Calibri" w:cs="Calibri"/>
              </w:rPr>
              <w:t xml:space="preserve"> </w:t>
            </w:r>
            <w:r w:rsidR="00C06520" w:rsidRPr="00C06520">
              <w:rPr>
                <w:rStyle w:val="normaltextrun"/>
                <w:rFonts w:ascii="Calibri" w:eastAsiaTheme="majorEastAsia" w:hAnsi="Calibri" w:cs="Calibri"/>
              </w:rPr>
              <w:t xml:space="preserve">are due to </w:t>
            </w:r>
            <w:r w:rsidRPr="00C06520">
              <w:rPr>
                <w:rStyle w:val="normaltextrun"/>
                <w:rFonts w:ascii="Calibri" w:eastAsiaTheme="majorEastAsia" w:hAnsi="Calibri" w:cs="Calibri"/>
              </w:rPr>
              <w:t>start Monday 13</w:t>
            </w:r>
            <w:r w:rsidRPr="00C06520">
              <w:rPr>
                <w:rStyle w:val="normaltextrun"/>
                <w:rFonts w:ascii="Calibri" w:eastAsiaTheme="majorEastAsia" w:hAnsi="Calibri" w:cs="Calibri"/>
                <w:vertAlign w:val="superscript"/>
              </w:rPr>
              <w:t>th</w:t>
            </w:r>
            <w:r w:rsidRPr="00C06520">
              <w:rPr>
                <w:rStyle w:val="normaltextrun"/>
                <w:rFonts w:ascii="Calibri" w:eastAsiaTheme="majorEastAsia" w:hAnsi="Calibri" w:cs="Calibri"/>
              </w:rPr>
              <w:t xml:space="preserve"> October 2025 for approximately 11 weeks</w:t>
            </w:r>
            <w:r w:rsidR="00B10517" w:rsidRPr="00C06520">
              <w:rPr>
                <w:rStyle w:val="normaltextrun"/>
                <w:rFonts w:ascii="Calibri" w:eastAsiaTheme="majorEastAsia" w:hAnsi="Calibri" w:cs="Calibri"/>
              </w:rPr>
              <w:t>.</w:t>
            </w:r>
            <w:r w:rsidR="00AD29B8">
              <w:rPr>
                <w:rStyle w:val="normaltextrun"/>
                <w:rFonts w:ascii="Calibri" w:eastAsiaTheme="majorEastAsia" w:hAnsi="Calibri" w:cs="Calibri"/>
              </w:rPr>
              <w:t xml:space="preserve"> Please take time to familiarise yourself with the temporary changes which will be in place during this time.</w:t>
            </w:r>
          </w:p>
          <w:p w14:paraId="22A017E3" w14:textId="77777777" w:rsidR="00AA7920" w:rsidRDefault="00AA7920" w:rsidP="000056F0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eastAsiaTheme="majorEastAsia"/>
              </w:rPr>
            </w:pPr>
          </w:p>
          <w:p w14:paraId="3CE14B8E" w14:textId="36E0E24F" w:rsidR="000056F0" w:rsidRPr="00C1318D" w:rsidRDefault="000056F0" w:rsidP="00E80DEC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Calibri" w:hAnsi="Calibri" w:cs="Calibri"/>
                <w:b/>
                <w:bCs/>
                <w:sz w:val="18"/>
                <w:szCs w:val="18"/>
              </w:rPr>
            </w:pPr>
          </w:p>
        </w:tc>
      </w:tr>
    </w:tbl>
    <w:p w14:paraId="6C0CF180" w14:textId="77777777" w:rsidR="00B67824" w:rsidRPr="008255F2" w:rsidRDefault="00B67824" w:rsidP="00C46111">
      <w:pPr>
        <w:rPr>
          <w:noProof/>
          <w:lang w:val="en-GB"/>
        </w:rPr>
      </w:pPr>
    </w:p>
    <w:sectPr w:rsidR="00B67824" w:rsidRPr="008255F2" w:rsidSect="00CB199E">
      <w:headerReference w:type="default" r:id="rId23"/>
      <w:headerReference w:type="first" r:id="rId24"/>
      <w:footerReference w:type="first" r:id="rId25"/>
      <w:pgSz w:w="16838" w:h="11906" w:orient="landscape" w:code="9"/>
      <w:pgMar w:top="720" w:right="720" w:bottom="578" w:left="720" w:header="431" w:footer="28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9FBD96" w14:textId="77777777" w:rsidR="00335976" w:rsidRDefault="00335976" w:rsidP="00D210FA">
      <w:pPr>
        <w:spacing w:after="0"/>
      </w:pPr>
      <w:r>
        <w:separator/>
      </w:r>
    </w:p>
  </w:endnote>
  <w:endnote w:type="continuationSeparator" w:id="0">
    <w:p w14:paraId="7554DE68" w14:textId="77777777" w:rsidR="00335976" w:rsidRDefault="00335976" w:rsidP="00D210F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ill">
    <w:altName w:val="Cambria"/>
    <w:panose1 w:val="00000000000000000000"/>
    <w:charset w:val="00"/>
    <w:family w:val="roman"/>
    <w:notTrueType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38DFF" w14:textId="3EBF587D" w:rsidR="00E1650D" w:rsidRPr="00E1650D" w:rsidRDefault="00E1650D">
    <w:pPr>
      <w:pStyle w:val="Footer"/>
      <w:rPr>
        <w:sz w:val="16"/>
        <w:szCs w:val="16"/>
      </w:rPr>
    </w:pPr>
    <w:r w:rsidRPr="00E1650D">
      <w:rPr>
        <w:sz w:val="16"/>
        <w:szCs w:val="16"/>
      </w:rPr>
      <w:t xml:space="preserve">Claire Hardie </w:t>
    </w:r>
    <w:r w:rsidR="006C6FFD">
      <w:rPr>
        <w:sz w:val="16"/>
        <w:szCs w:val="16"/>
      </w:rPr>
      <w:t>0</w:t>
    </w:r>
    <w:r w:rsidR="009600FB">
      <w:rPr>
        <w:sz w:val="16"/>
        <w:szCs w:val="16"/>
      </w:rPr>
      <w:t>2</w:t>
    </w:r>
    <w:r w:rsidR="006C6FFD">
      <w:rPr>
        <w:sz w:val="16"/>
        <w:szCs w:val="16"/>
      </w:rPr>
      <w:t>2526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6D1E09" w14:textId="77777777" w:rsidR="00335976" w:rsidRDefault="00335976" w:rsidP="00D210FA">
      <w:pPr>
        <w:spacing w:after="0"/>
      </w:pPr>
      <w:r>
        <w:separator/>
      </w:r>
    </w:p>
  </w:footnote>
  <w:footnote w:type="continuationSeparator" w:id="0">
    <w:p w14:paraId="7BFA4036" w14:textId="77777777" w:rsidR="00335976" w:rsidRDefault="00335976" w:rsidP="00D210FA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8838B5" w14:textId="4DD78006" w:rsidR="00CC0A8F" w:rsidRDefault="00545DAF" w:rsidP="00545DAF">
    <w:pPr>
      <w:pStyle w:val="paragraph"/>
      <w:spacing w:before="0" w:beforeAutospacing="0" w:after="0" w:afterAutospacing="0"/>
      <w:jc w:val="center"/>
      <w:textAlignment w:val="baseline"/>
    </w:pPr>
    <w:r w:rsidRPr="00697271">
      <w:rPr>
        <w:rFonts w:eastAsia="Century Gothic"/>
        <w:b/>
        <w:noProof/>
        <w:color w:val="3E762A" w:themeColor="accent1" w:themeShade="BF"/>
        <w:sz w:val="32"/>
        <w:szCs w:val="32"/>
      </w:rPr>
      <w:t>Respect and Opportunities for All</w:t>
    </w:r>
    <w:r>
      <w:rPr>
        <w:noProof/>
        <w:lang w:bidi="en-GB"/>
      </w:rPr>
      <w:t xml:space="preserve"> </w:t>
    </w:r>
    <w:r w:rsidR="00D311E6">
      <w:rPr>
        <w:noProof/>
        <w:lang w:bidi="en-GB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1BB2E49E" wp14:editId="28BA4147">
              <wp:simplePos x="0" y="0"/>
              <wp:positionH relativeFrom="column">
                <wp:posOffset>-180975</wp:posOffset>
              </wp:positionH>
              <wp:positionV relativeFrom="paragraph">
                <wp:posOffset>545465</wp:posOffset>
              </wp:positionV>
              <wp:extent cx="3246977" cy="2295525"/>
              <wp:effectExtent l="0" t="0" r="0" b="9525"/>
              <wp:wrapNone/>
              <wp:docPr id="45" name="Rectangle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3246977" cy="2295525"/>
                      </a:xfrm>
                      <a:prstGeom prst="rect">
                        <a:avLst/>
                      </a:prstGeom>
                      <a:blipFill dpi="0"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28C412E6" w14:textId="057E6960" w:rsidR="00CC0A8F" w:rsidRDefault="00CC0A8F" w:rsidP="00CC0A8F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B2E49E" id="Rectangle 3" o:spid="_x0000_s1029" style="position:absolute;left:0;text-align:left;margin-left:-14.25pt;margin-top:42.95pt;width:255.65pt;height:180.75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" stroked="f" strokeweight="1pt">
              <v:fill r:id="rId2" o:title="" recolor="t" rotate="t" type="frame"/>
              <o:lock v:ext="edit" aspectratio="t"/>
              <v:textbox>
                <w:txbxContent>
                  <w:p w14:paraId="28C412E6" w14:textId="057E6960" w:rsidR="00CC0A8F" w:rsidRDefault="00CC0A8F" w:rsidP="00CC0A8F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  <w:r w:rsidR="00346FFA">
      <w:rPr>
        <w:lang w:bidi="en-GB"/>
      </w:rPr>
      <w:t>`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89CCD1" w14:textId="734A9911" w:rsidR="00D210FA" w:rsidRDefault="004642F0">
    <w:pPr>
      <w:pStyle w:val="Header"/>
    </w:pPr>
    <w:r>
      <w:rPr>
        <w:noProof/>
        <w:lang w:val="en-GB" w:bidi="en-GB"/>
      </w:rPr>
      <mc:AlternateContent>
        <mc:Choice Requires="wpg">
          <w:drawing>
            <wp:anchor distT="0" distB="0" distL="114300" distR="114300" simplePos="0" relativeHeight="251671552" behindDoc="1" locked="0" layoutInCell="1" allowOverlap="1" wp14:anchorId="5F445DCF" wp14:editId="693E69CB">
              <wp:simplePos x="0" y="0"/>
              <wp:positionH relativeFrom="page">
                <wp:posOffset>238125</wp:posOffset>
              </wp:positionH>
              <wp:positionV relativeFrom="page">
                <wp:posOffset>133350</wp:posOffset>
              </wp:positionV>
              <wp:extent cx="9585456" cy="7405075"/>
              <wp:effectExtent l="0" t="0" r="1905" b="5715"/>
              <wp:wrapNone/>
              <wp:docPr id="65" name="Group 65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585455" cy="7405075"/>
                        <a:chOff x="0" y="-85725"/>
                        <a:chExt cx="9585456" cy="7405075"/>
                      </a:xfrm>
                    </wpg:grpSpPr>
                    <wps:wsp>
                      <wps:cNvPr id="18" name="Rectangle 18"/>
                      <wps:cNvSpPr/>
                      <wps:spPr>
                        <a:xfrm>
                          <a:off x="3241964" y="0"/>
                          <a:ext cx="3108791" cy="2861936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26" name="Group 26" descr="Design Elements" title="Front Design"/>
                      <wpg:cNvGrpSpPr>
                        <a:grpSpLocks noChangeAspect="1"/>
                      </wpg:cNvGrpSpPr>
                      <wpg:grpSpPr>
                        <a:xfrm>
                          <a:off x="6695275" y="-85725"/>
                          <a:ext cx="2867823" cy="5362087"/>
                          <a:chOff x="228600" y="-89262"/>
                          <a:chExt cx="2984550" cy="5583373"/>
                        </a:xfrm>
                      </wpg:grpSpPr>
                      <wps:wsp>
                        <wps:cNvPr id="31" name="Rectangle 31"/>
                        <wps:cNvSpPr/>
                        <wps:spPr>
                          <a:xfrm>
                            <a:off x="783655" y="3282887"/>
                            <a:ext cx="2429495" cy="2211224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981200" y="-69426"/>
                            <a:ext cx="1218565" cy="137223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B2342" w14:textId="09528478" w:rsidR="006448BD" w:rsidRPr="001A0CE9" w:rsidRDefault="006448BD" w:rsidP="006448BD">
                              <w:pPr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 rot="10800000">
                            <a:off x="228600" y="3093720"/>
                            <a:ext cx="609600" cy="610235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 descr="Child dressed as astronaut"/>
                        <wps:cNvSpPr/>
                        <wps:spPr>
                          <a:xfrm>
                            <a:off x="384467" y="-89262"/>
                            <a:ext cx="1143528" cy="116328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10800000">
                            <a:off x="1600200" y="487680"/>
                            <a:ext cx="1143000" cy="1143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 rot="10800000">
                            <a:off x="457200" y="320040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10800000">
                            <a:off x="609600" y="1371600"/>
                            <a:ext cx="2394585" cy="24003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23584" y="1030859"/>
                            <a:ext cx="2670616" cy="228379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17" name="Rectangle 17"/>
                      <wps:cNvSpPr/>
                      <wps:spPr>
                        <a:xfrm>
                          <a:off x="6476665" y="5370023"/>
                          <a:ext cx="3108791" cy="193289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A6005" w14:textId="77777777" w:rsidR="005F0F31" w:rsidRPr="00D57231" w:rsidRDefault="005F0F31" w:rsidP="004642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9" name="Group 1"/>
                      <wpg:cNvGrpSpPr/>
                      <wpg:grpSpPr>
                        <a:xfrm rot="10800000">
                          <a:off x="0" y="7182197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23" name="Rectangle 23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g:grpSp>
                      <wpg:cNvPr id="39" name="Group 1"/>
                      <wpg:cNvGrpSpPr/>
                      <wpg:grpSpPr>
                        <a:xfrm rot="10800000">
                          <a:off x="3241964" y="2934393"/>
                          <a:ext cx="3108791" cy="137153"/>
                          <a:chOff x="0" y="2433178"/>
                          <a:chExt cx="3047999" cy="986297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0" y="2433178"/>
                            <a:ext cx="984926" cy="986297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44371" y="2433178"/>
                            <a:ext cx="959543" cy="986297"/>
                          </a:xfrm>
                          <a:prstGeom prst="rect">
                            <a:avLst/>
                          </a:prstGeom>
                          <a:solidFill>
                            <a:schemeClr val="accent4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2063028" y="2433178"/>
                            <a:ext cx="984971" cy="986297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wps:wsp>
                      <wps:cNvPr id="37" name="Rectangle 37"/>
                      <wps:cNvSpPr>
                        <a:spLocks noChangeAspect="1"/>
                      </wps:cNvSpPr>
                      <wps:spPr>
                        <a:xfrm>
                          <a:off x="3108455" y="3408765"/>
                          <a:ext cx="3466821" cy="3170412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717D7B" w14:textId="04664950" w:rsidR="004642F0" w:rsidRPr="00427D62" w:rsidRDefault="004642F0" w:rsidP="004642F0">
                            <w:pPr>
                              <w:jc w:val="center"/>
                              <w:rPr>
                                <w:rFonts w:ascii="ill" w:hAnsi="ill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95300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445DCF" id="Group 65" o:spid="_x0000_s1030" alt="&quot;&quot;" style="position:absolute;margin-left:18.75pt;margin-top:10.5pt;width:754.75pt;height:583.1pt;z-index:-251644928;mso-width-percent:953;mso-position-horizontal-relative:page;mso-position-vertical-relative:page;mso-width-percent:953" coordorigin=",-857" coordsize="95854,7405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">
              <v:rect id="Rectangle 18" o:spid="_x0000_s1031" style="position:absolute;left:32419;width:31088;height:28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" fillcolor="#8ab833 [3205]" stroked="f" strokeweight="1pt"/>
              <v:group id="Group 26" o:spid="_x0000_s1032" alt="Design Elements" style="position:absolute;left:66952;top:-857;width:28678;height:53620" coordorigin="2286,-892" coordsize="29845,55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<o:lock v:ext="edit" aspectratio="t"/>
                <v:rect id="Rectangle 31" o:spid="_x0000_s1033" style="position:absolute;left:7836;top:32828;width:24295;height:221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" stroked="f" strokeweight="1pt">
                  <v:fill r:id="rId6" o:title="" recolor="t" rotate="t" type="frame"/>
                </v:rect>
                <v:rect id="Rectangle 27" o:spid="_x0000_s1034" style="position:absolute;left:19812;top:-694;width:12185;height:137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" stroked="f" strokeweight="1pt">
                  <v:fill r:id="rId7" o:title="" recolor="t" rotate="t" type="frame"/>
                  <v:textbox>
                    <w:txbxContent>
                      <w:p w14:paraId="19FB2342" w14:textId="09528478" w:rsidR="006448BD" w:rsidRPr="001A0CE9" w:rsidRDefault="006448BD" w:rsidP="006448BD">
                        <w:pPr>
                          <w:jc w:val="center"/>
                          <w:rPr>
                            <w:rFonts w:ascii="Calibri" w:hAnsi="Calibri" w:cs="Calibri"/>
                          </w:rPr>
                        </w:pPr>
                      </w:p>
                    </w:txbxContent>
                  </v:textbox>
                </v:rect>
                <v:rect id="Rectangle 28" o:spid="_x0000_s1035" style="position:absolute;left:2286;top:30937;width:6096;height:6102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" fillcolor="#455f51 [3215]" stroked="f" strokeweight="1pt"/>
                <v:rect id="Rectangle 29" o:spid="_x0000_s1036" alt="Child dressed as astronaut" style="position:absolute;left:3844;top:-892;width:11435;height:11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" stroked="f" strokeweight="1pt">
                  <v:fill r:id="rId8" o:title="Child dressed as astronaut" recolor="t" rotate="t" type="frame"/>
                </v:rect>
                <v:rect id="Rectangle 32" o:spid="_x0000_s1037" style="position:absolute;left:16002;top:4876;width:11430;height:1143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" filled="f" strokecolor="#ffc000" strokeweight="1pt"/>
                <v:rect id="Rectangle 33" o:spid="_x0000_s1038" style="position:absolute;left:4572;top:32004;width:6096;height:609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" filled="f" strokecolor="#ffc000" strokeweight="1pt"/>
                <v:rect id="Rectangle 34" o:spid="_x0000_s1039" style="position:absolute;left:6096;top:13716;width:23945;height:2400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" filled="f" strokecolor="white [3212]" strokeweight="1pt"/>
                <v:rect id="Rectangle 30" o:spid="_x0000_s1040" style="position:absolute;left:4235;top:10308;width:26707;height:228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" stroked="f" strokeweight="1pt">
                  <v:fill r:id="rId9" o:title="" recolor="t" rotate="t" type="frame"/>
                </v:rect>
              </v:group>
              <v:rect id="Rectangle 17" o:spid="_x0000_s1041" style="position:absolute;left:64766;top:53700;width:31088;height:193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" fillcolor="#455f51 [3215]" stroked="f" strokeweight="1pt">
                <v:textbox>
                  <w:txbxContent>
                    <w:p w14:paraId="2D4A6005" w14:textId="77777777" w:rsidR="005F0F31" w:rsidRPr="00D57231" w:rsidRDefault="005F0F31" w:rsidP="004642F0"/>
                  </w:txbxContent>
                </v:textbox>
              </v:rect>
              <v:group id="Group 1" o:spid="_x0000_s1042" style="position:absolute;top:71821;width:31087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">
                <v:rect id="Rectangle 23" o:spid="_x0000_s1043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" fillcolor="#8ab833 [3205]" stroked="f" strokeweight="1pt"/>
                <v:rect id="Rectangle 24" o:spid="_x0000_s1044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" fillcolor="#029676 [3207]" stroked="f" strokeweight="1pt"/>
                <v:rect id="Rectangle 25" o:spid="_x0000_s1045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" fillcolor="#455f51 [3215]" stroked="f" strokeweight="1pt"/>
              </v:group>
              <v:group id="Group 1" o:spid="_x0000_s1046" style="position:absolute;left:32419;top:29343;width:31088;height:1372;rotation:180" coordorigin=",24331" coordsize="30479,9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">
                <v:rect id="Rectangle 40" o:spid="_x0000_s1047" style="position:absolute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" fillcolor="#8ab833 [3205]" stroked="f" strokeweight="1pt"/>
                <v:rect id="Rectangle 41" o:spid="_x0000_s1048" style="position:absolute;left:10443;top:24331;width:9596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" fillcolor="#029676 [3207]" stroked="f" strokeweight="1pt"/>
                <v:rect id="Rectangle 42" o:spid="_x0000_s1049" style="position:absolute;left:20630;top:24331;width:9849;height:98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" fillcolor="#455f51 [3215]" stroked="f" strokeweight="1pt"/>
              </v:group>
              <v:rect id="Rectangle 37" o:spid="_x0000_s1050" style="position:absolute;left:31084;top:34087;width:34668;height:317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" stroked="f" strokeweight="1pt">
                <v:fill r:id="rId10" o:title="" recolor="t" rotate="t" type="frame"/>
                <o:lock v:ext="edit" aspectratio="t"/>
                <v:textbox>
                  <w:txbxContent>
                    <w:p w14:paraId="08717D7B" w14:textId="04664950" w:rsidR="004642F0" w:rsidRPr="00427D62" w:rsidRDefault="004642F0" w:rsidP="004642F0">
                      <w:pPr>
                        <w:jc w:val="center"/>
                        <w:rPr>
                          <w:rFonts w:ascii="ill" w:hAnsi="ill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 w:rsidR="004B7C47">
      <w:t>Newsletter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A7019F"/>
    <w:multiLevelType w:val="hybridMultilevel"/>
    <w:tmpl w:val="A0EAC50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352C93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C74428D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2AE53E2F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55F51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6E2CFD"/>
    <w:multiLevelType w:val="hybridMultilevel"/>
    <w:tmpl w:val="52A4F67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AE3C88"/>
    <w:multiLevelType w:val="hybridMultilevel"/>
    <w:tmpl w:val="C47416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11B1704"/>
    <w:multiLevelType w:val="multilevel"/>
    <w:tmpl w:val="52A4F67A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455F51" w:themeColor="text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1D6E34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7FDE3617"/>
    <w:multiLevelType w:val="hybridMultilevel"/>
    <w:tmpl w:val="BC3AB0C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58234792">
    <w:abstractNumId w:val="2"/>
  </w:num>
  <w:num w:numId="2" w16cid:durableId="6685843">
    <w:abstractNumId w:val="1"/>
  </w:num>
  <w:num w:numId="3" w16cid:durableId="1565261942">
    <w:abstractNumId w:val="7"/>
  </w:num>
  <w:num w:numId="4" w16cid:durableId="1261907981">
    <w:abstractNumId w:val="8"/>
  </w:num>
  <w:num w:numId="5" w16cid:durableId="368838381">
    <w:abstractNumId w:val="4"/>
  </w:num>
  <w:num w:numId="6" w16cid:durableId="1027096934">
    <w:abstractNumId w:val="3"/>
  </w:num>
  <w:num w:numId="7" w16cid:durableId="1533037577">
    <w:abstractNumId w:val="6"/>
  </w:num>
  <w:num w:numId="8" w16cid:durableId="687876492">
    <w:abstractNumId w:val="0"/>
  </w:num>
  <w:num w:numId="9" w16cid:durableId="95683809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05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3E4D"/>
    <w:rsid w:val="00002366"/>
    <w:rsid w:val="00002E5C"/>
    <w:rsid w:val="00004B87"/>
    <w:rsid w:val="000056F0"/>
    <w:rsid w:val="00007309"/>
    <w:rsid w:val="0001234D"/>
    <w:rsid w:val="00013510"/>
    <w:rsid w:val="00023260"/>
    <w:rsid w:val="00023293"/>
    <w:rsid w:val="00023B69"/>
    <w:rsid w:val="00030658"/>
    <w:rsid w:val="00030E7B"/>
    <w:rsid w:val="0003402A"/>
    <w:rsid w:val="000348C4"/>
    <w:rsid w:val="00036727"/>
    <w:rsid w:val="00040440"/>
    <w:rsid w:val="00041FF6"/>
    <w:rsid w:val="00043221"/>
    <w:rsid w:val="00046C32"/>
    <w:rsid w:val="00047F0B"/>
    <w:rsid w:val="00051479"/>
    <w:rsid w:val="00053E42"/>
    <w:rsid w:val="00060097"/>
    <w:rsid w:val="0006056C"/>
    <w:rsid w:val="00061977"/>
    <w:rsid w:val="000625D0"/>
    <w:rsid w:val="000638BE"/>
    <w:rsid w:val="0006408E"/>
    <w:rsid w:val="00064A09"/>
    <w:rsid w:val="00064BCD"/>
    <w:rsid w:val="000659D7"/>
    <w:rsid w:val="00071980"/>
    <w:rsid w:val="000721EB"/>
    <w:rsid w:val="00074333"/>
    <w:rsid w:val="00075C5C"/>
    <w:rsid w:val="00083FA6"/>
    <w:rsid w:val="000847F5"/>
    <w:rsid w:val="00084DC9"/>
    <w:rsid w:val="000874EC"/>
    <w:rsid w:val="0008782A"/>
    <w:rsid w:val="00090E2E"/>
    <w:rsid w:val="000917A7"/>
    <w:rsid w:val="00091BC1"/>
    <w:rsid w:val="0009427C"/>
    <w:rsid w:val="0009726F"/>
    <w:rsid w:val="00097377"/>
    <w:rsid w:val="000978EF"/>
    <w:rsid w:val="000A065A"/>
    <w:rsid w:val="000A0F12"/>
    <w:rsid w:val="000A2957"/>
    <w:rsid w:val="000B0DFB"/>
    <w:rsid w:val="000B3333"/>
    <w:rsid w:val="000B6765"/>
    <w:rsid w:val="000B7DDA"/>
    <w:rsid w:val="000C4D16"/>
    <w:rsid w:val="000C6AFB"/>
    <w:rsid w:val="000C73E1"/>
    <w:rsid w:val="000D2082"/>
    <w:rsid w:val="000E234B"/>
    <w:rsid w:val="000E7FD4"/>
    <w:rsid w:val="000F63AC"/>
    <w:rsid w:val="000F6863"/>
    <w:rsid w:val="00100178"/>
    <w:rsid w:val="001069DD"/>
    <w:rsid w:val="00106FC5"/>
    <w:rsid w:val="00112981"/>
    <w:rsid w:val="001152D6"/>
    <w:rsid w:val="00120DEC"/>
    <w:rsid w:val="0012418F"/>
    <w:rsid w:val="00124B03"/>
    <w:rsid w:val="0012707C"/>
    <w:rsid w:val="001317FB"/>
    <w:rsid w:val="001329FD"/>
    <w:rsid w:val="001350A0"/>
    <w:rsid w:val="00141F71"/>
    <w:rsid w:val="001465F2"/>
    <w:rsid w:val="00147307"/>
    <w:rsid w:val="0015157B"/>
    <w:rsid w:val="00152845"/>
    <w:rsid w:val="00153A4F"/>
    <w:rsid w:val="0015785B"/>
    <w:rsid w:val="00166149"/>
    <w:rsid w:val="00170294"/>
    <w:rsid w:val="001837A6"/>
    <w:rsid w:val="0018573E"/>
    <w:rsid w:val="00187060"/>
    <w:rsid w:val="001930FC"/>
    <w:rsid w:val="00195EA8"/>
    <w:rsid w:val="0019772F"/>
    <w:rsid w:val="001A0CE9"/>
    <w:rsid w:val="001A1106"/>
    <w:rsid w:val="001A6096"/>
    <w:rsid w:val="001A7792"/>
    <w:rsid w:val="001B6B2E"/>
    <w:rsid w:val="001C0E4B"/>
    <w:rsid w:val="001C329C"/>
    <w:rsid w:val="001C3660"/>
    <w:rsid w:val="001C55B6"/>
    <w:rsid w:val="001D37D4"/>
    <w:rsid w:val="001D3CB4"/>
    <w:rsid w:val="001D6388"/>
    <w:rsid w:val="001D6CC4"/>
    <w:rsid w:val="001D7535"/>
    <w:rsid w:val="001E2DAC"/>
    <w:rsid w:val="001E5B4F"/>
    <w:rsid w:val="001E68C4"/>
    <w:rsid w:val="001F2759"/>
    <w:rsid w:val="00203EAF"/>
    <w:rsid w:val="00205F6D"/>
    <w:rsid w:val="00206405"/>
    <w:rsid w:val="00206D96"/>
    <w:rsid w:val="00211E53"/>
    <w:rsid w:val="00225EAA"/>
    <w:rsid w:val="0023094F"/>
    <w:rsid w:val="00230FDA"/>
    <w:rsid w:val="0024003A"/>
    <w:rsid w:val="00240849"/>
    <w:rsid w:val="00241AE9"/>
    <w:rsid w:val="00245783"/>
    <w:rsid w:val="0025065C"/>
    <w:rsid w:val="00253267"/>
    <w:rsid w:val="002551A2"/>
    <w:rsid w:val="00263ABD"/>
    <w:rsid w:val="00264847"/>
    <w:rsid w:val="00264962"/>
    <w:rsid w:val="002720F4"/>
    <w:rsid w:val="00277280"/>
    <w:rsid w:val="002823CD"/>
    <w:rsid w:val="0028535B"/>
    <w:rsid w:val="00287787"/>
    <w:rsid w:val="00291685"/>
    <w:rsid w:val="002978BD"/>
    <w:rsid w:val="002A0057"/>
    <w:rsid w:val="002A0B0C"/>
    <w:rsid w:val="002A5635"/>
    <w:rsid w:val="002A67B4"/>
    <w:rsid w:val="002A6F03"/>
    <w:rsid w:val="002B0A3D"/>
    <w:rsid w:val="002B2E55"/>
    <w:rsid w:val="002C0266"/>
    <w:rsid w:val="002C0C42"/>
    <w:rsid w:val="002C2132"/>
    <w:rsid w:val="002C41D1"/>
    <w:rsid w:val="002C5538"/>
    <w:rsid w:val="002C7934"/>
    <w:rsid w:val="002D3128"/>
    <w:rsid w:val="002D3453"/>
    <w:rsid w:val="002D581E"/>
    <w:rsid w:val="002E4993"/>
    <w:rsid w:val="002E4AF5"/>
    <w:rsid w:val="002E58E1"/>
    <w:rsid w:val="002E5C65"/>
    <w:rsid w:val="002E66E1"/>
    <w:rsid w:val="002F5764"/>
    <w:rsid w:val="002F6280"/>
    <w:rsid w:val="002F6F37"/>
    <w:rsid w:val="003007A7"/>
    <w:rsid w:val="00301241"/>
    <w:rsid w:val="00307FB2"/>
    <w:rsid w:val="00310E56"/>
    <w:rsid w:val="003117AE"/>
    <w:rsid w:val="00314832"/>
    <w:rsid w:val="003150A5"/>
    <w:rsid w:val="00316A75"/>
    <w:rsid w:val="00320F44"/>
    <w:rsid w:val="00325667"/>
    <w:rsid w:val="003257E1"/>
    <w:rsid w:val="00325DEC"/>
    <w:rsid w:val="00326483"/>
    <w:rsid w:val="00326D43"/>
    <w:rsid w:val="00331260"/>
    <w:rsid w:val="00332B08"/>
    <w:rsid w:val="0033477F"/>
    <w:rsid w:val="00335613"/>
    <w:rsid w:val="00335976"/>
    <w:rsid w:val="00343002"/>
    <w:rsid w:val="00343AD0"/>
    <w:rsid w:val="00346FFA"/>
    <w:rsid w:val="00351D7D"/>
    <w:rsid w:val="003552EF"/>
    <w:rsid w:val="00357AA2"/>
    <w:rsid w:val="00357D74"/>
    <w:rsid w:val="00371399"/>
    <w:rsid w:val="0037327A"/>
    <w:rsid w:val="003735A1"/>
    <w:rsid w:val="00377514"/>
    <w:rsid w:val="00380799"/>
    <w:rsid w:val="00380F68"/>
    <w:rsid w:val="00381A17"/>
    <w:rsid w:val="00390DE5"/>
    <w:rsid w:val="0039257E"/>
    <w:rsid w:val="003925F0"/>
    <w:rsid w:val="003A3069"/>
    <w:rsid w:val="003B110D"/>
    <w:rsid w:val="003B208B"/>
    <w:rsid w:val="003B34EC"/>
    <w:rsid w:val="003B379C"/>
    <w:rsid w:val="003B3D71"/>
    <w:rsid w:val="003B5066"/>
    <w:rsid w:val="003B7418"/>
    <w:rsid w:val="003C0AF2"/>
    <w:rsid w:val="003C20B5"/>
    <w:rsid w:val="003C311C"/>
    <w:rsid w:val="003C56D2"/>
    <w:rsid w:val="003E1030"/>
    <w:rsid w:val="003E489F"/>
    <w:rsid w:val="003E545F"/>
    <w:rsid w:val="003F03D2"/>
    <w:rsid w:val="003F1E1A"/>
    <w:rsid w:val="003F3D3D"/>
    <w:rsid w:val="003F5F3C"/>
    <w:rsid w:val="003F6DEA"/>
    <w:rsid w:val="0040225E"/>
    <w:rsid w:val="004042DD"/>
    <w:rsid w:val="004045E5"/>
    <w:rsid w:val="00407BC0"/>
    <w:rsid w:val="0041766D"/>
    <w:rsid w:val="00421496"/>
    <w:rsid w:val="00421660"/>
    <w:rsid w:val="004223BF"/>
    <w:rsid w:val="00422C27"/>
    <w:rsid w:val="00423E9D"/>
    <w:rsid w:val="00425827"/>
    <w:rsid w:val="00427D62"/>
    <w:rsid w:val="00430AEB"/>
    <w:rsid w:val="004401AC"/>
    <w:rsid w:val="0044367C"/>
    <w:rsid w:val="0044639C"/>
    <w:rsid w:val="00450FAC"/>
    <w:rsid w:val="00451DD1"/>
    <w:rsid w:val="00463E67"/>
    <w:rsid w:val="004642F0"/>
    <w:rsid w:val="00466E97"/>
    <w:rsid w:val="00470BD1"/>
    <w:rsid w:val="00471640"/>
    <w:rsid w:val="004835ED"/>
    <w:rsid w:val="00490050"/>
    <w:rsid w:val="00491485"/>
    <w:rsid w:val="004915D4"/>
    <w:rsid w:val="00491EEE"/>
    <w:rsid w:val="00492BCD"/>
    <w:rsid w:val="004B7C47"/>
    <w:rsid w:val="004C2A54"/>
    <w:rsid w:val="004C2C54"/>
    <w:rsid w:val="004C69CB"/>
    <w:rsid w:val="004E3A2C"/>
    <w:rsid w:val="004E6863"/>
    <w:rsid w:val="004E69AD"/>
    <w:rsid w:val="004E75EB"/>
    <w:rsid w:val="004F42E0"/>
    <w:rsid w:val="00500564"/>
    <w:rsid w:val="00501CD2"/>
    <w:rsid w:val="00505939"/>
    <w:rsid w:val="00505DF3"/>
    <w:rsid w:val="00506533"/>
    <w:rsid w:val="00506CA9"/>
    <w:rsid w:val="0051102B"/>
    <w:rsid w:val="0051596D"/>
    <w:rsid w:val="00517850"/>
    <w:rsid w:val="0052174F"/>
    <w:rsid w:val="00521C67"/>
    <w:rsid w:val="005247CD"/>
    <w:rsid w:val="00533F03"/>
    <w:rsid w:val="005361AF"/>
    <w:rsid w:val="00536DA4"/>
    <w:rsid w:val="00537DF6"/>
    <w:rsid w:val="005421DD"/>
    <w:rsid w:val="00545DAF"/>
    <w:rsid w:val="00546DC8"/>
    <w:rsid w:val="005602D2"/>
    <w:rsid w:val="00563B9C"/>
    <w:rsid w:val="00566C48"/>
    <w:rsid w:val="005734D7"/>
    <w:rsid w:val="00574147"/>
    <w:rsid w:val="00574538"/>
    <w:rsid w:val="00575787"/>
    <w:rsid w:val="00575AC1"/>
    <w:rsid w:val="00576497"/>
    <w:rsid w:val="00576D53"/>
    <w:rsid w:val="005816C5"/>
    <w:rsid w:val="00581886"/>
    <w:rsid w:val="00581DFD"/>
    <w:rsid w:val="005838BC"/>
    <w:rsid w:val="00592357"/>
    <w:rsid w:val="00593EE7"/>
    <w:rsid w:val="00594330"/>
    <w:rsid w:val="00597CE8"/>
    <w:rsid w:val="005A15C1"/>
    <w:rsid w:val="005A2671"/>
    <w:rsid w:val="005A4B38"/>
    <w:rsid w:val="005A5AA0"/>
    <w:rsid w:val="005B1370"/>
    <w:rsid w:val="005B16BF"/>
    <w:rsid w:val="005B2306"/>
    <w:rsid w:val="005B57E1"/>
    <w:rsid w:val="005C328B"/>
    <w:rsid w:val="005D478A"/>
    <w:rsid w:val="005D6AD3"/>
    <w:rsid w:val="005E0F9F"/>
    <w:rsid w:val="005E31DF"/>
    <w:rsid w:val="005E61E0"/>
    <w:rsid w:val="005F0F31"/>
    <w:rsid w:val="005F443D"/>
    <w:rsid w:val="005F65A3"/>
    <w:rsid w:val="005F7ECA"/>
    <w:rsid w:val="006024ED"/>
    <w:rsid w:val="00603961"/>
    <w:rsid w:val="00606664"/>
    <w:rsid w:val="00614885"/>
    <w:rsid w:val="00615F79"/>
    <w:rsid w:val="0061793F"/>
    <w:rsid w:val="0062123A"/>
    <w:rsid w:val="0062722F"/>
    <w:rsid w:val="006316ED"/>
    <w:rsid w:val="0063237B"/>
    <w:rsid w:val="006354CF"/>
    <w:rsid w:val="00635759"/>
    <w:rsid w:val="00636B30"/>
    <w:rsid w:val="006409A8"/>
    <w:rsid w:val="00640BE1"/>
    <w:rsid w:val="0064277A"/>
    <w:rsid w:val="00643ECD"/>
    <w:rsid w:val="006448BD"/>
    <w:rsid w:val="0064580D"/>
    <w:rsid w:val="006473C3"/>
    <w:rsid w:val="00651AA2"/>
    <w:rsid w:val="006605F8"/>
    <w:rsid w:val="00661117"/>
    <w:rsid w:val="0066267E"/>
    <w:rsid w:val="00663347"/>
    <w:rsid w:val="00665E7B"/>
    <w:rsid w:val="006676A1"/>
    <w:rsid w:val="00670034"/>
    <w:rsid w:val="00672911"/>
    <w:rsid w:val="006825F5"/>
    <w:rsid w:val="006827A6"/>
    <w:rsid w:val="006833BD"/>
    <w:rsid w:val="006900BE"/>
    <w:rsid w:val="00697271"/>
    <w:rsid w:val="00697520"/>
    <w:rsid w:val="006979B2"/>
    <w:rsid w:val="006A492D"/>
    <w:rsid w:val="006B2358"/>
    <w:rsid w:val="006B38D2"/>
    <w:rsid w:val="006B46CA"/>
    <w:rsid w:val="006C055F"/>
    <w:rsid w:val="006C15C7"/>
    <w:rsid w:val="006C6FFD"/>
    <w:rsid w:val="006D045B"/>
    <w:rsid w:val="006D5F72"/>
    <w:rsid w:val="006D6B5B"/>
    <w:rsid w:val="006E2D42"/>
    <w:rsid w:val="006E35B4"/>
    <w:rsid w:val="006E4EB9"/>
    <w:rsid w:val="006F68EF"/>
    <w:rsid w:val="006F7EC3"/>
    <w:rsid w:val="0070303C"/>
    <w:rsid w:val="007065EA"/>
    <w:rsid w:val="00714266"/>
    <w:rsid w:val="00716B1F"/>
    <w:rsid w:val="00720FEE"/>
    <w:rsid w:val="007220B8"/>
    <w:rsid w:val="007265AF"/>
    <w:rsid w:val="00737665"/>
    <w:rsid w:val="00740C42"/>
    <w:rsid w:val="007432C6"/>
    <w:rsid w:val="00746EEA"/>
    <w:rsid w:val="0075166F"/>
    <w:rsid w:val="007541EF"/>
    <w:rsid w:val="00754D2B"/>
    <w:rsid w:val="00762D38"/>
    <w:rsid w:val="00764B6F"/>
    <w:rsid w:val="007671A3"/>
    <w:rsid w:val="00781BBF"/>
    <w:rsid w:val="00792CFE"/>
    <w:rsid w:val="007A0880"/>
    <w:rsid w:val="007A1E3C"/>
    <w:rsid w:val="007A7BD9"/>
    <w:rsid w:val="007C2115"/>
    <w:rsid w:val="007C483F"/>
    <w:rsid w:val="007C7319"/>
    <w:rsid w:val="007D2442"/>
    <w:rsid w:val="007D3FD1"/>
    <w:rsid w:val="007D43B3"/>
    <w:rsid w:val="007D6E4C"/>
    <w:rsid w:val="007D779F"/>
    <w:rsid w:val="007E2D11"/>
    <w:rsid w:val="007F1D27"/>
    <w:rsid w:val="007F20B4"/>
    <w:rsid w:val="007F525E"/>
    <w:rsid w:val="007F581D"/>
    <w:rsid w:val="008065A8"/>
    <w:rsid w:val="00810F88"/>
    <w:rsid w:val="0081109E"/>
    <w:rsid w:val="008117E8"/>
    <w:rsid w:val="00811B6F"/>
    <w:rsid w:val="00814F3C"/>
    <w:rsid w:val="0081617B"/>
    <w:rsid w:val="00816DFB"/>
    <w:rsid w:val="00816F59"/>
    <w:rsid w:val="00821C8A"/>
    <w:rsid w:val="0082498E"/>
    <w:rsid w:val="00824A92"/>
    <w:rsid w:val="00825562"/>
    <w:rsid w:val="008255F2"/>
    <w:rsid w:val="0082572A"/>
    <w:rsid w:val="00825D17"/>
    <w:rsid w:val="0082695D"/>
    <w:rsid w:val="0083044C"/>
    <w:rsid w:val="00831E09"/>
    <w:rsid w:val="00836EB6"/>
    <w:rsid w:val="00842B66"/>
    <w:rsid w:val="0084376E"/>
    <w:rsid w:val="00843EC8"/>
    <w:rsid w:val="00844F78"/>
    <w:rsid w:val="00845FF1"/>
    <w:rsid w:val="00846585"/>
    <w:rsid w:val="00847EF1"/>
    <w:rsid w:val="008516FF"/>
    <w:rsid w:val="0085182D"/>
    <w:rsid w:val="00851C56"/>
    <w:rsid w:val="00853FA5"/>
    <w:rsid w:val="00854193"/>
    <w:rsid w:val="008628A7"/>
    <w:rsid w:val="00863C14"/>
    <w:rsid w:val="008643BB"/>
    <w:rsid w:val="00864D52"/>
    <w:rsid w:val="008709F5"/>
    <w:rsid w:val="008746D0"/>
    <w:rsid w:val="00874F9B"/>
    <w:rsid w:val="008765B5"/>
    <w:rsid w:val="00877486"/>
    <w:rsid w:val="00877A91"/>
    <w:rsid w:val="00881C87"/>
    <w:rsid w:val="00882DA6"/>
    <w:rsid w:val="00884E86"/>
    <w:rsid w:val="0088577F"/>
    <w:rsid w:val="00885C88"/>
    <w:rsid w:val="00887129"/>
    <w:rsid w:val="00887CB6"/>
    <w:rsid w:val="008927FF"/>
    <w:rsid w:val="008936CE"/>
    <w:rsid w:val="008A4940"/>
    <w:rsid w:val="008A6081"/>
    <w:rsid w:val="008B1AB1"/>
    <w:rsid w:val="008B1B0A"/>
    <w:rsid w:val="008B1B58"/>
    <w:rsid w:val="008B4739"/>
    <w:rsid w:val="008B49D6"/>
    <w:rsid w:val="008C46C8"/>
    <w:rsid w:val="008D0BBC"/>
    <w:rsid w:val="008D50EB"/>
    <w:rsid w:val="008D7CC5"/>
    <w:rsid w:val="008E0048"/>
    <w:rsid w:val="008E3921"/>
    <w:rsid w:val="008E6FF2"/>
    <w:rsid w:val="008F0990"/>
    <w:rsid w:val="008F10E1"/>
    <w:rsid w:val="008F258F"/>
    <w:rsid w:val="0090027B"/>
    <w:rsid w:val="00905238"/>
    <w:rsid w:val="009077E7"/>
    <w:rsid w:val="00907A01"/>
    <w:rsid w:val="0092003C"/>
    <w:rsid w:val="0092367C"/>
    <w:rsid w:val="009238B3"/>
    <w:rsid w:val="00926636"/>
    <w:rsid w:val="009336B9"/>
    <w:rsid w:val="009366E9"/>
    <w:rsid w:val="009418F4"/>
    <w:rsid w:val="009448C0"/>
    <w:rsid w:val="0094702A"/>
    <w:rsid w:val="00947885"/>
    <w:rsid w:val="00953DA8"/>
    <w:rsid w:val="00956606"/>
    <w:rsid w:val="0095792F"/>
    <w:rsid w:val="00957A77"/>
    <w:rsid w:val="009600FB"/>
    <w:rsid w:val="0096053C"/>
    <w:rsid w:val="0096294D"/>
    <w:rsid w:val="00963A46"/>
    <w:rsid w:val="009657E3"/>
    <w:rsid w:val="00967DAB"/>
    <w:rsid w:val="00971A83"/>
    <w:rsid w:val="00980CFD"/>
    <w:rsid w:val="0098277E"/>
    <w:rsid w:val="009853B2"/>
    <w:rsid w:val="00990E76"/>
    <w:rsid w:val="00991A53"/>
    <w:rsid w:val="009964FE"/>
    <w:rsid w:val="00996F4E"/>
    <w:rsid w:val="009A203C"/>
    <w:rsid w:val="009A6394"/>
    <w:rsid w:val="009A6B4B"/>
    <w:rsid w:val="009B4AC9"/>
    <w:rsid w:val="009B50A8"/>
    <w:rsid w:val="009B5EF2"/>
    <w:rsid w:val="009D134E"/>
    <w:rsid w:val="009D17AB"/>
    <w:rsid w:val="009D2D43"/>
    <w:rsid w:val="009D5413"/>
    <w:rsid w:val="009D75FF"/>
    <w:rsid w:val="009E329E"/>
    <w:rsid w:val="009E53C7"/>
    <w:rsid w:val="009E55DD"/>
    <w:rsid w:val="009F0AF5"/>
    <w:rsid w:val="009F71FE"/>
    <w:rsid w:val="00A009D0"/>
    <w:rsid w:val="00A01652"/>
    <w:rsid w:val="00A02D0F"/>
    <w:rsid w:val="00A05390"/>
    <w:rsid w:val="00A05CCB"/>
    <w:rsid w:val="00A06C66"/>
    <w:rsid w:val="00A1207D"/>
    <w:rsid w:val="00A16896"/>
    <w:rsid w:val="00A24605"/>
    <w:rsid w:val="00A254E7"/>
    <w:rsid w:val="00A271A6"/>
    <w:rsid w:val="00A30A9A"/>
    <w:rsid w:val="00A31F33"/>
    <w:rsid w:val="00A3253A"/>
    <w:rsid w:val="00A36CCD"/>
    <w:rsid w:val="00A42104"/>
    <w:rsid w:val="00A50DF1"/>
    <w:rsid w:val="00A57233"/>
    <w:rsid w:val="00A649D7"/>
    <w:rsid w:val="00A70A62"/>
    <w:rsid w:val="00A71DA8"/>
    <w:rsid w:val="00A779A0"/>
    <w:rsid w:val="00A805A8"/>
    <w:rsid w:val="00A84265"/>
    <w:rsid w:val="00A84629"/>
    <w:rsid w:val="00A91B39"/>
    <w:rsid w:val="00A951E7"/>
    <w:rsid w:val="00AA15B1"/>
    <w:rsid w:val="00AA6A72"/>
    <w:rsid w:val="00AA7920"/>
    <w:rsid w:val="00AB1210"/>
    <w:rsid w:val="00AB1F6A"/>
    <w:rsid w:val="00AB770D"/>
    <w:rsid w:val="00AB79E3"/>
    <w:rsid w:val="00AC37E1"/>
    <w:rsid w:val="00AC483B"/>
    <w:rsid w:val="00AD0462"/>
    <w:rsid w:val="00AD1D89"/>
    <w:rsid w:val="00AD29B8"/>
    <w:rsid w:val="00AD4778"/>
    <w:rsid w:val="00AD77C2"/>
    <w:rsid w:val="00AE149C"/>
    <w:rsid w:val="00AF2088"/>
    <w:rsid w:val="00AF5FB0"/>
    <w:rsid w:val="00B0080A"/>
    <w:rsid w:val="00B0538C"/>
    <w:rsid w:val="00B0627F"/>
    <w:rsid w:val="00B10517"/>
    <w:rsid w:val="00B21C10"/>
    <w:rsid w:val="00B22C19"/>
    <w:rsid w:val="00B3236B"/>
    <w:rsid w:val="00B34340"/>
    <w:rsid w:val="00B37AB8"/>
    <w:rsid w:val="00B418DE"/>
    <w:rsid w:val="00B43ED7"/>
    <w:rsid w:val="00B47FE7"/>
    <w:rsid w:val="00B5114B"/>
    <w:rsid w:val="00B515EF"/>
    <w:rsid w:val="00B619F8"/>
    <w:rsid w:val="00B63402"/>
    <w:rsid w:val="00B6347C"/>
    <w:rsid w:val="00B6543E"/>
    <w:rsid w:val="00B67824"/>
    <w:rsid w:val="00B73289"/>
    <w:rsid w:val="00B86563"/>
    <w:rsid w:val="00B903F9"/>
    <w:rsid w:val="00B90A32"/>
    <w:rsid w:val="00B91C4F"/>
    <w:rsid w:val="00B95FD2"/>
    <w:rsid w:val="00B970A0"/>
    <w:rsid w:val="00BA176D"/>
    <w:rsid w:val="00BA4E02"/>
    <w:rsid w:val="00BA50FB"/>
    <w:rsid w:val="00BA75C0"/>
    <w:rsid w:val="00BB0540"/>
    <w:rsid w:val="00BB6366"/>
    <w:rsid w:val="00BC1783"/>
    <w:rsid w:val="00BC2216"/>
    <w:rsid w:val="00BC2E00"/>
    <w:rsid w:val="00BC77F2"/>
    <w:rsid w:val="00BD1FF5"/>
    <w:rsid w:val="00BD43AB"/>
    <w:rsid w:val="00BD55F0"/>
    <w:rsid w:val="00BE15BA"/>
    <w:rsid w:val="00BE2412"/>
    <w:rsid w:val="00BE75CE"/>
    <w:rsid w:val="00BE7944"/>
    <w:rsid w:val="00BF1E2D"/>
    <w:rsid w:val="00BF7520"/>
    <w:rsid w:val="00BF7A0C"/>
    <w:rsid w:val="00C053EB"/>
    <w:rsid w:val="00C05FFF"/>
    <w:rsid w:val="00C06520"/>
    <w:rsid w:val="00C07D48"/>
    <w:rsid w:val="00C10B61"/>
    <w:rsid w:val="00C10CAF"/>
    <w:rsid w:val="00C125DB"/>
    <w:rsid w:val="00C1318D"/>
    <w:rsid w:val="00C14345"/>
    <w:rsid w:val="00C171EE"/>
    <w:rsid w:val="00C20ED0"/>
    <w:rsid w:val="00C25174"/>
    <w:rsid w:val="00C30686"/>
    <w:rsid w:val="00C31A32"/>
    <w:rsid w:val="00C31C0C"/>
    <w:rsid w:val="00C3338B"/>
    <w:rsid w:val="00C44CBE"/>
    <w:rsid w:val="00C46111"/>
    <w:rsid w:val="00C50726"/>
    <w:rsid w:val="00C51C66"/>
    <w:rsid w:val="00C53FCA"/>
    <w:rsid w:val="00C55C5A"/>
    <w:rsid w:val="00C56C40"/>
    <w:rsid w:val="00C608D7"/>
    <w:rsid w:val="00C6374C"/>
    <w:rsid w:val="00C70558"/>
    <w:rsid w:val="00C70761"/>
    <w:rsid w:val="00C712B0"/>
    <w:rsid w:val="00C83332"/>
    <w:rsid w:val="00C90F22"/>
    <w:rsid w:val="00C95765"/>
    <w:rsid w:val="00C95E04"/>
    <w:rsid w:val="00CA3862"/>
    <w:rsid w:val="00CA3E4D"/>
    <w:rsid w:val="00CB199E"/>
    <w:rsid w:val="00CB7887"/>
    <w:rsid w:val="00CC0A8F"/>
    <w:rsid w:val="00CC24B6"/>
    <w:rsid w:val="00CC4633"/>
    <w:rsid w:val="00CC472F"/>
    <w:rsid w:val="00CC5918"/>
    <w:rsid w:val="00CD0C4F"/>
    <w:rsid w:val="00CD3A64"/>
    <w:rsid w:val="00CD5DAB"/>
    <w:rsid w:val="00CD6CFC"/>
    <w:rsid w:val="00CE08CD"/>
    <w:rsid w:val="00CE2C34"/>
    <w:rsid w:val="00CE3659"/>
    <w:rsid w:val="00CE40DF"/>
    <w:rsid w:val="00CE414A"/>
    <w:rsid w:val="00CE4DF2"/>
    <w:rsid w:val="00CE7D42"/>
    <w:rsid w:val="00CF5B1A"/>
    <w:rsid w:val="00CF621A"/>
    <w:rsid w:val="00D0035C"/>
    <w:rsid w:val="00D004C9"/>
    <w:rsid w:val="00D06047"/>
    <w:rsid w:val="00D065A3"/>
    <w:rsid w:val="00D0664A"/>
    <w:rsid w:val="00D06E7B"/>
    <w:rsid w:val="00D10152"/>
    <w:rsid w:val="00D116F9"/>
    <w:rsid w:val="00D140EC"/>
    <w:rsid w:val="00D155FE"/>
    <w:rsid w:val="00D15F4E"/>
    <w:rsid w:val="00D160D4"/>
    <w:rsid w:val="00D162F2"/>
    <w:rsid w:val="00D210FA"/>
    <w:rsid w:val="00D30F1D"/>
    <w:rsid w:val="00D311E6"/>
    <w:rsid w:val="00D334B5"/>
    <w:rsid w:val="00D34F0A"/>
    <w:rsid w:val="00D356DB"/>
    <w:rsid w:val="00D404CD"/>
    <w:rsid w:val="00D40D9B"/>
    <w:rsid w:val="00D4464A"/>
    <w:rsid w:val="00D553F0"/>
    <w:rsid w:val="00D57231"/>
    <w:rsid w:val="00D73A09"/>
    <w:rsid w:val="00D777DB"/>
    <w:rsid w:val="00D7789A"/>
    <w:rsid w:val="00D77A4C"/>
    <w:rsid w:val="00D82FF9"/>
    <w:rsid w:val="00D87B48"/>
    <w:rsid w:val="00D91203"/>
    <w:rsid w:val="00D94FD1"/>
    <w:rsid w:val="00DA5F63"/>
    <w:rsid w:val="00DA67B8"/>
    <w:rsid w:val="00DB3F00"/>
    <w:rsid w:val="00DB5F57"/>
    <w:rsid w:val="00DE0060"/>
    <w:rsid w:val="00DE0F15"/>
    <w:rsid w:val="00DE27B9"/>
    <w:rsid w:val="00DE420E"/>
    <w:rsid w:val="00DE56C9"/>
    <w:rsid w:val="00DE6019"/>
    <w:rsid w:val="00DE64DF"/>
    <w:rsid w:val="00DE67DE"/>
    <w:rsid w:val="00DE6817"/>
    <w:rsid w:val="00DF2CFB"/>
    <w:rsid w:val="00DF3F70"/>
    <w:rsid w:val="00DF59B8"/>
    <w:rsid w:val="00DF66E8"/>
    <w:rsid w:val="00DF7E2E"/>
    <w:rsid w:val="00E02A74"/>
    <w:rsid w:val="00E042FD"/>
    <w:rsid w:val="00E05C2E"/>
    <w:rsid w:val="00E11D75"/>
    <w:rsid w:val="00E131C4"/>
    <w:rsid w:val="00E13F07"/>
    <w:rsid w:val="00E1559B"/>
    <w:rsid w:val="00E1650D"/>
    <w:rsid w:val="00E17039"/>
    <w:rsid w:val="00E27788"/>
    <w:rsid w:val="00E3128D"/>
    <w:rsid w:val="00E33F30"/>
    <w:rsid w:val="00E34FA9"/>
    <w:rsid w:val="00E3703E"/>
    <w:rsid w:val="00E40813"/>
    <w:rsid w:val="00E41692"/>
    <w:rsid w:val="00E55D74"/>
    <w:rsid w:val="00E6510B"/>
    <w:rsid w:val="00E67697"/>
    <w:rsid w:val="00E74C7D"/>
    <w:rsid w:val="00E765A6"/>
    <w:rsid w:val="00E80DEC"/>
    <w:rsid w:val="00E81234"/>
    <w:rsid w:val="00E8294E"/>
    <w:rsid w:val="00E9037E"/>
    <w:rsid w:val="00E92599"/>
    <w:rsid w:val="00E966EE"/>
    <w:rsid w:val="00EA120D"/>
    <w:rsid w:val="00EA41A2"/>
    <w:rsid w:val="00EA49C3"/>
    <w:rsid w:val="00EB10D1"/>
    <w:rsid w:val="00EB4355"/>
    <w:rsid w:val="00EB5E14"/>
    <w:rsid w:val="00EC1BAA"/>
    <w:rsid w:val="00ED23BE"/>
    <w:rsid w:val="00ED55F3"/>
    <w:rsid w:val="00ED7C98"/>
    <w:rsid w:val="00EE19D9"/>
    <w:rsid w:val="00EE7D00"/>
    <w:rsid w:val="00EF26FC"/>
    <w:rsid w:val="00EF27EB"/>
    <w:rsid w:val="00EF2E9C"/>
    <w:rsid w:val="00EF61FA"/>
    <w:rsid w:val="00EF7282"/>
    <w:rsid w:val="00F0297A"/>
    <w:rsid w:val="00F033AB"/>
    <w:rsid w:val="00F04DF8"/>
    <w:rsid w:val="00F103FA"/>
    <w:rsid w:val="00F10EC0"/>
    <w:rsid w:val="00F15F41"/>
    <w:rsid w:val="00F21928"/>
    <w:rsid w:val="00F257C0"/>
    <w:rsid w:val="00F270CA"/>
    <w:rsid w:val="00F33A35"/>
    <w:rsid w:val="00F341DB"/>
    <w:rsid w:val="00F34337"/>
    <w:rsid w:val="00F349D4"/>
    <w:rsid w:val="00F34FAF"/>
    <w:rsid w:val="00F37523"/>
    <w:rsid w:val="00F4131E"/>
    <w:rsid w:val="00F50168"/>
    <w:rsid w:val="00F50D34"/>
    <w:rsid w:val="00F51C46"/>
    <w:rsid w:val="00F5544E"/>
    <w:rsid w:val="00F61360"/>
    <w:rsid w:val="00F626EC"/>
    <w:rsid w:val="00F65C9D"/>
    <w:rsid w:val="00F70B26"/>
    <w:rsid w:val="00F71EE1"/>
    <w:rsid w:val="00F8111C"/>
    <w:rsid w:val="00F82094"/>
    <w:rsid w:val="00F95F9C"/>
    <w:rsid w:val="00FA0315"/>
    <w:rsid w:val="00FA2966"/>
    <w:rsid w:val="00FA593F"/>
    <w:rsid w:val="00FB0D04"/>
    <w:rsid w:val="00FB1335"/>
    <w:rsid w:val="00FB3EC6"/>
    <w:rsid w:val="00FB7686"/>
    <w:rsid w:val="00FC060F"/>
    <w:rsid w:val="00FC538A"/>
    <w:rsid w:val="00FC75E3"/>
    <w:rsid w:val="00FC7631"/>
    <w:rsid w:val="00FE19AB"/>
    <w:rsid w:val="00FE2B9F"/>
    <w:rsid w:val="00FE3A2B"/>
    <w:rsid w:val="00FE615F"/>
    <w:rsid w:val="00FE6FCB"/>
    <w:rsid w:val="00FF3CF0"/>
    <w:rsid w:val="00FF5835"/>
    <w:rsid w:val="00FF5B80"/>
    <w:rsid w:val="00FF635C"/>
    <w:rsid w:val="00FF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F378AC1"/>
  <w14:defaultImageDpi w14:val="32767"/>
  <w15:chartTrackingRefBased/>
  <w15:docId w15:val="{56F852C2-739D-43E4-82CE-E62AA3981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qFormat="1"/>
    <w:lsdException w:name="heading 4" w:semiHidden="1" w:uiPriority="0" w:unhideWhenUsed="1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uiPriority="21"/>
    <w:lsdException w:name="Subtle Reference" w:uiPriority="31"/>
    <w:lsdException w:name="Intense Reference" w:uiPriority="32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C46111"/>
  </w:style>
  <w:style w:type="paragraph" w:styleId="Heading1">
    <w:name w:val="heading 1"/>
    <w:basedOn w:val="Normal"/>
    <w:next w:val="Normal"/>
    <w:link w:val="Heading1Char"/>
    <w:uiPriority w:val="9"/>
    <w:qFormat/>
    <w:rsid w:val="00990E76"/>
    <w:pPr>
      <w:spacing w:after="240"/>
      <w:outlineLvl w:val="0"/>
    </w:pPr>
    <w:rPr>
      <w:rFonts w:asciiTheme="majorHAnsi" w:hAnsiTheme="majorHAnsi"/>
      <w:b/>
      <w:color w:val="455F51" w:themeColor="text2"/>
      <w:spacing w:val="10"/>
      <w:sz w:val="28"/>
    </w:rPr>
  </w:style>
  <w:style w:type="paragraph" w:styleId="Heading2">
    <w:name w:val="heading 2"/>
    <w:basedOn w:val="Normal"/>
    <w:next w:val="Normal"/>
    <w:link w:val="Heading2Char"/>
    <w:uiPriority w:val="9"/>
    <w:qFormat/>
    <w:rsid w:val="00990E76"/>
    <w:pPr>
      <w:spacing w:after="240"/>
      <w:outlineLvl w:val="1"/>
    </w:pPr>
    <w:rPr>
      <w:rFonts w:asciiTheme="majorHAnsi" w:hAnsiTheme="majorHAnsi"/>
      <w:b/>
      <w:color w:val="FFFFFF" w:themeColor="background1"/>
      <w:spacing w:val="10"/>
      <w:sz w:val="28"/>
    </w:rPr>
  </w:style>
  <w:style w:type="paragraph" w:styleId="Heading4">
    <w:name w:val="heading 4"/>
    <w:next w:val="Normal"/>
    <w:link w:val="Heading4Char"/>
    <w:semiHidden/>
    <w:qFormat/>
    <w:rsid w:val="0085182D"/>
    <w:pPr>
      <w:spacing w:after="240"/>
      <w:outlineLvl w:val="3"/>
    </w:pPr>
    <w:rPr>
      <w:rFonts w:eastAsia="Times New Roman" w:cs="Arial"/>
      <w:b/>
      <w:noProof/>
      <w:color w:val="8AB833" w:themeColor="accent2"/>
      <w:spacing w:val="10"/>
      <w:sz w:val="28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D6CC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semiHidden/>
    <w:rsid w:val="00A70A62"/>
    <w:rPr>
      <w:rFonts w:eastAsia="Times New Roman" w:cs="Arial"/>
      <w:b/>
      <w:noProof/>
      <w:color w:val="8AB833" w:themeColor="accent2"/>
      <w:spacing w:val="10"/>
      <w:sz w:val="28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990E76"/>
    <w:pPr>
      <w:spacing w:after="200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0E76"/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48"/>
      <w:szCs w:val="56"/>
    </w:rPr>
  </w:style>
  <w:style w:type="paragraph" w:styleId="ListParagraph">
    <w:name w:val="List Paragraph"/>
    <w:basedOn w:val="Normal"/>
    <w:uiPriority w:val="34"/>
    <w:semiHidden/>
    <w:rsid w:val="00877A91"/>
    <w:pPr>
      <w:ind w:left="720"/>
      <w:contextualSpacing/>
    </w:pPr>
  </w:style>
  <w:style w:type="character" w:styleId="Strong">
    <w:name w:val="Strong"/>
    <w:basedOn w:val="DefaultParagraphFont"/>
    <w:uiPriority w:val="22"/>
    <w:semiHidden/>
    <w:rsid w:val="00967DA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990E76"/>
    <w:rPr>
      <w:rFonts w:asciiTheme="majorHAnsi" w:hAnsiTheme="majorHAnsi"/>
      <w:b/>
      <w:color w:val="455F51" w:themeColor="text2"/>
      <w:spacing w:val="10"/>
      <w:sz w:val="28"/>
    </w:rPr>
  </w:style>
  <w:style w:type="character" w:styleId="Hashtag">
    <w:name w:val="Hashtag"/>
    <w:basedOn w:val="DefaultParagraphFont"/>
    <w:uiPriority w:val="99"/>
    <w:semiHidden/>
    <w:rsid w:val="00967DAB"/>
    <w:rPr>
      <w:color w:val="2B579A"/>
      <w:shd w:val="clear" w:color="auto" w:fill="E6E6E6"/>
    </w:rPr>
  </w:style>
  <w:style w:type="character" w:styleId="IntenseEmphasis">
    <w:name w:val="Intense Emphasis"/>
    <w:basedOn w:val="DefaultParagraphFont"/>
    <w:uiPriority w:val="21"/>
    <w:semiHidden/>
    <w:rsid w:val="00967DAB"/>
    <w:rPr>
      <w:i/>
      <w:iCs/>
      <w:color w:val="549E39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rsid w:val="00967DAB"/>
    <w:pPr>
      <w:pBdr>
        <w:top w:val="single" w:sz="4" w:space="10" w:color="549E39" w:themeColor="accent1"/>
        <w:bottom w:val="single" w:sz="4" w:space="10" w:color="549E39" w:themeColor="accent1"/>
      </w:pBdr>
      <w:spacing w:before="360" w:after="360"/>
      <w:ind w:left="864" w:right="864"/>
      <w:jc w:val="center"/>
    </w:pPr>
    <w:rPr>
      <w:i/>
      <w:iCs/>
      <w:color w:val="549E39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67DAB"/>
    <w:rPr>
      <w:rFonts w:eastAsia="Times New Roman" w:cs="Times New Roman"/>
      <w:i/>
      <w:iCs/>
      <w:color w:val="549E39" w:themeColor="accent1"/>
      <w:sz w:val="21"/>
    </w:rPr>
  </w:style>
  <w:style w:type="character" w:styleId="IntenseReference">
    <w:name w:val="Intense Reference"/>
    <w:basedOn w:val="DefaultParagraphFont"/>
    <w:uiPriority w:val="32"/>
    <w:semiHidden/>
    <w:rsid w:val="00967DAB"/>
    <w:rPr>
      <w:b/>
      <w:bCs/>
      <w:smallCaps/>
      <w:color w:val="549E39" w:themeColor="accent1"/>
      <w:spacing w:val="5"/>
    </w:rPr>
  </w:style>
  <w:style w:type="character" w:styleId="SubtleReference">
    <w:name w:val="Subtle Reference"/>
    <w:basedOn w:val="DefaultParagraphFont"/>
    <w:uiPriority w:val="31"/>
    <w:semiHidden/>
    <w:rsid w:val="00967DAB"/>
    <w:rPr>
      <w:smallCaps/>
      <w:color w:val="5A5A5A" w:themeColor="text1" w:themeTint="A5"/>
    </w:rPr>
  </w:style>
  <w:style w:type="character" w:styleId="UnresolvedMention">
    <w:name w:val="Unresolved Mention"/>
    <w:basedOn w:val="DefaultParagraphFont"/>
    <w:uiPriority w:val="99"/>
    <w:semiHidden/>
    <w:rsid w:val="00967DAB"/>
    <w:rPr>
      <w:color w:val="808080"/>
      <w:shd w:val="clear" w:color="auto" w:fill="E6E6E6"/>
    </w:rPr>
  </w:style>
  <w:style w:type="character" w:customStyle="1" w:styleId="Heading2Char">
    <w:name w:val="Heading 2 Char"/>
    <w:basedOn w:val="DefaultParagraphFont"/>
    <w:link w:val="Heading2"/>
    <w:uiPriority w:val="9"/>
    <w:rsid w:val="00990E76"/>
    <w:rPr>
      <w:rFonts w:asciiTheme="majorHAnsi" w:hAnsiTheme="majorHAnsi"/>
      <w:b/>
      <w:color w:val="FFFFFF" w:themeColor="background1"/>
      <w:spacing w:val="10"/>
      <w:sz w:val="28"/>
    </w:rPr>
  </w:style>
  <w:style w:type="paragraph" w:customStyle="1" w:styleId="NormalTextDarkBackground">
    <w:name w:val="Normal Text Dark Background"/>
    <w:basedOn w:val="Normal"/>
    <w:qFormat/>
    <w:rsid w:val="00990E76"/>
    <w:rPr>
      <w:color w:val="FFFFFF" w:themeColor="background1"/>
    </w:rPr>
  </w:style>
  <w:style w:type="paragraph" w:styleId="Header">
    <w:name w:val="header"/>
    <w:basedOn w:val="Normal"/>
    <w:link w:val="HeaderChar"/>
    <w:uiPriority w:val="99"/>
    <w:semiHidden/>
    <w:rsid w:val="00C46111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46111"/>
  </w:style>
  <w:style w:type="paragraph" w:styleId="Footer">
    <w:name w:val="footer"/>
    <w:basedOn w:val="Normal"/>
    <w:link w:val="FooterChar"/>
    <w:uiPriority w:val="99"/>
    <w:semiHidden/>
    <w:rsid w:val="00C46111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46111"/>
  </w:style>
  <w:style w:type="paragraph" w:styleId="NoSpacing">
    <w:name w:val="No Spacing"/>
    <w:uiPriority w:val="1"/>
    <w:semiHidden/>
    <w:qFormat/>
    <w:rsid w:val="00CC0A8F"/>
    <w:rPr>
      <w:rFonts w:eastAsia="Times New Roman" w:cs="Times New Roman"/>
    </w:rPr>
  </w:style>
  <w:style w:type="character" w:styleId="PlaceholderText">
    <w:name w:val="Placeholder Text"/>
    <w:basedOn w:val="DefaultParagraphFont"/>
    <w:uiPriority w:val="99"/>
    <w:semiHidden/>
    <w:rsid w:val="00206405"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qFormat/>
    <w:rsid w:val="00C46111"/>
    <w:pPr>
      <w:spacing w:after="200"/>
      <w:jc w:val="center"/>
    </w:pPr>
    <w:rPr>
      <w:rFonts w:asciiTheme="majorHAnsi" w:hAnsiTheme="majorHAnsi"/>
      <w:b/>
      <w:noProof/>
      <w:color w:val="455F51" w:themeColor="text2"/>
      <w:spacing w:val="-10"/>
      <w:sz w:val="48"/>
      <w:szCs w:val="100"/>
    </w:rPr>
  </w:style>
  <w:style w:type="character" w:customStyle="1" w:styleId="QuoteChar">
    <w:name w:val="Quote Char"/>
    <w:basedOn w:val="DefaultParagraphFont"/>
    <w:link w:val="Quote"/>
    <w:uiPriority w:val="29"/>
    <w:rsid w:val="00C46111"/>
    <w:rPr>
      <w:rFonts w:asciiTheme="majorHAnsi" w:hAnsiTheme="majorHAnsi"/>
      <w:b/>
      <w:noProof/>
      <w:color w:val="455F51" w:themeColor="text2"/>
      <w:spacing w:val="-10"/>
      <w:sz w:val="48"/>
      <w:szCs w:val="100"/>
    </w:rPr>
  </w:style>
  <w:style w:type="table" w:styleId="ListTable6Colorful">
    <w:name w:val="List Table 6 Colorful"/>
    <w:basedOn w:val="TableNormal"/>
    <w:uiPriority w:val="51"/>
    <w:rsid w:val="00A06C66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PlainTable5">
    <w:name w:val="Plain Table 5"/>
    <w:basedOn w:val="TableNormal"/>
    <w:uiPriority w:val="45"/>
    <w:rsid w:val="0096294D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5Dark-Accent4">
    <w:name w:val="Grid Table 5 Dark Accent 4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8FEEE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2967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2967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2967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29676" w:themeFill="accent4"/>
      </w:tcPr>
    </w:tblStylePr>
    <w:tblStylePr w:type="band1Vert">
      <w:tblPr/>
      <w:tcPr>
        <w:shd w:val="clear" w:color="auto" w:fill="71FDDE" w:themeFill="accent4" w:themeFillTint="66"/>
      </w:tcPr>
    </w:tblStylePr>
    <w:tblStylePr w:type="band1Horz">
      <w:tblPr/>
      <w:tcPr>
        <w:shd w:val="clear" w:color="auto" w:fill="71FDDE" w:themeFill="accent4" w:themeFillTint="66"/>
      </w:tcPr>
    </w:tblStylePr>
  </w:style>
  <w:style w:type="table" w:styleId="GridTable5Dark-Accent3">
    <w:name w:val="Grid Table 5 Dark Accent 3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5D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CF3A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CF3A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CF3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CF3A" w:themeFill="accent3"/>
      </w:tcPr>
    </w:tblStylePr>
    <w:tblStylePr w:type="band1Vert">
      <w:tblPr/>
      <w:tcPr>
        <w:shd w:val="clear" w:color="auto" w:fill="E5EBB0" w:themeFill="accent3" w:themeFillTint="66"/>
      </w:tcPr>
    </w:tblStylePr>
    <w:tblStylePr w:type="band1Horz">
      <w:tblPr/>
      <w:tcPr>
        <w:shd w:val="clear" w:color="auto" w:fill="E5EBB0" w:themeFill="accent3" w:themeFillTint="66"/>
      </w:tcPr>
    </w:tblStylePr>
  </w:style>
  <w:style w:type="table" w:styleId="GridTable5Dark">
    <w:name w:val="Grid Table 5 Dark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6">
    <w:name w:val="Grid Table 5 Dark Accent 6"/>
    <w:basedOn w:val="TableNormal"/>
    <w:uiPriority w:val="50"/>
    <w:rsid w:val="001E68C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EDFC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989B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989B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989B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989B1" w:themeFill="accent6"/>
      </w:tcPr>
    </w:tblStylePr>
    <w:tblStylePr w:type="band1Vert">
      <w:tblPr/>
      <w:tcPr>
        <w:shd w:val="clear" w:color="auto" w:fill="83DCF8" w:themeFill="accent6" w:themeFillTint="66"/>
      </w:tcPr>
    </w:tblStylePr>
    <w:tblStylePr w:type="band1Horz">
      <w:tblPr/>
      <w:tcPr>
        <w:shd w:val="clear" w:color="auto" w:fill="83DCF8" w:themeFill="accent6" w:themeFillTint="66"/>
      </w:tcPr>
    </w:tblStylePr>
  </w:style>
  <w:style w:type="character" w:styleId="Hyperlink">
    <w:name w:val="Hyperlink"/>
    <w:basedOn w:val="DefaultParagraphFont"/>
    <w:uiPriority w:val="99"/>
    <w:unhideWhenUsed/>
    <w:rsid w:val="00301241"/>
    <w:rPr>
      <w:color w:val="6B9F25" w:themeColor="hyperlink"/>
      <w:u w:val="single"/>
    </w:rPr>
  </w:style>
  <w:style w:type="paragraph" w:customStyle="1" w:styleId="paragraph">
    <w:name w:val="paragraph"/>
    <w:basedOn w:val="Normal"/>
    <w:rsid w:val="000056F0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normaltextrun">
    <w:name w:val="normaltextrun"/>
    <w:basedOn w:val="DefaultParagraphFont"/>
    <w:rsid w:val="000056F0"/>
  </w:style>
  <w:style w:type="character" w:customStyle="1" w:styleId="eop">
    <w:name w:val="eop"/>
    <w:basedOn w:val="DefaultParagraphFont"/>
    <w:rsid w:val="000056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5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9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8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6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0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84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62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42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128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64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9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jpg"/><Relationship Id="rId18" Type="http://schemas.openxmlformats.org/officeDocument/2006/relationships/hyperlink" Target="https://www.thedecider.org.uk/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6.jpeg"/><Relationship Id="rId7" Type="http://schemas.openxmlformats.org/officeDocument/2006/relationships/settings" Target="settings.xml"/><Relationship Id="rId12" Type="http://schemas.openxmlformats.org/officeDocument/2006/relationships/hyperlink" Target="mailto:parentpartnershipaberuthvenps@gmail.com" TargetMode="External"/><Relationship Id="rId17" Type="http://schemas.openxmlformats.org/officeDocument/2006/relationships/hyperlink" Target="https://thedecider.org.uk/resources-downloads/stopp/" TargetMode="External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s://pwa.thedecider.org.uk/" TargetMode="External"/><Relationship Id="rId20" Type="http://schemas.openxmlformats.org/officeDocument/2006/relationships/hyperlink" Target="https://www.wikidoc.org/index.php/Pediculosis_capitis_other_diagnostic_studies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5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hyperlink" Target="https://www.nhs.uk/conditions/head-lice-and-nits/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16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2" Type="http://schemas.openxmlformats.org/officeDocument/2006/relationships/image" Target="media/image10.png"/><Relationship Id="rId1" Type="http://schemas.openxmlformats.org/officeDocument/2006/relationships/image" Target="media/image9.jpg"/><Relationship Id="rId6" Type="http://schemas.openxmlformats.org/officeDocument/2006/relationships/image" Target="media/image14.jpeg"/><Relationship Id="rId5" Type="http://schemas.openxmlformats.org/officeDocument/2006/relationships/image" Target="media/image13.png"/><Relationship Id="rId10" Type="http://schemas.openxmlformats.org/officeDocument/2006/relationships/image" Target="media/image18.png"/><Relationship Id="rId4" Type="http://schemas.openxmlformats.org/officeDocument/2006/relationships/image" Target="media/image12.png"/><Relationship Id="rId9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ardie\AppData\Roaming\Microsoft\Templates\Education%20brochure.dotx" TargetMode="External"/></Relationships>
</file>

<file path=word/theme/theme1.xml><?xml version="1.0" encoding="utf-8"?>
<a:theme xmlns:a="http://schemas.openxmlformats.org/drawingml/2006/main" name="Office Theme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Custom 6">
      <a:majorFont>
        <a:latin typeface="Century Schoolbook"/>
        <a:ea typeface=""/>
        <a:cs typeface=""/>
      </a:majorFont>
      <a:minorFont>
        <a:latin typeface="Century Schoolbook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176C48E-4C0F-468C-B5F5-074B2EE9B9EF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2.xml><?xml version="1.0" encoding="utf-8"?>
<ds:datastoreItem xmlns:ds="http://schemas.openxmlformats.org/officeDocument/2006/customXml" ds:itemID="{E5C56D2D-B146-4C05-A1B5-BF8A43F05D2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FA9BDFA-A1B5-4F38-8B5A-3C85B1433FEA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D9B858D-C272-42FB-BFB4-3B09EE2E67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776adce9-5d26-4749-a202-f09fefe10590}" enabled="0" method="" siteId="{776adce9-5d26-4749-a202-f09fefe1059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Education brochure</Template>
  <TotalTime>4</TotalTime>
  <Pages>2</Pages>
  <Words>500</Words>
  <Characters>2855</Characters>
  <Application>Microsoft Office Word</Application>
  <DocSecurity>4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Hardie</dc:creator>
  <cp:keywords/>
  <dc:description/>
  <cp:lastModifiedBy>Nicola Tyrrell</cp:lastModifiedBy>
  <cp:revision>2</cp:revision>
  <cp:lastPrinted>2025-06-12T11:47:00Z</cp:lastPrinted>
  <dcterms:created xsi:type="dcterms:W3CDTF">2025-10-02T09:36:00Z</dcterms:created>
  <dcterms:modified xsi:type="dcterms:W3CDTF">2025-10-02T09:36:00Z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