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ListTable6Colorful"/>
        <w:tblW w:w="5000" w:type="pct"/>
        <w:tblLayout w:type="fixed"/>
        <w:tblLook w:val="0600" w:firstRow="0" w:lastRow="0" w:firstColumn="0" w:lastColumn="0" w:noHBand="1" w:noVBand="1"/>
        <w:tblDescription w:val="Layout table"/>
      </w:tblPr>
      <w:tblGrid>
        <w:gridCol w:w="4848"/>
        <w:gridCol w:w="445"/>
        <w:gridCol w:w="4798"/>
        <w:gridCol w:w="399"/>
        <w:gridCol w:w="4908"/>
      </w:tblGrid>
      <w:tr w:rsidR="00CC0A8F" w:rsidRPr="008255F2" w14:paraId="55662A6B" w14:textId="77777777" w:rsidTr="00A06C66">
        <w:trPr>
          <w:trHeight w:val="4140"/>
        </w:trPr>
        <w:tc>
          <w:tcPr>
            <w:tcW w:w="4534" w:type="dxa"/>
            <w:vMerge w:val="restart"/>
          </w:tcPr>
          <w:p w14:paraId="3A4F0C3F" w14:textId="4DB6C08C" w:rsidR="007D43B3" w:rsidRPr="00792CFE" w:rsidRDefault="00EF2E9C" w:rsidP="00F37523">
            <w:pPr>
              <w:pStyle w:val="Heading1"/>
              <w:rPr>
                <w:rStyle w:val="Heading1Char"/>
                <w:rFonts w:ascii="Calibri" w:hAnsi="Calibri" w:cs="Calibri"/>
                <w:b/>
                <w:noProof/>
                <w:lang w:val="en-GB"/>
              </w:rPr>
            </w:pPr>
            <w:bookmarkStart w:id="0" w:name="_Hlk514276837"/>
            <w:r w:rsidRPr="00792CFE">
              <w:rPr>
                <w:rFonts w:ascii="Calibri" w:hAnsi="Calibri" w:cs="Calibri"/>
                <w:noProof/>
                <w:lang w:val="en-GB"/>
              </w:rPr>
              <w:t xml:space="preserve">Dates for the </w:t>
            </w:r>
            <w:r w:rsidR="009A6B4B">
              <w:rPr>
                <w:rFonts w:ascii="Calibri" w:hAnsi="Calibri" w:cs="Calibri"/>
                <w:noProof/>
                <w:lang w:val="en-GB"/>
              </w:rPr>
              <w:t>D</w:t>
            </w:r>
            <w:r w:rsidRPr="00792CFE">
              <w:rPr>
                <w:rFonts w:ascii="Calibri" w:hAnsi="Calibri" w:cs="Calibri"/>
                <w:noProof/>
                <w:lang w:val="en-GB"/>
              </w:rPr>
              <w:t xml:space="preserve">iary </w:t>
            </w:r>
            <w:r w:rsidR="00CD0C4F" w:rsidRPr="00792CFE">
              <w:rPr>
                <w:rFonts w:ascii="Calibri" w:hAnsi="Calibri" w:cs="Calibri"/>
                <w:noProof/>
                <w:lang w:val="en-GB"/>
              </w:rPr>
              <w:t>2025</w:t>
            </w:r>
          </w:p>
          <w:tbl>
            <w:tblPr>
              <w:tblStyle w:val="PlainTable5"/>
              <w:tblW w:w="0" w:type="auto"/>
              <w:tblLook w:val="04A0" w:firstRow="1" w:lastRow="0" w:firstColumn="1" w:lastColumn="0" w:noHBand="0" w:noVBand="1"/>
            </w:tblPr>
            <w:tblGrid>
              <w:gridCol w:w="1738"/>
              <w:gridCol w:w="2884"/>
            </w:tblGrid>
            <w:tr w:rsidR="00A951E7" w:rsidRPr="00792CFE" w14:paraId="34BE5C22" w14:textId="77777777" w:rsidTr="002C41D1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      <w:tcW w:w="1738" w:type="dxa"/>
                </w:tcPr>
                <w:bookmarkEnd w:id="0"/>
                <w:p w14:paraId="561C8F42" w14:textId="21B8BEB6" w:rsidR="00A951E7" w:rsidRDefault="00A951E7" w:rsidP="000B7DDA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14</w:t>
                  </w:r>
                  <w:r w:rsidRPr="00A951E7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May</w:t>
                  </w:r>
                </w:p>
              </w:tc>
              <w:tc>
                <w:tcPr>
                  <w:tcW w:w="2884" w:type="dxa"/>
                </w:tcPr>
                <w:p w14:paraId="20B0ABDF" w14:textId="4F91C0A1" w:rsidR="00A951E7" w:rsidRDefault="00A951E7" w:rsidP="000B7DDA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P7 Transition day </w:t>
                  </w:r>
                  <w:r w:rsidR="00F04DF8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TCSOA</w:t>
                  </w:r>
                </w:p>
              </w:tc>
            </w:tr>
            <w:tr w:rsidR="00A951E7" w:rsidRPr="00792CFE" w14:paraId="2E3D59E5" w14:textId="77777777" w:rsidTr="002C41D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70D2D508" w14:textId="2079728E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22</w:t>
                  </w:r>
                  <w:r w:rsidRPr="001152D6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nd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May</w:t>
                  </w:r>
                </w:p>
              </w:tc>
              <w:tc>
                <w:tcPr>
                  <w:tcW w:w="2884" w:type="dxa"/>
                </w:tcPr>
                <w:p w14:paraId="6343771C" w14:textId="3D2A2F10" w:rsidR="00A951E7" w:rsidRPr="00792CFE" w:rsidRDefault="00A951E7" w:rsidP="00A951E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Whole School Photo (Tempest)</w:t>
                  </w:r>
                </w:p>
              </w:tc>
            </w:tr>
            <w:tr w:rsidR="00A951E7" w:rsidRPr="00792CFE" w14:paraId="574E9258" w14:textId="77777777" w:rsidTr="002C41D1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72D83EF1" w14:textId="21D26824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19</w:t>
                  </w:r>
                  <w:r w:rsidRPr="00697520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June</w:t>
                  </w:r>
                </w:p>
              </w:tc>
              <w:tc>
                <w:tcPr>
                  <w:tcW w:w="2884" w:type="dxa"/>
                </w:tcPr>
                <w:p w14:paraId="6CF392AB" w14:textId="1FF1E5BA" w:rsidR="00A951E7" w:rsidRPr="00792CFE" w:rsidRDefault="00A951E7" w:rsidP="00A951E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School Trip – Active Kids</w:t>
                  </w:r>
                </w:p>
              </w:tc>
            </w:tr>
            <w:tr w:rsidR="00A951E7" w:rsidRPr="00792CFE" w14:paraId="50F08BF7" w14:textId="77777777" w:rsidTr="002C41D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69D63B35" w14:textId="1E06D056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23</w:t>
                  </w:r>
                  <w:r w:rsidRPr="00597CE8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rd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June</w:t>
                  </w:r>
                </w:p>
              </w:tc>
              <w:tc>
                <w:tcPr>
                  <w:tcW w:w="2884" w:type="dxa"/>
                </w:tcPr>
                <w:p w14:paraId="5AAA439C" w14:textId="31997070" w:rsidR="00A951E7" w:rsidRPr="00792CFE" w:rsidRDefault="00A951E7" w:rsidP="00A951E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End of Year Reports</w:t>
                  </w:r>
                </w:p>
              </w:tc>
            </w:tr>
            <w:tr w:rsidR="00A951E7" w:rsidRPr="00792CFE" w14:paraId="2E0AC20D" w14:textId="77777777" w:rsidTr="002C41D1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37C481FF" w14:textId="0DF12C5E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24</w:t>
                  </w:r>
                  <w:r w:rsidRPr="00887CB6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June @ 1:30pm</w:t>
                  </w:r>
                </w:p>
              </w:tc>
              <w:tc>
                <w:tcPr>
                  <w:tcW w:w="2884" w:type="dxa"/>
                </w:tcPr>
                <w:p w14:paraId="08BBF74C" w14:textId="783FD116" w:rsidR="00A951E7" w:rsidRPr="00792CFE" w:rsidRDefault="00A951E7" w:rsidP="00A951E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Celebration of Success &amp; Leavers Assembly</w:t>
                  </w:r>
                </w:p>
              </w:tc>
            </w:tr>
            <w:tr w:rsidR="00A951E7" w:rsidRPr="00792CFE" w14:paraId="5C1E74BC" w14:textId="77777777" w:rsidTr="002C41D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51AF48EA" w14:textId="43452903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26</w:t>
                  </w:r>
                  <w:r w:rsidRPr="0063237B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June</w:t>
                  </w:r>
                </w:p>
              </w:tc>
              <w:tc>
                <w:tcPr>
                  <w:tcW w:w="2884" w:type="dxa"/>
                </w:tcPr>
                <w:p w14:paraId="4C8D19AA" w14:textId="6EC81823" w:rsidR="00A951E7" w:rsidRPr="00792CFE" w:rsidRDefault="00A951E7" w:rsidP="00A951E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Summer Holidays</w:t>
                  </w:r>
                  <w:r w:rsidR="00CE3659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School ends at </w:t>
                  </w:r>
                  <w:r w:rsidR="009238B3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12noon – No lunches today</w:t>
                  </w:r>
                </w:p>
              </w:tc>
            </w:tr>
            <w:tr w:rsidR="00A951E7" w:rsidRPr="00792CFE" w14:paraId="4E26EEA2" w14:textId="77777777" w:rsidTr="002C41D1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3E34926A" w14:textId="79429F70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18</w:t>
                  </w:r>
                  <w:r w:rsidRPr="00051479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 August</w:t>
                  </w:r>
                </w:p>
              </w:tc>
              <w:tc>
                <w:tcPr>
                  <w:tcW w:w="2884" w:type="dxa"/>
                </w:tcPr>
                <w:p w14:paraId="01E1CA9F" w14:textId="31903FD6" w:rsidR="00A951E7" w:rsidRPr="00792CFE" w:rsidRDefault="00A951E7" w:rsidP="00A951E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In – Service Day </w:t>
                  </w:r>
                  <w:r w:rsidR="00CE3659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(staff only)</w:t>
                  </w:r>
                </w:p>
              </w:tc>
            </w:tr>
            <w:tr w:rsidR="00A951E7" w:rsidRPr="00792CFE" w14:paraId="3C0D3D3C" w14:textId="77777777" w:rsidTr="002C41D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5CE28F6F" w14:textId="39D50CB8" w:rsidR="00A951E7" w:rsidRPr="00792CFE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19</w:t>
                  </w:r>
                  <w:r w:rsidRPr="00051479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August</w:t>
                  </w:r>
                </w:p>
              </w:tc>
              <w:tc>
                <w:tcPr>
                  <w:tcW w:w="2884" w:type="dxa"/>
                </w:tcPr>
                <w:p w14:paraId="7AA58C88" w14:textId="3C3DE3B3" w:rsidR="00A951E7" w:rsidRPr="00792CFE" w:rsidRDefault="00A951E7" w:rsidP="00A951E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Welcome back to school</w:t>
                  </w:r>
                </w:p>
              </w:tc>
            </w:tr>
            <w:tr w:rsidR="00A951E7" w:rsidRPr="00792CFE" w14:paraId="0A3DDAF0" w14:textId="77777777" w:rsidTr="002C41D1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4E162808" w14:textId="2CFC7082" w:rsidR="00A951E7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22</w:t>
                  </w:r>
                  <w:r w:rsidRPr="00051479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nd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August</w:t>
                  </w:r>
                </w:p>
              </w:tc>
              <w:tc>
                <w:tcPr>
                  <w:tcW w:w="2884" w:type="dxa"/>
                </w:tcPr>
                <w:p w14:paraId="430AA3E2" w14:textId="67FC05B8" w:rsidR="00A951E7" w:rsidRDefault="00A951E7" w:rsidP="00A951E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Edinburgh Book Festival</w:t>
                  </w:r>
                </w:p>
              </w:tc>
            </w:tr>
            <w:tr w:rsidR="00A951E7" w:rsidRPr="00792CFE" w14:paraId="719EF186" w14:textId="77777777" w:rsidTr="002C41D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613026AD" w14:textId="11CA020D" w:rsidR="00A951E7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884" w:type="dxa"/>
                </w:tcPr>
                <w:p w14:paraId="0F48A998" w14:textId="79BE3A28" w:rsidR="00A951E7" w:rsidRDefault="00A951E7" w:rsidP="00A951E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</w:p>
              </w:tc>
            </w:tr>
            <w:tr w:rsidR="00A951E7" w:rsidRPr="00792CFE" w14:paraId="2D7AF464" w14:textId="77777777" w:rsidTr="002C41D1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38" w:type="dxa"/>
                </w:tcPr>
                <w:p w14:paraId="3D521061" w14:textId="363449C9" w:rsidR="00A951E7" w:rsidRDefault="00A951E7" w:rsidP="00A951E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884" w:type="dxa"/>
                </w:tcPr>
                <w:p w14:paraId="104B2299" w14:textId="0DBD6765" w:rsidR="00A951E7" w:rsidRDefault="00A951E7" w:rsidP="00A951E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50BEAC6" w14:textId="77777777" w:rsidR="006E35B4" w:rsidRPr="00792CFE" w:rsidRDefault="006E35B4" w:rsidP="00AD1D89">
            <w:pPr>
              <w:pStyle w:val="Heading1"/>
              <w:spacing w:after="0"/>
              <w:rPr>
                <w:rFonts w:ascii="Calibri" w:hAnsi="Calibri" w:cs="Calibri"/>
                <w:noProof/>
                <w:sz w:val="24"/>
                <w:szCs w:val="24"/>
                <w:lang w:val="en-GB"/>
              </w:rPr>
            </w:pPr>
          </w:p>
          <w:p w14:paraId="40A5E087" w14:textId="546CDB08" w:rsidR="00A779A0" w:rsidRPr="00792CFE" w:rsidRDefault="00D40D9B" w:rsidP="009A6B4B">
            <w:pPr>
              <w:pStyle w:val="Heading1"/>
              <w:spacing w:after="0"/>
              <w:rPr>
                <w:rFonts w:ascii="Calibri" w:hAnsi="Calibri" w:cs="Calibri"/>
                <w:noProof/>
                <w:sz w:val="24"/>
                <w:szCs w:val="24"/>
                <w:lang w:val="en-GB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  <w:lang w:val="en-GB"/>
              </w:rPr>
              <w:t xml:space="preserve">Clubs, Clubs, Clubs </w:t>
            </w:r>
            <w:r w:rsidRPr="00D40D9B">
              <w:rPr>
                <mc:AlternateContent>
                  <mc:Choice Requires="w16se">
                    <w:rFonts w:ascii="Calibri" w:hAnsi="Calibri" w:cs="Calibr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  <w:sz w:val="24"/>
                <w:szCs w:val="24"/>
                <w:lang w:val="en-GB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536ACA36" w14:textId="1306DE33" w:rsidR="00CC472F" w:rsidRDefault="00D40D9B" w:rsidP="008D7CC5">
            <w:pPr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lang w:val="en-GB"/>
              </w:rPr>
              <w:t>Here is a selection of all our clubs currently running throughout this term</w:t>
            </w:r>
            <w:r w:rsidR="003B3D71">
              <w:rPr>
                <w:rFonts w:ascii="Calibri" w:hAnsi="Calibri" w:cs="Calibri"/>
                <w:lang w:val="en-GB"/>
              </w:rPr>
              <w:t xml:space="preserve">.  A big thank you to </w:t>
            </w:r>
            <w:r w:rsidR="00166149">
              <w:rPr>
                <w:rFonts w:ascii="Calibri" w:hAnsi="Calibri" w:cs="Calibri"/>
                <w:lang w:val="en-GB"/>
              </w:rPr>
              <w:t xml:space="preserve">Mrs Ritchie, </w:t>
            </w:r>
            <w:r w:rsidR="00043221">
              <w:rPr>
                <w:rFonts w:ascii="Calibri" w:hAnsi="Calibri" w:cs="Calibri"/>
                <w:lang w:val="en-GB"/>
              </w:rPr>
              <w:t xml:space="preserve">Mrs Gallagher, </w:t>
            </w:r>
            <w:r w:rsidR="00166149">
              <w:rPr>
                <w:rFonts w:ascii="Calibri" w:hAnsi="Calibri" w:cs="Calibri"/>
                <w:lang w:val="en-GB"/>
              </w:rPr>
              <w:t>Michelle and Jay for giving up their time</w:t>
            </w:r>
            <w:r w:rsidR="00043221">
              <w:rPr>
                <w:rFonts w:ascii="Calibri" w:hAnsi="Calibri" w:cs="Calibri"/>
                <w:lang w:val="en-GB"/>
              </w:rPr>
              <w:t xml:space="preserve"> to make these happen.</w:t>
            </w:r>
          </w:p>
          <w:p w14:paraId="3E19CAE4" w14:textId="77777777" w:rsidR="00492BCD" w:rsidRDefault="00492BCD" w:rsidP="008D7CC5">
            <w:pPr>
              <w:rPr>
                <w:rFonts w:ascii="Calibri" w:hAnsi="Calibri" w:cs="Calibri"/>
                <w:lang w:val="en-GB"/>
              </w:rPr>
            </w:pPr>
          </w:p>
          <w:p w14:paraId="3185FE0A" w14:textId="62F03E2B" w:rsidR="00957A77" w:rsidRDefault="001C3660" w:rsidP="008D7CC5">
            <w:pPr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noProof/>
                <w:lang w:val="en-GB"/>
              </w:rPr>
              <w:drawing>
                <wp:inline distT="0" distB="0" distL="0" distR="0" wp14:anchorId="358DDAE7" wp14:editId="4A72F7AF">
                  <wp:extent cx="2842351" cy="2368550"/>
                  <wp:effectExtent l="0" t="0" r="15240" b="12700"/>
                  <wp:docPr id="1829940053" name="Diagram 1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1" r:lo="rId12" r:qs="rId13" r:cs="rId14"/>
                    </a:graphicData>
                  </a:graphic>
                </wp:inline>
              </w:drawing>
            </w:r>
          </w:p>
          <w:p w14:paraId="734BEF91" w14:textId="2D2351C9" w:rsidR="00CC0A8F" w:rsidRPr="00792CFE" w:rsidRDefault="00CC0A8F" w:rsidP="00E1559B">
            <w:pPr>
              <w:jc w:val="center"/>
              <w:rPr>
                <w:rFonts w:ascii="Calibri" w:hAnsi="Calibri" w:cs="Calibri"/>
                <w:lang w:val="en-GB"/>
              </w:rPr>
            </w:pPr>
          </w:p>
          <w:p w14:paraId="03F2D414" w14:textId="77777777" w:rsidR="006473C3" w:rsidRPr="00792CFE" w:rsidRDefault="006473C3" w:rsidP="008D7CC5">
            <w:pPr>
              <w:rPr>
                <w:rFonts w:ascii="Calibri" w:hAnsi="Calibri" w:cs="Calibri"/>
                <w:lang w:val="en-GB"/>
              </w:rPr>
            </w:pPr>
          </w:p>
          <w:p w14:paraId="37BC3C39" w14:textId="77777777" w:rsidR="006473C3" w:rsidRDefault="006473C3" w:rsidP="007D779F">
            <w:pPr>
              <w:rPr>
                <w:noProof/>
                <w:lang w:val="en-GB"/>
              </w:rPr>
            </w:pPr>
          </w:p>
          <w:p w14:paraId="5769936A" w14:textId="0C25B50D" w:rsidR="00DE64DF" w:rsidRPr="008255F2" w:rsidRDefault="00DE64DF" w:rsidP="007D779F">
            <w:pPr>
              <w:rPr>
                <w:noProof/>
                <w:lang w:val="en-GB"/>
              </w:rPr>
            </w:pPr>
          </w:p>
        </w:tc>
        <w:tc>
          <w:tcPr>
            <w:tcW w:w="416" w:type="dxa"/>
          </w:tcPr>
          <w:p w14:paraId="08493FF9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487" w:type="dxa"/>
          </w:tcPr>
          <w:p w14:paraId="7673A886" w14:textId="191944F7" w:rsidR="00CC0A8F" w:rsidRDefault="002D3128" w:rsidP="002D3128">
            <w:pPr>
              <w:pStyle w:val="Heading2"/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</w:pPr>
            <w:r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>Parent Partnership</w:t>
            </w:r>
            <w:r w:rsidR="000348C4"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 xml:space="preserve"> </w:t>
            </w:r>
            <w:r w:rsidR="00040440"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>News</w:t>
            </w:r>
          </w:p>
          <w:p w14:paraId="729E3720" w14:textId="43A153E8" w:rsidR="007D2442" w:rsidRPr="007065EA" w:rsidRDefault="00BE75CE" w:rsidP="007D2442">
            <w:p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 w:rsidRPr="007065EA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Dates for the Diary</w:t>
            </w:r>
            <w:r w:rsidR="00F34FAF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(more detail to follow)</w:t>
            </w:r>
          </w:p>
          <w:p w14:paraId="1112E0D8" w14:textId="2EB5D6C6" w:rsidR="00030658" w:rsidRDefault="00320F44" w:rsidP="007D2442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sz w:val="20"/>
                <w:szCs w:val="20"/>
                <w:lang w:val="en-GB"/>
              </w:rPr>
              <w:t>Parent partnership</w:t>
            </w:r>
            <w:r w:rsidR="00030658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meeting Thurs 22</w:t>
            </w:r>
            <w:r w:rsidR="00030658" w:rsidRPr="00030658">
              <w:rPr>
                <w:rFonts w:ascii="Calibri" w:hAnsi="Calibri" w:cs="Calibri"/>
                <w:sz w:val="20"/>
                <w:szCs w:val="20"/>
                <w:vertAlign w:val="superscript"/>
                <w:lang w:val="en-GB"/>
              </w:rPr>
              <w:t>nd</w:t>
            </w:r>
            <w:r w:rsidR="00030658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May @6pm in school</w:t>
            </w:r>
          </w:p>
          <w:p w14:paraId="5AE72359" w14:textId="4D5D5857" w:rsidR="00885C88" w:rsidRDefault="00885C88" w:rsidP="007D2442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sz w:val="20"/>
                <w:szCs w:val="20"/>
                <w:lang w:val="en-GB"/>
              </w:rPr>
              <w:t>Summer Fayre 14</w:t>
            </w:r>
            <w:r w:rsidRPr="00885C88">
              <w:rPr>
                <w:rFonts w:ascii="Calibri" w:hAnsi="Calibri" w:cs="Calibri"/>
                <w:sz w:val="20"/>
                <w:szCs w:val="20"/>
                <w:vertAlign w:val="superscript"/>
                <w:lang w:val="en-GB"/>
              </w:rPr>
              <w:t>th</w:t>
            </w:r>
            <w:r>
              <w:rPr>
                <w:rFonts w:ascii="Calibri" w:hAnsi="Calibri" w:cs="Calibri"/>
                <w:sz w:val="20"/>
                <w:szCs w:val="20"/>
                <w:lang w:val="en-GB"/>
              </w:rPr>
              <w:t xml:space="preserve"> June 11:30 – 1:30pm</w:t>
            </w:r>
          </w:p>
          <w:p w14:paraId="387A383D" w14:textId="77777777" w:rsidR="00885C88" w:rsidRDefault="00885C88" w:rsidP="007D2442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</w:p>
          <w:p w14:paraId="12B29CAA" w14:textId="665E2F81" w:rsidR="00885C88" w:rsidRPr="007065EA" w:rsidRDefault="008A6081" w:rsidP="007D2442">
            <w:p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 w:rsidRPr="007065EA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Pupil Portrait &amp; Merchandise</w:t>
            </w:r>
            <w:r w:rsidR="007065EA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(online shop)</w:t>
            </w:r>
          </w:p>
          <w:p w14:paraId="604EC195" w14:textId="36013AA0" w:rsidR="008A6081" w:rsidRPr="00BE75CE" w:rsidRDefault="008A6081" w:rsidP="007D2442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sz w:val="20"/>
                <w:szCs w:val="20"/>
                <w:lang w:val="en-GB"/>
              </w:rPr>
              <w:t>Every pupil will receive a pin code personalised</w:t>
            </w:r>
            <w:r w:rsidR="007065EA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to</w:t>
            </w:r>
            <w:r>
              <w:rPr>
                <w:rFonts w:ascii="Calibri" w:hAnsi="Calibri" w:cs="Calibri"/>
                <w:sz w:val="20"/>
                <w:szCs w:val="20"/>
                <w:lang w:val="en-GB"/>
              </w:rPr>
              <w:t xml:space="preserve"> them (hopefully by the end of term) that will enab</w:t>
            </w:r>
            <w:r w:rsidR="005F7ECA">
              <w:rPr>
                <w:rFonts w:ascii="Calibri" w:hAnsi="Calibri" w:cs="Calibri"/>
                <w:sz w:val="20"/>
                <w:szCs w:val="20"/>
                <w:lang w:val="en-GB"/>
              </w:rPr>
              <w:t xml:space="preserve">le families to order various items tea towels, coasters bags etc.  The online ship </w:t>
            </w:r>
            <w:r w:rsidR="006D6B5B">
              <w:rPr>
                <w:rFonts w:ascii="Calibri" w:hAnsi="Calibri" w:cs="Calibri"/>
                <w:sz w:val="20"/>
                <w:szCs w:val="20"/>
                <w:lang w:val="en-GB"/>
              </w:rPr>
              <w:t xml:space="preserve">closes on the </w:t>
            </w:r>
            <w:proofErr w:type="gramStart"/>
            <w:r w:rsidR="007065EA">
              <w:rPr>
                <w:rFonts w:ascii="Calibri" w:hAnsi="Calibri" w:cs="Calibri"/>
                <w:sz w:val="20"/>
                <w:szCs w:val="20"/>
                <w:lang w:val="en-GB"/>
              </w:rPr>
              <w:t>13</w:t>
            </w:r>
            <w:r w:rsidR="007065EA" w:rsidRPr="007065EA">
              <w:rPr>
                <w:rFonts w:ascii="Calibri" w:hAnsi="Calibri" w:cs="Calibri"/>
                <w:sz w:val="20"/>
                <w:szCs w:val="20"/>
                <w:vertAlign w:val="superscript"/>
                <w:lang w:val="en-GB"/>
              </w:rPr>
              <w:t>th</w:t>
            </w:r>
            <w:proofErr w:type="gramEnd"/>
            <w:r w:rsidR="00E11D75">
              <w:rPr>
                <w:rFonts w:ascii="Calibri" w:hAnsi="Calibri" w:cs="Calibri"/>
                <w:sz w:val="20"/>
                <w:szCs w:val="20"/>
                <w:vertAlign w:val="superscript"/>
                <w:lang w:val="en-GB"/>
              </w:rPr>
              <w:t xml:space="preserve"> </w:t>
            </w:r>
            <w:r w:rsidR="007065EA">
              <w:rPr>
                <w:rFonts w:ascii="Calibri" w:hAnsi="Calibri" w:cs="Calibri"/>
                <w:sz w:val="20"/>
                <w:szCs w:val="20"/>
                <w:lang w:val="en-GB"/>
              </w:rPr>
              <w:t>May.</w:t>
            </w:r>
          </w:p>
          <w:p w14:paraId="16AB00E4" w14:textId="62CF42C7" w:rsidR="00FE3A2B" w:rsidRPr="00792CFE" w:rsidRDefault="00FE3A2B" w:rsidP="002D3128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</w:p>
          <w:p w14:paraId="2D42EBA9" w14:textId="7FDA806F" w:rsidR="00B970A0" w:rsidRPr="00792CFE" w:rsidRDefault="008D50EB" w:rsidP="002D3128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792CFE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</w:t>
            </w:r>
            <w:r w:rsidR="001D6388">
              <w:rPr>
                <w:rFonts w:ascii="Calibri" w:hAnsi="Calibri" w:cs="Calibri"/>
                <w:sz w:val="20"/>
                <w:szCs w:val="20"/>
                <w:lang w:val="en-GB"/>
              </w:rPr>
              <w:t>Looking for more information</w:t>
            </w:r>
            <w:r w:rsidR="00521C67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you can email</w:t>
            </w:r>
            <w:r w:rsidRPr="00792CFE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      </w:t>
            </w:r>
          </w:p>
          <w:p w14:paraId="66806AAA" w14:textId="3B5681CF" w:rsidR="00301241" w:rsidRPr="00792CFE" w:rsidRDefault="00505939" w:rsidP="002D3128">
            <w:pPr>
              <w:rPr>
                <w:rFonts w:ascii="Calibri" w:hAnsi="Calibri" w:cs="Calibri"/>
                <w:sz w:val="18"/>
                <w:szCs w:val="18"/>
                <w:lang w:val="en-GB"/>
              </w:rPr>
            </w:pPr>
            <w:hyperlink r:id="rId16" w:history="1">
              <w:r w:rsidRPr="00792CFE">
                <w:rPr>
                  <w:rStyle w:val="Hyperlink"/>
                  <w:rFonts w:ascii="Calibri" w:hAnsi="Calibri" w:cs="Calibri"/>
                  <w:b/>
                  <w:bCs/>
                  <w:color w:val="000000" w:themeColor="text1"/>
                  <w:sz w:val="18"/>
                  <w:szCs w:val="18"/>
                  <w:lang w:val="en-GB"/>
                </w:rPr>
                <w:t>parentpartnershipaberuthvenps@gmail.com</w:t>
              </w:r>
            </w:hyperlink>
          </w:p>
          <w:p w14:paraId="4EBAE6FF" w14:textId="39E6CFE7" w:rsidR="00301241" w:rsidRDefault="00301241" w:rsidP="002D3128">
            <w:pPr>
              <w:rPr>
                <w:lang w:val="en-GB"/>
              </w:rPr>
            </w:pPr>
          </w:p>
          <w:p w14:paraId="7FD304FC" w14:textId="77777777" w:rsidR="00046C32" w:rsidRPr="002D3128" w:rsidRDefault="00046C32" w:rsidP="002D3128">
            <w:pPr>
              <w:rPr>
                <w:lang w:val="en-GB"/>
              </w:rPr>
            </w:pPr>
          </w:p>
        </w:tc>
        <w:tc>
          <w:tcPr>
            <w:tcW w:w="373" w:type="dxa"/>
          </w:tcPr>
          <w:p w14:paraId="5D7321DE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  <w:vMerge w:val="restart"/>
          </w:tcPr>
          <w:p w14:paraId="24E73843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</w:tr>
      <w:tr w:rsidR="00CC0A8F" w:rsidRPr="008255F2" w14:paraId="0D646423" w14:textId="77777777" w:rsidTr="00A06C66">
        <w:trPr>
          <w:trHeight w:val="450"/>
        </w:trPr>
        <w:tc>
          <w:tcPr>
            <w:tcW w:w="4534" w:type="dxa"/>
            <w:vMerge/>
          </w:tcPr>
          <w:p w14:paraId="4B764108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16" w:type="dxa"/>
          </w:tcPr>
          <w:p w14:paraId="12A9BAE8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487" w:type="dxa"/>
          </w:tcPr>
          <w:p w14:paraId="14741872" w14:textId="77777777" w:rsidR="00CC0A8F" w:rsidRPr="008255F2" w:rsidRDefault="00CC0A8F" w:rsidP="005F0F31">
            <w:pPr>
              <w:rPr>
                <w:rFonts w:eastAsia="Century Gothic"/>
                <w:b/>
                <w:noProof/>
                <w:color w:val="FFFFFF"/>
                <w:sz w:val="24"/>
                <w:lang w:val="en-GB"/>
              </w:rPr>
            </w:pPr>
          </w:p>
        </w:tc>
        <w:tc>
          <w:tcPr>
            <w:tcW w:w="373" w:type="dxa"/>
          </w:tcPr>
          <w:p w14:paraId="44DA8FCD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  <w:vMerge/>
          </w:tcPr>
          <w:p w14:paraId="0FCB82C4" w14:textId="77777777" w:rsidR="00CC0A8F" w:rsidRPr="008255F2" w:rsidRDefault="00CC0A8F" w:rsidP="005F0F31">
            <w:pPr>
              <w:rPr>
                <w:noProof/>
                <w:sz w:val="21"/>
                <w:lang w:val="en-GB"/>
              </w:rPr>
            </w:pPr>
          </w:p>
        </w:tc>
      </w:tr>
      <w:tr w:rsidR="00CC0A8F" w:rsidRPr="008255F2" w14:paraId="41783D40" w14:textId="77777777" w:rsidTr="00A06C66">
        <w:trPr>
          <w:trHeight w:val="3312"/>
        </w:trPr>
        <w:tc>
          <w:tcPr>
            <w:tcW w:w="4534" w:type="dxa"/>
            <w:vMerge/>
          </w:tcPr>
          <w:p w14:paraId="5F623867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5276" w:type="dxa"/>
            <w:gridSpan w:val="3"/>
            <w:vMerge w:val="restart"/>
          </w:tcPr>
          <w:p w14:paraId="4CDC86E2" w14:textId="6C0325B4" w:rsidR="00CC0A8F" w:rsidRPr="00792CFE" w:rsidRDefault="000B7DDA" w:rsidP="002C7934">
            <w:pPr>
              <w:pStyle w:val="NoSpacing"/>
              <w:jc w:val="center"/>
              <w:rPr>
                <w:rFonts w:ascii="Calibri" w:hAnsi="Calibri" w:cs="Calibri"/>
                <w:b/>
                <w:bCs/>
                <w:noProof/>
                <w:lang w:val="en-GB"/>
              </w:rPr>
            </w:pPr>
            <w:r>
              <w:rPr>
                <w:rFonts w:ascii="Calibri" w:hAnsi="Calibri" w:cs="Calibri"/>
                <w:b/>
                <w:bCs/>
                <w:noProof/>
                <w:lang w:val="en-GB"/>
              </w:rPr>
              <w:t>Bugs, Bugs, Bugs – Who doesn’t enjoy Outdoor Learning</w:t>
            </w:r>
            <w:r w:rsidR="006F68EF" w:rsidRPr="006F68EF">
              <w:rPr>
                <mc:AlternateContent>
                  <mc:Choice Requires="w16se">
                    <w:rFonts w:ascii="Calibri" w:hAnsi="Calibri" w:cs="Calibr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:bCs/>
                <w:noProof/>
                <w:lang w:val="en-GB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  <w:r w:rsidR="00BD43AB">
              <w:rPr>
                <w:rFonts w:ascii="Calibri" w:hAnsi="Calibri" w:cs="Calibri"/>
                <w:b/>
                <w:bCs/>
                <w:noProof/>
                <w:lang w:val="en-GB"/>
              </w:rPr>
              <w:t xml:space="preserve">  </w:t>
            </w:r>
          </w:p>
          <w:p w14:paraId="0F51FE9A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58E2F606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61C444CA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4AB4892F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0B20DEF6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7C1FF8AB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4BF90F8D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3C9C0734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561AAF44" w14:textId="77777777" w:rsidR="005361AF" w:rsidRPr="005361AF" w:rsidRDefault="005361AF" w:rsidP="005361AF">
            <w:pPr>
              <w:jc w:val="center"/>
              <w:rPr>
                <w:lang w:val="en-GB"/>
              </w:rPr>
            </w:pPr>
          </w:p>
        </w:tc>
        <w:tc>
          <w:tcPr>
            <w:tcW w:w="4590" w:type="dxa"/>
            <w:vMerge/>
          </w:tcPr>
          <w:p w14:paraId="58C2BA77" w14:textId="77777777" w:rsidR="00CC0A8F" w:rsidRPr="008255F2" w:rsidRDefault="00CC0A8F" w:rsidP="005F0F31">
            <w:pPr>
              <w:rPr>
                <w:noProof/>
                <w:sz w:val="21"/>
                <w:lang w:val="en-GB"/>
              </w:rPr>
            </w:pPr>
          </w:p>
        </w:tc>
      </w:tr>
      <w:tr w:rsidR="004642F0" w:rsidRPr="008255F2" w14:paraId="7EE4C4A5" w14:textId="77777777" w:rsidTr="00A06C66">
        <w:trPr>
          <w:trHeight w:val="2304"/>
        </w:trPr>
        <w:tc>
          <w:tcPr>
            <w:tcW w:w="4534" w:type="dxa"/>
            <w:vMerge/>
          </w:tcPr>
          <w:p w14:paraId="3CD287CF" w14:textId="77777777" w:rsidR="004642F0" w:rsidRPr="008255F2" w:rsidRDefault="004642F0" w:rsidP="005F0F31">
            <w:pPr>
              <w:rPr>
                <w:noProof/>
                <w:lang w:val="en-GB"/>
              </w:rPr>
            </w:pPr>
          </w:p>
        </w:tc>
        <w:tc>
          <w:tcPr>
            <w:tcW w:w="5276" w:type="dxa"/>
            <w:gridSpan w:val="3"/>
            <w:vMerge/>
          </w:tcPr>
          <w:p w14:paraId="73B0D594" w14:textId="77777777" w:rsidR="004642F0" w:rsidRPr="008255F2" w:rsidRDefault="004642F0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</w:tcPr>
          <w:p w14:paraId="212E1113" w14:textId="5E91D28A" w:rsidR="00CA3E4D" w:rsidRDefault="00CA3E4D" w:rsidP="00F37523">
            <w:pPr>
              <w:pStyle w:val="Title"/>
              <w:rPr>
                <w:noProof/>
                <w:sz w:val="36"/>
                <w:szCs w:val="36"/>
                <w:lang w:val="en-GB"/>
              </w:rPr>
            </w:pPr>
          </w:p>
          <w:p w14:paraId="57B0299C" w14:textId="77777777" w:rsidR="00CA3E4D" w:rsidRPr="00881C87" w:rsidRDefault="00CA3E4D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  <w:r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Aberuthven Primary School  </w:t>
            </w:r>
          </w:p>
          <w:p w14:paraId="2103CACF" w14:textId="77777777" w:rsidR="00430AEB" w:rsidRPr="00881C87" w:rsidRDefault="00430AEB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</w:p>
          <w:p w14:paraId="147CE7CE" w14:textId="0F50A499" w:rsidR="00670034" w:rsidRPr="00881C87" w:rsidRDefault="00F70B26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  <w:r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May</w:t>
            </w:r>
            <w:r w:rsidR="00670034"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 2025</w:t>
            </w:r>
            <w:r w:rsidR="00CA3E4D"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 </w:t>
            </w:r>
          </w:p>
          <w:p w14:paraId="61FE969C" w14:textId="02305D6E" w:rsidR="00CA3E4D" w:rsidRPr="00CA3E4D" w:rsidRDefault="00CA3E4D" w:rsidP="00CA3E4D">
            <w:pPr>
              <w:pStyle w:val="Title"/>
              <w:rPr>
                <w:sz w:val="36"/>
                <w:szCs w:val="36"/>
                <w:lang w:val="en-GB"/>
              </w:rPr>
            </w:pPr>
            <w:r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Newsletter</w:t>
            </w:r>
            <w:r w:rsidRPr="00CA3E4D">
              <w:rPr>
                <w:noProof/>
                <w:sz w:val="36"/>
                <w:szCs w:val="36"/>
                <w:lang w:val="en-GB"/>
              </w:rPr>
              <w:t xml:space="preserve"> </w:t>
            </w:r>
          </w:p>
        </w:tc>
      </w:tr>
    </w:tbl>
    <w:p w14:paraId="2958F650" w14:textId="7977752B" w:rsidR="00CC0A8F" w:rsidRPr="008255F2" w:rsidRDefault="00F34FAF" w:rsidP="00DE0060">
      <w:pPr>
        <w:tabs>
          <w:tab w:val="center" w:pos="7699"/>
        </w:tabs>
        <w:rPr>
          <w:noProof/>
          <w:lang w:val="en-GB"/>
        </w:rPr>
      </w:pPr>
      <w:r w:rsidRPr="00792CFE">
        <w:rPr>
          <w:rFonts w:ascii="Calibri" w:hAnsi="Calibri" w:cs="Calibri"/>
          <w:noProof/>
          <w:lang w:val="en-GB"/>
        </w:rPr>
        <w:drawing>
          <wp:anchor distT="0" distB="0" distL="114300" distR="114300" simplePos="0" relativeHeight="251658240" behindDoc="1" locked="0" layoutInCell="1" allowOverlap="1" wp14:anchorId="18A77332" wp14:editId="39464BF4">
            <wp:simplePos x="0" y="0"/>
            <wp:positionH relativeFrom="column">
              <wp:posOffset>5229225</wp:posOffset>
            </wp:positionH>
            <wp:positionV relativeFrom="paragraph">
              <wp:posOffset>-6849110</wp:posOffset>
            </wp:positionV>
            <wp:extent cx="1241425" cy="358775"/>
            <wp:effectExtent l="0" t="0" r="0" b="3175"/>
            <wp:wrapNone/>
            <wp:docPr id="368057238" name="Picture 1" descr="A collage of drawings of a rainbow and a rainb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57238" name="Picture 1" descr="A collage of drawings of a rainbow and a rainbow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0A8F" w:rsidRPr="008255F2">
        <w:rPr>
          <w:noProof/>
          <w:lang w:val="en-GB" w:bidi="en-GB"/>
        </w:rPr>
        <w:br w:type="page"/>
      </w:r>
      <w:r w:rsidR="00DE0060">
        <w:rPr>
          <w:noProof/>
          <w:lang w:val="en-GB" w:bidi="en-GB"/>
        </w:rPr>
        <w:lastRenderedPageBreak/>
        <w:tab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"/>
      </w:tblPr>
      <w:tblGrid>
        <w:gridCol w:w="4848"/>
        <w:gridCol w:w="445"/>
        <w:gridCol w:w="4812"/>
        <w:gridCol w:w="385"/>
        <w:gridCol w:w="4908"/>
      </w:tblGrid>
      <w:tr w:rsidR="00346FFA" w:rsidRPr="008255F2" w14:paraId="3B188CD2" w14:textId="77777777" w:rsidTr="00187060">
        <w:trPr>
          <w:trHeight w:val="80"/>
          <w:jc w:val="center"/>
        </w:trPr>
        <w:tc>
          <w:tcPr>
            <w:tcW w:w="4848" w:type="dxa"/>
          </w:tcPr>
          <w:p w14:paraId="62308D47" w14:textId="77777777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45" w:type="dxa"/>
            <w:vMerge w:val="restart"/>
          </w:tcPr>
          <w:p w14:paraId="7BA8D679" w14:textId="77777777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812" w:type="dxa"/>
            <w:vMerge w:val="restart"/>
          </w:tcPr>
          <w:p w14:paraId="77D5427E" w14:textId="77777777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Elliott Payne - Commended in the Junior Category</w:t>
            </w:r>
          </w:p>
          <w:p w14:paraId="752D1099" w14:textId="03AB96B6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Ellie Sutherland - Commended in the Intermediate Category</w:t>
            </w:r>
          </w:p>
          <w:p w14:paraId="5CE2C101" w14:textId="77777777" w:rsidR="00F349D4" w:rsidRDefault="00F349D4" w:rsidP="00D0035C">
            <w:pPr>
              <w:spacing w:after="0"/>
              <w:rPr>
                <w:rFonts w:ascii="Calibri" w:hAnsi="Calibri" w:cs="Calibri"/>
                <w:sz w:val="18"/>
                <w:szCs w:val="18"/>
                <w:u w:val="single"/>
              </w:rPr>
            </w:pPr>
            <w:r w:rsidRPr="00AD0462">
              <w:rPr>
                <w:rFonts w:ascii="Calibri" w:hAnsi="Calibri" w:cs="Calibri"/>
                <w:sz w:val="18"/>
                <w:szCs w:val="18"/>
                <w:u w:val="single"/>
              </w:rPr>
              <w:t>Young Photographer Award</w:t>
            </w:r>
          </w:p>
          <w:p w14:paraId="503CAFEA" w14:textId="77777777" w:rsidR="0023094F" w:rsidRPr="00AD0462" w:rsidRDefault="0023094F" w:rsidP="00D0035C">
            <w:pPr>
              <w:spacing w:after="0"/>
              <w:rPr>
                <w:rFonts w:ascii="Calibri" w:hAnsi="Calibri" w:cs="Calibri"/>
                <w:sz w:val="18"/>
                <w:szCs w:val="18"/>
              </w:rPr>
            </w:pPr>
          </w:p>
          <w:p w14:paraId="02133449" w14:textId="77777777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proofErr w:type="gramStart"/>
            <w:r w:rsidRPr="00AD0462">
              <w:rPr>
                <w:rFonts w:ascii="Calibri" w:hAnsi="Calibri" w:cs="Calibri"/>
                <w:sz w:val="18"/>
                <w:szCs w:val="18"/>
              </w:rPr>
              <w:t>All of</w:t>
            </w:r>
            <w:proofErr w:type="gramEnd"/>
            <w:r w:rsidRPr="00AD0462">
              <w:rPr>
                <w:rFonts w:ascii="Calibri" w:hAnsi="Calibri" w:cs="Calibri"/>
                <w:sz w:val="18"/>
                <w:szCs w:val="18"/>
              </w:rPr>
              <w:t xml:space="preserve"> the below pupils received an engraved, framed copy of their photograph and certificate at the award ceremony-</w:t>
            </w:r>
          </w:p>
          <w:p w14:paraId="35C97DBB" w14:textId="77777777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Elliott Payne - Highly Commended in the Junior Category</w:t>
            </w:r>
          </w:p>
          <w:p w14:paraId="0DE94508" w14:textId="77777777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Phoebe Tyrrell - Highly Commended in the Junior Category</w:t>
            </w:r>
          </w:p>
          <w:p w14:paraId="490A0312" w14:textId="77777777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Maya Tyrrell -Highly Commended in the Intermediate Category</w:t>
            </w:r>
          </w:p>
          <w:p w14:paraId="3951A9C3" w14:textId="336CC65E" w:rsidR="00F349D4" w:rsidRPr="00AD0462" w:rsidRDefault="00F349D4" w:rsidP="00F349D4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Carson Winchester - 2nd Place Silver Medal Winner in the Intermediate Category- Award for Best Interpretation of the Theme</w:t>
            </w:r>
          </w:p>
          <w:p w14:paraId="5D8FEDA6" w14:textId="77777777" w:rsidR="00FF5835" w:rsidRDefault="00FF5835" w:rsidP="005A5AA0">
            <w:pPr>
              <w:spacing w:after="0"/>
              <w:rPr>
                <w:rFonts w:ascii="Calibri" w:hAnsi="Calibri" w:cs="Calibri"/>
                <w:sz w:val="18"/>
                <w:szCs w:val="18"/>
                <w:u w:val="single"/>
              </w:rPr>
            </w:pPr>
            <w:r w:rsidRPr="00AD0462">
              <w:rPr>
                <w:rFonts w:ascii="Calibri" w:hAnsi="Calibri" w:cs="Calibri"/>
                <w:sz w:val="18"/>
                <w:szCs w:val="18"/>
                <w:u w:val="single"/>
              </w:rPr>
              <w:t>Rotary Quiz Award</w:t>
            </w:r>
          </w:p>
          <w:p w14:paraId="794BBB6B" w14:textId="77777777" w:rsidR="0023094F" w:rsidRPr="00AD0462" w:rsidRDefault="0023094F" w:rsidP="005A5AA0">
            <w:pPr>
              <w:spacing w:after="0"/>
              <w:rPr>
                <w:rFonts w:ascii="Calibri" w:hAnsi="Calibri" w:cs="Calibri"/>
                <w:sz w:val="18"/>
                <w:szCs w:val="18"/>
              </w:rPr>
            </w:pPr>
          </w:p>
          <w:p w14:paraId="759CEDBE" w14:textId="77777777" w:rsidR="00FF5835" w:rsidRPr="00AD0462" w:rsidRDefault="00FF5835" w:rsidP="00FF5835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 xml:space="preserve">Our School Quiz Team were awarded a trophy and plaque at the awards ceremony for coming 1st place at </w:t>
            </w:r>
            <w:proofErr w:type="gramStart"/>
            <w:r w:rsidRPr="00AD0462">
              <w:rPr>
                <w:rFonts w:ascii="Calibri" w:hAnsi="Calibri" w:cs="Calibri"/>
                <w:sz w:val="18"/>
                <w:szCs w:val="18"/>
              </w:rPr>
              <w:t>recent</w:t>
            </w:r>
            <w:proofErr w:type="gramEnd"/>
            <w:r w:rsidRPr="00AD0462">
              <w:rPr>
                <w:rFonts w:ascii="Calibri" w:hAnsi="Calibri" w:cs="Calibri"/>
                <w:sz w:val="18"/>
                <w:szCs w:val="18"/>
              </w:rPr>
              <w:t xml:space="preserve"> event.</w:t>
            </w:r>
          </w:p>
          <w:p w14:paraId="23187D30" w14:textId="71142D27" w:rsidR="00FF5835" w:rsidRPr="00AD0462" w:rsidRDefault="00FF5835" w:rsidP="00FF5835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They will now progress to the next level and will participate in the next round on Saturday 10th May. We wish them all the best of luck!</w:t>
            </w:r>
          </w:p>
          <w:p w14:paraId="6B3716CC" w14:textId="77777777" w:rsidR="00D0035C" w:rsidRPr="00AD0462" w:rsidRDefault="00FF5835" w:rsidP="00D155FE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 xml:space="preserve">A big congratulations to all our pupils who participated in any of the award categories this year. Well done to </w:t>
            </w:r>
            <w:proofErr w:type="gramStart"/>
            <w:r w:rsidRPr="00AD0462">
              <w:rPr>
                <w:rFonts w:ascii="Calibri" w:hAnsi="Calibri" w:cs="Calibri"/>
                <w:sz w:val="18"/>
                <w:szCs w:val="18"/>
              </w:rPr>
              <w:t>all of</w:t>
            </w:r>
            <w:proofErr w:type="gramEnd"/>
            <w:r w:rsidRPr="00AD0462">
              <w:rPr>
                <w:rFonts w:ascii="Calibri" w:hAnsi="Calibri" w:cs="Calibri"/>
                <w:sz w:val="18"/>
                <w:szCs w:val="18"/>
              </w:rPr>
              <w:t xml:space="preserve"> our above winners! A very successful year again for APS!</w:t>
            </w:r>
          </w:p>
          <w:p w14:paraId="58DA0364" w14:textId="376080A3" w:rsidR="00325667" w:rsidRPr="00AD0462" w:rsidRDefault="00325667" w:rsidP="00D155FE">
            <w:pPr>
              <w:rPr>
                <w:rFonts w:ascii="Calibri" w:hAnsi="Calibri" w:cs="Calibri"/>
                <w:sz w:val="18"/>
                <w:szCs w:val="18"/>
              </w:rPr>
            </w:pPr>
            <w:r w:rsidRPr="00AD0462">
              <w:rPr>
                <w:rFonts w:ascii="Calibri" w:hAnsi="Calibri" w:cs="Calibri"/>
                <w:sz w:val="18"/>
                <w:szCs w:val="18"/>
              </w:rPr>
              <w:t>Kind regards,</w:t>
            </w:r>
          </w:p>
          <w:p w14:paraId="1738DF90" w14:textId="1E3643F9" w:rsidR="00B619F8" w:rsidRPr="008255F2" w:rsidRDefault="00D155FE" w:rsidP="003925F0">
            <w:pPr>
              <w:rPr>
                <w:rFonts w:eastAsia="Century Gothic"/>
                <w:b/>
                <w:noProof/>
                <w:color w:val="FFFFFF"/>
                <w:sz w:val="24"/>
                <w:lang w:val="en-GB"/>
              </w:rPr>
            </w:pPr>
            <w:r>
              <w:rPr>
                <w:rFonts w:ascii="Calibri" w:hAnsi="Calibri" w:cs="Calibri"/>
                <w:noProof/>
                <w:lang w:eastAsia="en-GB"/>
              </w:rPr>
              <w:drawing>
                <wp:inline distT="0" distB="0" distL="0" distR="0" wp14:anchorId="1944E208" wp14:editId="74972DBB">
                  <wp:extent cx="971550" cy="421758"/>
                  <wp:effectExtent l="0" t="0" r="0" b="0"/>
                  <wp:docPr id="1577116522" name="Picture 5" descr="Nicola's signa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icola's signa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r:link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997" cy="42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" w:type="dxa"/>
            <w:vMerge w:val="restart"/>
          </w:tcPr>
          <w:p w14:paraId="7BE557AC" w14:textId="77777777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908" w:type="dxa"/>
          </w:tcPr>
          <w:p w14:paraId="286162D0" w14:textId="6A12C2CE" w:rsidR="00346FFA" w:rsidRPr="00576D53" w:rsidRDefault="00187060" w:rsidP="00187060">
            <w:pPr>
              <w:pStyle w:val="Heading1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  <w:r w:rsidRPr="00576D53">
              <w:rPr>
                <w:rFonts w:ascii="Calibri" w:hAnsi="Calibri" w:cs="Calibri"/>
                <w:noProof/>
                <w:color w:val="549E39" w:themeColor="accent1"/>
                <w:sz w:val="32"/>
                <w:szCs w:val="32"/>
                <w:lang w:val="en-GB"/>
              </w:rPr>
              <w:t xml:space="preserve">Parent Zone </w:t>
            </w:r>
          </w:p>
        </w:tc>
      </w:tr>
      <w:tr w:rsidR="004642F0" w:rsidRPr="008255F2" w14:paraId="2A1C61ED" w14:textId="77777777" w:rsidTr="00B619F8">
        <w:trPr>
          <w:trHeight w:val="484"/>
          <w:jc w:val="center"/>
        </w:trPr>
        <w:tc>
          <w:tcPr>
            <w:tcW w:w="4848" w:type="dxa"/>
          </w:tcPr>
          <w:p w14:paraId="1EA0B672" w14:textId="77777777" w:rsidR="00D160D4" w:rsidRDefault="00D160D4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5F45D317" w14:textId="77777777" w:rsidR="00D160D4" w:rsidRDefault="00D160D4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4EF184B7" w14:textId="77777777" w:rsidR="00B619F8" w:rsidRDefault="00B619F8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3B8089F4" w14:textId="77777777" w:rsidR="00B619F8" w:rsidRDefault="00B619F8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37DF242A" w14:textId="11988E8A" w:rsidR="00B67824" w:rsidRPr="003925F0" w:rsidRDefault="00CA3E4D" w:rsidP="00F37523">
            <w:pPr>
              <w:pStyle w:val="Heading1"/>
              <w:rPr>
                <w:rStyle w:val="Heading1Char"/>
                <w:rFonts w:ascii="Calibri" w:hAnsi="Calibri" w:cs="Calibri"/>
                <w:b/>
                <w:noProof/>
                <w:sz w:val="32"/>
                <w:szCs w:val="32"/>
                <w:lang w:val="en-GB"/>
              </w:rPr>
            </w:pPr>
            <w:r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A message from</w:t>
            </w:r>
            <w:r w:rsidR="00EF2E9C"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 </w:t>
            </w:r>
            <w:r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Mrs Tyrrell</w:t>
            </w:r>
          </w:p>
          <w:p w14:paraId="0EF0571E" w14:textId="673B5F34" w:rsidR="006473C3" w:rsidRPr="003B3D71" w:rsidRDefault="006473C3" w:rsidP="005A5AA0">
            <w:pPr>
              <w:spacing w:after="0"/>
              <w:rPr>
                <w:rFonts w:ascii="Calibri" w:hAnsi="Calibri" w:cs="Calibri"/>
                <w:sz w:val="18"/>
                <w:szCs w:val="18"/>
              </w:rPr>
            </w:pPr>
            <w:r w:rsidRPr="003B3D71">
              <w:rPr>
                <w:rFonts w:ascii="Calibri" w:hAnsi="Calibri" w:cs="Calibri"/>
                <w:sz w:val="18"/>
                <w:szCs w:val="18"/>
              </w:rPr>
              <w:t>Dear Parent/Carers</w:t>
            </w:r>
          </w:p>
          <w:p w14:paraId="6E90A168" w14:textId="77777777" w:rsidR="0023094F" w:rsidRPr="003B3D71" w:rsidRDefault="0023094F" w:rsidP="005A5AA0">
            <w:pPr>
              <w:spacing w:after="0"/>
              <w:rPr>
                <w:rFonts w:ascii="Calibri" w:hAnsi="Calibri" w:cs="Calibri"/>
                <w:sz w:val="18"/>
                <w:szCs w:val="18"/>
              </w:rPr>
            </w:pPr>
          </w:p>
          <w:p w14:paraId="18600924" w14:textId="360DCF78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r w:rsidRPr="003B3D71">
              <w:rPr>
                <w:rFonts w:ascii="Calibri" w:hAnsi="Calibri" w:cs="Calibri"/>
                <w:sz w:val="18"/>
                <w:szCs w:val="18"/>
              </w:rPr>
              <w:t xml:space="preserve">The Auchterarder &amp; District Rotary Award Ceremony took place on Tuesday of </w:t>
            </w:r>
            <w:r w:rsidR="009618D9">
              <w:rPr>
                <w:rFonts w:ascii="Calibri" w:hAnsi="Calibri" w:cs="Calibri"/>
                <w:sz w:val="18"/>
                <w:szCs w:val="18"/>
              </w:rPr>
              <w:t>last</w:t>
            </w:r>
            <w:r w:rsidRPr="003B3D71">
              <w:rPr>
                <w:rFonts w:ascii="Calibri" w:hAnsi="Calibri" w:cs="Calibri"/>
                <w:sz w:val="18"/>
                <w:szCs w:val="18"/>
              </w:rPr>
              <w:t xml:space="preserve"> week. I am delighted to share there were many big achievements and awards celebrated by </w:t>
            </w:r>
            <w:proofErr w:type="gramStart"/>
            <w:r w:rsidRPr="003B3D71">
              <w:rPr>
                <w:rFonts w:ascii="Calibri" w:hAnsi="Calibri" w:cs="Calibri"/>
                <w:sz w:val="18"/>
                <w:szCs w:val="18"/>
              </w:rPr>
              <w:t>our those</w:t>
            </w:r>
            <w:proofErr w:type="gramEnd"/>
            <w:r w:rsidRPr="003B3D71">
              <w:rPr>
                <w:rFonts w:ascii="Calibri" w:hAnsi="Calibri" w:cs="Calibri"/>
                <w:sz w:val="18"/>
                <w:szCs w:val="18"/>
              </w:rPr>
              <w:t xml:space="preserve"> P4-7 pupils who were invited along.</w:t>
            </w:r>
          </w:p>
          <w:p w14:paraId="374B6DF7" w14:textId="77777777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proofErr w:type="gramStart"/>
            <w:r w:rsidRPr="003B3D71">
              <w:rPr>
                <w:rFonts w:ascii="Calibri" w:hAnsi="Calibri" w:cs="Calibri"/>
                <w:sz w:val="18"/>
                <w:szCs w:val="18"/>
              </w:rPr>
              <w:t>All of</w:t>
            </w:r>
            <w:proofErr w:type="gramEnd"/>
            <w:r w:rsidRPr="003B3D71">
              <w:rPr>
                <w:rFonts w:ascii="Calibri" w:hAnsi="Calibri" w:cs="Calibri"/>
                <w:sz w:val="18"/>
                <w:szCs w:val="18"/>
              </w:rPr>
              <w:t xml:space="preserve"> our P4-7 pupils submitted entries into the Young Artist competition this year, with some also submitting entries for the Young Photographer and Young Writer competitions. Please see below a list of all awards:</w:t>
            </w:r>
          </w:p>
          <w:p w14:paraId="63C665EF" w14:textId="77777777" w:rsidR="00B903F9" w:rsidRPr="003B3D71" w:rsidRDefault="00B903F9" w:rsidP="00D0035C">
            <w:pPr>
              <w:spacing w:after="0"/>
              <w:rPr>
                <w:rFonts w:ascii="Calibri" w:hAnsi="Calibri" w:cs="Calibri"/>
                <w:sz w:val="18"/>
                <w:szCs w:val="18"/>
                <w:u w:val="single"/>
              </w:rPr>
            </w:pPr>
            <w:r w:rsidRPr="003B3D71">
              <w:rPr>
                <w:rFonts w:ascii="Calibri" w:hAnsi="Calibri" w:cs="Calibri"/>
                <w:sz w:val="18"/>
                <w:szCs w:val="18"/>
                <w:u w:val="single"/>
              </w:rPr>
              <w:t>Young Artist Award</w:t>
            </w:r>
          </w:p>
          <w:p w14:paraId="683DBDF2" w14:textId="77777777" w:rsidR="0023094F" w:rsidRPr="003B3D71" w:rsidRDefault="0023094F" w:rsidP="00D0035C">
            <w:pPr>
              <w:spacing w:after="0"/>
              <w:rPr>
                <w:rFonts w:ascii="Calibri" w:hAnsi="Calibri" w:cs="Calibri"/>
                <w:sz w:val="18"/>
                <w:szCs w:val="18"/>
              </w:rPr>
            </w:pPr>
          </w:p>
          <w:p w14:paraId="4D416D6C" w14:textId="77777777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proofErr w:type="gramStart"/>
            <w:r w:rsidRPr="003B3D71">
              <w:rPr>
                <w:rFonts w:ascii="Calibri" w:hAnsi="Calibri" w:cs="Calibri"/>
                <w:sz w:val="18"/>
                <w:szCs w:val="18"/>
              </w:rPr>
              <w:t>All of</w:t>
            </w:r>
            <w:proofErr w:type="gramEnd"/>
            <w:r w:rsidRPr="003B3D71">
              <w:rPr>
                <w:rFonts w:ascii="Calibri" w:hAnsi="Calibri" w:cs="Calibri"/>
                <w:sz w:val="18"/>
                <w:szCs w:val="18"/>
              </w:rPr>
              <w:t xml:space="preserve"> the below pupils received a medal and certificate at the award ceremony-</w:t>
            </w:r>
          </w:p>
          <w:p w14:paraId="620F9BC7" w14:textId="77777777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r w:rsidRPr="003B3D71">
              <w:rPr>
                <w:rFonts w:ascii="Calibri" w:hAnsi="Calibri" w:cs="Calibri"/>
                <w:sz w:val="18"/>
                <w:szCs w:val="18"/>
              </w:rPr>
              <w:t>Ethan Boyle - Highly Commended in the Junior Category</w:t>
            </w:r>
          </w:p>
          <w:p w14:paraId="0BD80F71" w14:textId="77777777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r w:rsidRPr="003B3D71">
              <w:rPr>
                <w:rFonts w:ascii="Calibri" w:hAnsi="Calibri" w:cs="Calibri"/>
                <w:sz w:val="18"/>
                <w:szCs w:val="18"/>
              </w:rPr>
              <w:t>Phoebe Tyrrell - Highly Commended in the Junior Category</w:t>
            </w:r>
          </w:p>
          <w:p w14:paraId="7AD515F9" w14:textId="77777777" w:rsidR="00B903F9" w:rsidRPr="003B3D71" w:rsidRDefault="00B903F9" w:rsidP="00B903F9">
            <w:pPr>
              <w:rPr>
                <w:rFonts w:ascii="Calibri" w:hAnsi="Calibri" w:cs="Calibri"/>
                <w:sz w:val="18"/>
                <w:szCs w:val="18"/>
              </w:rPr>
            </w:pPr>
            <w:r w:rsidRPr="003B3D71">
              <w:rPr>
                <w:rFonts w:ascii="Calibri" w:hAnsi="Calibri" w:cs="Calibri"/>
                <w:sz w:val="18"/>
                <w:szCs w:val="18"/>
              </w:rPr>
              <w:t>Lucy Edwards -Highly Commended in the Junior Category</w:t>
            </w:r>
          </w:p>
          <w:p w14:paraId="2F5ECB9A" w14:textId="77777777" w:rsidR="00047F0B" w:rsidRPr="003B3D71" w:rsidRDefault="005A5AA0" w:rsidP="003925F0">
            <w:pPr>
              <w:rPr>
                <w:rFonts w:ascii="Calibri" w:hAnsi="Calibri" w:cs="Calibri"/>
                <w:sz w:val="18"/>
                <w:szCs w:val="18"/>
              </w:rPr>
            </w:pPr>
            <w:proofErr w:type="gramStart"/>
            <w:r w:rsidRPr="003B3D71">
              <w:rPr>
                <w:rFonts w:ascii="Calibri" w:hAnsi="Calibri" w:cs="Calibri"/>
                <w:sz w:val="18"/>
                <w:szCs w:val="18"/>
              </w:rPr>
              <w:t>All of</w:t>
            </w:r>
            <w:proofErr w:type="gramEnd"/>
            <w:r w:rsidRPr="003B3D71">
              <w:rPr>
                <w:rFonts w:ascii="Calibri" w:hAnsi="Calibri" w:cs="Calibri"/>
                <w:sz w:val="18"/>
                <w:szCs w:val="18"/>
              </w:rPr>
              <w:t xml:space="preserve"> the below pupils will receive a certificate from the Rotary in due course on their achievements-</w:t>
            </w:r>
          </w:p>
          <w:p w14:paraId="3E281E54" w14:textId="265D2B37" w:rsidR="002F6280" w:rsidRPr="00D155FE" w:rsidRDefault="00AD0462" w:rsidP="00491485">
            <w:pPr>
              <w:rPr>
                <w:noProof/>
                <w:lang w:val="en-GB"/>
              </w:rPr>
            </w:pPr>
            <w:r w:rsidRPr="003B3D71">
              <w:rPr>
                <w:sz w:val="18"/>
                <w:szCs w:val="18"/>
              </w:rPr>
              <w:t>Bryce Scobie - Commended in the Junior Category</w:t>
            </w:r>
          </w:p>
        </w:tc>
        <w:tc>
          <w:tcPr>
            <w:tcW w:w="445" w:type="dxa"/>
            <w:vMerge/>
            <w:tcMar>
              <w:top w:w="29" w:type="dxa"/>
              <w:left w:w="29" w:type="dxa"/>
              <w:bottom w:w="29" w:type="dxa"/>
              <w:right w:w="29" w:type="dxa"/>
            </w:tcMar>
            <w:vAlign w:val="center"/>
          </w:tcPr>
          <w:p w14:paraId="24203F47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4812" w:type="dxa"/>
            <w:vMerge/>
            <w:vAlign w:val="center"/>
          </w:tcPr>
          <w:p w14:paraId="04285A91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385" w:type="dxa"/>
            <w:vMerge/>
            <w:vAlign w:val="center"/>
          </w:tcPr>
          <w:p w14:paraId="1B272300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4908" w:type="dxa"/>
          </w:tcPr>
          <w:p w14:paraId="214B3A51" w14:textId="75435275" w:rsidR="00F51C46" w:rsidRPr="00F51C46" w:rsidRDefault="00F51C46" w:rsidP="00D15F4E">
            <w:pPr>
              <w:spacing w:after="0"/>
              <w:rPr>
                <w:rFonts w:ascii="Calibri" w:hAnsi="Calibri" w:cs="Calibri"/>
                <w:b/>
                <w:bCs/>
                <w:noProof/>
                <w:sz w:val="20"/>
                <w:szCs w:val="20"/>
                <w:lang w:val="en-GB"/>
              </w:rPr>
            </w:pPr>
            <w:bookmarkStart w:id="1" w:name="_Hlk191900801"/>
            <w:r w:rsidRPr="00F51C46">
              <w:rPr>
                <w:rFonts w:ascii="Calibri" w:hAnsi="Calibri" w:cs="Calibri"/>
                <w:b/>
                <w:bCs/>
                <w:noProof/>
                <w:sz w:val="20"/>
                <w:szCs w:val="20"/>
                <w:lang w:val="en-GB"/>
              </w:rPr>
              <w:t>Active Kids 19</w:t>
            </w:r>
            <w:r w:rsidRPr="00F51C46">
              <w:rPr>
                <w:rFonts w:ascii="Calibri" w:hAnsi="Calibri" w:cs="Calibri"/>
                <w:b/>
                <w:bCs/>
                <w:noProof/>
                <w:sz w:val="20"/>
                <w:szCs w:val="20"/>
                <w:vertAlign w:val="superscript"/>
                <w:lang w:val="en-GB"/>
              </w:rPr>
              <w:t>th</w:t>
            </w:r>
            <w:r w:rsidRPr="00F51C46">
              <w:rPr>
                <w:rFonts w:ascii="Calibri" w:hAnsi="Calibri" w:cs="Calibri"/>
                <w:b/>
                <w:bCs/>
                <w:noProof/>
                <w:sz w:val="20"/>
                <w:szCs w:val="20"/>
                <w:lang w:val="en-GB"/>
              </w:rPr>
              <w:t xml:space="preserve"> June 2025</w:t>
            </w:r>
          </w:p>
          <w:p w14:paraId="2F50D7D4" w14:textId="6AE3D343" w:rsidR="00CA3862" w:rsidRDefault="00427D62" w:rsidP="002B2E55">
            <w:pPr>
              <w:rPr>
                <w:rFonts w:ascii="Calibri" w:hAnsi="Calibri" w:cs="Calibri"/>
                <w:noProof/>
                <w:sz w:val="20"/>
                <w:szCs w:val="20"/>
                <w:lang w:val="en-GB"/>
              </w:rPr>
            </w:pPr>
            <w:r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>Don’t forget to complete the consent fo</w:t>
            </w:r>
            <w:r w:rsidR="00FE615F"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>r</w:t>
            </w:r>
            <w:r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m </w:t>
            </w:r>
            <w:r w:rsidR="0040225E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live </w:t>
            </w:r>
            <w:r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on Parentpay as soon as you can.  We need to put our order in for pack lunches by </w:t>
            </w:r>
            <w:r w:rsidR="0040225E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>Wednesday 11th</w:t>
            </w:r>
            <w:r w:rsidR="00F51C46"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 </w:t>
            </w:r>
            <w:r w:rsidR="0040225E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>June</w:t>
            </w:r>
            <w:r w:rsidRPr="00F51C46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 2025.</w:t>
            </w:r>
            <w:bookmarkEnd w:id="1"/>
          </w:p>
          <w:p w14:paraId="091C4F8B" w14:textId="13568B11" w:rsidR="002F6F37" w:rsidRDefault="00E6510B" w:rsidP="002B2E55">
            <w:pPr>
              <w:rPr>
                <w:rFonts w:ascii="Calibri" w:hAnsi="Calibri" w:cs="Calibri"/>
                <w:noProof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 xml:space="preserve">Our pupils are really enjoying this </w:t>
            </w:r>
            <w:r w:rsidR="005F65A3">
              <w:rPr>
                <w:rFonts w:ascii="Calibri" w:hAnsi="Calibri" w:cs="Calibri"/>
                <w:noProof/>
                <w:sz w:val="20"/>
                <w:szCs w:val="20"/>
                <w:lang w:val="en-GB"/>
              </w:rPr>
              <w:t>lovely weather we have been having, so much so we’ve been able to have our lunch outdoors!!</w:t>
            </w:r>
          </w:p>
          <w:p w14:paraId="56BFF798" w14:textId="77777777" w:rsidR="00FA2966" w:rsidRDefault="00FA2966" w:rsidP="002B2E55">
            <w:pPr>
              <w:rPr>
                <w:rFonts w:ascii="Calibri" w:hAnsi="Calibri" w:cs="Calibri"/>
                <w:noProof/>
                <w:sz w:val="20"/>
                <w:szCs w:val="20"/>
                <w:lang w:val="en-GB"/>
              </w:rPr>
            </w:pPr>
          </w:p>
          <w:p w14:paraId="4585436B" w14:textId="6E0B1372" w:rsidR="00563B9C" w:rsidRDefault="002F6F37" w:rsidP="00AE149C">
            <w:pPr>
              <w:jc w:val="center"/>
              <w:rPr>
                <w:rFonts w:ascii="Calibri" w:hAnsi="Calibri" w:cs="Calibri"/>
                <w:b/>
                <w:bCs/>
                <w:noProof/>
                <w:sz w:val="16"/>
                <w:szCs w:val="16"/>
                <w:lang w:val="en-GB"/>
              </w:rPr>
            </w:pPr>
            <w:r>
              <w:rPr>
                <w:rFonts w:ascii="Calibri" w:hAnsi="Calibri" w:cs="Calibri"/>
                <w:b/>
                <w:bCs/>
                <w:noProof/>
                <w:sz w:val="16"/>
                <w:szCs w:val="16"/>
                <w:lang w:val="en-GB"/>
              </w:rPr>
              <w:drawing>
                <wp:inline distT="0" distB="0" distL="0" distR="0" wp14:anchorId="451A221C" wp14:editId="1A881A05">
                  <wp:extent cx="2333625" cy="2929838"/>
                  <wp:effectExtent l="0" t="0" r="0" b="4445"/>
                  <wp:docPr id="172983435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546" cy="2938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CE14B8E" w14:textId="4A9D65C8" w:rsidR="002F6F37" w:rsidRPr="0023094F" w:rsidRDefault="002F6F37" w:rsidP="000E234B">
            <w:pPr>
              <w:rPr>
                <w:rFonts w:ascii="Calibri" w:hAnsi="Calibri" w:cs="Calibri"/>
                <w:sz w:val="18"/>
                <w:szCs w:val="18"/>
                <w:lang w:val="en-GB"/>
              </w:rPr>
            </w:pPr>
            <w:r w:rsidRPr="0023094F">
              <w:rPr>
                <w:rFonts w:ascii="Calibri" w:hAnsi="Calibri" w:cs="Calibri"/>
                <w:noProof/>
                <w:sz w:val="18"/>
                <w:szCs w:val="18"/>
                <w:lang w:val="en-GB"/>
              </w:rPr>
              <w:t>Could we ask that our pupils come prepared for these lovely sunny days with the appropriate clothing</w:t>
            </w:r>
            <w:r w:rsidR="009618D9">
              <w:rPr>
                <w:rFonts w:ascii="Calibri" w:hAnsi="Calibri" w:cs="Calibri"/>
                <w:noProof/>
                <w:sz w:val="18"/>
                <w:szCs w:val="18"/>
                <w:lang w:val="en-GB"/>
              </w:rPr>
              <w:t xml:space="preserve"> and their own sun cream</w:t>
            </w:r>
            <w:r w:rsidR="00854193" w:rsidRPr="0023094F">
              <w:rPr>
                <w:rFonts w:ascii="Calibri" w:hAnsi="Calibri" w:cs="Calibri"/>
                <w:noProof/>
                <w:sz w:val="18"/>
                <w:szCs w:val="18"/>
                <w:lang w:val="en-GB"/>
              </w:rPr>
              <w:t>.</w:t>
            </w:r>
            <w:r w:rsidR="009618D9">
              <w:rPr>
                <w:rFonts w:ascii="Calibri" w:hAnsi="Calibri" w:cs="Calibri"/>
                <w:noProof/>
                <w:sz w:val="18"/>
                <w:szCs w:val="18"/>
                <w:lang w:val="en-GB"/>
              </w:rPr>
              <w:t xml:space="preserve"> Pupils must apply suncream themsleves.</w:t>
            </w:r>
            <w:r w:rsidR="00854193" w:rsidRPr="0023094F">
              <w:rPr>
                <w:rFonts w:ascii="Calibri" w:hAnsi="Calibri" w:cs="Calibri"/>
                <w:noProof/>
                <w:sz w:val="18"/>
                <w:szCs w:val="18"/>
                <w:lang w:val="en-GB"/>
              </w:rPr>
              <w:t xml:space="preserve">  We have a limited number of cups in school so a water bottle is a must, pupils can refill their bottle using the fountain in the cloackroom.</w:t>
            </w:r>
          </w:p>
        </w:tc>
      </w:tr>
    </w:tbl>
    <w:p w14:paraId="6C0CF180" w14:textId="77777777" w:rsidR="00B67824" w:rsidRPr="008255F2" w:rsidRDefault="00B67824" w:rsidP="00C46111">
      <w:pPr>
        <w:rPr>
          <w:noProof/>
          <w:lang w:val="en-GB"/>
        </w:rPr>
      </w:pPr>
    </w:p>
    <w:sectPr w:rsidR="00B67824" w:rsidRPr="008255F2" w:rsidSect="00CB199E">
      <w:headerReference w:type="default" r:id="rId21"/>
      <w:headerReference w:type="first" r:id="rId22"/>
      <w:footerReference w:type="first" r:id="rId23"/>
      <w:pgSz w:w="16838" w:h="11906" w:orient="landscape" w:code="9"/>
      <w:pgMar w:top="720" w:right="720" w:bottom="578" w:left="720" w:header="431" w:footer="28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BD8E1C" w14:textId="77777777" w:rsidR="004C2C54" w:rsidRDefault="004C2C54" w:rsidP="00D210FA">
      <w:pPr>
        <w:spacing w:after="0"/>
      </w:pPr>
      <w:r>
        <w:separator/>
      </w:r>
    </w:p>
  </w:endnote>
  <w:endnote w:type="continuationSeparator" w:id="0">
    <w:p w14:paraId="0CEA9C2E" w14:textId="77777777" w:rsidR="004C2C54" w:rsidRDefault="004C2C54" w:rsidP="00D210F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ill">
    <w:altName w:val="Cambria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38DFF" w14:textId="645204E4" w:rsidR="00E1650D" w:rsidRPr="00E1650D" w:rsidRDefault="00E1650D">
    <w:pPr>
      <w:pStyle w:val="Footer"/>
      <w:rPr>
        <w:sz w:val="16"/>
        <w:szCs w:val="16"/>
      </w:rPr>
    </w:pPr>
    <w:r w:rsidRPr="00E1650D">
      <w:rPr>
        <w:sz w:val="16"/>
        <w:szCs w:val="16"/>
      </w:rPr>
      <w:t xml:space="preserve">Claire Hardie </w:t>
    </w:r>
    <w:r w:rsidR="00CC5918">
      <w:rPr>
        <w:sz w:val="16"/>
        <w:szCs w:val="16"/>
      </w:rPr>
      <w:t>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58301B" w14:textId="77777777" w:rsidR="004C2C54" w:rsidRDefault="004C2C54" w:rsidP="00D210FA">
      <w:pPr>
        <w:spacing w:after="0"/>
      </w:pPr>
      <w:r>
        <w:separator/>
      </w:r>
    </w:p>
  </w:footnote>
  <w:footnote w:type="continuationSeparator" w:id="0">
    <w:p w14:paraId="616A992F" w14:textId="77777777" w:rsidR="004C2C54" w:rsidRDefault="004C2C54" w:rsidP="00D210F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8838B5" w14:textId="77777777" w:rsidR="00CC0A8F" w:rsidRDefault="00346FFA">
    <w:pPr>
      <w:pStyle w:val="Header"/>
    </w:pPr>
    <w:r>
      <w:rPr>
        <w:noProof/>
        <w:lang w:val="en-GB" w:bidi="en-GB"/>
      </w:rPr>
      <mc:AlternateContent>
        <mc:Choice Requires="wpg">
          <w:drawing>
            <wp:anchor distT="0" distB="0" distL="114300" distR="114300" simplePos="0" relativeHeight="251669504" behindDoc="1" locked="0" layoutInCell="1" allowOverlap="1" wp14:anchorId="1B81D9BA" wp14:editId="34841502">
              <wp:simplePos x="0" y="0"/>
              <wp:positionH relativeFrom="page">
                <wp:posOffset>247650</wp:posOffset>
              </wp:positionH>
              <wp:positionV relativeFrom="page">
                <wp:posOffset>514350</wp:posOffset>
              </wp:positionV>
              <wp:extent cx="9582912" cy="4305300"/>
              <wp:effectExtent l="0" t="0" r="1905" b="0"/>
              <wp:wrapNone/>
              <wp:docPr id="63" name="Group 6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82912" cy="4305300"/>
                        <a:chOff x="0" y="296023"/>
                        <a:chExt cx="9584575" cy="3989188"/>
                      </a:xfrm>
                    </wpg:grpSpPr>
                    <wps:wsp>
                      <wps:cNvPr id="45" name="Rectangle 45"/>
                      <wps:cNvSpPr>
                        <a:spLocks noChangeAspect="1"/>
                      </wps:cNvSpPr>
                      <wps:spPr>
                        <a:xfrm>
                          <a:off x="121657" y="296023"/>
                          <a:ext cx="2955453" cy="2054720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C412E6" w14:textId="057E6960" w:rsidR="00CC0A8F" w:rsidRDefault="00CC0A8F" w:rsidP="00CC0A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47" name="Group 1"/>
                      <wpg:cNvGrpSpPr/>
                      <wpg:grpSpPr>
                        <a:xfrm rot="10800000">
                          <a:off x="0" y="2477193"/>
                          <a:ext cx="3108960" cy="137160"/>
                          <a:chOff x="0" y="2433178"/>
                          <a:chExt cx="3047999" cy="986297"/>
                        </a:xfrm>
                      </wpg:grpSpPr>
                      <wps:wsp>
                        <wps:cNvPr id="48" name="Rectangle 48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55" name="Group 55"/>
                      <wpg:cNvGrpSpPr/>
                      <wpg:grpSpPr>
                        <a:xfrm rot="10800000">
                          <a:off x="6475615" y="2394066"/>
                          <a:ext cx="3108960" cy="137160"/>
                          <a:chOff x="0" y="2433178"/>
                          <a:chExt cx="3047999" cy="986297"/>
                        </a:xfrm>
                      </wpg:grpSpPr>
                      <wps:wsp>
                        <wps:cNvPr id="56" name="Rectangle 56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51" name="Group 1"/>
                      <wpg:cNvGrpSpPr/>
                      <wpg:grpSpPr>
                        <a:xfrm rot="10800000">
                          <a:off x="3241964" y="4148051"/>
                          <a:ext cx="3108960" cy="137160"/>
                          <a:chOff x="0" y="2433178"/>
                          <a:chExt cx="3047999" cy="986297"/>
                        </a:xfrm>
                      </wpg:grpSpPr>
                      <wps:wsp>
                        <wps:cNvPr id="52" name="Rectangle 52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95300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B81D9BA" id="Group 63" o:spid="_x0000_s1026" alt="&quot;&quot;" style="position:absolute;margin-left:19.5pt;margin-top:40.5pt;width:754.55pt;height:339pt;z-index:-251646976;mso-width-percent:953;mso-position-horizontal-relative:page;mso-position-vertical-relative:page;mso-width-percent:953" coordorigin=",2960" coordsize="95845,398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">
              <v:rect id="Rectangle 45" o:spid="_x0000_s1027" style="position:absolute;left:1216;top:2960;width:29555;height:205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" stroked="f" strokeweight="1pt">
                <v:fill r:id="rId2" o:title="" recolor="t" rotate="t" type="frame"/>
                <o:lock v:ext="edit" aspectratio="t"/>
                <v:textbox>
                  <w:txbxContent>
                    <w:p w14:paraId="28C412E6" w14:textId="057E6960" w:rsidR="00CC0A8F" w:rsidRDefault="00CC0A8F" w:rsidP="00CC0A8F">
                      <w:pPr>
                        <w:jc w:val="center"/>
                      </w:pPr>
                    </w:p>
                  </w:txbxContent>
                </v:textbox>
              </v:rect>
              <v:group id="Group 1" o:spid="_x0000_s1028" style="position:absolute;top:24771;width:31089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">
                <v:rect id="Rectangle 48" o:spid="_x0000_s1029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" fillcolor="#8ab833 [3205]" stroked="f" strokeweight="1pt"/>
                <v:rect id="Rectangle 49" o:spid="_x0000_s1030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" fillcolor="#029676 [3207]" stroked="f" strokeweight="1pt"/>
                <v:rect id="Rectangle 50" o:spid="_x0000_s1031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" fillcolor="#455f51 [3215]" stroked="f" strokeweight="1pt"/>
              </v:group>
              <v:group id="Group 55" o:spid="_x0000_s1032" style="position:absolute;left:64756;top:23940;width:31089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">
                <v:rect id="Rectangle 56" o:spid="_x0000_s1033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" fillcolor="#8ab833 [3205]" stroked="f" strokeweight="1pt"/>
                <v:rect id="Rectangle 57" o:spid="_x0000_s1034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" fillcolor="#029676 [3207]" stroked="f" strokeweight="1pt"/>
                <v:rect id="Rectangle 59" o:spid="_x0000_s1035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" fillcolor="#455f51 [3215]" stroked="f" strokeweight="1pt"/>
              </v:group>
              <v:group id="Group 1" o:spid="_x0000_s1036" style="position:absolute;left:32419;top:41480;width:31090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">
                <v:rect id="Rectangle 52" o:spid="_x0000_s1037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" fillcolor="#8ab833 [3205]" stroked="f" strokeweight="1pt"/>
                <v:rect id="Rectangle 53" o:spid="_x0000_s1038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" fillcolor="#029676 [3207]" stroked="f" strokeweight="1pt"/>
                <v:rect id="Rectangle 54" o:spid="_x0000_s1039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" fillcolor="#455f51 [3215]" stroked="f" strokeweight="1pt"/>
              </v:group>
              <w10:wrap anchorx="page" anchory="page"/>
            </v:group>
          </w:pict>
        </mc:Fallback>
      </mc:AlternateContent>
    </w:r>
    <w:r>
      <w:rPr>
        <w:lang w:val="en-GB" w:bidi="en-GB"/>
      </w:rPr>
      <w:t>`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9CCD1" w14:textId="14E3DBC7" w:rsidR="00D210FA" w:rsidRDefault="004642F0">
    <w:pPr>
      <w:pStyle w:val="Header"/>
    </w:pPr>
    <w:r>
      <w:rPr>
        <w:noProof/>
        <w:lang w:val="en-GB" w:bidi="en-GB"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5F445DCF" wp14:editId="216A8625">
              <wp:simplePos x="0" y="0"/>
              <wp:positionH relativeFrom="page">
                <wp:posOffset>242371</wp:posOffset>
              </wp:positionH>
              <wp:positionV relativeFrom="page">
                <wp:posOffset>132202</wp:posOffset>
              </wp:positionV>
              <wp:extent cx="9585456" cy="7405075"/>
              <wp:effectExtent l="0" t="0" r="1905" b="5715"/>
              <wp:wrapNone/>
              <wp:docPr id="65" name="Group 6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85456" cy="7405075"/>
                        <a:chOff x="0" y="-85725"/>
                        <a:chExt cx="9585456" cy="7405075"/>
                      </a:xfrm>
                    </wpg:grpSpPr>
                    <wps:wsp>
                      <wps:cNvPr id="18" name="Rectangle 18"/>
                      <wps:cNvSpPr/>
                      <wps:spPr>
                        <a:xfrm>
                          <a:off x="3241964" y="0"/>
                          <a:ext cx="3108791" cy="286193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6" name="Group 26" descr="Design Elements" title="Front Design"/>
                      <wpg:cNvGrpSpPr>
                        <a:grpSpLocks noChangeAspect="1"/>
                      </wpg:cNvGrpSpPr>
                      <wpg:grpSpPr>
                        <a:xfrm>
                          <a:off x="6475615" y="-85725"/>
                          <a:ext cx="3074622" cy="5362332"/>
                          <a:chOff x="-1" y="-89262"/>
                          <a:chExt cx="3199766" cy="5583628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1981200" y="-69426"/>
                            <a:ext cx="1218565" cy="137223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B2342" w14:textId="09528478" w:rsidR="006448BD" w:rsidRPr="001A0CE9" w:rsidRDefault="006448BD" w:rsidP="006448BD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 rot="10800000">
                            <a:off x="228600" y="3093720"/>
                            <a:ext cx="609600" cy="610235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 descr="Child dressed as astronaut"/>
                        <wps:cNvSpPr/>
                        <wps:spPr>
                          <a:xfrm>
                            <a:off x="384467" y="-89262"/>
                            <a:ext cx="1143528" cy="116328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-1" y="1030910"/>
                            <a:ext cx="2397125" cy="2283789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10800000">
                            <a:off x="1600200" y="487680"/>
                            <a:ext cx="1143000" cy="1143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 rot="10800000">
                            <a:off x="457200" y="320040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10800000">
                            <a:off x="609600" y="1371600"/>
                            <a:ext cx="2394585" cy="24003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828800" y="2179320"/>
                            <a:ext cx="1254760" cy="125730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C1C6BE" w14:textId="393D6FBD" w:rsidR="006448BD" w:rsidRPr="001A0CE9" w:rsidRDefault="001D3CB4" w:rsidP="006448BD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</w:rPr>
                                <w:t xml:space="preserve">Creepy </w:t>
                              </w:r>
                              <w:r w:rsidR="003C311C">
                                <w:rPr>
                                  <w:rFonts w:ascii="Calibri" w:hAnsi="Calibri" w:cs="Calibri"/>
                                </w:rPr>
                                <w:t>Crawli</w:t>
                              </w:r>
                              <w:r w:rsidR="006825F5">
                                <w:rPr>
                                  <w:rFonts w:ascii="Calibri" w:hAnsi="Calibri" w:cs="Calibri"/>
                                </w:rPr>
                                <w:t>es</w:t>
                              </w:r>
                              <w:r w:rsidR="00002E5C">
                                <w:rPr>
                                  <w:rFonts w:ascii="Calibri" w:hAnsi="Calibri" w:cs="Calibri"/>
                                </w:rPr>
                                <w:t xml:space="preserve"> A</w:t>
                              </w:r>
                              <w:r w:rsidR="00AE149C">
                                <w:rPr>
                                  <w:rFonts w:ascii="Calibri" w:hAnsi="Calibri" w:cs="Calibri"/>
                                </w:rPr>
                                <w:t>lert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38777" y="3342395"/>
                            <a:ext cx="2150748" cy="215197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17" name="Rectangle 17"/>
                      <wps:cNvSpPr/>
                      <wps:spPr>
                        <a:xfrm>
                          <a:off x="6476665" y="5370023"/>
                          <a:ext cx="3108791" cy="193289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A6005" w14:textId="77777777" w:rsidR="005F0F31" w:rsidRPr="00D57231" w:rsidRDefault="005F0F31" w:rsidP="004642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9" name="Group 1"/>
                      <wpg:cNvGrpSpPr/>
                      <wpg:grpSpPr>
                        <a:xfrm rot="10800000">
                          <a:off x="0" y="7182197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23" name="Rectangle 23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39" name="Group 1"/>
                      <wpg:cNvGrpSpPr/>
                      <wpg:grpSpPr>
                        <a:xfrm rot="10800000">
                          <a:off x="3241964" y="2934393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37" name="Rectangle 37"/>
                      <wps:cNvSpPr>
                        <a:spLocks noChangeAspect="1"/>
                      </wps:cNvSpPr>
                      <wps:spPr>
                        <a:xfrm>
                          <a:off x="3108455" y="3408765"/>
                          <a:ext cx="3466821" cy="3170412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17D7B" w14:textId="77777777" w:rsidR="004642F0" w:rsidRPr="00427D62" w:rsidRDefault="004642F0" w:rsidP="004642F0">
                            <w:pPr>
                              <w:jc w:val="center"/>
                              <w:rPr>
                                <w:rFonts w:ascii="ill" w:hAnsi="ill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95300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445DCF" id="Group 65" o:spid="_x0000_s1040" alt="&quot;&quot;" style="position:absolute;margin-left:19.1pt;margin-top:10.4pt;width:754.75pt;height:583.1pt;z-index:-251644928;mso-width-percent:953;mso-position-horizontal-relative:page;mso-position-vertical-relative:page;mso-width-percent:953" coordorigin=",-857" coordsize="95854,740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">
              <v:rect id="Rectangle 18" o:spid="_x0000_s1041" style="position:absolute;left:32419;width:31088;height:28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" fillcolor="#8ab833 [3205]" stroked="f" strokeweight="1pt"/>
              <v:group id="Group 26" o:spid="_x0000_s1042" alt="Design Elements" style="position:absolute;left:64756;top:-857;width:30746;height:53623" coordorigin=",-892" coordsize="31997,55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<o:lock v:ext="edit" aspectratio="t"/>
                <v:rect id="Rectangle 27" o:spid="_x0000_s1043" style="position:absolute;left:19812;top:-694;width:12185;height:137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" stroked="f" strokeweight="1pt">
                  <v:fill r:id="rId6" o:title="" recolor="t" rotate="t" type="frame"/>
                  <v:textbox>
                    <w:txbxContent>
                      <w:p w14:paraId="19FB2342" w14:textId="09528478" w:rsidR="006448BD" w:rsidRPr="001A0CE9" w:rsidRDefault="006448BD" w:rsidP="006448BD">
                        <w:pPr>
                          <w:jc w:val="center"/>
                          <w:rPr>
                            <w:rFonts w:ascii="Calibri" w:hAnsi="Calibri" w:cs="Calibri"/>
                          </w:rPr>
                        </w:pPr>
                      </w:p>
                    </w:txbxContent>
                  </v:textbox>
                </v:rect>
                <v:rect id="Rectangle 28" o:spid="_x0000_s1044" style="position:absolute;left:2286;top:30937;width:6096;height:610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" fillcolor="#455f51 [3215]" stroked="f" strokeweight="1pt"/>
                <v:rect id="Rectangle 29" o:spid="_x0000_s1045" alt="Child dressed as astronaut" style="position:absolute;left:3844;top:-892;width:11435;height:11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" stroked="f" strokeweight="1pt">
                  <v:fill r:id="rId7" o:title="Child dressed as astronaut" recolor="t" rotate="t" type="frame"/>
                </v:rect>
                <v:rect id="Rectangle 30" o:spid="_x0000_s1046" style="position:absolute;top:10309;width:23971;height:228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" stroked="f" strokeweight="1pt">
                  <v:fill r:id="rId8" o:title="" recolor="t" rotate="t" type="frame"/>
                </v:rect>
                <v:rect id="Rectangle 32" o:spid="_x0000_s1047" style="position:absolute;left:16002;top:4876;width:11430;height:1143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" filled="f" strokecolor="#ffc000" strokeweight="1pt"/>
                <v:rect id="Rectangle 33" o:spid="_x0000_s1048" style="position:absolute;left:4572;top:32004;width:6096;height:609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" filled="f" strokecolor="#ffc000" strokeweight="1pt"/>
                <v:rect id="Rectangle 34" o:spid="_x0000_s1049" style="position:absolute;left:6096;top:13716;width:23945;height:2400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" filled="f" strokecolor="white [3212]" strokeweight="1pt"/>
                <v:rect id="Rectangle 35" o:spid="_x0000_s1050" style="position:absolute;left:18288;top:21793;width:12547;height:12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" fillcolor="#8ab833 [3205]" stroked="f" strokeweight="1pt">
                  <v:textbox>
                    <w:txbxContent>
                      <w:p w14:paraId="06C1C6BE" w14:textId="393D6FBD" w:rsidR="006448BD" w:rsidRPr="001A0CE9" w:rsidRDefault="001D3CB4" w:rsidP="006448BD">
                        <w:pPr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Creepy </w:t>
                        </w:r>
                        <w:r w:rsidR="003C311C">
                          <w:rPr>
                            <w:rFonts w:ascii="Calibri" w:hAnsi="Calibri" w:cs="Calibri"/>
                          </w:rPr>
                          <w:t>Crawli</w:t>
                        </w:r>
                        <w:r w:rsidR="006825F5">
                          <w:rPr>
                            <w:rFonts w:ascii="Calibri" w:hAnsi="Calibri" w:cs="Calibri"/>
                          </w:rPr>
                          <w:t>es</w:t>
                        </w:r>
                        <w:r w:rsidR="00002E5C">
                          <w:rPr>
                            <w:rFonts w:ascii="Calibri" w:hAnsi="Calibri" w:cs="Calibri"/>
                          </w:rPr>
                          <w:t xml:space="preserve"> A</w:t>
                        </w:r>
                        <w:r w:rsidR="00AE149C">
                          <w:rPr>
                            <w:rFonts w:ascii="Calibri" w:hAnsi="Calibri" w:cs="Calibri"/>
                          </w:rPr>
                          <w:t>lert</w:t>
                        </w:r>
                      </w:p>
                    </w:txbxContent>
                  </v:textbox>
                </v:rect>
                <v:rect id="Rectangle 31" o:spid="_x0000_s1051" style="position:absolute;left:3387;top:33423;width:21508;height:21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" stroked="f" strokeweight="1pt">
                  <v:fill r:id="rId9" o:title="" recolor="t" rotate="t" type="frame"/>
                </v:rect>
              </v:group>
              <v:rect id="Rectangle 17" o:spid="_x0000_s1052" style="position:absolute;left:64766;top:53700;width:31088;height:19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" fillcolor="#455f51 [3215]" stroked="f" strokeweight="1pt">
                <v:textbox>
                  <w:txbxContent>
                    <w:p w14:paraId="2D4A6005" w14:textId="77777777" w:rsidR="005F0F31" w:rsidRPr="00D57231" w:rsidRDefault="005F0F31" w:rsidP="004642F0"/>
                  </w:txbxContent>
                </v:textbox>
              </v:rect>
              <v:group id="Group 1" o:spid="_x0000_s1053" style="position:absolute;top:71821;width:31087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<v:rect id="Rectangle 23" o:spid="_x0000_s1054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" fillcolor="#8ab833 [3205]" stroked="f" strokeweight="1pt"/>
                <v:rect id="Rectangle 24" o:spid="_x0000_s1055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" fillcolor="#029676 [3207]" stroked="f" strokeweight="1pt"/>
                <v:rect id="Rectangle 25" o:spid="_x0000_s1056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" fillcolor="#455f51 [3215]" stroked="f" strokeweight="1pt"/>
              </v:group>
              <v:group id="Group 1" o:spid="_x0000_s1057" style="position:absolute;left:32419;top:29343;width:31088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">
                <v:rect id="Rectangle 40" o:spid="_x0000_s1058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" fillcolor="#8ab833 [3205]" stroked="f" strokeweight="1pt"/>
                <v:rect id="Rectangle 41" o:spid="_x0000_s1059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" fillcolor="#029676 [3207]" stroked="f" strokeweight="1pt"/>
                <v:rect id="Rectangle 42" o:spid="_x0000_s1060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455f51 [3215]" stroked="f" strokeweight="1pt"/>
              </v:group>
              <v:rect id="Rectangle 37" o:spid="_x0000_s1061" style="position:absolute;left:31084;top:34087;width:34668;height:3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" stroked="f" strokeweight="1pt">
                <v:fill r:id="rId10" o:title="" recolor="t" rotate="t" type="frame"/>
                <o:lock v:ext="edit" aspectratio="t"/>
                <v:textbox>
                  <w:txbxContent>
                    <w:p w14:paraId="08717D7B" w14:textId="77777777" w:rsidR="004642F0" w:rsidRPr="00427D62" w:rsidRDefault="004642F0" w:rsidP="004642F0">
                      <w:pPr>
                        <w:jc w:val="center"/>
                        <w:rPr>
                          <w:rFonts w:ascii="ill" w:hAnsi="ill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 w:rsidR="004B7C47">
      <w:t>Newsletter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352C9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1C74428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2AE53E2F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55F51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6E2CFD"/>
    <w:multiLevelType w:val="hybridMultilevel"/>
    <w:tmpl w:val="52A4F67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1B1704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55F51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1D6E34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7FDE3617"/>
    <w:multiLevelType w:val="hybridMultilevel"/>
    <w:tmpl w:val="BC3AB0C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8234792">
    <w:abstractNumId w:val="1"/>
  </w:num>
  <w:num w:numId="2" w16cid:durableId="6685843">
    <w:abstractNumId w:val="0"/>
  </w:num>
  <w:num w:numId="3" w16cid:durableId="1565261942">
    <w:abstractNumId w:val="5"/>
  </w:num>
  <w:num w:numId="4" w16cid:durableId="1261907981">
    <w:abstractNumId w:val="6"/>
  </w:num>
  <w:num w:numId="5" w16cid:durableId="368838381">
    <w:abstractNumId w:val="3"/>
  </w:num>
  <w:num w:numId="6" w16cid:durableId="1027096934">
    <w:abstractNumId w:val="2"/>
  </w:num>
  <w:num w:numId="7" w16cid:durableId="153303757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5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E4D"/>
    <w:rsid w:val="00002366"/>
    <w:rsid w:val="00002E5C"/>
    <w:rsid w:val="00004B87"/>
    <w:rsid w:val="00007309"/>
    <w:rsid w:val="0001234D"/>
    <w:rsid w:val="00013510"/>
    <w:rsid w:val="00023260"/>
    <w:rsid w:val="00023293"/>
    <w:rsid w:val="00023B69"/>
    <w:rsid w:val="00030658"/>
    <w:rsid w:val="0003402A"/>
    <w:rsid w:val="000348C4"/>
    <w:rsid w:val="00040440"/>
    <w:rsid w:val="00041FF6"/>
    <w:rsid w:val="00043221"/>
    <w:rsid w:val="00046C32"/>
    <w:rsid w:val="00047F0B"/>
    <w:rsid w:val="00051479"/>
    <w:rsid w:val="00060097"/>
    <w:rsid w:val="0006056C"/>
    <w:rsid w:val="00061977"/>
    <w:rsid w:val="000625D0"/>
    <w:rsid w:val="000638BE"/>
    <w:rsid w:val="0006408E"/>
    <w:rsid w:val="000659D7"/>
    <w:rsid w:val="00074333"/>
    <w:rsid w:val="00075C5C"/>
    <w:rsid w:val="00083FA6"/>
    <w:rsid w:val="00084DC9"/>
    <w:rsid w:val="000874EC"/>
    <w:rsid w:val="0008782A"/>
    <w:rsid w:val="00090E2E"/>
    <w:rsid w:val="0009726F"/>
    <w:rsid w:val="00097377"/>
    <w:rsid w:val="000978EF"/>
    <w:rsid w:val="000A065A"/>
    <w:rsid w:val="000A2957"/>
    <w:rsid w:val="000B0DFB"/>
    <w:rsid w:val="000B3333"/>
    <w:rsid w:val="000B6765"/>
    <w:rsid w:val="000B7DDA"/>
    <w:rsid w:val="000C4D16"/>
    <w:rsid w:val="000C6AFB"/>
    <w:rsid w:val="000C73E1"/>
    <w:rsid w:val="000E234B"/>
    <w:rsid w:val="000F63AC"/>
    <w:rsid w:val="000F6863"/>
    <w:rsid w:val="00100178"/>
    <w:rsid w:val="001069DD"/>
    <w:rsid w:val="00106FC5"/>
    <w:rsid w:val="001152D6"/>
    <w:rsid w:val="00120DEC"/>
    <w:rsid w:val="0012418F"/>
    <w:rsid w:val="00124B03"/>
    <w:rsid w:val="0012707C"/>
    <w:rsid w:val="001317FB"/>
    <w:rsid w:val="00141F71"/>
    <w:rsid w:val="001465F2"/>
    <w:rsid w:val="00147307"/>
    <w:rsid w:val="0015157B"/>
    <w:rsid w:val="0015785B"/>
    <w:rsid w:val="00166149"/>
    <w:rsid w:val="00170294"/>
    <w:rsid w:val="001837A6"/>
    <w:rsid w:val="00187060"/>
    <w:rsid w:val="001930FC"/>
    <w:rsid w:val="00195EA8"/>
    <w:rsid w:val="001A0CE9"/>
    <w:rsid w:val="001A1106"/>
    <w:rsid w:val="001A7792"/>
    <w:rsid w:val="001B6B2E"/>
    <w:rsid w:val="001C329C"/>
    <w:rsid w:val="001C3660"/>
    <w:rsid w:val="001C55B6"/>
    <w:rsid w:val="001D37D4"/>
    <w:rsid w:val="001D3CB4"/>
    <w:rsid w:val="001D6388"/>
    <w:rsid w:val="001D6CC4"/>
    <w:rsid w:val="001E2DAC"/>
    <w:rsid w:val="001E5B4F"/>
    <w:rsid w:val="001E68C4"/>
    <w:rsid w:val="001F2759"/>
    <w:rsid w:val="00203EAF"/>
    <w:rsid w:val="00205F6D"/>
    <w:rsid w:val="00206405"/>
    <w:rsid w:val="00206D96"/>
    <w:rsid w:val="00225EAA"/>
    <w:rsid w:val="0023094F"/>
    <w:rsid w:val="00230FDA"/>
    <w:rsid w:val="0024003A"/>
    <w:rsid w:val="00245783"/>
    <w:rsid w:val="0025065C"/>
    <w:rsid w:val="00253267"/>
    <w:rsid w:val="00263ABD"/>
    <w:rsid w:val="00264847"/>
    <w:rsid w:val="00264962"/>
    <w:rsid w:val="002720F4"/>
    <w:rsid w:val="00277280"/>
    <w:rsid w:val="002823CD"/>
    <w:rsid w:val="00287787"/>
    <w:rsid w:val="00291685"/>
    <w:rsid w:val="002A67B4"/>
    <w:rsid w:val="002A6F03"/>
    <w:rsid w:val="002B0A3D"/>
    <w:rsid w:val="002B2E55"/>
    <w:rsid w:val="002C0266"/>
    <w:rsid w:val="002C0C42"/>
    <w:rsid w:val="002C41D1"/>
    <w:rsid w:val="002C5538"/>
    <w:rsid w:val="002C7934"/>
    <w:rsid w:val="002D3128"/>
    <w:rsid w:val="002D3453"/>
    <w:rsid w:val="002D581E"/>
    <w:rsid w:val="002E4993"/>
    <w:rsid w:val="002E4AF5"/>
    <w:rsid w:val="002E58E1"/>
    <w:rsid w:val="002E5C65"/>
    <w:rsid w:val="002E66E1"/>
    <w:rsid w:val="002F6280"/>
    <w:rsid w:val="002F6F37"/>
    <w:rsid w:val="003007A7"/>
    <w:rsid w:val="00301241"/>
    <w:rsid w:val="00310E56"/>
    <w:rsid w:val="00314832"/>
    <w:rsid w:val="003150A5"/>
    <w:rsid w:val="00316A75"/>
    <w:rsid w:val="00320F44"/>
    <w:rsid w:val="00325667"/>
    <w:rsid w:val="003257E1"/>
    <w:rsid w:val="00325DEC"/>
    <w:rsid w:val="00331260"/>
    <w:rsid w:val="00332B08"/>
    <w:rsid w:val="0033477F"/>
    <w:rsid w:val="00335613"/>
    <w:rsid w:val="00343002"/>
    <w:rsid w:val="00343AD0"/>
    <w:rsid w:val="00346FFA"/>
    <w:rsid w:val="00351D7D"/>
    <w:rsid w:val="003552EF"/>
    <w:rsid w:val="00357AA2"/>
    <w:rsid w:val="003735A1"/>
    <w:rsid w:val="00377514"/>
    <w:rsid w:val="00380799"/>
    <w:rsid w:val="00380F68"/>
    <w:rsid w:val="00390DE5"/>
    <w:rsid w:val="0039257E"/>
    <w:rsid w:val="003925F0"/>
    <w:rsid w:val="003963C9"/>
    <w:rsid w:val="003A3069"/>
    <w:rsid w:val="003B110D"/>
    <w:rsid w:val="003B208B"/>
    <w:rsid w:val="003B34EC"/>
    <w:rsid w:val="003B379C"/>
    <w:rsid w:val="003B3D71"/>
    <w:rsid w:val="003B5066"/>
    <w:rsid w:val="003B7418"/>
    <w:rsid w:val="003C20B5"/>
    <w:rsid w:val="003C311C"/>
    <w:rsid w:val="003E1030"/>
    <w:rsid w:val="003E489F"/>
    <w:rsid w:val="003E545F"/>
    <w:rsid w:val="003F03D2"/>
    <w:rsid w:val="003F1E1A"/>
    <w:rsid w:val="003F5F3C"/>
    <w:rsid w:val="0040225E"/>
    <w:rsid w:val="004042DD"/>
    <w:rsid w:val="004045E5"/>
    <w:rsid w:val="00407BC0"/>
    <w:rsid w:val="0041766D"/>
    <w:rsid w:val="00421496"/>
    <w:rsid w:val="00421660"/>
    <w:rsid w:val="00422C27"/>
    <w:rsid w:val="00423E9D"/>
    <w:rsid w:val="00425827"/>
    <w:rsid w:val="00427D62"/>
    <w:rsid w:val="00430AEB"/>
    <w:rsid w:val="004401AC"/>
    <w:rsid w:val="0044367C"/>
    <w:rsid w:val="0044639C"/>
    <w:rsid w:val="00451DD1"/>
    <w:rsid w:val="00463E67"/>
    <w:rsid w:val="004642F0"/>
    <w:rsid w:val="00470BD1"/>
    <w:rsid w:val="00490050"/>
    <w:rsid w:val="00491485"/>
    <w:rsid w:val="00491EEE"/>
    <w:rsid w:val="00492BCD"/>
    <w:rsid w:val="004B7C47"/>
    <w:rsid w:val="004C2A54"/>
    <w:rsid w:val="004C2C54"/>
    <w:rsid w:val="004C69CB"/>
    <w:rsid w:val="004E3A2C"/>
    <w:rsid w:val="004F42E0"/>
    <w:rsid w:val="00500564"/>
    <w:rsid w:val="00505939"/>
    <w:rsid w:val="00505DF3"/>
    <w:rsid w:val="00506533"/>
    <w:rsid w:val="00506CA9"/>
    <w:rsid w:val="0051102B"/>
    <w:rsid w:val="0051596D"/>
    <w:rsid w:val="00517850"/>
    <w:rsid w:val="0052174F"/>
    <w:rsid w:val="00521C67"/>
    <w:rsid w:val="005247CD"/>
    <w:rsid w:val="00533F03"/>
    <w:rsid w:val="005361AF"/>
    <w:rsid w:val="00536DA4"/>
    <w:rsid w:val="00537DF6"/>
    <w:rsid w:val="005421DD"/>
    <w:rsid w:val="00546DC8"/>
    <w:rsid w:val="005602D2"/>
    <w:rsid w:val="00563B9C"/>
    <w:rsid w:val="00566C48"/>
    <w:rsid w:val="00575AC1"/>
    <w:rsid w:val="00576497"/>
    <w:rsid w:val="00576D53"/>
    <w:rsid w:val="005816C5"/>
    <w:rsid w:val="00581886"/>
    <w:rsid w:val="005838BC"/>
    <w:rsid w:val="00592357"/>
    <w:rsid w:val="00593EE7"/>
    <w:rsid w:val="00594330"/>
    <w:rsid w:val="00597CE8"/>
    <w:rsid w:val="005A15C1"/>
    <w:rsid w:val="005A4B38"/>
    <w:rsid w:val="005A5AA0"/>
    <w:rsid w:val="005B57E1"/>
    <w:rsid w:val="005C328B"/>
    <w:rsid w:val="005D478A"/>
    <w:rsid w:val="005D6AD3"/>
    <w:rsid w:val="005E0F9F"/>
    <w:rsid w:val="005E61E0"/>
    <w:rsid w:val="005F0F31"/>
    <w:rsid w:val="005F65A3"/>
    <w:rsid w:val="005F7ECA"/>
    <w:rsid w:val="006024ED"/>
    <w:rsid w:val="00614885"/>
    <w:rsid w:val="00615F79"/>
    <w:rsid w:val="0061793F"/>
    <w:rsid w:val="0062123A"/>
    <w:rsid w:val="006316ED"/>
    <w:rsid w:val="0063237B"/>
    <w:rsid w:val="006354CF"/>
    <w:rsid w:val="00635759"/>
    <w:rsid w:val="00636B30"/>
    <w:rsid w:val="006409A8"/>
    <w:rsid w:val="00640BE1"/>
    <w:rsid w:val="0064277A"/>
    <w:rsid w:val="006448BD"/>
    <w:rsid w:val="0064580D"/>
    <w:rsid w:val="006473C3"/>
    <w:rsid w:val="006605F8"/>
    <w:rsid w:val="0066267E"/>
    <w:rsid w:val="00663347"/>
    <w:rsid w:val="006676A1"/>
    <w:rsid w:val="00670034"/>
    <w:rsid w:val="00672911"/>
    <w:rsid w:val="006825F5"/>
    <w:rsid w:val="006833BD"/>
    <w:rsid w:val="006900BE"/>
    <w:rsid w:val="00697520"/>
    <w:rsid w:val="006979B2"/>
    <w:rsid w:val="006A492D"/>
    <w:rsid w:val="006B38D2"/>
    <w:rsid w:val="006B46CA"/>
    <w:rsid w:val="006C055F"/>
    <w:rsid w:val="006C15C7"/>
    <w:rsid w:val="006D045B"/>
    <w:rsid w:val="006D5F72"/>
    <w:rsid w:val="006D6B5B"/>
    <w:rsid w:val="006E2D42"/>
    <w:rsid w:val="006E35B4"/>
    <w:rsid w:val="006F68EF"/>
    <w:rsid w:val="006F7EC3"/>
    <w:rsid w:val="0070303C"/>
    <w:rsid w:val="007065EA"/>
    <w:rsid w:val="00716B1F"/>
    <w:rsid w:val="00720FEE"/>
    <w:rsid w:val="007220B8"/>
    <w:rsid w:val="007265AF"/>
    <w:rsid w:val="00737665"/>
    <w:rsid w:val="00740C42"/>
    <w:rsid w:val="007432C6"/>
    <w:rsid w:val="007541EF"/>
    <w:rsid w:val="00754D2B"/>
    <w:rsid w:val="00764B6F"/>
    <w:rsid w:val="00792CFE"/>
    <w:rsid w:val="007A0880"/>
    <w:rsid w:val="007A7BD9"/>
    <w:rsid w:val="007C483F"/>
    <w:rsid w:val="007C7319"/>
    <w:rsid w:val="007D2442"/>
    <w:rsid w:val="007D3FD1"/>
    <w:rsid w:val="007D43B3"/>
    <w:rsid w:val="007D6E4C"/>
    <w:rsid w:val="007D779F"/>
    <w:rsid w:val="007E2D11"/>
    <w:rsid w:val="007F1D27"/>
    <w:rsid w:val="007F20B4"/>
    <w:rsid w:val="007F525E"/>
    <w:rsid w:val="007F581D"/>
    <w:rsid w:val="0081109E"/>
    <w:rsid w:val="00811B6F"/>
    <w:rsid w:val="00814F3C"/>
    <w:rsid w:val="0081617B"/>
    <w:rsid w:val="00816DFB"/>
    <w:rsid w:val="00816F59"/>
    <w:rsid w:val="00821C8A"/>
    <w:rsid w:val="00824A92"/>
    <w:rsid w:val="00825562"/>
    <w:rsid w:val="008255F2"/>
    <w:rsid w:val="0082572A"/>
    <w:rsid w:val="00825D17"/>
    <w:rsid w:val="0082695D"/>
    <w:rsid w:val="0083044C"/>
    <w:rsid w:val="00836EB6"/>
    <w:rsid w:val="00842B66"/>
    <w:rsid w:val="0084376E"/>
    <w:rsid w:val="00843EC8"/>
    <w:rsid w:val="00844F78"/>
    <w:rsid w:val="00845FF1"/>
    <w:rsid w:val="00847EF1"/>
    <w:rsid w:val="0085182D"/>
    <w:rsid w:val="00853FA5"/>
    <w:rsid w:val="00854193"/>
    <w:rsid w:val="008628A7"/>
    <w:rsid w:val="00863C14"/>
    <w:rsid w:val="008643BB"/>
    <w:rsid w:val="00864D52"/>
    <w:rsid w:val="008709F5"/>
    <w:rsid w:val="008746D0"/>
    <w:rsid w:val="00874F9B"/>
    <w:rsid w:val="008765B5"/>
    <w:rsid w:val="00877A91"/>
    <w:rsid w:val="00881C87"/>
    <w:rsid w:val="00882DA6"/>
    <w:rsid w:val="00884E86"/>
    <w:rsid w:val="0088577F"/>
    <w:rsid w:val="00885C88"/>
    <w:rsid w:val="00887CB6"/>
    <w:rsid w:val="008927FF"/>
    <w:rsid w:val="008A6081"/>
    <w:rsid w:val="008B1AB1"/>
    <w:rsid w:val="008B1B0A"/>
    <w:rsid w:val="008B1B58"/>
    <w:rsid w:val="008B49D6"/>
    <w:rsid w:val="008D0BBC"/>
    <w:rsid w:val="008D50EB"/>
    <w:rsid w:val="008D7CC5"/>
    <w:rsid w:val="008E3921"/>
    <w:rsid w:val="008E6FF2"/>
    <w:rsid w:val="008F10E1"/>
    <w:rsid w:val="008F258F"/>
    <w:rsid w:val="0090027B"/>
    <w:rsid w:val="00905238"/>
    <w:rsid w:val="009077E7"/>
    <w:rsid w:val="00907A01"/>
    <w:rsid w:val="0092003C"/>
    <w:rsid w:val="009238B3"/>
    <w:rsid w:val="009336B9"/>
    <w:rsid w:val="009366E9"/>
    <w:rsid w:val="009448C0"/>
    <w:rsid w:val="0094702A"/>
    <w:rsid w:val="00947885"/>
    <w:rsid w:val="0095792F"/>
    <w:rsid w:val="00957A77"/>
    <w:rsid w:val="0096053C"/>
    <w:rsid w:val="009618D9"/>
    <w:rsid w:val="0096294D"/>
    <w:rsid w:val="00963A46"/>
    <w:rsid w:val="009657E3"/>
    <w:rsid w:val="00967DAB"/>
    <w:rsid w:val="0098277E"/>
    <w:rsid w:val="009853B2"/>
    <w:rsid w:val="00990E76"/>
    <w:rsid w:val="00991A53"/>
    <w:rsid w:val="009964FE"/>
    <w:rsid w:val="00996F4E"/>
    <w:rsid w:val="009A203C"/>
    <w:rsid w:val="009A6B4B"/>
    <w:rsid w:val="009B4AC9"/>
    <w:rsid w:val="009B50A8"/>
    <w:rsid w:val="009D134E"/>
    <w:rsid w:val="009D17AB"/>
    <w:rsid w:val="009D2D43"/>
    <w:rsid w:val="009D75FF"/>
    <w:rsid w:val="009E53C7"/>
    <w:rsid w:val="009E55DD"/>
    <w:rsid w:val="009F71FE"/>
    <w:rsid w:val="00A009D0"/>
    <w:rsid w:val="00A02D0F"/>
    <w:rsid w:val="00A05390"/>
    <w:rsid w:val="00A05CCB"/>
    <w:rsid w:val="00A06C66"/>
    <w:rsid w:val="00A1207D"/>
    <w:rsid w:val="00A24605"/>
    <w:rsid w:val="00A254E7"/>
    <w:rsid w:val="00A271A6"/>
    <w:rsid w:val="00A31F33"/>
    <w:rsid w:val="00A3253A"/>
    <w:rsid w:val="00A36CCD"/>
    <w:rsid w:val="00A42104"/>
    <w:rsid w:val="00A57233"/>
    <w:rsid w:val="00A649D7"/>
    <w:rsid w:val="00A70A62"/>
    <w:rsid w:val="00A71DA8"/>
    <w:rsid w:val="00A779A0"/>
    <w:rsid w:val="00A84265"/>
    <w:rsid w:val="00A84629"/>
    <w:rsid w:val="00A951E7"/>
    <w:rsid w:val="00A96CD4"/>
    <w:rsid w:val="00AB1210"/>
    <w:rsid w:val="00AB1F6A"/>
    <w:rsid w:val="00AB770D"/>
    <w:rsid w:val="00AB79E3"/>
    <w:rsid w:val="00AC37E1"/>
    <w:rsid w:val="00AC483B"/>
    <w:rsid w:val="00AD0462"/>
    <w:rsid w:val="00AD1D89"/>
    <w:rsid w:val="00AD77C2"/>
    <w:rsid w:val="00AE149C"/>
    <w:rsid w:val="00AF2088"/>
    <w:rsid w:val="00AF5FB0"/>
    <w:rsid w:val="00B0080A"/>
    <w:rsid w:val="00B0538C"/>
    <w:rsid w:val="00B0627F"/>
    <w:rsid w:val="00B21C10"/>
    <w:rsid w:val="00B22C19"/>
    <w:rsid w:val="00B3236B"/>
    <w:rsid w:val="00B34340"/>
    <w:rsid w:val="00B37AB8"/>
    <w:rsid w:val="00B418DE"/>
    <w:rsid w:val="00B47FE7"/>
    <w:rsid w:val="00B5114B"/>
    <w:rsid w:val="00B619F8"/>
    <w:rsid w:val="00B6347C"/>
    <w:rsid w:val="00B6543E"/>
    <w:rsid w:val="00B67824"/>
    <w:rsid w:val="00B73289"/>
    <w:rsid w:val="00B903F9"/>
    <w:rsid w:val="00B90A32"/>
    <w:rsid w:val="00B970A0"/>
    <w:rsid w:val="00BA176D"/>
    <w:rsid w:val="00BA4E02"/>
    <w:rsid w:val="00BB6366"/>
    <w:rsid w:val="00BC1783"/>
    <w:rsid w:val="00BC2216"/>
    <w:rsid w:val="00BD1FF5"/>
    <w:rsid w:val="00BD43AB"/>
    <w:rsid w:val="00BD55F0"/>
    <w:rsid w:val="00BE15BA"/>
    <w:rsid w:val="00BE2412"/>
    <w:rsid w:val="00BE75CE"/>
    <w:rsid w:val="00BF1E2D"/>
    <w:rsid w:val="00BF7520"/>
    <w:rsid w:val="00C053EB"/>
    <w:rsid w:val="00C05FFF"/>
    <w:rsid w:val="00C10B61"/>
    <w:rsid w:val="00C14345"/>
    <w:rsid w:val="00C20ED0"/>
    <w:rsid w:val="00C31A32"/>
    <w:rsid w:val="00C31C0C"/>
    <w:rsid w:val="00C46111"/>
    <w:rsid w:val="00C50726"/>
    <w:rsid w:val="00C51C66"/>
    <w:rsid w:val="00C53FCA"/>
    <w:rsid w:val="00C55C5A"/>
    <w:rsid w:val="00C56C40"/>
    <w:rsid w:val="00C608D7"/>
    <w:rsid w:val="00C70761"/>
    <w:rsid w:val="00C83332"/>
    <w:rsid w:val="00C95E04"/>
    <w:rsid w:val="00CA3862"/>
    <w:rsid w:val="00CA3E4D"/>
    <w:rsid w:val="00CB199E"/>
    <w:rsid w:val="00CB7887"/>
    <w:rsid w:val="00CC0A8F"/>
    <w:rsid w:val="00CC24B6"/>
    <w:rsid w:val="00CC472F"/>
    <w:rsid w:val="00CC5918"/>
    <w:rsid w:val="00CD0C4F"/>
    <w:rsid w:val="00CD3A64"/>
    <w:rsid w:val="00CD5DAB"/>
    <w:rsid w:val="00CD6CFC"/>
    <w:rsid w:val="00CE08CD"/>
    <w:rsid w:val="00CE2C34"/>
    <w:rsid w:val="00CE3659"/>
    <w:rsid w:val="00CE40DF"/>
    <w:rsid w:val="00CE414A"/>
    <w:rsid w:val="00CE4DF2"/>
    <w:rsid w:val="00CE7D42"/>
    <w:rsid w:val="00CF621A"/>
    <w:rsid w:val="00D0035C"/>
    <w:rsid w:val="00D004C9"/>
    <w:rsid w:val="00D06047"/>
    <w:rsid w:val="00D065A3"/>
    <w:rsid w:val="00D0664A"/>
    <w:rsid w:val="00D06E7B"/>
    <w:rsid w:val="00D10152"/>
    <w:rsid w:val="00D116F9"/>
    <w:rsid w:val="00D155FE"/>
    <w:rsid w:val="00D15F4E"/>
    <w:rsid w:val="00D160D4"/>
    <w:rsid w:val="00D162F2"/>
    <w:rsid w:val="00D210FA"/>
    <w:rsid w:val="00D30F1D"/>
    <w:rsid w:val="00D334B5"/>
    <w:rsid w:val="00D34F0A"/>
    <w:rsid w:val="00D356DB"/>
    <w:rsid w:val="00D404CD"/>
    <w:rsid w:val="00D40D9B"/>
    <w:rsid w:val="00D4464A"/>
    <w:rsid w:val="00D553F0"/>
    <w:rsid w:val="00D57231"/>
    <w:rsid w:val="00D73A09"/>
    <w:rsid w:val="00D777DB"/>
    <w:rsid w:val="00D7789A"/>
    <w:rsid w:val="00D87B48"/>
    <w:rsid w:val="00D91203"/>
    <w:rsid w:val="00D94FD1"/>
    <w:rsid w:val="00DA5F63"/>
    <w:rsid w:val="00DB5F57"/>
    <w:rsid w:val="00DE0060"/>
    <w:rsid w:val="00DE0F15"/>
    <w:rsid w:val="00DE27B9"/>
    <w:rsid w:val="00DE420E"/>
    <w:rsid w:val="00DE56C9"/>
    <w:rsid w:val="00DE64DF"/>
    <w:rsid w:val="00DE67DE"/>
    <w:rsid w:val="00DE6817"/>
    <w:rsid w:val="00DF2CFB"/>
    <w:rsid w:val="00DF3F70"/>
    <w:rsid w:val="00DF59B8"/>
    <w:rsid w:val="00DF7E2E"/>
    <w:rsid w:val="00E05C2E"/>
    <w:rsid w:val="00E11D75"/>
    <w:rsid w:val="00E131C4"/>
    <w:rsid w:val="00E1559B"/>
    <w:rsid w:val="00E1650D"/>
    <w:rsid w:val="00E3128D"/>
    <w:rsid w:val="00E33F30"/>
    <w:rsid w:val="00E40813"/>
    <w:rsid w:val="00E41692"/>
    <w:rsid w:val="00E55D74"/>
    <w:rsid w:val="00E6510B"/>
    <w:rsid w:val="00E74C7D"/>
    <w:rsid w:val="00E765A6"/>
    <w:rsid w:val="00E81234"/>
    <w:rsid w:val="00E8294E"/>
    <w:rsid w:val="00E9037E"/>
    <w:rsid w:val="00E92599"/>
    <w:rsid w:val="00E966EE"/>
    <w:rsid w:val="00EA120D"/>
    <w:rsid w:val="00EA49C3"/>
    <w:rsid w:val="00EB10D1"/>
    <w:rsid w:val="00EB4355"/>
    <w:rsid w:val="00EB5E14"/>
    <w:rsid w:val="00EC1BAA"/>
    <w:rsid w:val="00ED23BE"/>
    <w:rsid w:val="00ED55F3"/>
    <w:rsid w:val="00EE19D9"/>
    <w:rsid w:val="00EE7D00"/>
    <w:rsid w:val="00EF26FC"/>
    <w:rsid w:val="00EF27EB"/>
    <w:rsid w:val="00EF2E9C"/>
    <w:rsid w:val="00EF7282"/>
    <w:rsid w:val="00F0297A"/>
    <w:rsid w:val="00F033AB"/>
    <w:rsid w:val="00F04DF8"/>
    <w:rsid w:val="00F103FA"/>
    <w:rsid w:val="00F10EC0"/>
    <w:rsid w:val="00F15F41"/>
    <w:rsid w:val="00F21928"/>
    <w:rsid w:val="00F257C0"/>
    <w:rsid w:val="00F270CA"/>
    <w:rsid w:val="00F33A35"/>
    <w:rsid w:val="00F34337"/>
    <w:rsid w:val="00F349D4"/>
    <w:rsid w:val="00F34FAF"/>
    <w:rsid w:val="00F37523"/>
    <w:rsid w:val="00F4131E"/>
    <w:rsid w:val="00F50168"/>
    <w:rsid w:val="00F50D34"/>
    <w:rsid w:val="00F51C46"/>
    <w:rsid w:val="00F5544E"/>
    <w:rsid w:val="00F61360"/>
    <w:rsid w:val="00F65C9D"/>
    <w:rsid w:val="00F70B26"/>
    <w:rsid w:val="00F71EE1"/>
    <w:rsid w:val="00F8111C"/>
    <w:rsid w:val="00F82094"/>
    <w:rsid w:val="00F95F9C"/>
    <w:rsid w:val="00FA2966"/>
    <w:rsid w:val="00FA593F"/>
    <w:rsid w:val="00FB0D04"/>
    <w:rsid w:val="00FB1335"/>
    <w:rsid w:val="00FB3EC6"/>
    <w:rsid w:val="00FB7686"/>
    <w:rsid w:val="00FC060F"/>
    <w:rsid w:val="00FC538A"/>
    <w:rsid w:val="00FC75E3"/>
    <w:rsid w:val="00FC7631"/>
    <w:rsid w:val="00FE2B9F"/>
    <w:rsid w:val="00FE3A2B"/>
    <w:rsid w:val="00FE615F"/>
    <w:rsid w:val="00FE6FCB"/>
    <w:rsid w:val="00FF3CF0"/>
    <w:rsid w:val="00FF5835"/>
    <w:rsid w:val="00FF5B80"/>
    <w:rsid w:val="00FF6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F378AC1"/>
  <w14:defaultImageDpi w14:val="32767"/>
  <w15:chartTrackingRefBased/>
  <w15:docId w15:val="{56F852C2-739D-43E4-82CE-E62AA3981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qFormat="1"/>
    <w:lsdException w:name="heading 4" w:semiHidden="1" w:uiPriority="0" w:unhideWhenUsed="1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/>
    <w:lsdException w:name="Subtle Reference" w:uiPriority="31"/>
    <w:lsdException w:name="Intense Reference" w:uiPriority="32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46111"/>
  </w:style>
  <w:style w:type="paragraph" w:styleId="Heading1">
    <w:name w:val="heading 1"/>
    <w:basedOn w:val="Normal"/>
    <w:next w:val="Normal"/>
    <w:link w:val="Heading1Char"/>
    <w:uiPriority w:val="9"/>
    <w:qFormat/>
    <w:rsid w:val="00990E76"/>
    <w:pPr>
      <w:spacing w:after="240"/>
      <w:outlineLvl w:val="0"/>
    </w:pPr>
    <w:rPr>
      <w:rFonts w:asciiTheme="majorHAnsi" w:hAnsiTheme="majorHAnsi"/>
      <w:b/>
      <w:color w:val="455F51" w:themeColor="text2"/>
      <w:spacing w:val="10"/>
      <w:sz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990E76"/>
    <w:pPr>
      <w:spacing w:after="240"/>
      <w:outlineLvl w:val="1"/>
    </w:pPr>
    <w:rPr>
      <w:rFonts w:asciiTheme="majorHAnsi" w:hAnsiTheme="majorHAnsi"/>
      <w:b/>
      <w:color w:val="FFFFFF" w:themeColor="background1"/>
      <w:spacing w:val="10"/>
      <w:sz w:val="28"/>
    </w:rPr>
  </w:style>
  <w:style w:type="paragraph" w:styleId="Heading4">
    <w:name w:val="heading 4"/>
    <w:next w:val="Normal"/>
    <w:link w:val="Heading4Char"/>
    <w:semiHidden/>
    <w:qFormat/>
    <w:rsid w:val="0085182D"/>
    <w:pPr>
      <w:spacing w:after="240"/>
      <w:outlineLvl w:val="3"/>
    </w:pPr>
    <w:rPr>
      <w:rFonts w:eastAsia="Times New Roman" w:cs="Arial"/>
      <w:b/>
      <w:noProof/>
      <w:color w:val="8AB833" w:themeColor="accent2"/>
      <w:spacing w:val="10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6C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semiHidden/>
    <w:rsid w:val="00A70A62"/>
    <w:rPr>
      <w:rFonts w:eastAsia="Times New Roman" w:cs="Arial"/>
      <w:b/>
      <w:noProof/>
      <w:color w:val="8AB833" w:themeColor="accent2"/>
      <w:spacing w:val="10"/>
      <w:sz w:val="28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990E76"/>
    <w:pPr>
      <w:spacing w:after="200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0E76"/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paragraph" w:styleId="ListParagraph">
    <w:name w:val="List Paragraph"/>
    <w:basedOn w:val="Normal"/>
    <w:uiPriority w:val="34"/>
    <w:semiHidden/>
    <w:rsid w:val="00877A91"/>
    <w:pPr>
      <w:ind w:left="720"/>
      <w:contextualSpacing/>
    </w:pPr>
  </w:style>
  <w:style w:type="character" w:styleId="Strong">
    <w:name w:val="Strong"/>
    <w:basedOn w:val="DefaultParagraphFont"/>
    <w:uiPriority w:val="22"/>
    <w:semiHidden/>
    <w:rsid w:val="00967DA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990E76"/>
    <w:rPr>
      <w:rFonts w:asciiTheme="majorHAnsi" w:hAnsiTheme="majorHAnsi"/>
      <w:b/>
      <w:color w:val="455F51" w:themeColor="text2"/>
      <w:spacing w:val="10"/>
      <w:sz w:val="28"/>
    </w:rPr>
  </w:style>
  <w:style w:type="character" w:styleId="Hashtag">
    <w:name w:val="Hashtag"/>
    <w:basedOn w:val="DefaultParagraphFont"/>
    <w:uiPriority w:val="99"/>
    <w:semiHidden/>
    <w:rsid w:val="00967DA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967DAB"/>
    <w:rPr>
      <w:i/>
      <w:iCs/>
      <w:color w:val="549E39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967DAB"/>
    <w:pPr>
      <w:pBdr>
        <w:top w:val="single" w:sz="4" w:space="10" w:color="549E39" w:themeColor="accent1"/>
        <w:bottom w:val="single" w:sz="4" w:space="10" w:color="549E39" w:themeColor="accent1"/>
      </w:pBdr>
      <w:spacing w:before="360" w:after="360"/>
      <w:ind w:left="864" w:right="864"/>
      <w:jc w:val="center"/>
    </w:pPr>
    <w:rPr>
      <w:i/>
      <w:iCs/>
      <w:color w:val="549E39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67DAB"/>
    <w:rPr>
      <w:rFonts w:eastAsia="Times New Roman" w:cs="Times New Roman"/>
      <w:i/>
      <w:iCs/>
      <w:color w:val="549E39" w:themeColor="accent1"/>
      <w:sz w:val="21"/>
    </w:rPr>
  </w:style>
  <w:style w:type="character" w:styleId="IntenseReference">
    <w:name w:val="Intense Reference"/>
    <w:basedOn w:val="DefaultParagraphFont"/>
    <w:uiPriority w:val="32"/>
    <w:semiHidden/>
    <w:rsid w:val="00967DAB"/>
    <w:rPr>
      <w:b/>
      <w:bCs/>
      <w:smallCaps/>
      <w:color w:val="549E39" w:themeColor="accent1"/>
      <w:spacing w:val="5"/>
    </w:rPr>
  </w:style>
  <w:style w:type="character" w:styleId="SubtleReference">
    <w:name w:val="Subtle Reference"/>
    <w:basedOn w:val="DefaultParagraphFont"/>
    <w:uiPriority w:val="31"/>
    <w:semiHidden/>
    <w:rsid w:val="00967DAB"/>
    <w:rPr>
      <w:smallCaps/>
      <w:color w:val="5A5A5A" w:themeColor="text1" w:themeTint="A5"/>
    </w:rPr>
  </w:style>
  <w:style w:type="character" w:styleId="UnresolvedMention">
    <w:name w:val="Unresolved Mention"/>
    <w:basedOn w:val="DefaultParagraphFont"/>
    <w:uiPriority w:val="99"/>
    <w:semiHidden/>
    <w:rsid w:val="00967DAB"/>
    <w:rPr>
      <w:color w:val="808080"/>
      <w:shd w:val="clear" w:color="auto" w:fill="E6E6E6"/>
    </w:rPr>
  </w:style>
  <w:style w:type="character" w:customStyle="1" w:styleId="Heading2Char">
    <w:name w:val="Heading 2 Char"/>
    <w:basedOn w:val="DefaultParagraphFont"/>
    <w:link w:val="Heading2"/>
    <w:uiPriority w:val="9"/>
    <w:rsid w:val="00990E76"/>
    <w:rPr>
      <w:rFonts w:asciiTheme="majorHAnsi" w:hAnsiTheme="majorHAnsi"/>
      <w:b/>
      <w:color w:val="FFFFFF" w:themeColor="background1"/>
      <w:spacing w:val="10"/>
      <w:sz w:val="28"/>
    </w:rPr>
  </w:style>
  <w:style w:type="paragraph" w:customStyle="1" w:styleId="NormalTextDarkBackground">
    <w:name w:val="Normal Text Dark Background"/>
    <w:basedOn w:val="Normal"/>
    <w:qFormat/>
    <w:rsid w:val="00990E76"/>
    <w:rPr>
      <w:color w:val="FFFFFF" w:themeColor="background1"/>
    </w:rPr>
  </w:style>
  <w:style w:type="paragraph" w:styleId="Header">
    <w:name w:val="header"/>
    <w:basedOn w:val="Normal"/>
    <w:link w:val="HeaderChar"/>
    <w:uiPriority w:val="99"/>
    <w:semiHidden/>
    <w:rsid w:val="00C46111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46111"/>
  </w:style>
  <w:style w:type="paragraph" w:styleId="Footer">
    <w:name w:val="footer"/>
    <w:basedOn w:val="Normal"/>
    <w:link w:val="FooterChar"/>
    <w:uiPriority w:val="99"/>
    <w:semiHidden/>
    <w:rsid w:val="00C46111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46111"/>
  </w:style>
  <w:style w:type="paragraph" w:styleId="NoSpacing">
    <w:name w:val="No Spacing"/>
    <w:uiPriority w:val="1"/>
    <w:semiHidden/>
    <w:qFormat/>
    <w:rsid w:val="00CC0A8F"/>
    <w:rPr>
      <w:rFonts w:eastAsia="Times New Roman" w:cs="Times New Roman"/>
    </w:rPr>
  </w:style>
  <w:style w:type="character" w:styleId="PlaceholderText">
    <w:name w:val="Placeholder Text"/>
    <w:basedOn w:val="DefaultParagraphFont"/>
    <w:uiPriority w:val="99"/>
    <w:semiHidden/>
    <w:rsid w:val="00206405"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qFormat/>
    <w:rsid w:val="00C46111"/>
    <w:pPr>
      <w:spacing w:after="200"/>
      <w:jc w:val="center"/>
    </w:pPr>
    <w:rPr>
      <w:rFonts w:asciiTheme="majorHAnsi" w:hAnsiTheme="majorHAnsi"/>
      <w:b/>
      <w:noProof/>
      <w:color w:val="455F51" w:themeColor="text2"/>
      <w:spacing w:val="-10"/>
      <w:sz w:val="48"/>
      <w:szCs w:val="100"/>
    </w:rPr>
  </w:style>
  <w:style w:type="character" w:customStyle="1" w:styleId="QuoteChar">
    <w:name w:val="Quote Char"/>
    <w:basedOn w:val="DefaultParagraphFont"/>
    <w:link w:val="Quote"/>
    <w:uiPriority w:val="29"/>
    <w:rsid w:val="00C46111"/>
    <w:rPr>
      <w:rFonts w:asciiTheme="majorHAnsi" w:hAnsiTheme="majorHAnsi"/>
      <w:b/>
      <w:noProof/>
      <w:color w:val="455F51" w:themeColor="text2"/>
      <w:spacing w:val="-10"/>
      <w:sz w:val="48"/>
      <w:szCs w:val="100"/>
    </w:rPr>
  </w:style>
  <w:style w:type="table" w:styleId="ListTable6Colorful">
    <w:name w:val="List Table 6 Colorful"/>
    <w:basedOn w:val="TableNormal"/>
    <w:uiPriority w:val="51"/>
    <w:rsid w:val="00A06C66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PlainTable5">
    <w:name w:val="Plain Table 5"/>
    <w:basedOn w:val="TableNormal"/>
    <w:uiPriority w:val="45"/>
    <w:rsid w:val="0096294D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5Dark-Accent4">
    <w:name w:val="Grid Table 5 Dark Accent 4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8FEEE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2967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2967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2967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29676" w:themeFill="accent4"/>
      </w:tcPr>
    </w:tblStylePr>
    <w:tblStylePr w:type="band1Vert">
      <w:tblPr/>
      <w:tcPr>
        <w:shd w:val="clear" w:color="auto" w:fill="71FDDE" w:themeFill="accent4" w:themeFillTint="66"/>
      </w:tcPr>
    </w:tblStylePr>
    <w:tblStylePr w:type="band1Horz">
      <w:tblPr/>
      <w:tcPr>
        <w:shd w:val="clear" w:color="auto" w:fill="71FDDE" w:themeFill="accent4" w:themeFillTint="66"/>
      </w:tcPr>
    </w:tblStylePr>
  </w:style>
  <w:style w:type="table" w:styleId="GridTable5Dark-Accent3">
    <w:name w:val="Grid Table 5 Dark Accent 3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5D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CF3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CF3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CF3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CF3A" w:themeFill="accent3"/>
      </w:tcPr>
    </w:tblStylePr>
    <w:tblStylePr w:type="band1Vert">
      <w:tblPr/>
      <w:tcPr>
        <w:shd w:val="clear" w:color="auto" w:fill="E5EBB0" w:themeFill="accent3" w:themeFillTint="66"/>
      </w:tcPr>
    </w:tblStylePr>
    <w:tblStylePr w:type="band1Horz">
      <w:tblPr/>
      <w:tcPr>
        <w:shd w:val="clear" w:color="auto" w:fill="E5EBB0" w:themeFill="accent3" w:themeFillTint="66"/>
      </w:tcPr>
    </w:tblStylePr>
  </w:style>
  <w:style w:type="table" w:styleId="GridTable5Dark">
    <w:name w:val="Grid Table 5 Dark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6">
    <w:name w:val="Grid Table 5 Dark Accent 6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EDF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989B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989B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989B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989B1" w:themeFill="accent6"/>
      </w:tcPr>
    </w:tblStylePr>
    <w:tblStylePr w:type="band1Vert">
      <w:tblPr/>
      <w:tcPr>
        <w:shd w:val="clear" w:color="auto" w:fill="83DCF8" w:themeFill="accent6" w:themeFillTint="66"/>
      </w:tcPr>
    </w:tblStylePr>
    <w:tblStylePr w:type="band1Horz">
      <w:tblPr/>
      <w:tcPr>
        <w:shd w:val="clear" w:color="auto" w:fill="83DCF8" w:themeFill="accent6" w:themeFillTint="66"/>
      </w:tcPr>
    </w:tblStylePr>
  </w:style>
  <w:style w:type="character" w:styleId="Hyperlink">
    <w:name w:val="Hyperlink"/>
    <w:basedOn w:val="DefaultParagraphFont"/>
    <w:uiPriority w:val="99"/>
    <w:unhideWhenUsed/>
    <w:rsid w:val="00301241"/>
    <w:rPr>
      <w:color w:val="6B9F25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6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5.jpe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diagramLayout" Target="diagrams/layout1.xml"/><Relationship Id="rId17" Type="http://schemas.openxmlformats.org/officeDocument/2006/relationships/image" Target="media/image4.jp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mailto:parentpartnershipaberuthvenps@gmail.com" TargetMode="External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diagramData" Target="diagrams/data1.xml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microsoft.com/office/2007/relationships/diagramDrawing" Target="diagrams/drawing1.xml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cid:image001.jpg@01DBA224.04347270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diagramColors" Target="diagrams/colors1.xml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15.jpeg"/><Relationship Id="rId3" Type="http://schemas.openxmlformats.org/officeDocument/2006/relationships/image" Target="media/image11.jpg"/><Relationship Id="rId7" Type="http://schemas.openxmlformats.org/officeDocument/2006/relationships/image" Target="media/image14.jpe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3.jpeg"/><Relationship Id="rId5" Type="http://schemas.openxmlformats.org/officeDocument/2006/relationships/image" Target="media/image7.jpg"/><Relationship Id="rId10" Type="http://schemas.openxmlformats.org/officeDocument/2006/relationships/image" Target="media/image8.jpeg"/><Relationship Id="rId4" Type="http://schemas.openxmlformats.org/officeDocument/2006/relationships/image" Target="media/image12.jpg"/><Relationship Id="rId9" Type="http://schemas.openxmlformats.org/officeDocument/2006/relationships/image" Target="media/image1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ardie\AppData\Roaming\Microsoft\Templates\Education%20brochure.dotx" TargetMode="Externa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2EB93C6-1185-4581-A397-45F212B5F4D3}" type="doc">
      <dgm:prSet loTypeId="urn:microsoft.com/office/officeart/2005/8/layout/p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162B997B-0BFF-46A0-AE12-B0D2531DD8F2}">
      <dgm:prSet phldrT="[Text]"/>
      <dgm:spPr/>
      <dgm:t>
        <a:bodyPr/>
        <a:lstStyle/>
        <a:p>
          <a:pPr algn="ctr"/>
          <a:r>
            <a:rPr lang="en-GB"/>
            <a:t>Tuesday</a:t>
          </a:r>
        </a:p>
        <a:p>
          <a:pPr algn="ctr"/>
          <a:r>
            <a:rPr lang="en-GB"/>
            <a:t>Football Club		</a:t>
          </a:r>
        </a:p>
      </dgm:t>
    </dgm:pt>
    <dgm:pt modelId="{EEC1C3D8-C3E4-49BF-9C54-48B6F4E0CA9E}" type="parTrans" cxnId="{41DE931F-4E35-4B2E-925F-A25045E7FCBA}">
      <dgm:prSet/>
      <dgm:spPr/>
      <dgm:t>
        <a:bodyPr/>
        <a:lstStyle/>
        <a:p>
          <a:pPr algn="ctr"/>
          <a:endParaRPr lang="en-GB"/>
        </a:p>
      </dgm:t>
    </dgm:pt>
    <dgm:pt modelId="{E02EDCFF-C860-4626-8745-3F090A328142}" type="sibTrans" cxnId="{41DE931F-4E35-4B2E-925F-A25045E7FCBA}">
      <dgm:prSet/>
      <dgm:spPr/>
      <dgm:t>
        <a:bodyPr/>
        <a:lstStyle/>
        <a:p>
          <a:pPr algn="ctr"/>
          <a:endParaRPr lang="en-GB"/>
        </a:p>
      </dgm:t>
    </dgm:pt>
    <dgm:pt modelId="{C5E4EC70-7530-4CA2-BE90-9E6DAF9345C9}">
      <dgm:prSet phldrT="[Text]"/>
      <dgm:spPr/>
      <dgm:t>
        <a:bodyPr/>
        <a:lstStyle/>
        <a:p>
          <a:pPr algn="ctr"/>
          <a:r>
            <a:rPr lang="en-GB"/>
            <a:t>Wednesday </a:t>
          </a:r>
        </a:p>
        <a:p>
          <a:pPr algn="ctr"/>
          <a:r>
            <a:rPr lang="en-GB"/>
            <a:t>Lego Club</a:t>
          </a:r>
        </a:p>
        <a:p>
          <a:pPr algn="ctr"/>
          <a:r>
            <a:rPr lang="en-GB"/>
            <a:t>Homework Club</a:t>
          </a:r>
        </a:p>
      </dgm:t>
    </dgm:pt>
    <dgm:pt modelId="{DFD50E10-5157-432C-8C2F-A0EAA39DDADE}" type="parTrans" cxnId="{3D4326DF-2515-49BF-9C79-C1049ED2043E}">
      <dgm:prSet/>
      <dgm:spPr/>
      <dgm:t>
        <a:bodyPr/>
        <a:lstStyle/>
        <a:p>
          <a:pPr algn="ctr"/>
          <a:endParaRPr lang="en-GB"/>
        </a:p>
      </dgm:t>
    </dgm:pt>
    <dgm:pt modelId="{8B81EC49-2E06-43B2-A832-97AA84D9D4D7}" type="sibTrans" cxnId="{3D4326DF-2515-49BF-9C79-C1049ED2043E}">
      <dgm:prSet/>
      <dgm:spPr/>
      <dgm:t>
        <a:bodyPr/>
        <a:lstStyle/>
        <a:p>
          <a:pPr algn="ctr"/>
          <a:endParaRPr lang="en-GB"/>
        </a:p>
      </dgm:t>
    </dgm:pt>
    <dgm:pt modelId="{ACFE9D0F-38BC-45A4-9864-EF9CAA4D425A}">
      <dgm:prSet phldrT="[Text]"/>
      <dgm:spPr/>
      <dgm:t>
        <a:bodyPr/>
        <a:lstStyle/>
        <a:p>
          <a:pPr algn="ctr"/>
          <a:r>
            <a:rPr lang="en-GB"/>
            <a:t>Thursday</a:t>
          </a:r>
        </a:p>
        <a:p>
          <a:pPr algn="ctr"/>
          <a:r>
            <a:rPr lang="en-GB"/>
            <a:t>Football Fun with Jay</a:t>
          </a:r>
        </a:p>
      </dgm:t>
    </dgm:pt>
    <dgm:pt modelId="{BF5AA218-008B-4070-8060-804E9D707991}" type="parTrans" cxnId="{EE521A12-22E7-4061-BBF7-F35EF216845A}">
      <dgm:prSet/>
      <dgm:spPr/>
      <dgm:t>
        <a:bodyPr/>
        <a:lstStyle/>
        <a:p>
          <a:pPr algn="ctr"/>
          <a:endParaRPr lang="en-GB"/>
        </a:p>
      </dgm:t>
    </dgm:pt>
    <dgm:pt modelId="{E9472A82-A3CA-447C-8BC0-8223FDB3231E}" type="sibTrans" cxnId="{EE521A12-22E7-4061-BBF7-F35EF216845A}">
      <dgm:prSet/>
      <dgm:spPr/>
      <dgm:t>
        <a:bodyPr/>
        <a:lstStyle/>
        <a:p>
          <a:pPr algn="ctr"/>
          <a:endParaRPr lang="en-GB"/>
        </a:p>
      </dgm:t>
    </dgm:pt>
    <dgm:pt modelId="{6235DD92-52FA-4DE0-A377-AD4FBF0443CB}" type="pres">
      <dgm:prSet presAssocID="{E2EB93C6-1185-4581-A397-45F212B5F4D3}" presName="Name0" presStyleCnt="0">
        <dgm:presLayoutVars>
          <dgm:dir/>
          <dgm:resizeHandles val="exact"/>
        </dgm:presLayoutVars>
      </dgm:prSet>
      <dgm:spPr/>
    </dgm:pt>
    <dgm:pt modelId="{6EDE3EC7-602F-47B8-A896-814B99B0CB03}" type="pres">
      <dgm:prSet presAssocID="{E2EB93C6-1185-4581-A397-45F212B5F4D3}" presName="bkgdShp" presStyleLbl="alignAccFollowNode1" presStyleIdx="0" presStyleCnt="1" custLinFactNeighborX="-9202" custLinFactNeighborY="-13437"/>
      <dgm:spPr/>
    </dgm:pt>
    <dgm:pt modelId="{0563FEA5-0755-4308-9DA8-E6A248D44972}" type="pres">
      <dgm:prSet presAssocID="{E2EB93C6-1185-4581-A397-45F212B5F4D3}" presName="linComp" presStyleCnt="0"/>
      <dgm:spPr/>
    </dgm:pt>
    <dgm:pt modelId="{79963AD5-FB72-4252-A5DE-0DC1F2DD5EA6}" type="pres">
      <dgm:prSet presAssocID="{162B997B-0BFF-46A0-AE12-B0D2531DD8F2}" presName="compNode" presStyleCnt="0"/>
      <dgm:spPr/>
    </dgm:pt>
    <dgm:pt modelId="{501DB356-B39B-4984-B1E4-1FD46271638B}" type="pres">
      <dgm:prSet presAssocID="{162B997B-0BFF-46A0-AE12-B0D2531DD8F2}" presName="node" presStyleLbl="node1" presStyleIdx="0" presStyleCnt="3">
        <dgm:presLayoutVars>
          <dgm:bulletEnabled val="1"/>
        </dgm:presLayoutVars>
      </dgm:prSet>
      <dgm:spPr/>
    </dgm:pt>
    <dgm:pt modelId="{A135D9A8-303B-446C-AE30-0C97A5E4450E}" type="pres">
      <dgm:prSet presAssocID="{162B997B-0BFF-46A0-AE12-B0D2531DD8F2}" presName="invisiNode" presStyleLbl="node1" presStyleIdx="0" presStyleCnt="3"/>
      <dgm:spPr/>
    </dgm:pt>
    <dgm:pt modelId="{36D034D7-71F8-43C1-97BD-76DCBE11B2D6}" type="pres">
      <dgm:prSet presAssocID="{162B997B-0BFF-46A0-AE12-B0D2531DD8F2}" presName="imagNode" presStyleLbl="fgImgPlace1" presStyleIdx="0" presStyleCnt="3"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</dgm:spPr>
      <dgm:extLst>
        <a:ext uri="{E40237B7-FDA0-4F09-8148-C483321AD2D9}">
          <dgm14:cNvPr xmlns:dgm14="http://schemas.microsoft.com/office/drawing/2010/diagram" id="0" name="" descr="Soccer player standing on pitch, with foot on football, and spectators on bleachers"/>
        </a:ext>
      </dgm:extLst>
    </dgm:pt>
    <dgm:pt modelId="{04C0A6F1-073E-42DA-924E-5AF957DACE4D}" type="pres">
      <dgm:prSet presAssocID="{E02EDCFF-C860-4626-8745-3F090A328142}" presName="sibTrans" presStyleLbl="sibTrans2D1" presStyleIdx="0" presStyleCnt="0"/>
      <dgm:spPr/>
    </dgm:pt>
    <dgm:pt modelId="{0B7AA3FF-1630-4522-B30B-65090DBFE141}" type="pres">
      <dgm:prSet presAssocID="{C5E4EC70-7530-4CA2-BE90-9E6DAF9345C9}" presName="compNode" presStyleCnt="0"/>
      <dgm:spPr/>
    </dgm:pt>
    <dgm:pt modelId="{39CE3198-D9F5-4D9E-AF50-E2BC383848C6}" type="pres">
      <dgm:prSet presAssocID="{C5E4EC70-7530-4CA2-BE90-9E6DAF9345C9}" presName="node" presStyleLbl="node1" presStyleIdx="1" presStyleCnt="3">
        <dgm:presLayoutVars>
          <dgm:bulletEnabled val="1"/>
        </dgm:presLayoutVars>
      </dgm:prSet>
      <dgm:spPr/>
    </dgm:pt>
    <dgm:pt modelId="{DEEFD77F-F1DF-4CAB-9A03-1E0472C8308D}" type="pres">
      <dgm:prSet presAssocID="{C5E4EC70-7530-4CA2-BE90-9E6DAF9345C9}" presName="invisiNode" presStyleLbl="node1" presStyleIdx="1" presStyleCnt="3"/>
      <dgm:spPr/>
    </dgm:pt>
    <dgm:pt modelId="{FA909A04-54E0-4A99-A86F-E25BD07AAEDC}" type="pres">
      <dgm:prSet presAssocID="{C5E4EC70-7530-4CA2-BE90-9E6DAF9345C9}" presName="imagNode" presStyleLbl="fgImgPlace1" presStyleIdx="1" presStyleCnt="3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55000" b="-55000"/>
          </a:stretch>
        </a:blipFill>
      </dgm:spPr>
    </dgm:pt>
    <dgm:pt modelId="{C05ED2A7-F133-4A8A-8589-C89CE98B36A0}" type="pres">
      <dgm:prSet presAssocID="{8B81EC49-2E06-43B2-A832-97AA84D9D4D7}" presName="sibTrans" presStyleLbl="sibTrans2D1" presStyleIdx="0" presStyleCnt="0"/>
      <dgm:spPr/>
    </dgm:pt>
    <dgm:pt modelId="{07286BF9-33F1-4E27-A7AB-15937070FA60}" type="pres">
      <dgm:prSet presAssocID="{ACFE9D0F-38BC-45A4-9864-EF9CAA4D425A}" presName="compNode" presStyleCnt="0"/>
      <dgm:spPr/>
    </dgm:pt>
    <dgm:pt modelId="{E280E2F1-4A6E-400C-89EC-A61D71D6B8F7}" type="pres">
      <dgm:prSet presAssocID="{ACFE9D0F-38BC-45A4-9864-EF9CAA4D425A}" presName="node" presStyleLbl="node1" presStyleIdx="2" presStyleCnt="3">
        <dgm:presLayoutVars>
          <dgm:bulletEnabled val="1"/>
        </dgm:presLayoutVars>
      </dgm:prSet>
      <dgm:spPr/>
    </dgm:pt>
    <dgm:pt modelId="{9E8AB3E0-306E-4705-B3DE-E49086BBE174}" type="pres">
      <dgm:prSet presAssocID="{ACFE9D0F-38BC-45A4-9864-EF9CAA4D425A}" presName="invisiNode" presStyleLbl="node1" presStyleIdx="2" presStyleCnt="3"/>
      <dgm:spPr/>
    </dgm:pt>
    <dgm:pt modelId="{B899A352-696E-488B-BA01-183E4860EDBC}" type="pres">
      <dgm:prSet presAssocID="{ACFE9D0F-38BC-45A4-9864-EF9CAA4D425A}" presName="imagNode" presStyleLbl="fgImgPlace1" presStyleIdx="2" presStyleCnt="3" custAng="5400000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</dgm:spPr>
    </dgm:pt>
  </dgm:ptLst>
  <dgm:cxnLst>
    <dgm:cxn modelId="{6321EB00-5AC5-4BE7-BD60-712C1EB72D33}" type="presOf" srcId="{8B81EC49-2E06-43B2-A832-97AA84D9D4D7}" destId="{C05ED2A7-F133-4A8A-8589-C89CE98B36A0}" srcOrd="0" destOrd="0" presId="urn:microsoft.com/office/officeart/2005/8/layout/pList2"/>
    <dgm:cxn modelId="{9664F108-A6FA-401C-BF59-E86039A1A187}" type="presOf" srcId="{E02EDCFF-C860-4626-8745-3F090A328142}" destId="{04C0A6F1-073E-42DA-924E-5AF957DACE4D}" srcOrd="0" destOrd="0" presId="urn:microsoft.com/office/officeart/2005/8/layout/pList2"/>
    <dgm:cxn modelId="{EE521A12-22E7-4061-BBF7-F35EF216845A}" srcId="{E2EB93C6-1185-4581-A397-45F212B5F4D3}" destId="{ACFE9D0F-38BC-45A4-9864-EF9CAA4D425A}" srcOrd="2" destOrd="0" parTransId="{BF5AA218-008B-4070-8060-804E9D707991}" sibTransId="{E9472A82-A3CA-447C-8BC0-8223FDB3231E}"/>
    <dgm:cxn modelId="{41DE931F-4E35-4B2E-925F-A25045E7FCBA}" srcId="{E2EB93C6-1185-4581-A397-45F212B5F4D3}" destId="{162B997B-0BFF-46A0-AE12-B0D2531DD8F2}" srcOrd="0" destOrd="0" parTransId="{EEC1C3D8-C3E4-49BF-9C54-48B6F4E0CA9E}" sibTransId="{E02EDCFF-C860-4626-8745-3F090A328142}"/>
    <dgm:cxn modelId="{D6AFAEAB-A784-4FE9-A90B-0F200C9A16B7}" type="presOf" srcId="{162B997B-0BFF-46A0-AE12-B0D2531DD8F2}" destId="{501DB356-B39B-4984-B1E4-1FD46271638B}" srcOrd="0" destOrd="0" presId="urn:microsoft.com/office/officeart/2005/8/layout/pList2"/>
    <dgm:cxn modelId="{F89BF2AF-3236-4E10-97A1-305419650E0B}" type="presOf" srcId="{ACFE9D0F-38BC-45A4-9864-EF9CAA4D425A}" destId="{E280E2F1-4A6E-400C-89EC-A61D71D6B8F7}" srcOrd="0" destOrd="0" presId="urn:microsoft.com/office/officeart/2005/8/layout/pList2"/>
    <dgm:cxn modelId="{FB037AD5-F752-4071-871A-64FEF04F5327}" type="presOf" srcId="{C5E4EC70-7530-4CA2-BE90-9E6DAF9345C9}" destId="{39CE3198-D9F5-4D9E-AF50-E2BC383848C6}" srcOrd="0" destOrd="0" presId="urn:microsoft.com/office/officeart/2005/8/layout/pList2"/>
    <dgm:cxn modelId="{3D4326DF-2515-49BF-9C79-C1049ED2043E}" srcId="{E2EB93C6-1185-4581-A397-45F212B5F4D3}" destId="{C5E4EC70-7530-4CA2-BE90-9E6DAF9345C9}" srcOrd="1" destOrd="0" parTransId="{DFD50E10-5157-432C-8C2F-A0EAA39DDADE}" sibTransId="{8B81EC49-2E06-43B2-A832-97AA84D9D4D7}"/>
    <dgm:cxn modelId="{CB717DE9-5B76-4633-8E9A-BD5C03FD9D12}" type="presOf" srcId="{E2EB93C6-1185-4581-A397-45F212B5F4D3}" destId="{6235DD92-52FA-4DE0-A377-AD4FBF0443CB}" srcOrd="0" destOrd="0" presId="urn:microsoft.com/office/officeart/2005/8/layout/pList2"/>
    <dgm:cxn modelId="{E6A4A3C2-419F-42D3-ADC8-83817F73BB07}" type="presParOf" srcId="{6235DD92-52FA-4DE0-A377-AD4FBF0443CB}" destId="{6EDE3EC7-602F-47B8-A896-814B99B0CB03}" srcOrd="0" destOrd="0" presId="urn:microsoft.com/office/officeart/2005/8/layout/pList2"/>
    <dgm:cxn modelId="{885B00BB-C13D-4D3A-A14B-1A4665CBBF86}" type="presParOf" srcId="{6235DD92-52FA-4DE0-A377-AD4FBF0443CB}" destId="{0563FEA5-0755-4308-9DA8-E6A248D44972}" srcOrd="1" destOrd="0" presId="urn:microsoft.com/office/officeart/2005/8/layout/pList2"/>
    <dgm:cxn modelId="{58BCC944-0760-4072-93EA-D7DF6CF0CFB4}" type="presParOf" srcId="{0563FEA5-0755-4308-9DA8-E6A248D44972}" destId="{79963AD5-FB72-4252-A5DE-0DC1F2DD5EA6}" srcOrd="0" destOrd="0" presId="urn:microsoft.com/office/officeart/2005/8/layout/pList2"/>
    <dgm:cxn modelId="{8C869EB6-F334-474F-B90E-C35109CAC0A2}" type="presParOf" srcId="{79963AD5-FB72-4252-A5DE-0DC1F2DD5EA6}" destId="{501DB356-B39B-4984-B1E4-1FD46271638B}" srcOrd="0" destOrd="0" presId="urn:microsoft.com/office/officeart/2005/8/layout/pList2"/>
    <dgm:cxn modelId="{9F6122C2-7F02-4D84-B7EC-C51E0A81A15D}" type="presParOf" srcId="{79963AD5-FB72-4252-A5DE-0DC1F2DD5EA6}" destId="{A135D9A8-303B-446C-AE30-0C97A5E4450E}" srcOrd="1" destOrd="0" presId="urn:microsoft.com/office/officeart/2005/8/layout/pList2"/>
    <dgm:cxn modelId="{1A819EE9-4559-40F6-B83E-2A5A4BF63120}" type="presParOf" srcId="{79963AD5-FB72-4252-A5DE-0DC1F2DD5EA6}" destId="{36D034D7-71F8-43C1-97BD-76DCBE11B2D6}" srcOrd="2" destOrd="0" presId="urn:microsoft.com/office/officeart/2005/8/layout/pList2"/>
    <dgm:cxn modelId="{DA34BA59-4C02-4D81-AF86-E445180D37FC}" type="presParOf" srcId="{0563FEA5-0755-4308-9DA8-E6A248D44972}" destId="{04C0A6F1-073E-42DA-924E-5AF957DACE4D}" srcOrd="1" destOrd="0" presId="urn:microsoft.com/office/officeart/2005/8/layout/pList2"/>
    <dgm:cxn modelId="{7298A9EC-C37C-4896-85C3-FCFD2B23D74F}" type="presParOf" srcId="{0563FEA5-0755-4308-9DA8-E6A248D44972}" destId="{0B7AA3FF-1630-4522-B30B-65090DBFE141}" srcOrd="2" destOrd="0" presId="urn:microsoft.com/office/officeart/2005/8/layout/pList2"/>
    <dgm:cxn modelId="{4F53A837-112C-469E-8551-A23B09853894}" type="presParOf" srcId="{0B7AA3FF-1630-4522-B30B-65090DBFE141}" destId="{39CE3198-D9F5-4D9E-AF50-E2BC383848C6}" srcOrd="0" destOrd="0" presId="urn:microsoft.com/office/officeart/2005/8/layout/pList2"/>
    <dgm:cxn modelId="{5C62CF69-D659-4EEC-AC8F-E0BF717D2F66}" type="presParOf" srcId="{0B7AA3FF-1630-4522-B30B-65090DBFE141}" destId="{DEEFD77F-F1DF-4CAB-9A03-1E0472C8308D}" srcOrd="1" destOrd="0" presId="urn:microsoft.com/office/officeart/2005/8/layout/pList2"/>
    <dgm:cxn modelId="{28A78A5C-D728-4D5E-BCC1-6999798C76DF}" type="presParOf" srcId="{0B7AA3FF-1630-4522-B30B-65090DBFE141}" destId="{FA909A04-54E0-4A99-A86F-E25BD07AAEDC}" srcOrd="2" destOrd="0" presId="urn:microsoft.com/office/officeart/2005/8/layout/pList2"/>
    <dgm:cxn modelId="{BD7CD9C4-A40F-4481-B8C5-248AC3A722E3}" type="presParOf" srcId="{0563FEA5-0755-4308-9DA8-E6A248D44972}" destId="{C05ED2A7-F133-4A8A-8589-C89CE98B36A0}" srcOrd="3" destOrd="0" presId="urn:microsoft.com/office/officeart/2005/8/layout/pList2"/>
    <dgm:cxn modelId="{310B636F-4E40-4B21-B794-D6F42BACC055}" type="presParOf" srcId="{0563FEA5-0755-4308-9DA8-E6A248D44972}" destId="{07286BF9-33F1-4E27-A7AB-15937070FA60}" srcOrd="4" destOrd="0" presId="urn:microsoft.com/office/officeart/2005/8/layout/pList2"/>
    <dgm:cxn modelId="{0932C224-7909-4813-87F0-3541C6966688}" type="presParOf" srcId="{07286BF9-33F1-4E27-A7AB-15937070FA60}" destId="{E280E2F1-4A6E-400C-89EC-A61D71D6B8F7}" srcOrd="0" destOrd="0" presId="urn:microsoft.com/office/officeart/2005/8/layout/pList2"/>
    <dgm:cxn modelId="{6DE47923-A35A-4196-A3D6-E1CC2899CD83}" type="presParOf" srcId="{07286BF9-33F1-4E27-A7AB-15937070FA60}" destId="{9E8AB3E0-306E-4705-B3DE-E49086BBE174}" srcOrd="1" destOrd="0" presId="urn:microsoft.com/office/officeart/2005/8/layout/pList2"/>
    <dgm:cxn modelId="{1D93C6E7-7E92-4E6C-8BC3-5A513A10B90F}" type="presParOf" srcId="{07286BF9-33F1-4E27-A7AB-15937070FA60}" destId="{B899A352-696E-488B-BA01-183E4860EDBC}" srcOrd="2" destOrd="0" presId="urn:microsoft.com/office/officeart/2005/8/layout/pList2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EDE3EC7-602F-47B8-A896-814B99B0CB03}">
      <dsp:nvSpPr>
        <dsp:cNvPr id="0" name=""/>
        <dsp:cNvSpPr/>
      </dsp:nvSpPr>
      <dsp:spPr>
        <a:xfrm>
          <a:off x="0" y="0"/>
          <a:ext cx="2842351" cy="1065847"/>
        </a:xfrm>
        <a:prstGeom prst="roundRect">
          <a:avLst>
            <a:gd name="adj" fmla="val 1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6D034D7-71F8-43C1-97BD-76DCBE11B2D6}">
      <dsp:nvSpPr>
        <dsp:cNvPr id="0" name=""/>
        <dsp:cNvSpPr/>
      </dsp:nvSpPr>
      <dsp:spPr>
        <a:xfrm>
          <a:off x="85270" y="142113"/>
          <a:ext cx="834940" cy="7816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01DB356-B39B-4984-B1E4-1FD46271638B}">
      <dsp:nvSpPr>
        <dsp:cNvPr id="0" name=""/>
        <dsp:cNvSpPr/>
      </dsp:nvSpPr>
      <dsp:spPr>
        <a:xfrm rot="10800000">
          <a:off x="85270" y="1065847"/>
          <a:ext cx="834940" cy="1302702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t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Tuesday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Football Club		</a:t>
          </a:r>
        </a:p>
      </dsp:txBody>
      <dsp:txXfrm rot="10800000">
        <a:off x="110947" y="1065847"/>
        <a:ext cx="783586" cy="1277025"/>
      </dsp:txXfrm>
    </dsp:sp>
    <dsp:sp modelId="{FA909A04-54E0-4A99-A86F-E25BD07AAEDC}">
      <dsp:nvSpPr>
        <dsp:cNvPr id="0" name=""/>
        <dsp:cNvSpPr/>
      </dsp:nvSpPr>
      <dsp:spPr>
        <a:xfrm>
          <a:off x="1003705" y="142112"/>
          <a:ext cx="834940" cy="7816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55000" b="-5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9CE3198-D9F5-4D9E-AF50-E2BC383848C6}">
      <dsp:nvSpPr>
        <dsp:cNvPr id="0" name=""/>
        <dsp:cNvSpPr/>
      </dsp:nvSpPr>
      <dsp:spPr>
        <a:xfrm rot="10800000">
          <a:off x="1003705" y="1065847"/>
          <a:ext cx="834940" cy="1302702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t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Wednesday 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Lego Club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Homework Club</a:t>
          </a:r>
        </a:p>
      </dsp:txBody>
      <dsp:txXfrm rot="10800000">
        <a:off x="1029382" y="1065847"/>
        <a:ext cx="783586" cy="1277025"/>
      </dsp:txXfrm>
    </dsp:sp>
    <dsp:sp modelId="{B899A352-696E-488B-BA01-183E4860EDBC}">
      <dsp:nvSpPr>
        <dsp:cNvPr id="0" name=""/>
        <dsp:cNvSpPr/>
      </dsp:nvSpPr>
      <dsp:spPr>
        <a:xfrm rot="5400000">
          <a:off x="1922139" y="142112"/>
          <a:ext cx="834940" cy="7816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280E2F1-4A6E-400C-89EC-A61D71D6B8F7}">
      <dsp:nvSpPr>
        <dsp:cNvPr id="0" name=""/>
        <dsp:cNvSpPr/>
      </dsp:nvSpPr>
      <dsp:spPr>
        <a:xfrm rot="10800000">
          <a:off x="1922139" y="1065847"/>
          <a:ext cx="834940" cy="1302702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64008" rIns="64008" bIns="64008" numCol="1" spcCol="1270" anchor="t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Thursday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900" kern="1200"/>
            <a:t>Football Fun with Jay</a:t>
          </a:r>
        </a:p>
      </dsp:txBody>
      <dsp:txXfrm rot="10800000">
        <a:off x="1947816" y="1065847"/>
        <a:ext cx="783586" cy="12770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2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Custom 6">
      <a:majorFont>
        <a:latin typeface="Century Schoolbook"/>
        <a:ea typeface=""/>
        <a:cs typeface=""/>
      </a:majorFont>
      <a:minorFont>
        <a:latin typeface="Century School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D9B858D-C272-42FB-BFB4-3B09EE2E67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76C48E-4C0F-468C-B5F5-074B2EE9B9E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E5C56D2D-B146-4C05-A1B5-BF8A43F05D2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FA9BDFA-A1B5-4F38-8B5A-3C85B1433FEA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776adce9-5d26-4749-a202-f09fefe10590}" enabled="0" method="" siteId="{776adce9-5d26-4749-a202-f09fefe1059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Education brochure</Template>
  <TotalTime>1</TotalTime>
  <Pages>2</Pages>
  <Words>582</Words>
  <Characters>3318</Characters>
  <Application>Microsoft Office Word</Application>
  <DocSecurity>4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Hardie</dc:creator>
  <cp:keywords/>
  <dc:description/>
  <cp:lastModifiedBy>Nicola Tyrrell</cp:lastModifiedBy>
  <cp:revision>2</cp:revision>
  <cp:lastPrinted>2025-05-08T09:12:00Z</cp:lastPrinted>
  <dcterms:created xsi:type="dcterms:W3CDTF">2025-05-08T11:24:00Z</dcterms:created>
  <dcterms:modified xsi:type="dcterms:W3CDTF">2025-05-08T11:24:00Z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