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1" w:rightFromText="181" w:vertAnchor="page" w:horzAnchor="margin" w:tblpY="1408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09567F" w:rsidTr="003E7F9B">
        <w:trPr>
          <w:trHeight w:val="565"/>
        </w:trPr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a.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b.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c.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d.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e.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</w:tr>
      <w:tr w:rsidR="0009567F" w:rsidTr="003E7F9B">
        <w:trPr>
          <w:trHeight w:val="565"/>
        </w:trPr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1</w:t>
            </w:r>
          </w:p>
        </w:tc>
        <w:tc>
          <w:tcPr>
            <w:tcW w:w="566" w:type="dxa"/>
            <w:vAlign w:val="bottom"/>
          </w:tcPr>
          <w:p w:rsidR="0009567F" w:rsidRPr="00494DF1" w:rsidRDefault="00A6553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5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2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5</w:t>
            </w:r>
          </w:p>
        </w:tc>
        <w:tc>
          <w:tcPr>
            <w:tcW w:w="566" w:type="dxa"/>
            <w:vAlign w:val="bottom"/>
          </w:tcPr>
          <w:p w:rsidR="0009567F" w:rsidRPr="00494DF1" w:rsidRDefault="00AE03C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3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2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1</w:t>
            </w:r>
          </w:p>
        </w:tc>
        <w:tc>
          <w:tcPr>
            <w:tcW w:w="567" w:type="dxa"/>
            <w:vAlign w:val="bottom"/>
          </w:tcPr>
          <w:p w:rsidR="0009567F" w:rsidRPr="00494DF1" w:rsidRDefault="00A6553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</w:tr>
      <w:tr w:rsidR="0009567F" w:rsidTr="003E7F9B">
        <w:trPr>
          <w:trHeight w:val="565"/>
        </w:trPr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2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AE03C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AE03C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A6553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4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A6553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AE03C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A6553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AE03C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4</w:t>
            </w:r>
          </w:p>
        </w:tc>
      </w:tr>
      <w:tr w:rsidR="0009567F" w:rsidTr="003E7F9B">
        <w:trPr>
          <w:trHeight w:val="565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</w:tr>
      <w:tr w:rsidR="0009567F" w:rsidTr="003E7F9B">
        <w:trPr>
          <w:trHeight w:val="565"/>
        </w:trPr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</w:tr>
      <w:tr w:rsidR="0009567F" w:rsidTr="003E7F9B">
        <w:trPr>
          <w:trHeight w:val="565"/>
        </w:trPr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f.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g.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h.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i</w:t>
            </w:r>
            <w:proofErr w:type="spellEnd"/>
            <w:r>
              <w:rPr>
                <w:sz w:val="32"/>
                <w:szCs w:val="32"/>
              </w:rPr>
              <w:t>.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j.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</w:tr>
      <w:tr w:rsidR="0009567F" w:rsidTr="003E7F9B">
        <w:trPr>
          <w:trHeight w:val="565"/>
        </w:trPr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AE03C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AE03C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566" w:type="dxa"/>
            <w:vAlign w:val="bottom"/>
          </w:tcPr>
          <w:p w:rsidR="0009567F" w:rsidRPr="00494DF1" w:rsidRDefault="00A6553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AE03C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567" w:type="dxa"/>
            <w:vAlign w:val="bottom"/>
          </w:tcPr>
          <w:p w:rsidR="0009567F" w:rsidRPr="00494DF1" w:rsidRDefault="00AE03C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567" w:type="dxa"/>
            <w:vAlign w:val="bottom"/>
          </w:tcPr>
          <w:p w:rsidR="0009567F" w:rsidRPr="00494DF1" w:rsidRDefault="00AE03C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</w:tr>
      <w:tr w:rsidR="0009567F" w:rsidTr="003E7F9B">
        <w:trPr>
          <w:trHeight w:val="565"/>
        </w:trPr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A6553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A6553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A6553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A6553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A6553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</w:tr>
      <w:tr w:rsidR="0009567F" w:rsidTr="003E7F9B">
        <w:trPr>
          <w:trHeight w:val="565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</w:tr>
      <w:tr w:rsidR="0009567F" w:rsidTr="003E7F9B">
        <w:trPr>
          <w:trHeight w:val="565"/>
        </w:trPr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</w:tr>
      <w:tr w:rsidR="0009567F" w:rsidTr="003E7F9B">
        <w:trPr>
          <w:trHeight w:val="565"/>
        </w:trPr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k.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l.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m.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n.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o.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</w:tr>
      <w:tr w:rsidR="0009567F" w:rsidTr="003E7F9B">
        <w:trPr>
          <w:trHeight w:val="565"/>
        </w:trPr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566" w:type="dxa"/>
            <w:vAlign w:val="bottom"/>
          </w:tcPr>
          <w:p w:rsidR="0009567F" w:rsidRPr="00494DF1" w:rsidRDefault="00AE03C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AE03C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566" w:type="dxa"/>
            <w:vAlign w:val="bottom"/>
          </w:tcPr>
          <w:p w:rsidR="0009567F" w:rsidRPr="00494DF1" w:rsidRDefault="00A6553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566" w:type="dxa"/>
            <w:vAlign w:val="bottom"/>
          </w:tcPr>
          <w:p w:rsidR="0009567F" w:rsidRPr="00494DF1" w:rsidRDefault="00A6553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567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567" w:type="dxa"/>
            <w:vAlign w:val="bottom"/>
          </w:tcPr>
          <w:p w:rsidR="0009567F" w:rsidRPr="00494DF1" w:rsidRDefault="00A6553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</w:tr>
      <w:tr w:rsidR="0009567F" w:rsidTr="003E7F9B">
        <w:trPr>
          <w:trHeight w:val="565"/>
        </w:trPr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A6553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AF695E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AE03C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+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AE03C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+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AE03C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</w:tr>
      <w:tr w:rsidR="0009567F" w:rsidTr="003E7F9B">
        <w:trPr>
          <w:trHeight w:val="31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</w:tr>
      <w:tr w:rsidR="0009567F" w:rsidTr="003E7F9B">
        <w:trPr>
          <w:trHeight w:val="565"/>
        </w:trPr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</w:tr>
      <w:tr w:rsidR="0009567F" w:rsidTr="003E7F9B">
        <w:trPr>
          <w:trHeight w:val="565"/>
        </w:trPr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p.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q.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r.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s.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t.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</w:tr>
      <w:tr w:rsidR="0009567F" w:rsidTr="003E7F9B">
        <w:trPr>
          <w:trHeight w:val="565"/>
        </w:trPr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AE03C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566" w:type="dxa"/>
            <w:vAlign w:val="bottom"/>
          </w:tcPr>
          <w:p w:rsidR="0009567F" w:rsidRPr="00494DF1" w:rsidRDefault="00AE03C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AE03C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566" w:type="dxa"/>
            <w:vAlign w:val="bottom"/>
          </w:tcPr>
          <w:p w:rsidR="0009567F" w:rsidRPr="00494DF1" w:rsidRDefault="00A6553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A6553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567" w:type="dxa"/>
            <w:vAlign w:val="bottom"/>
          </w:tcPr>
          <w:p w:rsidR="0009567F" w:rsidRPr="00494DF1" w:rsidRDefault="00AE03C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AE03C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567" w:type="dxa"/>
            <w:vAlign w:val="bottom"/>
          </w:tcPr>
          <w:p w:rsidR="0009567F" w:rsidRPr="00494DF1" w:rsidRDefault="00AE03C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</w:tc>
      </w:tr>
      <w:tr w:rsidR="0009567F" w:rsidTr="003E7F9B">
        <w:trPr>
          <w:trHeight w:val="565"/>
        </w:trPr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A6553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A6553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A6553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A6553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AF695E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A6553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</w:tr>
      <w:tr w:rsidR="0009567F" w:rsidTr="003E7F9B">
        <w:trPr>
          <w:trHeight w:val="27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</w:tr>
      <w:tr w:rsidR="0009567F" w:rsidTr="003E7F9B">
        <w:trPr>
          <w:trHeight w:val="565"/>
        </w:trPr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</w:tr>
      <w:tr w:rsidR="0009567F" w:rsidTr="003E7F9B">
        <w:trPr>
          <w:trHeight w:val="565"/>
        </w:trPr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u.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v.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w.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x.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y.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</w:tr>
      <w:tr w:rsidR="0009567F" w:rsidTr="003E7F9B">
        <w:trPr>
          <w:trHeight w:val="565"/>
        </w:trPr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AE03C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566" w:type="dxa"/>
            <w:vAlign w:val="bottom"/>
          </w:tcPr>
          <w:p w:rsidR="0009567F" w:rsidRPr="00494DF1" w:rsidRDefault="00A6553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AE03C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566" w:type="dxa"/>
            <w:vAlign w:val="bottom"/>
          </w:tcPr>
          <w:p w:rsidR="0009567F" w:rsidRPr="00494DF1" w:rsidRDefault="00AE03C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566" w:type="dxa"/>
            <w:vAlign w:val="bottom"/>
          </w:tcPr>
          <w:p w:rsidR="0009567F" w:rsidRPr="00494DF1" w:rsidRDefault="00A6553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AE03C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567" w:type="dxa"/>
            <w:vAlign w:val="bottom"/>
          </w:tcPr>
          <w:p w:rsidR="0009567F" w:rsidRPr="00494DF1" w:rsidRDefault="00AE03C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AE03C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  <w:tc>
          <w:tcPr>
            <w:tcW w:w="567" w:type="dxa"/>
            <w:vAlign w:val="bottom"/>
          </w:tcPr>
          <w:p w:rsidR="0009567F" w:rsidRPr="00494DF1" w:rsidRDefault="00AE03C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</w:tr>
      <w:tr w:rsidR="0009567F" w:rsidTr="003E7F9B">
        <w:trPr>
          <w:trHeight w:val="565"/>
        </w:trPr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AE03C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AF695E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AE03C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  <w:bookmarkStart w:id="0" w:name="_GoBack"/>
            <w:bookmarkEnd w:id="0"/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AE03C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A6553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</w:tr>
      <w:tr w:rsidR="0009567F" w:rsidTr="003E7F9B">
        <w:trPr>
          <w:trHeight w:val="36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</w:tr>
    </w:tbl>
    <w:p w:rsidR="003E7F9B" w:rsidRDefault="00265043" w:rsidP="003E7F9B">
      <w:pPr>
        <w:sectPr w:rsidR="003E7F9B" w:rsidSect="00B8626B">
          <w:headerReference w:type="default" r:id="rId8"/>
          <w:footerReference w:type="default" r:id="rId9"/>
          <w:pgSz w:w="11906" w:h="16838" w:code="9"/>
          <w:pgMar w:top="567" w:right="567" w:bottom="1361" w:left="567" w:header="567" w:footer="0" w:gutter="0"/>
          <w:cols w:space="708"/>
          <w:docGrid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left:0;text-align:left;margin-left:-1pt;margin-top:-54.5pt;width:538.75pt;height:60.8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" filled="f" stroked="f" strokeweight=".5pt">
            <v:textbox>
              <w:txbxContent>
                <w:p w:rsidR="000A0830" w:rsidRPr="0009567F" w:rsidRDefault="000A0830" w:rsidP="000A0830">
                  <w:pPr>
                    <w:pStyle w:val="Heading1"/>
                    <w:rPr>
                      <w:rStyle w:val="SubtleEmphasis"/>
                      <w:i w:val="0"/>
                    </w:rPr>
                  </w:pPr>
                  <w:r>
                    <w:rPr>
                      <w:rStyle w:val="SubtleEmphasis"/>
                      <w:i w:val="0"/>
                    </w:rPr>
                    <w:t>C</w:t>
                  </w:r>
                  <w:r w:rsidRPr="0009567F">
                    <w:rPr>
                      <w:rStyle w:val="SubtleEmphasis"/>
                      <w:i w:val="0"/>
                    </w:rPr>
                    <w:t>olumn Addition Practice</w:t>
                  </w:r>
                  <w:r w:rsidR="00AF695E">
                    <w:rPr>
                      <w:rStyle w:val="SubtleEmphasis"/>
                      <w:i w:val="0"/>
                    </w:rPr>
                    <w:t xml:space="preserve"> A</w:t>
                  </w:r>
                </w:p>
                <w:p w:rsidR="000A0830" w:rsidRDefault="000A0830"/>
              </w:txbxContent>
            </v:textbox>
          </v:shape>
        </w:pict>
      </w:r>
    </w:p>
    <w:tbl>
      <w:tblPr>
        <w:tblStyle w:val="TableGrid"/>
        <w:tblpPr w:leftFromText="181" w:rightFromText="181" w:vertAnchor="page" w:horzAnchor="margin" w:tblpY="1408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567"/>
        <w:gridCol w:w="564"/>
        <w:gridCol w:w="563"/>
        <w:gridCol w:w="561"/>
        <w:gridCol w:w="565"/>
        <w:gridCol w:w="563"/>
        <w:gridCol w:w="563"/>
        <w:gridCol w:w="561"/>
        <w:gridCol w:w="615"/>
        <w:gridCol w:w="563"/>
        <w:gridCol w:w="563"/>
        <w:gridCol w:w="562"/>
        <w:gridCol w:w="567"/>
        <w:gridCol w:w="565"/>
        <w:gridCol w:w="564"/>
        <w:gridCol w:w="562"/>
        <w:gridCol w:w="566"/>
        <w:gridCol w:w="564"/>
        <w:gridCol w:w="564"/>
      </w:tblGrid>
      <w:tr w:rsidR="003E7F9B" w:rsidTr="000A0830">
        <w:trPr>
          <w:trHeight w:val="565"/>
        </w:trPr>
        <w:tc>
          <w:tcPr>
            <w:tcW w:w="567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64"/>
              <w:ind w:left="129" w:right="120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lastRenderedPageBreak/>
              <w:t>a.</w:t>
            </w: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10"/>
              <w:ind w:left="190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b.</w:t>
            </w: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10"/>
              <w:ind w:left="129" w:right="121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c.</w:t>
            </w: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10"/>
              <w:ind w:left="129" w:right="121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d.</w:t>
            </w:r>
          </w:p>
        </w:tc>
        <w:tc>
          <w:tcPr>
            <w:tcW w:w="565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10"/>
              <w:ind w:left="19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e.</w:t>
            </w: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E7F9B" w:rsidTr="000A0830">
        <w:trPr>
          <w:trHeight w:val="565"/>
        </w:trPr>
        <w:tc>
          <w:tcPr>
            <w:tcW w:w="567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34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5</w:t>
            </w: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34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9"/>
                <w:sz w:val="32"/>
                <w:szCs w:val="32"/>
              </w:rPr>
              <w:t>6</w:t>
            </w: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AE03C1" w:rsidP="003E7F9B">
            <w:pPr>
              <w:pStyle w:val="TableParagraph"/>
              <w:spacing w:before="34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23"/>
                <w:sz w:val="32"/>
                <w:szCs w:val="32"/>
              </w:rPr>
              <w:t>6</w:t>
            </w:r>
          </w:p>
        </w:tc>
        <w:tc>
          <w:tcPr>
            <w:tcW w:w="563" w:type="dxa"/>
            <w:vAlign w:val="center"/>
          </w:tcPr>
          <w:p w:rsidR="003E7F9B" w:rsidRPr="003E7F9B" w:rsidRDefault="00AF695E" w:rsidP="003E7F9B">
            <w:pPr>
              <w:pStyle w:val="TableParagraph"/>
              <w:spacing w:before="34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11"/>
                <w:sz w:val="32"/>
                <w:szCs w:val="32"/>
              </w:rPr>
              <w:t>5</w:t>
            </w: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34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5</w:t>
            </w:r>
          </w:p>
        </w:tc>
        <w:tc>
          <w:tcPr>
            <w:tcW w:w="563" w:type="dxa"/>
            <w:vAlign w:val="center"/>
          </w:tcPr>
          <w:p w:rsidR="003E7F9B" w:rsidRPr="003E7F9B" w:rsidRDefault="00F75FB4" w:rsidP="003E7F9B">
            <w:pPr>
              <w:pStyle w:val="TableParagraph"/>
              <w:spacing w:before="34"/>
              <w:ind w:left="8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8"/>
                <w:sz w:val="32"/>
                <w:szCs w:val="32"/>
              </w:rPr>
              <w:t>3</w:t>
            </w: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34"/>
              <w:ind w:right="154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7"/>
                <w:sz w:val="32"/>
                <w:szCs w:val="32"/>
              </w:rPr>
              <w:t>3</w:t>
            </w:r>
          </w:p>
        </w:tc>
        <w:tc>
          <w:tcPr>
            <w:tcW w:w="564" w:type="dxa"/>
            <w:vAlign w:val="center"/>
          </w:tcPr>
          <w:p w:rsidR="003E7F9B" w:rsidRPr="003E7F9B" w:rsidRDefault="00AF695E" w:rsidP="003E7F9B">
            <w:pPr>
              <w:pStyle w:val="TableParagraph"/>
              <w:spacing w:before="34"/>
              <w:ind w:left="7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11"/>
                <w:sz w:val="32"/>
                <w:szCs w:val="32"/>
              </w:rPr>
              <w:t>4</w:t>
            </w: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E7F9B" w:rsidRPr="003E7F9B" w:rsidRDefault="00AE03C1" w:rsidP="003E7F9B">
            <w:pPr>
              <w:pStyle w:val="TableParagraph"/>
              <w:spacing w:before="34"/>
              <w:ind w:left="7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23"/>
                <w:sz w:val="32"/>
                <w:szCs w:val="32"/>
              </w:rPr>
              <w:t>6</w:t>
            </w:r>
          </w:p>
        </w:tc>
        <w:tc>
          <w:tcPr>
            <w:tcW w:w="564" w:type="dxa"/>
            <w:vAlign w:val="center"/>
          </w:tcPr>
          <w:p w:rsidR="003E7F9B" w:rsidRPr="003E7F9B" w:rsidRDefault="00F75FB4" w:rsidP="003E7F9B">
            <w:pPr>
              <w:pStyle w:val="TableParagraph"/>
              <w:spacing w:before="34"/>
              <w:ind w:left="7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94"/>
                <w:sz w:val="32"/>
                <w:szCs w:val="32"/>
              </w:rPr>
              <w:t>5</w:t>
            </w:r>
          </w:p>
        </w:tc>
      </w:tr>
      <w:tr w:rsidR="003E7F9B" w:rsidTr="000A0830">
        <w:trPr>
          <w:trHeight w:val="565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59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34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AE03C1" w:rsidP="003E7F9B">
            <w:pPr>
              <w:pStyle w:val="TableParagraph"/>
              <w:spacing w:before="34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17"/>
                <w:sz w:val="32"/>
                <w:szCs w:val="32"/>
              </w:rPr>
              <w:t>3</w:t>
            </w: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5"/>
              <w:ind w:left="16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34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54"/>
                <w:sz w:val="32"/>
                <w:szCs w:val="32"/>
              </w:rPr>
              <w:t>1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F75FB4" w:rsidP="003E7F9B">
            <w:pPr>
              <w:pStyle w:val="TableParagraph"/>
              <w:spacing w:before="34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9"/>
                <w:sz w:val="32"/>
                <w:szCs w:val="32"/>
              </w:rPr>
              <w:t>2</w:t>
            </w: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5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34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5"/>
                <w:sz w:val="32"/>
                <w:szCs w:val="32"/>
              </w:rPr>
              <w:t>4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AE03C1" w:rsidP="003E7F9B">
            <w:pPr>
              <w:pStyle w:val="TableParagraph"/>
              <w:spacing w:before="34"/>
              <w:ind w:left="8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11"/>
                <w:sz w:val="32"/>
                <w:szCs w:val="32"/>
              </w:rPr>
              <w:t>4</w:t>
            </w: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5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5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34"/>
              <w:ind w:right="154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7"/>
                <w:sz w:val="32"/>
                <w:szCs w:val="32"/>
              </w:rPr>
              <w:t>3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E7F9B" w:rsidRPr="003E7F9B" w:rsidRDefault="00AE03C1" w:rsidP="003E7F9B">
            <w:pPr>
              <w:pStyle w:val="TableParagraph"/>
              <w:spacing w:before="34"/>
              <w:ind w:left="7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11"/>
                <w:sz w:val="32"/>
                <w:szCs w:val="32"/>
              </w:rPr>
              <w:t>3</w:t>
            </w: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5"/>
              <w:ind w:left="166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34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34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5"/>
                <w:sz w:val="32"/>
                <w:szCs w:val="32"/>
              </w:rPr>
              <w:t>4</w:t>
            </w:r>
          </w:p>
        </w:tc>
      </w:tr>
      <w:tr w:rsidR="003E7F9B" w:rsidTr="000A0830">
        <w:trPr>
          <w:trHeight w:val="56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E7F9B" w:rsidTr="000A0830">
        <w:trPr>
          <w:trHeight w:val="565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E7F9B" w:rsidTr="000A0830">
        <w:trPr>
          <w:trHeight w:val="565"/>
        </w:trPr>
        <w:tc>
          <w:tcPr>
            <w:tcW w:w="567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64"/>
              <w:ind w:left="121" w:right="121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f.</w:t>
            </w: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64"/>
              <w:ind w:left="190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g.</w:t>
            </w: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64"/>
              <w:ind w:left="129" w:right="121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h.</w:t>
            </w: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64"/>
              <w:ind w:left="129" w:right="121"/>
              <w:jc w:val="center"/>
              <w:rPr>
                <w:sz w:val="32"/>
                <w:szCs w:val="32"/>
              </w:rPr>
            </w:pPr>
            <w:proofErr w:type="spellStart"/>
            <w:r w:rsidRPr="003E7F9B">
              <w:rPr>
                <w:color w:val="292526"/>
                <w:sz w:val="32"/>
                <w:szCs w:val="32"/>
              </w:rPr>
              <w:t>i</w:t>
            </w:r>
            <w:proofErr w:type="spellEnd"/>
            <w:r w:rsidRPr="003E7F9B">
              <w:rPr>
                <w:color w:val="292526"/>
                <w:sz w:val="32"/>
                <w:szCs w:val="32"/>
              </w:rPr>
              <w:t>.</w:t>
            </w:r>
          </w:p>
        </w:tc>
        <w:tc>
          <w:tcPr>
            <w:tcW w:w="565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64"/>
              <w:ind w:left="222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j.</w:t>
            </w: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E7F9B" w:rsidTr="000A0830">
        <w:trPr>
          <w:trHeight w:val="565"/>
        </w:trPr>
        <w:tc>
          <w:tcPr>
            <w:tcW w:w="567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E7F9B" w:rsidRPr="003E7F9B" w:rsidRDefault="00AE03C1" w:rsidP="003E7F9B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11"/>
                <w:sz w:val="32"/>
                <w:szCs w:val="32"/>
              </w:rPr>
              <w:t>6</w:t>
            </w: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5"/>
                <w:sz w:val="32"/>
                <w:szCs w:val="32"/>
              </w:rPr>
              <w:t>4</w:t>
            </w: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AE03C1" w:rsidP="003E7F9B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23"/>
                <w:sz w:val="32"/>
                <w:szCs w:val="32"/>
              </w:rPr>
              <w:t>4</w:t>
            </w:r>
          </w:p>
        </w:tc>
        <w:tc>
          <w:tcPr>
            <w:tcW w:w="563" w:type="dxa"/>
            <w:vAlign w:val="center"/>
          </w:tcPr>
          <w:p w:rsidR="003E7F9B" w:rsidRPr="003E7F9B" w:rsidRDefault="00F75FB4" w:rsidP="003E7F9B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8"/>
                <w:sz w:val="32"/>
                <w:szCs w:val="32"/>
              </w:rPr>
              <w:t>3</w:t>
            </w: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AE03C1" w:rsidP="003E7F9B">
            <w:pPr>
              <w:pStyle w:val="TableParagraph"/>
              <w:spacing w:before="88" w:line="448" w:lineRule="exact"/>
              <w:ind w:left="8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5"/>
                <w:sz w:val="32"/>
                <w:szCs w:val="32"/>
              </w:rPr>
              <w:t>3</w:t>
            </w: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5"/>
                <w:sz w:val="32"/>
                <w:szCs w:val="32"/>
              </w:rPr>
              <w:t>4</w:t>
            </w: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right="154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7"/>
                <w:sz w:val="32"/>
                <w:szCs w:val="32"/>
              </w:rPr>
              <w:t>3</w:t>
            </w: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5</w:t>
            </w:r>
          </w:p>
        </w:tc>
        <w:tc>
          <w:tcPr>
            <w:tcW w:w="564" w:type="dxa"/>
            <w:vAlign w:val="center"/>
          </w:tcPr>
          <w:p w:rsidR="003E7F9B" w:rsidRPr="003E7F9B" w:rsidRDefault="00AE03C1" w:rsidP="003E7F9B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2"/>
                <w:sz w:val="32"/>
                <w:szCs w:val="32"/>
              </w:rPr>
              <w:t>7</w:t>
            </w:r>
          </w:p>
        </w:tc>
      </w:tr>
      <w:tr w:rsidR="003E7F9B" w:rsidTr="000A0830">
        <w:trPr>
          <w:trHeight w:val="565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59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7"/>
                <w:sz w:val="32"/>
                <w:szCs w:val="32"/>
              </w:rPr>
              <w:t>3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F75FB4" w:rsidP="003E7F9B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59"/>
              <w:ind w:left="16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AE03C1" w:rsidP="003E7F9B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9"/>
                <w:sz w:val="32"/>
                <w:szCs w:val="32"/>
              </w:rPr>
              <w:t>5</w:t>
            </w: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59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F75FB4" w:rsidP="003E7F9B">
            <w:pPr>
              <w:pStyle w:val="TableParagraph"/>
              <w:spacing w:before="88" w:line="443" w:lineRule="exact"/>
              <w:ind w:left="8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9"/>
                <w:sz w:val="32"/>
                <w:szCs w:val="32"/>
              </w:rPr>
              <w:t>3</w:t>
            </w: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59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5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right="154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5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E7F9B" w:rsidRPr="003E7F9B" w:rsidRDefault="00AE03C1" w:rsidP="003E7F9B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8"/>
                <w:sz w:val="32"/>
                <w:szCs w:val="32"/>
              </w:rPr>
              <w:t>5</w:t>
            </w: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59"/>
              <w:ind w:left="166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7"/>
                <w:sz w:val="32"/>
                <w:szCs w:val="32"/>
              </w:rPr>
              <w:t>3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E7F9B" w:rsidRPr="003E7F9B" w:rsidRDefault="00F75FB4" w:rsidP="003E7F9B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23"/>
                <w:sz w:val="32"/>
                <w:szCs w:val="32"/>
              </w:rPr>
              <w:t>1</w:t>
            </w:r>
          </w:p>
        </w:tc>
      </w:tr>
      <w:tr w:rsidR="003E7F9B" w:rsidTr="000A0830">
        <w:trPr>
          <w:trHeight w:val="56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E7F9B" w:rsidTr="000A0830">
        <w:trPr>
          <w:trHeight w:val="565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E7F9B" w:rsidTr="000A0830">
        <w:trPr>
          <w:trHeight w:val="565"/>
        </w:trPr>
        <w:tc>
          <w:tcPr>
            <w:tcW w:w="567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64"/>
              <w:ind w:left="129" w:right="120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k.</w:t>
            </w: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64"/>
              <w:ind w:left="216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l.</w:t>
            </w: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64"/>
              <w:ind w:left="129" w:right="121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m.</w:t>
            </w: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64"/>
              <w:ind w:left="128" w:right="121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n.</w:t>
            </w:r>
          </w:p>
        </w:tc>
        <w:tc>
          <w:tcPr>
            <w:tcW w:w="565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64"/>
              <w:ind w:left="192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o.</w:t>
            </w: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E7F9B" w:rsidTr="000A0830">
        <w:trPr>
          <w:trHeight w:val="565"/>
        </w:trPr>
        <w:tc>
          <w:tcPr>
            <w:tcW w:w="567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E7F9B" w:rsidRPr="003E7F9B" w:rsidRDefault="00AE03C1" w:rsidP="003E7F9B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23"/>
                <w:sz w:val="32"/>
                <w:szCs w:val="32"/>
              </w:rPr>
              <w:t>6</w:t>
            </w:r>
          </w:p>
        </w:tc>
        <w:tc>
          <w:tcPr>
            <w:tcW w:w="563" w:type="dxa"/>
            <w:vAlign w:val="center"/>
          </w:tcPr>
          <w:p w:rsidR="003E7F9B" w:rsidRPr="003E7F9B" w:rsidRDefault="00F75FB4" w:rsidP="003E7F9B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2"/>
                <w:sz w:val="32"/>
                <w:szCs w:val="32"/>
              </w:rPr>
              <w:t>4</w:t>
            </w: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5"/>
                <w:sz w:val="32"/>
                <w:szCs w:val="32"/>
              </w:rPr>
              <w:t>4</w:t>
            </w:r>
          </w:p>
        </w:tc>
        <w:tc>
          <w:tcPr>
            <w:tcW w:w="563" w:type="dxa"/>
            <w:vAlign w:val="center"/>
          </w:tcPr>
          <w:p w:rsidR="003E7F9B" w:rsidRPr="003E7F9B" w:rsidRDefault="00F75FB4" w:rsidP="003E7F9B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2"/>
                <w:sz w:val="32"/>
                <w:szCs w:val="32"/>
              </w:rPr>
              <w:t>2</w:t>
            </w: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AE03C1" w:rsidP="003E7F9B">
            <w:pPr>
              <w:pStyle w:val="TableParagraph"/>
              <w:spacing w:before="88" w:line="448" w:lineRule="exact"/>
              <w:ind w:left="8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11"/>
                <w:sz w:val="32"/>
                <w:szCs w:val="32"/>
              </w:rPr>
              <w:t>6</w:t>
            </w: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7"/>
                <w:sz w:val="32"/>
                <w:szCs w:val="32"/>
              </w:rPr>
              <w:t>3</w:t>
            </w: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right="154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5"/>
                <w:sz w:val="32"/>
                <w:szCs w:val="32"/>
              </w:rPr>
              <w:t>4</w:t>
            </w: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5"/>
                <w:sz w:val="32"/>
                <w:szCs w:val="32"/>
              </w:rPr>
              <w:t>4</w:t>
            </w:r>
          </w:p>
        </w:tc>
        <w:tc>
          <w:tcPr>
            <w:tcW w:w="564" w:type="dxa"/>
            <w:vAlign w:val="center"/>
          </w:tcPr>
          <w:p w:rsidR="003E7F9B" w:rsidRPr="003E7F9B" w:rsidRDefault="00AE03C1" w:rsidP="003E7F9B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23"/>
                <w:sz w:val="32"/>
                <w:szCs w:val="32"/>
              </w:rPr>
              <w:t>6</w:t>
            </w:r>
          </w:p>
        </w:tc>
      </w:tr>
      <w:tr w:rsidR="003E7F9B" w:rsidTr="000A0830">
        <w:trPr>
          <w:trHeight w:val="565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59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54"/>
                <w:sz w:val="32"/>
                <w:szCs w:val="32"/>
              </w:rPr>
              <w:t>1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AE03C1" w:rsidP="003E7F9B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11"/>
                <w:sz w:val="32"/>
                <w:szCs w:val="32"/>
              </w:rPr>
              <w:t>4</w:t>
            </w: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59"/>
              <w:ind w:left="16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AE03C1" w:rsidP="003E7F9B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5"/>
                <w:sz w:val="32"/>
                <w:szCs w:val="32"/>
              </w:rPr>
              <w:t>5</w:t>
            </w: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59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54"/>
                <w:sz w:val="32"/>
                <w:szCs w:val="32"/>
              </w:rPr>
              <w:t>1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F75FB4" w:rsidP="003E7F9B">
            <w:pPr>
              <w:pStyle w:val="TableParagraph"/>
              <w:spacing w:before="88" w:line="443" w:lineRule="exact"/>
              <w:ind w:left="8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2"/>
                <w:sz w:val="32"/>
                <w:szCs w:val="32"/>
              </w:rPr>
              <w:t>3</w:t>
            </w: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59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5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right="154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54"/>
                <w:sz w:val="32"/>
                <w:szCs w:val="32"/>
              </w:rPr>
              <w:t>1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E7F9B" w:rsidRPr="003E7F9B" w:rsidRDefault="00AE03C1" w:rsidP="003E7F9B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8"/>
                <w:sz w:val="32"/>
                <w:szCs w:val="32"/>
              </w:rPr>
              <w:t>3</w:t>
            </w: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59"/>
              <w:ind w:left="166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E7F9B" w:rsidRPr="003E7F9B" w:rsidRDefault="00F75FB4" w:rsidP="003E7F9B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23"/>
                <w:sz w:val="32"/>
                <w:szCs w:val="32"/>
              </w:rPr>
              <w:t>0</w:t>
            </w:r>
          </w:p>
        </w:tc>
      </w:tr>
      <w:tr w:rsidR="003E7F9B" w:rsidTr="000A0830">
        <w:trPr>
          <w:trHeight w:val="456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E7F9B" w:rsidTr="000A0830">
        <w:trPr>
          <w:trHeight w:val="565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E7F9B" w:rsidTr="000A0830">
        <w:trPr>
          <w:trHeight w:val="565"/>
        </w:trPr>
        <w:tc>
          <w:tcPr>
            <w:tcW w:w="567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64"/>
              <w:ind w:left="126" w:right="121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p.</w:t>
            </w: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64"/>
              <w:ind w:left="190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q.</w:t>
            </w: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64"/>
              <w:ind w:left="112" w:right="121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r.</w:t>
            </w: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64"/>
              <w:ind w:left="129" w:right="121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s.</w:t>
            </w:r>
          </w:p>
        </w:tc>
        <w:tc>
          <w:tcPr>
            <w:tcW w:w="565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64"/>
              <w:ind w:left="20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t.</w:t>
            </w: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E7F9B" w:rsidTr="000A0830">
        <w:trPr>
          <w:trHeight w:val="565"/>
        </w:trPr>
        <w:tc>
          <w:tcPr>
            <w:tcW w:w="567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E7F9B" w:rsidRPr="003E7F9B" w:rsidRDefault="00AE03C1" w:rsidP="003E7F9B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23"/>
                <w:sz w:val="32"/>
                <w:szCs w:val="32"/>
              </w:rPr>
              <w:t>6</w:t>
            </w:r>
          </w:p>
        </w:tc>
        <w:tc>
          <w:tcPr>
            <w:tcW w:w="563" w:type="dxa"/>
            <w:vAlign w:val="center"/>
          </w:tcPr>
          <w:p w:rsidR="003E7F9B" w:rsidRPr="003E7F9B" w:rsidRDefault="00AE03C1" w:rsidP="003E7F9B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2"/>
                <w:sz w:val="32"/>
                <w:szCs w:val="32"/>
              </w:rPr>
              <w:t>7</w:t>
            </w: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AE03C1" w:rsidP="003E7F9B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17"/>
                <w:sz w:val="32"/>
                <w:szCs w:val="32"/>
              </w:rPr>
              <w:t>1</w:t>
            </w:r>
          </w:p>
        </w:tc>
        <w:tc>
          <w:tcPr>
            <w:tcW w:w="563" w:type="dxa"/>
            <w:vAlign w:val="center"/>
          </w:tcPr>
          <w:p w:rsidR="003E7F9B" w:rsidRPr="003E7F9B" w:rsidRDefault="00F75FB4" w:rsidP="003E7F9B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2"/>
                <w:sz w:val="32"/>
                <w:szCs w:val="32"/>
              </w:rPr>
              <w:t>3</w:t>
            </w: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54"/>
                <w:sz w:val="32"/>
                <w:szCs w:val="32"/>
              </w:rPr>
              <w:t>1</w:t>
            </w:r>
          </w:p>
        </w:tc>
        <w:tc>
          <w:tcPr>
            <w:tcW w:w="563" w:type="dxa"/>
            <w:vAlign w:val="center"/>
          </w:tcPr>
          <w:p w:rsidR="003E7F9B" w:rsidRPr="003E7F9B" w:rsidRDefault="00AE03C1" w:rsidP="003E7F9B">
            <w:pPr>
              <w:pStyle w:val="TableParagraph"/>
              <w:spacing w:before="88" w:line="448" w:lineRule="exact"/>
              <w:ind w:left="8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9"/>
                <w:sz w:val="32"/>
                <w:szCs w:val="32"/>
              </w:rPr>
              <w:t>5</w:t>
            </w: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right="154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5</w:t>
            </w: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4" w:type="dxa"/>
            <w:vAlign w:val="center"/>
          </w:tcPr>
          <w:p w:rsidR="003E7F9B" w:rsidRPr="003E7F9B" w:rsidRDefault="00F75FB4" w:rsidP="003E7F9B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8"/>
                <w:sz w:val="32"/>
                <w:szCs w:val="32"/>
              </w:rPr>
              <w:t>4</w:t>
            </w:r>
          </w:p>
        </w:tc>
      </w:tr>
      <w:tr w:rsidR="003E7F9B" w:rsidTr="000A0830">
        <w:trPr>
          <w:trHeight w:val="565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60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54"/>
                <w:sz w:val="32"/>
                <w:szCs w:val="32"/>
              </w:rPr>
              <w:t>1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F75FB4" w:rsidP="003E7F9B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11"/>
                <w:sz w:val="32"/>
                <w:szCs w:val="32"/>
              </w:rPr>
              <w:t>0</w:t>
            </w: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60"/>
              <w:ind w:left="16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7"/>
                <w:sz w:val="32"/>
                <w:szCs w:val="32"/>
              </w:rPr>
              <w:t>3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5</w:t>
            </w: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60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5"/>
                <w:sz w:val="32"/>
                <w:szCs w:val="32"/>
              </w:rPr>
              <w:t>4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F75FB4" w:rsidP="003E7F9B">
            <w:pPr>
              <w:pStyle w:val="TableParagraph"/>
              <w:spacing w:before="88" w:line="443" w:lineRule="exact"/>
              <w:ind w:left="8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2"/>
                <w:sz w:val="32"/>
                <w:szCs w:val="32"/>
              </w:rPr>
              <w:t>2</w:t>
            </w: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60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5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right="154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7"/>
                <w:sz w:val="32"/>
                <w:szCs w:val="32"/>
              </w:rPr>
              <w:t>3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E7F9B" w:rsidRPr="003E7F9B" w:rsidRDefault="00AE03C1" w:rsidP="003E7F9B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23"/>
                <w:sz w:val="32"/>
                <w:szCs w:val="32"/>
              </w:rPr>
              <w:t>4</w:t>
            </w: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60"/>
              <w:ind w:left="166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5"/>
                <w:sz w:val="32"/>
                <w:szCs w:val="32"/>
              </w:rPr>
              <w:t>4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E7F9B" w:rsidRPr="003E7F9B" w:rsidRDefault="00AE03C1" w:rsidP="003E7F9B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5"/>
                <w:sz w:val="32"/>
                <w:szCs w:val="32"/>
              </w:rPr>
              <w:t>3</w:t>
            </w:r>
          </w:p>
        </w:tc>
      </w:tr>
      <w:tr w:rsidR="003E7F9B" w:rsidTr="000A0830">
        <w:trPr>
          <w:trHeight w:val="27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E7F9B" w:rsidTr="000A0830">
        <w:trPr>
          <w:trHeight w:val="565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E7F9B" w:rsidTr="000A0830">
        <w:trPr>
          <w:trHeight w:val="565"/>
        </w:trPr>
        <w:tc>
          <w:tcPr>
            <w:tcW w:w="567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64"/>
              <w:ind w:left="129" w:right="120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u.</w:t>
            </w: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64"/>
              <w:ind w:left="200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v.</w:t>
            </w: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64"/>
              <w:ind w:left="120" w:right="121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w.</w:t>
            </w: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64"/>
              <w:ind w:left="129" w:right="121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x.</w:t>
            </w:r>
          </w:p>
        </w:tc>
        <w:tc>
          <w:tcPr>
            <w:tcW w:w="565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64"/>
              <w:ind w:left="18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y.</w:t>
            </w: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E7F9B" w:rsidTr="000A0830">
        <w:trPr>
          <w:trHeight w:val="565"/>
        </w:trPr>
        <w:tc>
          <w:tcPr>
            <w:tcW w:w="567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9"/>
                <w:sz w:val="32"/>
                <w:szCs w:val="32"/>
              </w:rPr>
              <w:t>6</w:t>
            </w: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4"/>
                <w:sz w:val="32"/>
                <w:szCs w:val="32"/>
              </w:rPr>
              <w:t>0</w:t>
            </w: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AE03C1" w:rsidP="003E7F9B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11"/>
                <w:sz w:val="32"/>
                <w:szCs w:val="32"/>
              </w:rPr>
              <w:t>1</w:t>
            </w:r>
          </w:p>
        </w:tc>
        <w:tc>
          <w:tcPr>
            <w:tcW w:w="563" w:type="dxa"/>
            <w:vAlign w:val="center"/>
          </w:tcPr>
          <w:p w:rsidR="003E7F9B" w:rsidRPr="003E7F9B" w:rsidRDefault="00F75FB4" w:rsidP="003E7F9B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2"/>
                <w:sz w:val="32"/>
                <w:szCs w:val="32"/>
              </w:rPr>
              <w:t>2</w:t>
            </w: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7"/>
                <w:sz w:val="32"/>
                <w:szCs w:val="32"/>
              </w:rPr>
              <w:t>3</w:t>
            </w:r>
          </w:p>
        </w:tc>
        <w:tc>
          <w:tcPr>
            <w:tcW w:w="563" w:type="dxa"/>
            <w:vAlign w:val="center"/>
          </w:tcPr>
          <w:p w:rsidR="003E7F9B" w:rsidRPr="003E7F9B" w:rsidRDefault="00F75FB4" w:rsidP="003E7F9B">
            <w:pPr>
              <w:pStyle w:val="TableParagraph"/>
              <w:spacing w:before="88" w:line="448" w:lineRule="exact"/>
              <w:ind w:left="8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23"/>
                <w:sz w:val="32"/>
                <w:szCs w:val="32"/>
              </w:rPr>
              <w:t>1</w:t>
            </w: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right="154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9"/>
                <w:sz w:val="32"/>
                <w:szCs w:val="32"/>
              </w:rPr>
              <w:t>6</w:t>
            </w: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5"/>
                <w:sz w:val="32"/>
                <w:szCs w:val="32"/>
              </w:rPr>
              <w:t>4</w:t>
            </w: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4" w:type="dxa"/>
            <w:vAlign w:val="center"/>
          </w:tcPr>
          <w:p w:rsidR="003E7F9B" w:rsidRPr="003E7F9B" w:rsidRDefault="00AE03C1" w:rsidP="003E7F9B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2"/>
                <w:sz w:val="32"/>
                <w:szCs w:val="32"/>
              </w:rPr>
              <w:t>5</w:t>
            </w:r>
          </w:p>
        </w:tc>
      </w:tr>
      <w:tr w:rsidR="003E7F9B" w:rsidTr="000A0830">
        <w:trPr>
          <w:trHeight w:val="565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60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7"/>
                <w:sz w:val="32"/>
                <w:szCs w:val="32"/>
              </w:rPr>
              <w:t>3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AE03C1" w:rsidP="003E7F9B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23"/>
                <w:sz w:val="32"/>
                <w:szCs w:val="32"/>
              </w:rPr>
              <w:t>6</w:t>
            </w: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60"/>
              <w:ind w:left="16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5"/>
                <w:sz w:val="32"/>
                <w:szCs w:val="32"/>
              </w:rPr>
              <w:t>4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9"/>
                <w:sz w:val="32"/>
                <w:szCs w:val="32"/>
              </w:rPr>
              <w:t>6</w:t>
            </w: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60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AE03C1" w:rsidP="003E7F9B">
            <w:pPr>
              <w:pStyle w:val="TableParagraph"/>
              <w:spacing w:before="88" w:line="443" w:lineRule="exact"/>
              <w:ind w:left="8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5"/>
                <w:sz w:val="32"/>
                <w:szCs w:val="32"/>
              </w:rPr>
              <w:t>3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5</w:t>
            </w: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60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5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right="154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54"/>
                <w:sz w:val="32"/>
                <w:szCs w:val="32"/>
              </w:rPr>
              <w:t>1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E7F9B" w:rsidRPr="003E7F9B" w:rsidRDefault="00AE03C1" w:rsidP="003E7F9B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23"/>
                <w:sz w:val="32"/>
                <w:szCs w:val="32"/>
              </w:rPr>
              <w:t>3</w:t>
            </w: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60"/>
              <w:ind w:left="166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7"/>
                <w:sz w:val="32"/>
                <w:szCs w:val="32"/>
              </w:rPr>
              <w:t>3</w:t>
            </w:r>
          </w:p>
        </w:tc>
      </w:tr>
      <w:tr w:rsidR="003E7F9B" w:rsidTr="000A0830">
        <w:trPr>
          <w:trHeight w:val="36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</w:tbl>
    <w:p w:rsidR="003E7F9B" w:rsidRPr="00353BF4" w:rsidRDefault="00265043" w:rsidP="00353BF4">
      <w:pPr>
        <w:sectPr w:rsidR="003E7F9B" w:rsidRPr="00353BF4" w:rsidSect="00B8626B">
          <w:headerReference w:type="default" r:id="rId10"/>
          <w:footerReference w:type="default" r:id="rId11"/>
          <w:pgSz w:w="11906" w:h="16838" w:code="9"/>
          <w:pgMar w:top="567" w:right="567" w:bottom="1361" w:left="567" w:header="567" w:footer="0" w:gutter="0"/>
          <w:cols w:space="708"/>
          <w:docGrid w:linePitch="360"/>
        </w:sectPr>
      </w:pPr>
      <w:r>
        <w:rPr>
          <w:noProof/>
        </w:rPr>
        <w:pict>
          <v:shape id="Text Box 8" o:spid="_x0000_s1027" type="#_x0000_t202" style="position:absolute;left:0;text-align:left;margin-left:-1pt;margin-top:-54.45pt;width:538.75pt;height:48.2pt;z-index:2516613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" filled="f" stroked="f" strokeweight=".5pt">
            <v:textbox>
              <w:txbxContent>
                <w:p w:rsidR="000A0830" w:rsidRPr="0009567F" w:rsidRDefault="000A0830" w:rsidP="000A0830">
                  <w:pPr>
                    <w:pStyle w:val="Heading1"/>
                    <w:rPr>
                      <w:rStyle w:val="SubtleEmphasis"/>
                      <w:i w:val="0"/>
                    </w:rPr>
                  </w:pPr>
                  <w:r>
                    <w:rPr>
                      <w:rStyle w:val="SubtleEmphasis"/>
                      <w:i w:val="0"/>
                    </w:rPr>
                    <w:t>C</w:t>
                  </w:r>
                  <w:r w:rsidRPr="0009567F">
                    <w:rPr>
                      <w:rStyle w:val="SubtleEmphasis"/>
                      <w:i w:val="0"/>
                    </w:rPr>
                    <w:t>olumn Addition Practice</w:t>
                  </w:r>
                  <w:r w:rsidR="00AF695E">
                    <w:rPr>
                      <w:rStyle w:val="SubtleEmphasis"/>
                      <w:i w:val="0"/>
                    </w:rPr>
                    <w:t xml:space="preserve"> B</w:t>
                  </w:r>
                </w:p>
                <w:p w:rsidR="000A0830" w:rsidRDefault="000A0830" w:rsidP="000A0830"/>
              </w:txbxContent>
            </v:textbox>
          </v:shape>
        </w:pict>
      </w:r>
    </w:p>
    <w:tbl>
      <w:tblPr>
        <w:tblStyle w:val="TableGrid"/>
        <w:tblpPr w:leftFromText="181" w:rightFromText="181" w:vertAnchor="page" w:horzAnchor="margin" w:tblpY="1408"/>
        <w:tblW w:w="1076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567"/>
        <w:gridCol w:w="567"/>
        <w:gridCol w:w="563"/>
        <w:gridCol w:w="561"/>
        <w:gridCol w:w="565"/>
        <w:gridCol w:w="563"/>
        <w:gridCol w:w="563"/>
        <w:gridCol w:w="561"/>
        <w:gridCol w:w="615"/>
        <w:gridCol w:w="563"/>
        <w:gridCol w:w="563"/>
        <w:gridCol w:w="562"/>
        <w:gridCol w:w="567"/>
        <w:gridCol w:w="566"/>
        <w:gridCol w:w="564"/>
        <w:gridCol w:w="562"/>
        <w:gridCol w:w="566"/>
        <w:gridCol w:w="564"/>
        <w:gridCol w:w="564"/>
      </w:tblGrid>
      <w:tr w:rsidR="00353BF4" w:rsidTr="000A0830">
        <w:trPr>
          <w:trHeight w:val="565"/>
        </w:trPr>
        <w:tc>
          <w:tcPr>
            <w:tcW w:w="567" w:type="dxa"/>
            <w:vAlign w:val="center"/>
          </w:tcPr>
          <w:p w:rsidR="00353BF4" w:rsidRPr="00353BF4" w:rsidRDefault="00265043" w:rsidP="000A0830">
            <w:pPr>
              <w:pStyle w:val="TableParagraph"/>
              <w:spacing w:before="164"/>
              <w:ind w:left="129" w:right="120"/>
              <w:jc w:val="center"/>
              <w:rPr>
                <w:sz w:val="32"/>
                <w:szCs w:val="32"/>
              </w:rPr>
            </w:pPr>
            <w:r w:rsidRPr="00265043">
              <w:rPr>
                <w:noProof/>
              </w:rPr>
              <w:lastRenderedPageBreak/>
              <w:pict>
                <v:shape id="Text Box 9" o:spid="_x0000_s1028" type="#_x0000_t202" style="position:absolute;left:0;text-align:left;margin-left:-.75pt;margin-top:-54.4pt;width:538.75pt;height:43.2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" filled="f" stroked="f" strokeweight=".5pt">
                  <v:textbox>
                    <w:txbxContent>
                      <w:p w:rsidR="000A0830" w:rsidRPr="0009567F" w:rsidRDefault="000A0830" w:rsidP="000A0830">
                        <w:pPr>
                          <w:pStyle w:val="Heading1"/>
                          <w:rPr>
                            <w:rStyle w:val="SubtleEmphasis"/>
                            <w:i w:val="0"/>
                          </w:rPr>
                        </w:pPr>
                        <w:r>
                          <w:rPr>
                            <w:rStyle w:val="SubtleEmphasis"/>
                            <w:i w:val="0"/>
                          </w:rPr>
                          <w:t>C</w:t>
                        </w:r>
                        <w:r w:rsidRPr="0009567F">
                          <w:rPr>
                            <w:rStyle w:val="SubtleEmphasis"/>
                            <w:i w:val="0"/>
                          </w:rPr>
                          <w:t>olumn Addition Practice</w:t>
                        </w:r>
                        <w:r w:rsidR="00AF695E">
                          <w:rPr>
                            <w:rStyle w:val="SubtleEmphasis"/>
                            <w:i w:val="0"/>
                          </w:rPr>
                          <w:t xml:space="preserve"> C</w:t>
                        </w:r>
                      </w:p>
                      <w:p w:rsidR="000A0830" w:rsidRDefault="000A0830" w:rsidP="000A0830"/>
                    </w:txbxContent>
                  </v:textbox>
                </v:shape>
              </w:pict>
            </w:r>
            <w:r w:rsidR="00353BF4" w:rsidRPr="00353BF4">
              <w:rPr>
                <w:color w:val="292526"/>
                <w:sz w:val="32"/>
                <w:szCs w:val="32"/>
              </w:rPr>
              <w:t>a.</w:t>
            </w:r>
          </w:p>
        </w:tc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10"/>
              <w:ind w:left="190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b.</w:t>
            </w: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10"/>
              <w:ind w:left="129" w:right="121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c.</w:t>
            </w: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10"/>
              <w:ind w:left="129" w:right="121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d.</w:t>
            </w:r>
          </w:p>
        </w:tc>
        <w:tc>
          <w:tcPr>
            <w:tcW w:w="566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10"/>
              <w:ind w:left="19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e.</w:t>
            </w: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53BF4" w:rsidTr="000A0830">
        <w:trPr>
          <w:trHeight w:val="565"/>
        </w:trPr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34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5</w:t>
            </w:r>
          </w:p>
        </w:tc>
        <w:tc>
          <w:tcPr>
            <w:tcW w:w="563" w:type="dxa"/>
            <w:vAlign w:val="center"/>
          </w:tcPr>
          <w:p w:rsidR="00353BF4" w:rsidRPr="00353BF4" w:rsidRDefault="00AE03C1" w:rsidP="000A0830">
            <w:pPr>
              <w:pStyle w:val="TableParagraph"/>
              <w:spacing w:before="34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9"/>
                <w:sz w:val="32"/>
                <w:szCs w:val="32"/>
              </w:rPr>
              <w:t>4</w:t>
            </w: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AE03C1" w:rsidP="000A0830">
            <w:pPr>
              <w:pStyle w:val="TableParagraph"/>
              <w:spacing w:before="34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23"/>
                <w:sz w:val="32"/>
                <w:szCs w:val="32"/>
              </w:rPr>
              <w:t>6</w:t>
            </w: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34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34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5</w:t>
            </w:r>
          </w:p>
        </w:tc>
        <w:tc>
          <w:tcPr>
            <w:tcW w:w="563" w:type="dxa"/>
            <w:vAlign w:val="center"/>
          </w:tcPr>
          <w:p w:rsidR="00353BF4" w:rsidRPr="00353BF4" w:rsidRDefault="00627A2F" w:rsidP="000A0830">
            <w:pPr>
              <w:pStyle w:val="TableParagraph"/>
              <w:spacing w:before="34"/>
              <w:ind w:left="8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8"/>
                <w:sz w:val="32"/>
                <w:szCs w:val="32"/>
              </w:rPr>
              <w:t>3</w:t>
            </w: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34"/>
              <w:ind w:right="154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7"/>
                <w:sz w:val="32"/>
                <w:szCs w:val="32"/>
              </w:rPr>
              <w:t>3</w:t>
            </w:r>
          </w:p>
        </w:tc>
        <w:tc>
          <w:tcPr>
            <w:tcW w:w="564" w:type="dxa"/>
            <w:vAlign w:val="center"/>
          </w:tcPr>
          <w:p w:rsidR="00353BF4" w:rsidRPr="00353BF4" w:rsidRDefault="00627A2F" w:rsidP="000A0830">
            <w:pPr>
              <w:pStyle w:val="TableParagraph"/>
              <w:spacing w:before="34"/>
              <w:ind w:left="7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53BF4" w:rsidRPr="00353BF4" w:rsidRDefault="00627A2F" w:rsidP="000A0830">
            <w:pPr>
              <w:pStyle w:val="TableParagraph"/>
              <w:spacing w:before="34"/>
              <w:ind w:left="7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23"/>
                <w:sz w:val="32"/>
                <w:szCs w:val="32"/>
              </w:rPr>
              <w:t>4</w:t>
            </w: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34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4"/>
                <w:sz w:val="32"/>
                <w:szCs w:val="32"/>
              </w:rPr>
              <w:t>5</w:t>
            </w:r>
          </w:p>
        </w:tc>
      </w:tr>
      <w:tr w:rsidR="00353BF4" w:rsidTr="000A0830">
        <w:trPr>
          <w:trHeight w:val="565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59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34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4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34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7"/>
                <w:sz w:val="32"/>
                <w:szCs w:val="32"/>
              </w:rPr>
              <w:t>3</w:t>
            </w: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5"/>
              <w:ind w:left="16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34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54"/>
                <w:sz w:val="32"/>
                <w:szCs w:val="32"/>
              </w:rPr>
              <w:t>1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34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9"/>
                <w:sz w:val="32"/>
                <w:szCs w:val="32"/>
              </w:rPr>
              <w:t>1</w:t>
            </w: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5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34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5"/>
                <w:sz w:val="32"/>
                <w:szCs w:val="32"/>
              </w:rPr>
              <w:t>3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AE03C1" w:rsidP="000A0830">
            <w:pPr>
              <w:pStyle w:val="TableParagraph"/>
              <w:spacing w:before="34"/>
              <w:ind w:left="8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5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353BF4" w:rsidRPr="00353BF4" w:rsidRDefault="00AE03C1" w:rsidP="000A0830">
            <w:pPr>
              <w:pStyle w:val="TableParagraph"/>
              <w:spacing w:before="34"/>
              <w:ind w:right="154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17"/>
                <w:sz w:val="32"/>
                <w:szCs w:val="32"/>
              </w:rPr>
              <w:t>5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34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5"/>
              <w:ind w:left="166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34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4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53BF4" w:rsidRPr="00353BF4" w:rsidRDefault="00AE03C1" w:rsidP="000A0830">
            <w:pPr>
              <w:pStyle w:val="TableParagraph"/>
              <w:spacing w:before="34"/>
              <w:ind w:left="7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5"/>
                <w:sz w:val="32"/>
                <w:szCs w:val="32"/>
              </w:rPr>
              <w:t>1</w:t>
            </w:r>
          </w:p>
        </w:tc>
      </w:tr>
      <w:tr w:rsidR="00353BF4" w:rsidTr="000A0830">
        <w:trPr>
          <w:trHeight w:val="56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53BF4" w:rsidTr="000A0830">
        <w:trPr>
          <w:trHeight w:val="565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53BF4" w:rsidTr="000A0830">
        <w:trPr>
          <w:trHeight w:val="565"/>
        </w:trPr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64"/>
              <w:ind w:left="121" w:right="121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f.</w:t>
            </w:r>
          </w:p>
        </w:tc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64"/>
              <w:ind w:left="190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g.</w:t>
            </w: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64"/>
              <w:ind w:left="129" w:right="121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h.</w:t>
            </w: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64"/>
              <w:ind w:left="129" w:right="121"/>
              <w:jc w:val="center"/>
              <w:rPr>
                <w:sz w:val="32"/>
                <w:szCs w:val="32"/>
              </w:rPr>
            </w:pPr>
            <w:proofErr w:type="spellStart"/>
            <w:r w:rsidRPr="00353BF4">
              <w:rPr>
                <w:color w:val="292526"/>
                <w:sz w:val="32"/>
                <w:szCs w:val="32"/>
              </w:rPr>
              <w:t>i</w:t>
            </w:r>
            <w:proofErr w:type="spellEnd"/>
            <w:r w:rsidRPr="00353BF4">
              <w:rPr>
                <w:color w:val="292526"/>
                <w:sz w:val="32"/>
                <w:szCs w:val="32"/>
              </w:rPr>
              <w:t>.</w:t>
            </w:r>
          </w:p>
        </w:tc>
        <w:tc>
          <w:tcPr>
            <w:tcW w:w="566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64"/>
              <w:ind w:left="222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j.</w:t>
            </w: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53BF4" w:rsidTr="000A0830">
        <w:trPr>
          <w:trHeight w:val="565"/>
        </w:trPr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5</w:t>
            </w:r>
          </w:p>
        </w:tc>
        <w:tc>
          <w:tcPr>
            <w:tcW w:w="563" w:type="dxa"/>
            <w:vAlign w:val="center"/>
          </w:tcPr>
          <w:p w:rsidR="00353BF4" w:rsidRPr="00353BF4" w:rsidRDefault="00AE03C1" w:rsidP="000A0830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5"/>
                <w:sz w:val="32"/>
                <w:szCs w:val="32"/>
              </w:rPr>
              <w:t>0</w:t>
            </w: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AE03C1" w:rsidP="000A0830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23"/>
                <w:sz w:val="32"/>
                <w:szCs w:val="32"/>
              </w:rPr>
              <w:t>5</w:t>
            </w:r>
          </w:p>
        </w:tc>
        <w:tc>
          <w:tcPr>
            <w:tcW w:w="563" w:type="dxa"/>
            <w:vAlign w:val="center"/>
          </w:tcPr>
          <w:p w:rsidR="00353BF4" w:rsidRPr="00353BF4" w:rsidRDefault="00627A2F" w:rsidP="000A0830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8"/>
                <w:sz w:val="32"/>
                <w:szCs w:val="32"/>
              </w:rPr>
              <w:t>4</w:t>
            </w: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5"/>
                <w:sz w:val="32"/>
                <w:szCs w:val="32"/>
              </w:rPr>
              <w:t>4</w:t>
            </w: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5"/>
                <w:sz w:val="32"/>
                <w:szCs w:val="32"/>
              </w:rPr>
              <w:t>3</w:t>
            </w: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right="154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7"/>
                <w:sz w:val="32"/>
                <w:szCs w:val="32"/>
              </w:rPr>
              <w:t>1</w:t>
            </w: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5</w:t>
            </w:r>
          </w:p>
        </w:tc>
        <w:tc>
          <w:tcPr>
            <w:tcW w:w="564" w:type="dxa"/>
            <w:vAlign w:val="center"/>
          </w:tcPr>
          <w:p w:rsidR="00353BF4" w:rsidRPr="00353BF4" w:rsidRDefault="00AE03C1" w:rsidP="000A0830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2"/>
                <w:sz w:val="32"/>
                <w:szCs w:val="32"/>
              </w:rPr>
              <w:t>3</w:t>
            </w:r>
          </w:p>
        </w:tc>
      </w:tr>
      <w:tr w:rsidR="00353BF4" w:rsidTr="000A0830">
        <w:trPr>
          <w:trHeight w:val="565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59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53BF4" w:rsidRPr="00353BF4" w:rsidRDefault="00627A2F" w:rsidP="000A0830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17"/>
                <w:sz w:val="32"/>
                <w:szCs w:val="32"/>
              </w:rPr>
              <w:t>3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627A2F" w:rsidP="000A0830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59"/>
              <w:ind w:left="16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9"/>
                <w:sz w:val="32"/>
                <w:szCs w:val="32"/>
              </w:rPr>
              <w:t>1</w:t>
            </w: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59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AE03C1" w:rsidP="000A0830">
            <w:pPr>
              <w:pStyle w:val="TableParagraph"/>
              <w:spacing w:before="88" w:line="443" w:lineRule="exact"/>
              <w:ind w:left="8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9"/>
                <w:sz w:val="32"/>
                <w:szCs w:val="32"/>
              </w:rPr>
              <w:t>0</w:t>
            </w: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59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right="154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6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53BF4" w:rsidRPr="00353BF4" w:rsidRDefault="00AE03C1" w:rsidP="000A0830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8"/>
                <w:sz w:val="32"/>
                <w:szCs w:val="32"/>
              </w:rPr>
              <w:t>5</w:t>
            </w: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59"/>
              <w:ind w:left="166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7"/>
                <w:sz w:val="32"/>
                <w:szCs w:val="32"/>
              </w:rPr>
              <w:t>4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53BF4" w:rsidRPr="00353BF4" w:rsidRDefault="00AE03C1" w:rsidP="000A0830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23"/>
                <w:sz w:val="32"/>
                <w:szCs w:val="32"/>
              </w:rPr>
              <w:t>4</w:t>
            </w:r>
          </w:p>
        </w:tc>
      </w:tr>
      <w:tr w:rsidR="00353BF4" w:rsidTr="000A0830">
        <w:trPr>
          <w:trHeight w:val="56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53BF4" w:rsidTr="000A0830">
        <w:trPr>
          <w:trHeight w:val="565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53BF4" w:rsidTr="000A0830">
        <w:trPr>
          <w:trHeight w:val="565"/>
        </w:trPr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64"/>
              <w:ind w:left="129" w:right="120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k.</w:t>
            </w:r>
          </w:p>
        </w:tc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64"/>
              <w:ind w:left="216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l.</w:t>
            </w: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64"/>
              <w:ind w:left="129" w:right="121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m.</w:t>
            </w: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64"/>
              <w:ind w:left="128" w:right="121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n.</w:t>
            </w:r>
          </w:p>
        </w:tc>
        <w:tc>
          <w:tcPr>
            <w:tcW w:w="566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64"/>
              <w:ind w:left="192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o.</w:t>
            </w: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53BF4" w:rsidTr="000A0830">
        <w:trPr>
          <w:trHeight w:val="565"/>
        </w:trPr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53BF4" w:rsidRPr="00353BF4" w:rsidRDefault="00627A2F" w:rsidP="000A0830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23"/>
                <w:sz w:val="32"/>
                <w:szCs w:val="32"/>
              </w:rPr>
              <w:t>7</w:t>
            </w:r>
          </w:p>
        </w:tc>
        <w:tc>
          <w:tcPr>
            <w:tcW w:w="563" w:type="dxa"/>
            <w:vAlign w:val="center"/>
          </w:tcPr>
          <w:p w:rsidR="00353BF4" w:rsidRPr="00353BF4" w:rsidRDefault="00627A2F" w:rsidP="000A0830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2"/>
                <w:sz w:val="32"/>
                <w:szCs w:val="32"/>
              </w:rPr>
              <w:t>3</w:t>
            </w: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5"/>
                <w:sz w:val="32"/>
                <w:szCs w:val="32"/>
              </w:rPr>
              <w:t>4</w:t>
            </w:r>
          </w:p>
        </w:tc>
        <w:tc>
          <w:tcPr>
            <w:tcW w:w="563" w:type="dxa"/>
            <w:vAlign w:val="center"/>
          </w:tcPr>
          <w:p w:rsidR="00353BF4" w:rsidRPr="00353BF4" w:rsidRDefault="00627A2F" w:rsidP="000A0830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2"/>
                <w:sz w:val="32"/>
                <w:szCs w:val="32"/>
              </w:rPr>
              <w:t>2</w:t>
            </w: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6</w:t>
            </w:r>
          </w:p>
        </w:tc>
        <w:tc>
          <w:tcPr>
            <w:tcW w:w="563" w:type="dxa"/>
            <w:vAlign w:val="center"/>
          </w:tcPr>
          <w:p w:rsidR="00353BF4" w:rsidRPr="00353BF4" w:rsidRDefault="00AE03C1" w:rsidP="000A0830">
            <w:pPr>
              <w:pStyle w:val="TableParagraph"/>
              <w:spacing w:before="88" w:line="448" w:lineRule="exact"/>
              <w:ind w:left="8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17"/>
                <w:sz w:val="32"/>
                <w:szCs w:val="32"/>
              </w:rPr>
              <w:t>4</w:t>
            </w: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53BF4" w:rsidRPr="00353BF4" w:rsidRDefault="00AE03C1" w:rsidP="000A0830">
            <w:pPr>
              <w:pStyle w:val="TableParagraph"/>
              <w:spacing w:before="88" w:line="448" w:lineRule="exact"/>
              <w:ind w:right="154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5"/>
                <w:sz w:val="32"/>
                <w:szCs w:val="32"/>
              </w:rPr>
              <w:t>6</w:t>
            </w: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53BF4" w:rsidRPr="00353BF4" w:rsidRDefault="00AE03C1" w:rsidP="000A0830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5"/>
                <w:sz w:val="32"/>
                <w:szCs w:val="32"/>
              </w:rPr>
              <w:t>3</w:t>
            </w: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23"/>
                <w:sz w:val="32"/>
                <w:szCs w:val="32"/>
              </w:rPr>
              <w:t>5</w:t>
            </w:r>
          </w:p>
        </w:tc>
      </w:tr>
      <w:tr w:rsidR="00353BF4" w:rsidTr="000A0830">
        <w:trPr>
          <w:trHeight w:val="565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59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53BF4" w:rsidRPr="00353BF4" w:rsidRDefault="00627A2F" w:rsidP="000A0830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54"/>
                <w:sz w:val="32"/>
                <w:szCs w:val="32"/>
              </w:rPr>
              <w:t>1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AE03C1" w:rsidP="000A0830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59"/>
              <w:ind w:left="16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AE03C1" w:rsidP="000A0830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5"/>
                <w:sz w:val="32"/>
                <w:szCs w:val="32"/>
              </w:rPr>
              <w:t>7</w:t>
            </w: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59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54"/>
                <w:sz w:val="32"/>
                <w:szCs w:val="32"/>
              </w:rPr>
              <w:t>1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2"/>
                <w:sz w:val="32"/>
                <w:szCs w:val="32"/>
              </w:rPr>
              <w:t>2</w:t>
            </w: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59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353BF4" w:rsidRPr="00353BF4" w:rsidRDefault="00627A2F" w:rsidP="000A0830">
            <w:pPr>
              <w:pStyle w:val="TableParagraph"/>
              <w:spacing w:before="88" w:line="443" w:lineRule="exact"/>
              <w:ind w:right="154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54"/>
                <w:sz w:val="32"/>
                <w:szCs w:val="32"/>
              </w:rPr>
              <w:t>2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53BF4" w:rsidRPr="00353BF4" w:rsidRDefault="00627A2F" w:rsidP="000A0830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8"/>
                <w:sz w:val="32"/>
                <w:szCs w:val="32"/>
              </w:rPr>
              <w:t>6</w:t>
            </w: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59"/>
              <w:ind w:left="166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53BF4" w:rsidRPr="00353BF4" w:rsidRDefault="00627A2F" w:rsidP="000A0830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23"/>
                <w:sz w:val="32"/>
                <w:szCs w:val="32"/>
              </w:rPr>
              <w:t>3</w:t>
            </w:r>
          </w:p>
        </w:tc>
      </w:tr>
      <w:tr w:rsidR="00353BF4" w:rsidTr="000A0830">
        <w:trPr>
          <w:trHeight w:val="456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53BF4" w:rsidTr="000A0830">
        <w:trPr>
          <w:trHeight w:val="565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53BF4" w:rsidTr="000A0830">
        <w:trPr>
          <w:trHeight w:val="565"/>
        </w:trPr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64"/>
              <w:ind w:left="126" w:right="121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p.</w:t>
            </w:r>
          </w:p>
        </w:tc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64"/>
              <w:ind w:left="190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q.</w:t>
            </w: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64"/>
              <w:ind w:left="112" w:right="121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r.</w:t>
            </w: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64"/>
              <w:ind w:left="129" w:right="121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s.</w:t>
            </w:r>
          </w:p>
        </w:tc>
        <w:tc>
          <w:tcPr>
            <w:tcW w:w="566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64"/>
              <w:ind w:left="20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t.</w:t>
            </w: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53BF4" w:rsidTr="000A0830">
        <w:trPr>
          <w:trHeight w:val="565"/>
        </w:trPr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53BF4" w:rsidRPr="00353BF4" w:rsidRDefault="00AE03C1" w:rsidP="000A0830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23"/>
                <w:sz w:val="32"/>
                <w:szCs w:val="32"/>
              </w:rPr>
              <w:t>6</w:t>
            </w: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2"/>
                <w:sz w:val="32"/>
                <w:szCs w:val="32"/>
              </w:rPr>
              <w:t>3</w:t>
            </w: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7"/>
                <w:sz w:val="32"/>
                <w:szCs w:val="32"/>
              </w:rPr>
              <w:t>4</w:t>
            </w:r>
          </w:p>
        </w:tc>
        <w:tc>
          <w:tcPr>
            <w:tcW w:w="563" w:type="dxa"/>
            <w:vAlign w:val="center"/>
          </w:tcPr>
          <w:p w:rsidR="00353BF4" w:rsidRPr="00353BF4" w:rsidRDefault="00AE03C1" w:rsidP="000A0830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2"/>
                <w:sz w:val="32"/>
                <w:szCs w:val="32"/>
              </w:rPr>
              <w:t>4</w:t>
            </w: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54"/>
                <w:sz w:val="32"/>
                <w:szCs w:val="32"/>
              </w:rPr>
              <w:t>2</w:t>
            </w:r>
          </w:p>
        </w:tc>
        <w:tc>
          <w:tcPr>
            <w:tcW w:w="563" w:type="dxa"/>
            <w:vAlign w:val="center"/>
          </w:tcPr>
          <w:p w:rsidR="00353BF4" w:rsidRPr="00353BF4" w:rsidRDefault="00AE03C1" w:rsidP="000A0830">
            <w:pPr>
              <w:pStyle w:val="TableParagraph"/>
              <w:spacing w:before="88" w:line="448" w:lineRule="exact"/>
              <w:ind w:left="8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9"/>
                <w:sz w:val="32"/>
                <w:szCs w:val="32"/>
              </w:rPr>
              <w:t>0</w:t>
            </w: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53BF4" w:rsidRPr="00353BF4" w:rsidRDefault="00AE03C1" w:rsidP="000A0830">
            <w:pPr>
              <w:pStyle w:val="TableParagraph"/>
              <w:spacing w:before="88" w:line="448" w:lineRule="exact"/>
              <w:ind w:right="154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11"/>
                <w:sz w:val="32"/>
                <w:szCs w:val="32"/>
              </w:rPr>
              <w:t>3</w:t>
            </w: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5</w:t>
            </w: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53BF4" w:rsidRPr="00353BF4" w:rsidRDefault="00627A2F" w:rsidP="000A0830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11"/>
                <w:sz w:val="32"/>
                <w:szCs w:val="32"/>
              </w:rPr>
              <w:t>5</w:t>
            </w:r>
          </w:p>
        </w:tc>
        <w:tc>
          <w:tcPr>
            <w:tcW w:w="564" w:type="dxa"/>
            <w:vAlign w:val="center"/>
          </w:tcPr>
          <w:p w:rsidR="00353BF4" w:rsidRPr="00353BF4" w:rsidRDefault="00AE03C1" w:rsidP="000A0830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8"/>
                <w:sz w:val="32"/>
                <w:szCs w:val="32"/>
              </w:rPr>
              <w:t>6</w:t>
            </w:r>
          </w:p>
        </w:tc>
      </w:tr>
      <w:tr w:rsidR="00353BF4" w:rsidTr="00353BF4">
        <w:trPr>
          <w:trHeight w:val="565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60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54"/>
                <w:sz w:val="32"/>
                <w:szCs w:val="32"/>
              </w:rPr>
              <w:t>2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627A2F" w:rsidP="000A0830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11"/>
                <w:sz w:val="32"/>
                <w:szCs w:val="32"/>
              </w:rPr>
              <w:t>6</w:t>
            </w: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60"/>
              <w:ind w:left="16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627A2F" w:rsidP="000A0830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17"/>
                <w:sz w:val="32"/>
                <w:szCs w:val="32"/>
              </w:rPr>
              <w:t>2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60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5"/>
                <w:sz w:val="32"/>
                <w:szCs w:val="32"/>
              </w:rPr>
              <w:t>1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627A2F" w:rsidP="000A0830">
            <w:pPr>
              <w:pStyle w:val="TableParagraph"/>
              <w:spacing w:before="88" w:line="443" w:lineRule="exact"/>
              <w:ind w:left="8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2"/>
                <w:sz w:val="32"/>
                <w:szCs w:val="32"/>
              </w:rPr>
              <w:t>3</w:t>
            </w: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60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353BF4" w:rsidRPr="00353BF4" w:rsidRDefault="00627A2F" w:rsidP="000A0830">
            <w:pPr>
              <w:pStyle w:val="TableParagraph"/>
              <w:spacing w:before="88" w:line="443" w:lineRule="exact"/>
              <w:ind w:right="154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17"/>
                <w:sz w:val="32"/>
                <w:szCs w:val="32"/>
              </w:rPr>
              <w:t>3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23"/>
                <w:sz w:val="32"/>
                <w:szCs w:val="32"/>
              </w:rPr>
              <w:t>4</w:t>
            </w: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60"/>
              <w:ind w:left="166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5"/>
                <w:sz w:val="32"/>
                <w:szCs w:val="32"/>
              </w:rPr>
              <w:t>4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53BF4" w:rsidRPr="00353BF4" w:rsidRDefault="00627A2F" w:rsidP="000A0830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5"/>
                <w:sz w:val="32"/>
                <w:szCs w:val="32"/>
              </w:rPr>
              <w:t>2</w:t>
            </w:r>
          </w:p>
        </w:tc>
      </w:tr>
      <w:tr w:rsidR="00353BF4" w:rsidTr="000A0830">
        <w:trPr>
          <w:trHeight w:val="27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53BF4" w:rsidTr="000A0830">
        <w:trPr>
          <w:trHeight w:val="565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53BF4" w:rsidTr="000A0830">
        <w:trPr>
          <w:trHeight w:val="565"/>
        </w:trPr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64"/>
              <w:ind w:left="129" w:right="120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u.</w:t>
            </w:r>
          </w:p>
        </w:tc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64"/>
              <w:ind w:left="200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v.</w:t>
            </w: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64"/>
              <w:ind w:left="120" w:right="121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w.</w:t>
            </w: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64"/>
              <w:ind w:left="129" w:right="121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x.</w:t>
            </w:r>
          </w:p>
        </w:tc>
        <w:tc>
          <w:tcPr>
            <w:tcW w:w="566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64"/>
              <w:ind w:left="18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y.</w:t>
            </w: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53BF4" w:rsidTr="000A0830">
        <w:trPr>
          <w:trHeight w:val="565"/>
        </w:trPr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9"/>
                <w:sz w:val="32"/>
                <w:szCs w:val="32"/>
              </w:rPr>
              <w:t>3</w:t>
            </w:r>
          </w:p>
        </w:tc>
        <w:tc>
          <w:tcPr>
            <w:tcW w:w="563" w:type="dxa"/>
            <w:vAlign w:val="center"/>
          </w:tcPr>
          <w:p w:rsidR="00353BF4" w:rsidRPr="00353BF4" w:rsidRDefault="00AE03C1" w:rsidP="000A0830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94"/>
                <w:sz w:val="32"/>
                <w:szCs w:val="32"/>
              </w:rPr>
              <w:t>6</w:t>
            </w: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627A2F" w:rsidP="000A0830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11"/>
                <w:sz w:val="32"/>
                <w:szCs w:val="32"/>
              </w:rPr>
              <w:t>6</w:t>
            </w:r>
          </w:p>
        </w:tc>
        <w:tc>
          <w:tcPr>
            <w:tcW w:w="563" w:type="dxa"/>
            <w:vAlign w:val="center"/>
          </w:tcPr>
          <w:p w:rsidR="00353BF4" w:rsidRPr="00353BF4" w:rsidRDefault="00627A2F" w:rsidP="000A0830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2"/>
                <w:sz w:val="32"/>
                <w:szCs w:val="32"/>
              </w:rPr>
              <w:t>3</w:t>
            </w: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7"/>
                <w:sz w:val="32"/>
                <w:szCs w:val="32"/>
              </w:rPr>
              <w:t>6</w:t>
            </w:r>
          </w:p>
        </w:tc>
        <w:tc>
          <w:tcPr>
            <w:tcW w:w="563" w:type="dxa"/>
            <w:vAlign w:val="center"/>
          </w:tcPr>
          <w:p w:rsidR="00353BF4" w:rsidRPr="00353BF4" w:rsidRDefault="00AE03C1" w:rsidP="000A0830">
            <w:pPr>
              <w:pStyle w:val="TableParagraph"/>
              <w:spacing w:before="88" w:line="448" w:lineRule="exact"/>
              <w:ind w:left="8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23"/>
                <w:sz w:val="32"/>
                <w:szCs w:val="32"/>
              </w:rPr>
              <w:t>1</w:t>
            </w: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53BF4" w:rsidRPr="00353BF4" w:rsidRDefault="00AE03C1" w:rsidP="000A0830">
            <w:pPr>
              <w:pStyle w:val="TableParagraph"/>
              <w:spacing w:before="88" w:line="448" w:lineRule="exact"/>
              <w:ind w:right="154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9"/>
                <w:sz w:val="32"/>
                <w:szCs w:val="32"/>
              </w:rPr>
              <w:t>5</w:t>
            </w: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5"/>
                <w:sz w:val="32"/>
                <w:szCs w:val="32"/>
              </w:rPr>
              <w:t>4</w:t>
            </w: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53BF4" w:rsidRPr="00353BF4" w:rsidRDefault="00AE03C1" w:rsidP="000A0830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2"/>
                <w:sz w:val="32"/>
                <w:szCs w:val="32"/>
              </w:rPr>
              <w:t>4</w:t>
            </w:r>
          </w:p>
        </w:tc>
      </w:tr>
      <w:tr w:rsidR="00353BF4" w:rsidTr="000A0830">
        <w:trPr>
          <w:trHeight w:val="565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60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7"/>
                <w:sz w:val="32"/>
                <w:szCs w:val="32"/>
              </w:rPr>
              <w:t>3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627A2F" w:rsidP="000A0830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23"/>
                <w:sz w:val="32"/>
                <w:szCs w:val="32"/>
              </w:rPr>
              <w:t>1</w:t>
            </w: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60"/>
              <w:ind w:left="16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627A2F" w:rsidP="000A0830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5"/>
                <w:sz w:val="32"/>
                <w:szCs w:val="32"/>
              </w:rPr>
              <w:t>3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AE03C1" w:rsidP="000A0830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9"/>
                <w:sz w:val="32"/>
                <w:szCs w:val="32"/>
              </w:rPr>
              <w:t>5</w:t>
            </w: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60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5"/>
                <w:sz w:val="32"/>
                <w:szCs w:val="32"/>
              </w:rPr>
              <w:t>1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AE03C1" w:rsidP="000A0830">
            <w:pPr>
              <w:pStyle w:val="TableParagraph"/>
              <w:spacing w:before="88" w:line="443" w:lineRule="exact"/>
              <w:ind w:left="8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11"/>
                <w:sz w:val="32"/>
                <w:szCs w:val="32"/>
              </w:rPr>
              <w:t>8</w:t>
            </w: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60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right="154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54"/>
                <w:sz w:val="32"/>
                <w:szCs w:val="32"/>
              </w:rPr>
              <w:t>1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53BF4" w:rsidRPr="00353BF4" w:rsidRDefault="00627A2F" w:rsidP="000A0830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23"/>
                <w:sz w:val="32"/>
                <w:szCs w:val="32"/>
              </w:rPr>
              <w:t>0</w:t>
            </w: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60"/>
              <w:ind w:left="166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53BF4" w:rsidRPr="00353BF4" w:rsidRDefault="00627A2F" w:rsidP="000A0830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11"/>
                <w:sz w:val="32"/>
                <w:szCs w:val="32"/>
              </w:rPr>
              <w:t>4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7"/>
                <w:sz w:val="32"/>
                <w:szCs w:val="32"/>
              </w:rPr>
              <w:t>3</w:t>
            </w:r>
          </w:p>
        </w:tc>
      </w:tr>
      <w:tr w:rsidR="00353BF4" w:rsidTr="000A0830">
        <w:trPr>
          <w:trHeight w:val="36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</w:tbl>
    <w:p w:rsidR="00B8626B" w:rsidRPr="003E7F9B" w:rsidRDefault="00B8626B" w:rsidP="003E7F9B"/>
    <w:sectPr w:rsidR="00B8626B" w:rsidRPr="003E7F9B" w:rsidSect="00B8626B">
      <w:headerReference w:type="default" r:id="rId12"/>
      <w:footerReference w:type="default" r:id="rId13"/>
      <w:pgSz w:w="11906" w:h="16838" w:code="9"/>
      <w:pgMar w:top="567" w:right="567" w:bottom="1361" w:left="567" w:header="567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06CE" w:rsidRDefault="00E706CE" w:rsidP="00DD5720">
      <w:r>
        <w:separator/>
      </w:r>
    </w:p>
  </w:endnote>
  <w:endnote w:type="continuationSeparator" w:id="0">
    <w:p w:rsidR="00E706CE" w:rsidRDefault="00E706CE" w:rsidP="00DD57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ADB90B4-2131-4F87-8E3F-C250451B8E90}"/>
    <w:embedBold r:id="rId2" w:fontKey="{B8502D3F-82E2-46BF-9670-CA443AA643A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3" w:fontKey="{83402B34-5D8E-4455-A581-4D6DF0602BA4}"/>
    <w:embedBold r:id="rId4" w:fontKey="{520646B8-108C-4838-B3E9-1DC79703B4F3}"/>
    <w:embedItalic r:id="rId5" w:fontKey="{2683B7B9-0186-4D4B-929E-4A0E8030B2DC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BPreplay">
    <w:altName w:val="Microsoft YaHei"/>
    <w:panose1 w:val="00000000000000000000"/>
    <w:charset w:val="00"/>
    <w:family w:val="modern"/>
    <w:notTrueType/>
    <w:pitch w:val="variable"/>
    <w:sig w:usb0="00000001" w:usb1="0000004A" w:usb2="00000000" w:usb3="00000000" w:csb0="00000009" w:csb1="00000000"/>
  </w:font>
  <w:font w:name="Twinkl SemiBold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Tuffy"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A08A8B53-B30D-421C-9019-17D993374A6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0830" w:rsidRDefault="000A0830" w:rsidP="009E4127">
    <w:pPr>
      <w:pStyle w:val="Header"/>
    </w:pPr>
  </w:p>
  <w:p w:rsidR="000A0830" w:rsidRDefault="00265043">
    <w:r w:rsidRPr="00265043">
      <w:rPr>
        <w:noProof/>
        <w:sz w:val="16"/>
        <w:szCs w:val="1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2" type="#_x0000_t202" style="position:absolute;left:0;text-align:left;margin-left:0;margin-top:790.35pt;width:185.9pt;height:110.6pt;z-index:251655168;visibility:visible;mso-width-percent:400;mso-height-percent:200;mso-wrap-distance-top:3.6pt;mso-wrap-distance-bottom:3.6pt;mso-position-horizontal:center;mso-position-horizontal-relative:page;mso-position-vertical-relative:page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" filled="f" stroked="f">
          <v:textbox style="mso-fit-shape-to-text:t">
            <w:txbxContent>
              <w:p w:rsidR="000A0830" w:rsidRPr="009E4127" w:rsidRDefault="000A0830" w:rsidP="000F793E">
                <w:pPr>
                  <w:jc w:val="center"/>
                </w:pPr>
                <w:r w:rsidRPr="009E4127">
                  <w:rPr>
                    <w:sz w:val="16"/>
                    <w:szCs w:val="16"/>
                  </w:rPr>
                  <w:t xml:space="preserve">Page </w:t>
                </w:r>
                <w:r w:rsidR="00265043" w:rsidRPr="009E4127">
                  <w:rPr>
                    <w:bCs/>
                    <w:sz w:val="16"/>
                    <w:szCs w:val="16"/>
                  </w:rPr>
                  <w:fldChar w:fldCharType="begin"/>
                </w:r>
                <w:r w:rsidRPr="009E4127">
                  <w:rPr>
                    <w:bCs/>
                    <w:sz w:val="16"/>
                    <w:szCs w:val="16"/>
                  </w:rPr>
                  <w:instrText xml:space="preserve"> PAGE  \* Arabic  \* MERGEFORMAT </w:instrText>
                </w:r>
                <w:r w:rsidR="00265043" w:rsidRPr="009E4127">
                  <w:rPr>
                    <w:bCs/>
                    <w:sz w:val="16"/>
                    <w:szCs w:val="16"/>
                  </w:rPr>
                  <w:fldChar w:fldCharType="separate"/>
                </w:r>
                <w:r w:rsidR="00AE03C1">
                  <w:rPr>
                    <w:bCs/>
                    <w:noProof/>
                    <w:sz w:val="16"/>
                    <w:szCs w:val="16"/>
                  </w:rPr>
                  <w:t>1</w:t>
                </w:r>
                <w:r w:rsidR="00265043" w:rsidRPr="009E4127">
                  <w:rPr>
                    <w:bCs/>
                    <w:sz w:val="16"/>
                    <w:szCs w:val="16"/>
                  </w:rPr>
                  <w:fldChar w:fldCharType="end"/>
                </w:r>
                <w:r w:rsidRPr="009E4127">
                  <w:rPr>
                    <w:sz w:val="16"/>
                    <w:szCs w:val="16"/>
                  </w:rPr>
                  <w:t xml:space="preserve"> of </w:t>
                </w:r>
                <w:fldSimple w:instr=" NUMPAGES  \* Arabic  \* MERGEFORMAT ">
                  <w:r w:rsidR="00AE03C1" w:rsidRPr="00AE03C1">
                    <w:rPr>
                      <w:bCs/>
                      <w:noProof/>
                      <w:sz w:val="16"/>
                      <w:szCs w:val="16"/>
                    </w:rPr>
                    <w:t>4</w:t>
                  </w:r>
                </w:fldSimple>
              </w:p>
            </w:txbxContent>
          </v:textbox>
          <w10:wrap type="square"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0830" w:rsidRDefault="000A0830" w:rsidP="009E4127">
    <w:pPr>
      <w:pStyle w:val="Header"/>
    </w:pPr>
  </w:p>
  <w:p w:rsidR="000A0830" w:rsidRDefault="00265043">
    <w:r w:rsidRPr="00265043">
      <w:rPr>
        <w:noProof/>
        <w:sz w:val="16"/>
        <w:szCs w:val="1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0;margin-top:790.35pt;width:185.9pt;height:110.6pt;z-index:251656192;visibility:visible;mso-width-percent:400;mso-height-percent:200;mso-wrap-distance-top:3.6pt;mso-wrap-distance-bottom:3.6pt;mso-position-horizontal:center;mso-position-horizontal-relative:page;mso-position-vertical-relative:page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" filled="f" stroked="f">
          <v:textbox style="mso-fit-shape-to-text:t">
            <w:txbxContent>
              <w:p w:rsidR="000A0830" w:rsidRPr="009E4127" w:rsidRDefault="000A0830" w:rsidP="000F793E">
                <w:pPr>
                  <w:jc w:val="center"/>
                </w:pPr>
                <w:r w:rsidRPr="009E4127">
                  <w:rPr>
                    <w:sz w:val="16"/>
                    <w:szCs w:val="16"/>
                  </w:rPr>
                  <w:t xml:space="preserve">Page </w:t>
                </w:r>
                <w:r w:rsidR="00265043" w:rsidRPr="009E4127">
                  <w:rPr>
                    <w:bCs/>
                    <w:sz w:val="16"/>
                    <w:szCs w:val="16"/>
                  </w:rPr>
                  <w:fldChar w:fldCharType="begin"/>
                </w:r>
                <w:r w:rsidRPr="009E4127">
                  <w:rPr>
                    <w:bCs/>
                    <w:sz w:val="16"/>
                    <w:szCs w:val="16"/>
                  </w:rPr>
                  <w:instrText xml:space="preserve"> PAGE  \* Arabic  \* MERGEFORMAT </w:instrText>
                </w:r>
                <w:r w:rsidR="00265043" w:rsidRPr="009E4127">
                  <w:rPr>
                    <w:bCs/>
                    <w:sz w:val="16"/>
                    <w:szCs w:val="16"/>
                  </w:rPr>
                  <w:fldChar w:fldCharType="separate"/>
                </w:r>
                <w:r w:rsidR="00AE03C1">
                  <w:rPr>
                    <w:bCs/>
                    <w:noProof/>
                    <w:sz w:val="16"/>
                    <w:szCs w:val="16"/>
                  </w:rPr>
                  <w:t>2</w:t>
                </w:r>
                <w:r w:rsidR="00265043" w:rsidRPr="009E4127">
                  <w:rPr>
                    <w:bCs/>
                    <w:sz w:val="16"/>
                    <w:szCs w:val="16"/>
                  </w:rPr>
                  <w:fldChar w:fldCharType="end"/>
                </w:r>
                <w:r w:rsidRPr="009E4127">
                  <w:rPr>
                    <w:sz w:val="16"/>
                    <w:szCs w:val="16"/>
                  </w:rPr>
                  <w:t xml:space="preserve"> of </w:t>
                </w:r>
                <w:fldSimple w:instr=" NUMPAGES  \* Arabic  \* MERGEFORMAT ">
                  <w:r w:rsidR="00AE03C1" w:rsidRPr="00AE03C1">
                    <w:rPr>
                      <w:bCs/>
                      <w:noProof/>
                      <w:sz w:val="16"/>
                      <w:szCs w:val="16"/>
                    </w:rPr>
                    <w:t>4</w:t>
                  </w:r>
                </w:fldSimple>
              </w:p>
            </w:txbxContent>
          </v:textbox>
          <w10:wrap type="square"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0830" w:rsidRDefault="000A0830" w:rsidP="009E4127">
    <w:pPr>
      <w:pStyle w:val="Header"/>
    </w:pPr>
  </w:p>
  <w:p w:rsidR="000A0830" w:rsidRDefault="00265043">
    <w:r w:rsidRPr="00265043">
      <w:rPr>
        <w:noProof/>
        <w:sz w:val="16"/>
        <w:szCs w:val="1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0;margin-top:790.35pt;width:185.9pt;height:110.6pt;z-index:251658240;visibility:visible;mso-width-percent:400;mso-height-percent:200;mso-wrap-distance-top:3.6pt;mso-wrap-distance-bottom:3.6pt;mso-position-horizontal:center;mso-position-horizontal-relative:page;mso-position-vertical-relative:page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" filled="f" stroked="f">
          <v:textbox style="mso-fit-shape-to-text:t">
            <w:txbxContent>
              <w:p w:rsidR="000A0830" w:rsidRPr="009E4127" w:rsidRDefault="000A0830" w:rsidP="000F793E">
                <w:pPr>
                  <w:jc w:val="center"/>
                </w:pPr>
                <w:r w:rsidRPr="009E4127">
                  <w:rPr>
                    <w:sz w:val="16"/>
                    <w:szCs w:val="16"/>
                  </w:rPr>
                  <w:t xml:space="preserve">Page </w:t>
                </w:r>
                <w:r w:rsidR="00265043" w:rsidRPr="009E4127">
                  <w:rPr>
                    <w:bCs/>
                    <w:sz w:val="16"/>
                    <w:szCs w:val="16"/>
                  </w:rPr>
                  <w:fldChar w:fldCharType="begin"/>
                </w:r>
                <w:r w:rsidRPr="009E4127">
                  <w:rPr>
                    <w:bCs/>
                    <w:sz w:val="16"/>
                    <w:szCs w:val="16"/>
                  </w:rPr>
                  <w:instrText xml:space="preserve"> PAGE  \* Arabic  \* MERGEFORMAT </w:instrText>
                </w:r>
                <w:r w:rsidR="00265043" w:rsidRPr="009E4127">
                  <w:rPr>
                    <w:bCs/>
                    <w:sz w:val="16"/>
                    <w:szCs w:val="16"/>
                  </w:rPr>
                  <w:fldChar w:fldCharType="separate"/>
                </w:r>
                <w:r w:rsidR="00AE03C1">
                  <w:rPr>
                    <w:bCs/>
                    <w:noProof/>
                    <w:sz w:val="16"/>
                    <w:szCs w:val="16"/>
                  </w:rPr>
                  <w:t>3</w:t>
                </w:r>
                <w:r w:rsidR="00265043" w:rsidRPr="009E4127">
                  <w:rPr>
                    <w:bCs/>
                    <w:sz w:val="16"/>
                    <w:szCs w:val="16"/>
                  </w:rPr>
                  <w:fldChar w:fldCharType="end"/>
                </w:r>
                <w:r w:rsidRPr="009E4127">
                  <w:rPr>
                    <w:sz w:val="16"/>
                    <w:szCs w:val="16"/>
                  </w:rPr>
                  <w:t xml:space="preserve"> of </w:t>
                </w:r>
                <w:fldSimple w:instr=" NUMPAGES  \* Arabic  \* MERGEFORMAT ">
                  <w:r w:rsidR="00AE03C1" w:rsidRPr="00AE03C1">
                    <w:rPr>
                      <w:bCs/>
                      <w:noProof/>
                      <w:sz w:val="16"/>
                      <w:szCs w:val="16"/>
                    </w:rPr>
                    <w:t>4</w:t>
                  </w:r>
                </w:fldSimple>
              </w:p>
            </w:txbxContent>
          </v:textbox>
          <w10:wrap type="square"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06CE" w:rsidRDefault="00E706CE" w:rsidP="00DD5720">
      <w:r>
        <w:separator/>
      </w:r>
    </w:p>
  </w:footnote>
  <w:footnote w:type="continuationSeparator" w:id="0">
    <w:p w:rsidR="00E706CE" w:rsidRDefault="00E706CE" w:rsidP="00DD572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0830" w:rsidRPr="0009567F" w:rsidRDefault="00265043" w:rsidP="0009567F">
    <w:pPr>
      <w:pStyle w:val="Heading1"/>
      <w:rPr>
        <w:rStyle w:val="SubtleEmphasis"/>
        <w:i w:val="0"/>
      </w:rPr>
    </w:pPr>
    <w:r w:rsidRPr="00265043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29.25pt;margin-top:-76.3pt;width:595.3pt;height:842.3pt;z-index:-251656192;mso-position-horizontal-relative:margin;mso-position-vertical-relative:margin">
          <v:imagedata r:id="rId1" o:title="1 star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0830" w:rsidRPr="0009567F" w:rsidRDefault="000A0830" w:rsidP="0009567F">
    <w:pPr>
      <w:pStyle w:val="Heading1"/>
      <w:rPr>
        <w:rStyle w:val="SubtleEmphasis"/>
        <w:i w:val="0"/>
      </w:rPr>
    </w:pPr>
    <w:r>
      <w:rPr>
        <w:noProof/>
        <w:lang w:eastAsia="en-GB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-360045</wp:posOffset>
          </wp:positionH>
          <wp:positionV relativeFrom="paragraph">
            <wp:posOffset>-396875</wp:posOffset>
          </wp:positionV>
          <wp:extent cx="7570470" cy="10711815"/>
          <wp:effectExtent l="0" t="0" r="0" b="0"/>
          <wp:wrapNone/>
          <wp:docPr id="2" name="Picture 2" descr="C:\Users\Oliver.Wallace\AppData\Local\Microsoft\Windows\INetCache\Content.Word\2 sta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Oliver.Wallace\AppData\Local\Microsoft\Windows\INetCache\Content.Word\2 sta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0470" cy="10711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0830" w:rsidRPr="0009567F" w:rsidRDefault="000A0830" w:rsidP="0009567F">
    <w:pPr>
      <w:pStyle w:val="Heading1"/>
      <w:rPr>
        <w:rStyle w:val="SubtleEmphasis"/>
        <w:i w:val="0"/>
      </w:rPr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-370840</wp:posOffset>
          </wp:positionH>
          <wp:positionV relativeFrom="page">
            <wp:posOffset>-6985</wp:posOffset>
          </wp:positionV>
          <wp:extent cx="7559675" cy="10696575"/>
          <wp:effectExtent l="0" t="0" r="3175" b="9525"/>
          <wp:wrapNone/>
          <wp:docPr id="5" name="Picture 5" descr="C:\Users\Oliver.Wallace\AppData\Local\Microsoft\Windows\INetCache\Content.Word\3 sta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Oliver.Wallace\AppData\Local\Microsoft\Windows\INetCache\Content.Word\3 sta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69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TrueTypeFonts/>
  <w:proofState w:spelling="clean" w:grammar="clean"/>
  <w:attachedTemplate r:id="rId1"/>
  <w:defaultTabStop w:val="720"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A50ED1"/>
    <w:rsid w:val="00025835"/>
    <w:rsid w:val="0003405A"/>
    <w:rsid w:val="00067C79"/>
    <w:rsid w:val="0009567F"/>
    <w:rsid w:val="000A0830"/>
    <w:rsid w:val="000E5476"/>
    <w:rsid w:val="000F227B"/>
    <w:rsid w:val="000F793E"/>
    <w:rsid w:val="00173124"/>
    <w:rsid w:val="00190479"/>
    <w:rsid w:val="001A77E0"/>
    <w:rsid w:val="001B3162"/>
    <w:rsid w:val="001B7D7D"/>
    <w:rsid w:val="00254D95"/>
    <w:rsid w:val="00265043"/>
    <w:rsid w:val="003118CF"/>
    <w:rsid w:val="00326698"/>
    <w:rsid w:val="00344899"/>
    <w:rsid w:val="00353BF4"/>
    <w:rsid w:val="00390382"/>
    <w:rsid w:val="003905EB"/>
    <w:rsid w:val="003A6A65"/>
    <w:rsid w:val="003C0267"/>
    <w:rsid w:val="003E7F9B"/>
    <w:rsid w:val="003F2AC4"/>
    <w:rsid w:val="00411653"/>
    <w:rsid w:val="00412284"/>
    <w:rsid w:val="00494DF1"/>
    <w:rsid w:val="004E5017"/>
    <w:rsid w:val="004F0EE8"/>
    <w:rsid w:val="005144BA"/>
    <w:rsid w:val="00522CBD"/>
    <w:rsid w:val="00553E0E"/>
    <w:rsid w:val="00570E2B"/>
    <w:rsid w:val="005A3494"/>
    <w:rsid w:val="005C4467"/>
    <w:rsid w:val="005D1993"/>
    <w:rsid w:val="00601AF5"/>
    <w:rsid w:val="00627A2F"/>
    <w:rsid w:val="00633A95"/>
    <w:rsid w:val="006D108B"/>
    <w:rsid w:val="00731F55"/>
    <w:rsid w:val="00763739"/>
    <w:rsid w:val="00815477"/>
    <w:rsid w:val="00872C5C"/>
    <w:rsid w:val="00874EB6"/>
    <w:rsid w:val="00886FE1"/>
    <w:rsid w:val="008C138D"/>
    <w:rsid w:val="008C227E"/>
    <w:rsid w:val="0098564A"/>
    <w:rsid w:val="0099473A"/>
    <w:rsid w:val="009C47B0"/>
    <w:rsid w:val="009D6608"/>
    <w:rsid w:val="009E4127"/>
    <w:rsid w:val="009F00F8"/>
    <w:rsid w:val="009F5EEC"/>
    <w:rsid w:val="00A00327"/>
    <w:rsid w:val="00A248B0"/>
    <w:rsid w:val="00A50ED1"/>
    <w:rsid w:val="00A65531"/>
    <w:rsid w:val="00A72ECB"/>
    <w:rsid w:val="00AC3604"/>
    <w:rsid w:val="00AD643B"/>
    <w:rsid w:val="00AE03C1"/>
    <w:rsid w:val="00AF695E"/>
    <w:rsid w:val="00B8626B"/>
    <w:rsid w:val="00C93591"/>
    <w:rsid w:val="00CA3011"/>
    <w:rsid w:val="00CC0F47"/>
    <w:rsid w:val="00CE75AA"/>
    <w:rsid w:val="00CF513F"/>
    <w:rsid w:val="00CF655F"/>
    <w:rsid w:val="00D90104"/>
    <w:rsid w:val="00DD5720"/>
    <w:rsid w:val="00E1404D"/>
    <w:rsid w:val="00E1443E"/>
    <w:rsid w:val="00E376AA"/>
    <w:rsid w:val="00E62A7F"/>
    <w:rsid w:val="00E706CE"/>
    <w:rsid w:val="00EB6D1C"/>
    <w:rsid w:val="00EC7953"/>
    <w:rsid w:val="00ED71A2"/>
    <w:rsid w:val="00F376A9"/>
    <w:rsid w:val="00F7144B"/>
    <w:rsid w:val="00F75F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qFormat="1"/>
  </w:latentStyles>
  <w:style w:type="paragraph" w:default="1" w:styleId="Normal">
    <w:name w:val="Normal"/>
    <w:aliases w:val="Body Copy - Twinkl"/>
    <w:qFormat/>
    <w:rsid w:val="004E5017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character" w:styleId="SubtleEmphasis">
    <w:name w:val="Subtle Emphasis"/>
    <w:basedOn w:val="DefaultParagraphFont"/>
    <w:uiPriority w:val="19"/>
    <w:qFormat/>
    <w:rsid w:val="0009567F"/>
    <w:rPr>
      <w:i/>
      <w:iCs/>
      <w:color w:val="545454" w:themeColor="text1" w:themeTint="BF"/>
    </w:rPr>
  </w:style>
  <w:style w:type="table" w:styleId="TableGrid">
    <w:name w:val="Table Grid"/>
    <w:basedOn w:val="TableNormal"/>
    <w:uiPriority w:val="99"/>
    <w:rsid w:val="000956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9567F"/>
    <w:pPr>
      <w:autoSpaceDE w:val="0"/>
      <w:autoSpaceDN w:val="0"/>
      <w:adjustRightInd w:val="0"/>
    </w:pPr>
    <w:rPr>
      <w:rFonts w:ascii="Twinkl" w:hAnsi="Twinkl" w:cs="Twinkl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09567F"/>
    <w:pPr>
      <w:spacing w:line="401" w:lineRule="atLeast"/>
    </w:pPr>
    <w:rPr>
      <w:rFonts w:cs="Arial"/>
      <w:color w:val="auto"/>
    </w:rPr>
  </w:style>
  <w:style w:type="character" w:customStyle="1" w:styleId="A1">
    <w:name w:val="A1"/>
    <w:uiPriority w:val="99"/>
    <w:rsid w:val="0009567F"/>
    <w:rPr>
      <w:rFonts w:cs="Twinkl"/>
      <w:color w:val="292627"/>
    </w:rPr>
  </w:style>
  <w:style w:type="paragraph" w:customStyle="1" w:styleId="Pa3">
    <w:name w:val="Pa3"/>
    <w:basedOn w:val="Default"/>
    <w:next w:val="Default"/>
    <w:uiPriority w:val="99"/>
    <w:rsid w:val="0009567F"/>
    <w:pPr>
      <w:spacing w:line="241" w:lineRule="atLeast"/>
    </w:pPr>
    <w:rPr>
      <w:rFonts w:cs="Arial"/>
      <w:color w:val="auto"/>
    </w:rPr>
  </w:style>
  <w:style w:type="paragraph" w:customStyle="1" w:styleId="TableParagraph">
    <w:name w:val="Table Paragraph"/>
    <w:basedOn w:val="Normal"/>
    <w:uiPriority w:val="1"/>
    <w:qFormat/>
    <w:rsid w:val="003E7F9B"/>
    <w:pPr>
      <w:widowControl w:val="0"/>
      <w:suppressAutoHyphens w:val="0"/>
      <w:adjustRightInd/>
      <w:spacing w:after="0" w:line="240" w:lineRule="auto"/>
      <w:jc w:val="left"/>
      <w:textAlignment w:val="auto"/>
    </w:pPr>
    <w:rPr>
      <w:rFonts w:eastAsia="Twinkl"/>
      <w:color w:val="auto"/>
      <w:sz w:val="22"/>
      <w:szCs w:val="22"/>
      <w:lang w:bidi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%23Action%20Templates\General\Activity%20Sheet%20Template\%23Word\Activity%20Sheet%20Template%20Portrait.dotx" TargetMode="External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B9DFAE-E7BC-4127-8868-C69CB0B26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Activity Sheet Template Portrait</Template>
  <TotalTime>5</TotalTime>
  <Pages>4</Pages>
  <Words>294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Oliver Wallace</dc:creator>
  <cp:lastModifiedBy>Pauline Slavin</cp:lastModifiedBy>
  <cp:revision>3</cp:revision>
  <cp:lastPrinted>2014-02-20T09:55:00Z</cp:lastPrinted>
  <dcterms:created xsi:type="dcterms:W3CDTF">2020-06-13T14:30:00Z</dcterms:created>
  <dcterms:modified xsi:type="dcterms:W3CDTF">2020-06-13T14:35:00Z</dcterms:modified>
</cp:coreProperties>
</file>