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a.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b.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c.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d.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e.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f.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g.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09567F" w:rsidTr="003E7F9B">
        <w:trPr>
          <w:trHeight w:val="3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09567F" w:rsidTr="003E7F9B">
        <w:trPr>
          <w:trHeight w:val="2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  <w:bookmarkStart w:id="0" w:name="_GoBack"/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09567F" w:rsidTr="003E7F9B">
        <w:trPr>
          <w:trHeight w:val="3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3E7F9B" w:rsidRDefault="00F7144B" w:rsidP="003E7F9B">
      <w:pPr>
        <w:sectPr w:rsidR="003E7F9B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1pt;margin-top:-54.5pt;width:538.75pt;height:60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A</w:t>
                  </w:r>
                </w:p>
                <w:p w:rsidR="000A0830" w:rsidRDefault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4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5"/>
        <w:gridCol w:w="564"/>
        <w:gridCol w:w="562"/>
        <w:gridCol w:w="566"/>
        <w:gridCol w:w="564"/>
        <w:gridCol w:w="564"/>
      </w:tblGrid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9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E7F9B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E7F9B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F695E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4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3E7F9B" w:rsidRPr="00353BF4" w:rsidRDefault="00F7144B" w:rsidP="00353BF4">
      <w:pPr>
        <w:sectPr w:rsidR="003E7F9B" w:rsidRPr="00353BF4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 id="Text Box 8" o:spid="_x0000_s1027" type="#_x0000_t202" style="position:absolute;left:0;text-align:left;margin-left:-1pt;margin-top:-54.45pt;width:538.75pt;height:48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B</w:t>
                  </w:r>
                </w:p>
                <w:p w:rsidR="000A0830" w:rsidRDefault="000A0830" w:rsidP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107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7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6"/>
        <w:gridCol w:w="564"/>
        <w:gridCol w:w="562"/>
        <w:gridCol w:w="566"/>
        <w:gridCol w:w="564"/>
        <w:gridCol w:w="564"/>
      </w:tblGrid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F7144B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F7144B">
              <w:rPr>
                <w:noProof/>
              </w:rPr>
              <w:lastRenderedPageBreak/>
              <w:pict>
                <v:shape id="Text Box 9" o:spid="_x0000_s1028" type="#_x0000_t202" style="position:absolute;left:0;text-align:left;margin-left:-.75pt;margin-top:-54.4pt;width:538.75pt;height:43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" filled="f" stroked="f" strokeweight=".5pt">
                  <v:textbox>
                    <w:txbxContent>
                      <w:p w:rsidR="000A0830" w:rsidRPr="0009567F" w:rsidRDefault="000A0830" w:rsidP="000A0830">
                        <w:pPr>
                          <w:pStyle w:val="Heading1"/>
                          <w:rPr>
                            <w:rStyle w:val="SubtleEmphasis"/>
                            <w:i w:val="0"/>
                          </w:rPr>
                        </w:pPr>
                        <w:r>
                          <w:rPr>
                            <w:rStyle w:val="SubtleEmphasis"/>
                            <w:i w:val="0"/>
                          </w:rPr>
                          <w:t>C</w:t>
                        </w:r>
                        <w:r w:rsidRPr="0009567F">
                          <w:rPr>
                            <w:rStyle w:val="SubtleEmphasis"/>
                            <w:i w:val="0"/>
                          </w:rPr>
                          <w:t>olumn Addition Practice</w:t>
                        </w:r>
                        <w:r w:rsidR="00AF695E">
                          <w:rPr>
                            <w:rStyle w:val="SubtleEmphasis"/>
                            <w:i w:val="0"/>
                          </w:rPr>
                          <w:t xml:space="preserve"> C</w:t>
                        </w:r>
                      </w:p>
                      <w:p w:rsidR="000A0830" w:rsidRDefault="000A0830" w:rsidP="000A0830"/>
                    </w:txbxContent>
                  </v:textbox>
                </v:shape>
              </w:pict>
            </w:r>
            <w:r w:rsidR="00353BF4" w:rsidRPr="00353BF4">
              <w:rPr>
                <w:color w:val="292526"/>
                <w:sz w:val="32"/>
                <w:szCs w:val="32"/>
              </w:rPr>
              <w:t>a.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53BF4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53BF4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9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9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</w:tr>
      <w:tr w:rsidR="00353BF4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</w:tr>
      <w:tr w:rsidR="00353BF4" w:rsidTr="00353BF4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B8626B" w:rsidRPr="003E7F9B" w:rsidRDefault="00B8626B" w:rsidP="003E7F9B"/>
    <w:sectPr w:rsidR="00B8626B" w:rsidRPr="003E7F9B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8B0" w:rsidRDefault="00A248B0" w:rsidP="00DD5720">
      <w:r>
        <w:separator/>
      </w:r>
    </w:p>
  </w:endnote>
  <w:endnote w:type="continuationSeparator" w:id="0">
    <w:p w:rsidR="00A248B0" w:rsidRDefault="00A248B0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391DC0-4FF4-461A-BCE4-5829E3ED77E1}"/>
    <w:embedBold r:id="rId2" w:fontKey="{E0F5D32F-08E9-4F1D-8A82-D4F271C1AB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27275E7B-C0DD-4103-97E7-D0D8B7F632EA}"/>
    <w:embedBold r:id="rId4" w:fontKey="{0868D453-81AD-46CE-B03C-21EBB9912864}"/>
    <w:embedItalic r:id="rId5" w:fontKey="{C1054A34-AB13-4FAD-A226-154FC654381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E91E99E-1B79-464F-AEAD-41B6644925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F7144B">
    <w:r w:rsidRPr="00F7144B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left:0;text-align:left;margin-left:0;margin-top:790.35pt;width:185.9pt;height:110.6pt;z-index:251655168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1B3162">
                  <w:rPr>
                    <w:bCs/>
                    <w:noProof/>
                    <w:sz w:val="16"/>
                    <w:szCs w:val="16"/>
                  </w:rPr>
                  <w:t>1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1B3162" w:rsidRPr="001B3162">
                    <w:rPr>
                      <w:bCs/>
                      <w:noProof/>
                      <w:sz w:val="16"/>
                      <w:szCs w:val="16"/>
                    </w:rPr>
                    <w:t>1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F7144B">
    <w:r w:rsidRPr="00F7144B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790.35pt;width:185.9pt;height:110.6pt;z-index:251656192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1B3162">
                  <w:rPr>
                    <w:bCs/>
                    <w:noProof/>
                    <w:sz w:val="16"/>
                    <w:szCs w:val="16"/>
                  </w:rPr>
                  <w:t>2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1B3162" w:rsidRPr="001B3162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F7144B">
    <w:r w:rsidRPr="00F7144B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790.35pt;width:185.9pt;height:110.6pt;z-index:251658240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1B3162">
                  <w:rPr>
                    <w:bCs/>
                    <w:noProof/>
                    <w:sz w:val="16"/>
                    <w:szCs w:val="16"/>
                  </w:rPr>
                  <w:t>4</w:t>
                </w:r>
                <w:r w:rsidR="00F7144B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1B3162" w:rsidRPr="001B3162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8B0" w:rsidRDefault="00A248B0" w:rsidP="00DD5720">
      <w:r>
        <w:separator/>
      </w:r>
    </w:p>
  </w:footnote>
  <w:footnote w:type="continuationSeparator" w:id="0">
    <w:p w:rsidR="00A248B0" w:rsidRDefault="00A248B0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F7144B" w:rsidP="0009567F">
    <w:pPr>
      <w:pStyle w:val="Heading1"/>
      <w:rPr>
        <w:rStyle w:val="SubtleEmphasis"/>
        <w:i w:val="0"/>
      </w:rPr>
    </w:pPr>
    <w:r w:rsidRPr="00F7144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25pt;margin-top:-76.3pt;width:595.3pt;height:842.3pt;z-index:-251656192;mso-position-horizontal-relative:margin;mso-position-vertical-relative:margin">
          <v:imagedata r:id="rId1" o:title="1 sta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-396875</wp:posOffset>
          </wp:positionV>
          <wp:extent cx="7570470" cy="10711815"/>
          <wp:effectExtent l="0" t="0" r="0" b="0"/>
          <wp:wrapNone/>
          <wp:docPr id="2" name="Picture 2" descr="C:\Users\Oliver.Wallace\AppData\Local\Microsoft\Windows\INetCache\Content.Word\2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liver.Wallace\AppData\Local\Microsoft\Windows\INetCache\Content.Word\2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-370840</wp:posOffset>
          </wp:positionH>
          <wp:positionV relativeFrom="page">
            <wp:posOffset>-6985</wp:posOffset>
          </wp:positionV>
          <wp:extent cx="7559675" cy="10696575"/>
          <wp:effectExtent l="0" t="0" r="3175" b="9525"/>
          <wp:wrapNone/>
          <wp:docPr id="5" name="Picture 5" descr="C:\Users\Oliver.Wallace\AppData\Local\Microsoft\Windows\INetCache\Content.Word\3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iver.Wallace\AppData\Local\Microsoft\Windows\INetCache\Content.Word\3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50ED1"/>
    <w:rsid w:val="00025835"/>
    <w:rsid w:val="0003405A"/>
    <w:rsid w:val="00067C79"/>
    <w:rsid w:val="0009567F"/>
    <w:rsid w:val="000A0830"/>
    <w:rsid w:val="000E5476"/>
    <w:rsid w:val="000F227B"/>
    <w:rsid w:val="000F793E"/>
    <w:rsid w:val="00173124"/>
    <w:rsid w:val="00190479"/>
    <w:rsid w:val="001A77E0"/>
    <w:rsid w:val="001B3162"/>
    <w:rsid w:val="001B7D7D"/>
    <w:rsid w:val="00254D95"/>
    <w:rsid w:val="003118CF"/>
    <w:rsid w:val="00326698"/>
    <w:rsid w:val="00344899"/>
    <w:rsid w:val="00353BF4"/>
    <w:rsid w:val="00390382"/>
    <w:rsid w:val="003905EB"/>
    <w:rsid w:val="003A6A65"/>
    <w:rsid w:val="003C0267"/>
    <w:rsid w:val="003E7F9B"/>
    <w:rsid w:val="003F2AC4"/>
    <w:rsid w:val="00411653"/>
    <w:rsid w:val="00412284"/>
    <w:rsid w:val="00494DF1"/>
    <w:rsid w:val="004E5017"/>
    <w:rsid w:val="004F0EE8"/>
    <w:rsid w:val="005144BA"/>
    <w:rsid w:val="00522CBD"/>
    <w:rsid w:val="00553E0E"/>
    <w:rsid w:val="00570E2B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248B0"/>
    <w:rsid w:val="00A50ED1"/>
    <w:rsid w:val="00A72ECB"/>
    <w:rsid w:val="00AC3604"/>
    <w:rsid w:val="00AF695E"/>
    <w:rsid w:val="00B8626B"/>
    <w:rsid w:val="00C93591"/>
    <w:rsid w:val="00CA3011"/>
    <w:rsid w:val="00CC0F47"/>
    <w:rsid w:val="00CE75AA"/>
    <w:rsid w:val="00CF513F"/>
    <w:rsid w:val="00CF655F"/>
    <w:rsid w:val="00D90104"/>
    <w:rsid w:val="00DD5720"/>
    <w:rsid w:val="00E1404D"/>
    <w:rsid w:val="00E1443E"/>
    <w:rsid w:val="00E376AA"/>
    <w:rsid w:val="00E62A7F"/>
    <w:rsid w:val="00EB6D1C"/>
    <w:rsid w:val="00EC7953"/>
    <w:rsid w:val="00ED71A2"/>
    <w:rsid w:val="00F376A9"/>
    <w:rsid w:val="00F7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sid w:val="0009567F"/>
    <w:rPr>
      <w:i/>
      <w:iCs/>
      <w:color w:val="545454" w:themeColor="text1" w:themeTint="BF"/>
    </w:rPr>
  </w:style>
  <w:style w:type="table" w:styleId="TableGrid">
    <w:name w:val="Table Grid"/>
    <w:basedOn w:val="TableNormal"/>
    <w:uiPriority w:val="99"/>
    <w:rsid w:val="00095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7F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567F"/>
    <w:pPr>
      <w:spacing w:line="401" w:lineRule="atLeast"/>
    </w:pPr>
    <w:rPr>
      <w:rFonts w:cs="Arial"/>
      <w:color w:val="auto"/>
    </w:rPr>
  </w:style>
  <w:style w:type="character" w:customStyle="1" w:styleId="A1">
    <w:name w:val="A1"/>
    <w:uiPriority w:val="99"/>
    <w:rsid w:val="0009567F"/>
    <w:rPr>
      <w:rFonts w:cs="Twinkl"/>
      <w:color w:val="292627"/>
    </w:rPr>
  </w:style>
  <w:style w:type="paragraph" w:customStyle="1" w:styleId="Pa3">
    <w:name w:val="Pa3"/>
    <w:basedOn w:val="Default"/>
    <w:next w:val="Default"/>
    <w:uiPriority w:val="99"/>
    <w:rsid w:val="0009567F"/>
    <w:pPr>
      <w:spacing w:line="241" w:lineRule="atLeast"/>
    </w:pPr>
    <w:rPr>
      <w:rFonts w:cs="Arial"/>
      <w:color w:val="auto"/>
    </w:rPr>
  </w:style>
  <w:style w:type="paragraph" w:customStyle="1" w:styleId="TableParagraph">
    <w:name w:val="Table Paragraph"/>
    <w:basedOn w:val="Normal"/>
    <w:uiPriority w:val="1"/>
    <w:qFormat/>
    <w:rsid w:val="003E7F9B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22"/>
      <w:szCs w:val="22"/>
      <w:lang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6E902-743F-4FB2-B6FB-1DC7395AA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Wallace</dc:creator>
  <cp:lastModifiedBy>Pauline Slavin</cp:lastModifiedBy>
  <cp:revision>2</cp:revision>
  <cp:lastPrinted>2014-02-20T09:55:00Z</cp:lastPrinted>
  <dcterms:created xsi:type="dcterms:W3CDTF">2020-05-28T22:24:00Z</dcterms:created>
  <dcterms:modified xsi:type="dcterms:W3CDTF">2020-05-28T22:24:00Z</dcterms:modified>
</cp:coreProperties>
</file>