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D91" w:rsidRPr="009B5D91" w:rsidRDefault="009B5D91" w:rsidP="009B5D91">
      <w:pPr>
        <w:pStyle w:val="Heading1"/>
      </w:pPr>
      <w:bookmarkStart w:id="0" w:name="_GoBack"/>
      <w:bookmarkEnd w:id="0"/>
      <w:r>
        <w:t>Name Recognition Activity Mat</w:t>
      </w:r>
    </w:p>
    <w:p w:rsidR="00F57274" w:rsidRPr="00581C9E" w:rsidRDefault="002233DB" w:rsidP="00581C9E">
      <w:pPr>
        <w:pStyle w:val="Heading1"/>
        <w:spacing w:after="0" w:line="276" w:lineRule="auto"/>
        <w:rPr>
          <w:color w:val="00A7E7"/>
          <w:sz w:val="56"/>
        </w:rPr>
      </w:pP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6990242</wp:posOffset>
                </wp:positionV>
                <wp:extent cx="6981825" cy="6203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072" w:rsidRPr="007E5072" w:rsidRDefault="007E5072" w:rsidP="007E5072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pt;margin-top:550.4pt;width:549.75pt;height:48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" filled="f" stroked="f">
                <v:textbox>
                  <w:txbxContent>
                    <w:p w:rsidR="007E5072" w:rsidRPr="007E5072" w:rsidRDefault="007E5072" w:rsidP="007E507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rPr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7E5072"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>- - - - - - - - - - - - - - -</w:t>
                      </w:r>
                      <w:r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 xml:space="preserve"> - - - - -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7743352</wp:posOffset>
                </wp:positionV>
                <wp:extent cx="6981825" cy="6203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072" w:rsidRPr="007E5072" w:rsidRDefault="007E5072" w:rsidP="007E5072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2="http://schemas.microsoft.com/office/drawing/2015/10/21/chartex">
            <w:pict>
              <v:shape id="_x0000_s1027" type="#_x0000_t202" style="position:absolute;left:0;text-align:left;margin-left:-4.9pt;margin-top:609.7pt;width:549.75pt;height:48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" filled="f" stroked="f">
                <v:textbox>
                  <w:txbxContent>
                    <w:p w:rsidR="007E5072" w:rsidRPr="007E5072" w:rsidRDefault="007E5072" w:rsidP="007E507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rPr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7E5072"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>- - - - - - - - - - - - - - -</w:t>
                      </w:r>
                      <w:r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 xml:space="preserve"> - - - - -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7131212</wp:posOffset>
                </wp:positionV>
                <wp:extent cx="6829425" cy="34290"/>
                <wp:effectExtent l="0" t="0" r="9525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4290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2="http://schemas.microsoft.com/office/drawing/2015/10/21/chartex">
            <w:pict>
              <v:rect w14:anchorId="44D42D4F" id="Rectangle 1" o:spid="_x0000_s1026" style="position:absolute;margin-left:.3pt;margin-top:561.5pt;width:537.75pt;height: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" fillcolor="#00a7e7" stroked="f" strokeweight="1pt"/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7880823</wp:posOffset>
                </wp:positionV>
                <wp:extent cx="6829425" cy="33655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365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2="http://schemas.microsoft.com/office/drawing/2015/10/21/chartex">
            <w:pict>
              <v:rect w14:anchorId="7D2033BF" id="Rectangle 2" o:spid="_x0000_s1026" style="position:absolute;margin-left:.3pt;margin-top:620.55pt;width:537.75pt;height: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" fillcolor="#00a7e7" stroked="f" strokeweight="1pt"/>
            </w:pict>
          </mc:Fallback>
        </mc:AlternateContent>
      </w:r>
      <w:r w:rsidR="009B5D91" w:rsidRPr="00581C9E">
        <w:rPr>
          <w:color w:val="00A7E7"/>
          <w:sz w:val="56"/>
        </w:rPr>
        <w:t>My name is</w:t>
      </w:r>
      <w:r w:rsidR="00FF17CA" w:rsidRPr="00581C9E">
        <w:rPr>
          <w:color w:val="00A7E7"/>
          <w:sz w:val="56"/>
        </w:rPr>
        <w:t xml:space="preserve"> (insert child’s name)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581C9E" w:rsidTr="00581C9E">
        <w:tc>
          <w:tcPr>
            <w:tcW w:w="10762" w:type="dxa"/>
            <w:tcBorders>
              <w:top w:val="single" w:sz="8" w:space="0" w:color="00A7E7"/>
              <w:left w:val="single" w:sz="4" w:space="0" w:color="00A7E7"/>
              <w:bottom w:val="single" w:sz="8" w:space="0" w:color="00A7E7"/>
              <w:right w:val="single" w:sz="4" w:space="0" w:color="00A7E7"/>
            </w:tcBorders>
            <w:shd w:val="clear" w:color="auto" w:fill="00A7E7"/>
          </w:tcPr>
          <w:p w:rsidR="009B5D91" w:rsidRPr="00581C9E" w:rsidRDefault="009B5D91" w:rsidP="002F026B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Fill the letters of your name</w:t>
            </w:r>
            <w:r w:rsidR="001A2015" w:rsidRPr="00581C9E">
              <w:rPr>
                <w:color w:val="FFFFFF" w:themeColor="background1"/>
                <w:sz w:val="24"/>
                <w:szCs w:val="24"/>
              </w:rPr>
              <w:t xml:space="preserve"> – you could use playdough, pens or crayons!</w:t>
            </w:r>
          </w:p>
        </w:tc>
      </w:tr>
      <w:tr w:rsidR="005D45EE" w:rsidTr="00581C9E">
        <w:trPr>
          <w:trHeight w:val="2521"/>
        </w:trPr>
        <w:tc>
          <w:tcPr>
            <w:tcW w:w="10762" w:type="dxa"/>
            <w:tcBorders>
              <w:top w:val="single" w:sz="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:rsidR="001A2015" w:rsidRPr="00D55E9B" w:rsidRDefault="00FC5ABD" w:rsidP="002F026B">
            <w:pPr>
              <w:spacing w:after="0"/>
              <w:jc w:val="center"/>
              <w:rPr>
                <w:b/>
              </w:rPr>
            </w:pPr>
            <w:r w:rsidRPr="00D55E9B">
              <w:rPr>
                <w:b/>
                <w:color w:val="FFFFFF" w:themeColor="background1"/>
                <w:sz w:val="220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  <w:t>Name</w:t>
            </w:r>
          </w:p>
        </w:tc>
      </w:tr>
      <w:tr w:rsidR="00581C9E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Make your name using letters.</w:t>
            </w:r>
          </w:p>
        </w:tc>
      </w:tr>
      <w:tr w:rsidR="00581C9E" w:rsidTr="007E5072">
        <w:trPr>
          <w:trHeight w:val="2300"/>
        </w:trPr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:rsidR="00581C9E" w:rsidRPr="002233DB" w:rsidRDefault="00581C9E" w:rsidP="00581C9E">
            <w:pPr>
              <w:spacing w:after="0"/>
              <w:jc w:val="center"/>
              <w:rPr>
                <w:rFonts w:ascii="Twinkl ExtraBold" w:hAnsi="Twinkl ExtraBold"/>
                <w:b/>
                <w:color w:val="FFFFFF" w:themeColor="background1"/>
                <w:sz w:val="188"/>
                <w:szCs w:val="188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</w:pPr>
          </w:p>
        </w:tc>
      </w:tr>
      <w:tr w:rsidR="00581C9E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Trace over the letters of your name.</w:t>
            </w:r>
          </w:p>
        </w:tc>
      </w:tr>
      <w:tr w:rsidR="00581C9E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Pr="00D55E9B" w:rsidRDefault="00E46A4D" w:rsidP="00581C9E">
            <w:pPr>
              <w:spacing w:after="0"/>
              <w:jc w:val="center"/>
            </w:pPr>
            <w:r w:rsidRPr="00D55E9B">
              <w:rPr>
                <w:b/>
                <w:noProof/>
                <w:color w:val="BFBFBF" w:themeColor="background1" w:themeShade="BF"/>
                <w:sz w:val="22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98E0001" wp14:editId="67A2FD6E">
                      <wp:simplePos x="0" y="0"/>
                      <wp:positionH relativeFrom="column">
                        <wp:posOffset>4684078</wp:posOffset>
                      </wp:positionH>
                      <wp:positionV relativeFrom="paragraph">
                        <wp:posOffset>1034096</wp:posOffset>
                      </wp:positionV>
                      <wp:extent cx="101600" cy="248323"/>
                      <wp:effectExtent l="21907" t="35243" r="0" b="15557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070136">
                                <a:off x="0" y="0"/>
                                <a:ext cx="101600" cy="248323"/>
                                <a:chOff x="0" y="0"/>
                                <a:chExt cx="101600" cy="248323"/>
                              </a:xfrm>
                            </wpg:grpSpPr>
                            <wps:wsp>
                              <wps:cNvPr id="22" name="Oval 22"/>
                              <wps:cNvSpPr/>
                              <wps:spPr>
                                <a:xfrm rot="5400000">
                                  <a:off x="18341" y="180784"/>
                                  <a:ext cx="67539" cy="675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Arrow: Up 23"/>
                              <wps:cNvSpPr/>
                              <wps:spPr>
                                <a:xfrm>
                                  <a:off x="0" y="0"/>
                                  <a:ext cx="101600" cy="205740"/>
                                </a:xfrm>
                                <a:prstGeom prst="upArrow">
                                  <a:avLst>
                                    <a:gd name="adj1" fmla="val 13898"/>
                                    <a:gd name="adj2" fmla="val 83525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>
                  <w:pict>
                    <v:group w14:anchorId="1B5AB410" id="Group 21" o:spid="_x0000_s1026" style="position:absolute;margin-left:368.85pt;margin-top:81.4pt;width:8pt;height:19.55pt;rotation:5537941fd;z-index:251675648" coordsize="101600,24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">
                      <v:oval id="Oval 22" o:spid="_x0000_s1027" style="position:absolute;left:18341;top:180784;width:67539;height:675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" fillcolor="#00b050" strokecolor="#00b050" strokeweight="1pt">
                        <v:stroke joinstyle="miter"/>
                      </v:oval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Arrow: Up 23" o:spid="_x0000_s1028" type="#_x0000_t68" style="position:absolute;width:101600;height:20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" adj="8909,9299" fillcolor="#00b050" strokecolor="#00b050" strokeweight="1pt"/>
                    </v:group>
                  </w:pict>
                </mc:Fallback>
              </mc:AlternateContent>
            </w:r>
            <w:r w:rsidRPr="00D55E9B">
              <w:rPr>
                <w:b/>
                <w:noProof/>
                <w:color w:val="BFBFBF" w:themeColor="background1" w:themeShade="BF"/>
                <w:sz w:val="220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0C9B4E7" wp14:editId="052DEEA5">
                      <wp:simplePos x="0" y="0"/>
                      <wp:positionH relativeFrom="column">
                        <wp:posOffset>3467735</wp:posOffset>
                      </wp:positionH>
                      <wp:positionV relativeFrom="paragraph">
                        <wp:posOffset>835025</wp:posOffset>
                      </wp:positionV>
                      <wp:extent cx="101600" cy="248323"/>
                      <wp:effectExtent l="19050" t="0" r="31750" b="3746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01600" cy="248323"/>
                                <a:chOff x="0" y="0"/>
                                <a:chExt cx="101600" cy="248323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 rot="5400000">
                                  <a:off x="18341" y="180784"/>
                                  <a:ext cx="67539" cy="675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Arrow: Up 26"/>
                              <wps:cNvSpPr/>
                              <wps:spPr>
                                <a:xfrm>
                                  <a:off x="0" y="0"/>
                                  <a:ext cx="101600" cy="205740"/>
                                </a:xfrm>
                                <a:prstGeom prst="upArrow">
                                  <a:avLst>
                                    <a:gd name="adj1" fmla="val 13898"/>
                                    <a:gd name="adj2" fmla="val 83525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>
                  <w:pict>
                    <v:group w14:anchorId="4B55C5CC" id="Group 24" o:spid="_x0000_s1026" style="position:absolute;margin-left:273.05pt;margin-top:65.75pt;width:8pt;height:19.55pt;rotation:180;z-index:251677696" coordsize="101600,24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">
                      <v:oval id="Oval 25" o:spid="_x0000_s1027" style="position:absolute;left:18341;top:180784;width:67539;height:675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" fillcolor="#00b050" strokecolor="#00b050" strokeweight="1pt">
                        <v:stroke joinstyle="miter"/>
                      </v:oval>
                      <v:shape id="Arrow: Up 26" o:spid="_x0000_s1028" type="#_x0000_t68" style="position:absolute;width:101600;height:20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" adj="8909,9299" fillcolor="#00b050" strokecolor="#00b050" strokeweight="1pt"/>
                    </v:group>
                  </w:pict>
                </mc:Fallback>
              </mc:AlternateContent>
            </w:r>
            <w:r w:rsidRPr="00D55E9B">
              <w:rPr>
                <w:b/>
                <w:noProof/>
                <w:color w:val="BFBFBF" w:themeColor="background1" w:themeShade="BF"/>
                <w:sz w:val="220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E28D2A2" wp14:editId="0F256E84">
                      <wp:simplePos x="0" y="0"/>
                      <wp:positionH relativeFrom="column">
                        <wp:posOffset>2969578</wp:posOffset>
                      </wp:positionH>
                      <wp:positionV relativeFrom="paragraph">
                        <wp:posOffset>782637</wp:posOffset>
                      </wp:positionV>
                      <wp:extent cx="101600" cy="248323"/>
                      <wp:effectExtent l="21907" t="35243" r="15558" b="34607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06111">
                                <a:off x="0" y="0"/>
                                <a:ext cx="101600" cy="248323"/>
                                <a:chOff x="0" y="0"/>
                                <a:chExt cx="101600" cy="248323"/>
                              </a:xfrm>
                            </wpg:grpSpPr>
                            <wps:wsp>
                              <wps:cNvPr id="19" name="Oval 19"/>
                              <wps:cNvSpPr/>
                              <wps:spPr>
                                <a:xfrm rot="5400000">
                                  <a:off x="18341" y="180784"/>
                                  <a:ext cx="67539" cy="675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Arrow: Up 20"/>
                              <wps:cNvSpPr/>
                              <wps:spPr>
                                <a:xfrm>
                                  <a:off x="0" y="0"/>
                                  <a:ext cx="101600" cy="205740"/>
                                </a:xfrm>
                                <a:prstGeom prst="upArrow">
                                  <a:avLst>
                                    <a:gd name="adj1" fmla="val 13898"/>
                                    <a:gd name="adj2" fmla="val 83525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>
                  <w:pict>
                    <v:group w14:anchorId="44C1E1BF" id="Group 18" o:spid="_x0000_s1026" style="position:absolute;margin-left:233.85pt;margin-top:61.6pt;width:8pt;height:19.55pt;rotation:-4471618fd;z-index:251671552" coordsize="101600,24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">
                      <v:oval id="Oval 19" o:spid="_x0000_s1027" style="position:absolute;left:18341;top:180784;width:67539;height:675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" fillcolor="#00b050" strokecolor="#00b050" strokeweight="1pt">
                        <v:stroke joinstyle="miter"/>
                      </v:oval>
                      <v:shape id="Arrow: Up 20" o:spid="_x0000_s1028" type="#_x0000_t68" style="position:absolute;width:101600;height:20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" adj="8909,9299" fillcolor="#00b050" strokecolor="#00b050" strokeweight="1pt"/>
                    </v:group>
                  </w:pict>
                </mc:Fallback>
              </mc:AlternateContent>
            </w:r>
            <w:r w:rsidRPr="00D55E9B">
              <w:rPr>
                <w:b/>
                <w:noProof/>
                <w:color w:val="BFBFBF" w:themeColor="background1" w:themeShade="BF"/>
                <w:sz w:val="220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A0D7361" wp14:editId="61101745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1165636</wp:posOffset>
                      </wp:positionV>
                      <wp:extent cx="101600" cy="248323"/>
                      <wp:effectExtent l="19050" t="19050" r="31750" b="1841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00" cy="248323"/>
                                <a:chOff x="0" y="0"/>
                                <a:chExt cx="101600" cy="248323"/>
                              </a:xfrm>
                            </wpg:grpSpPr>
                            <wps:wsp>
                              <wps:cNvPr id="3" name="Oval 3"/>
                              <wps:cNvSpPr/>
                              <wps:spPr>
                                <a:xfrm rot="5400000">
                                  <a:off x="18341" y="180784"/>
                                  <a:ext cx="67539" cy="675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Arrow: Up 16"/>
                              <wps:cNvSpPr/>
                              <wps:spPr>
                                <a:xfrm>
                                  <a:off x="0" y="0"/>
                                  <a:ext cx="101600" cy="205740"/>
                                </a:xfrm>
                                <a:prstGeom prst="upArrow">
                                  <a:avLst>
                                    <a:gd name="adj1" fmla="val 13898"/>
                                    <a:gd name="adj2" fmla="val 83525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>
                  <w:pict>
                    <v:group w14:anchorId="24B1D051" id="Group 17" o:spid="_x0000_s1026" style="position:absolute;margin-left:132.35pt;margin-top:91.8pt;width:8pt;height:19.55pt;z-index:251669504" coordsize="101600,24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">
                      <v:oval id="Oval 3" o:spid="_x0000_s1027" style="position:absolute;left:18341;top:180784;width:67539;height:675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" fillcolor="#00b050" strokecolor="#00b050" strokeweight="1pt">
                        <v:stroke joinstyle="miter"/>
                      </v:oval>
                      <v:shape id="Arrow: Up 16" o:spid="_x0000_s1028" type="#_x0000_t68" style="position:absolute;width:101600;height:20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" adj="8909,9299" fillcolor="#00b050" strokecolor="#00b050" strokeweight="1pt"/>
                    </v:group>
                  </w:pict>
                </mc:Fallback>
              </mc:AlternateContent>
            </w:r>
            <w:r w:rsidR="00FC5ABD" w:rsidRPr="00D55E9B">
              <w:rPr>
                <w:b/>
                <w:color w:val="BFBFBF" w:themeColor="background1" w:themeShade="BF"/>
                <w:sz w:val="220"/>
                <w14:textOutline w14:w="19050" w14:cap="rnd" w14:cmpd="sng" w14:algn="ctr">
                  <w14:noFill/>
                  <w14:prstDash w14:val="solid"/>
                  <w14:bevel/>
                </w14:textOutline>
              </w:rPr>
              <w:t>Name</w:t>
            </w:r>
          </w:p>
        </w:tc>
      </w:tr>
      <w:tr w:rsidR="00581C9E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Write your name.</w:t>
            </w:r>
          </w:p>
        </w:tc>
      </w:tr>
      <w:tr w:rsidR="00581C9E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  <w:jc w:val="center"/>
            </w:pPr>
          </w:p>
        </w:tc>
      </w:tr>
      <w:tr w:rsidR="00581C9E" w:rsidTr="002233DB">
        <w:trPr>
          <w:trHeight w:val="950"/>
        </w:trPr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00A7E7"/>
              <w:right w:val="single" w:sz="4" w:space="0" w:color="00A7E7"/>
            </w:tcBorders>
            <w:shd w:val="clear" w:color="auto" w:fill="auto"/>
          </w:tcPr>
          <w:p w:rsidR="00581C9E" w:rsidRDefault="00581C9E" w:rsidP="00581C9E">
            <w:pPr>
              <w:spacing w:after="0"/>
            </w:pPr>
          </w:p>
        </w:tc>
      </w:tr>
    </w:tbl>
    <w:p w:rsidR="00A80A7E" w:rsidRDefault="00A80A7E" w:rsidP="000174D9"/>
    <w:sectPr w:rsidR="00A80A7E" w:rsidSect="00DD163F">
      <w:footerReference w:type="default" r:id="rId8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34E" w:rsidRDefault="00F1034E" w:rsidP="00457995">
      <w:r>
        <w:separator/>
      </w:r>
    </w:p>
  </w:endnote>
  <w:endnote w:type="continuationSeparator" w:id="0">
    <w:p w:rsidR="00F1034E" w:rsidRDefault="00F1034E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A438DDCE-D6BF-4DA6-AC5C-53FEF96AEFB8}"/>
    <w:embedBold r:id="rId2" w:fontKey="{267F5E39-9B69-40AC-981E-FDBD790082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F22580B-478C-485E-BD3F-E94B008B9671}"/>
    <w:embedBold r:id="rId4" w:fontKey="{C3E28298-90AD-4202-9FC3-74F6F23153C2}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5" w:fontKey="{647CA097-F64A-47E2-BEC0-0EE25142A0BF}"/>
    <w:embedBold r:id="rId6" w:fontKey="{00297DBE-4174-4AB1-9A03-443499C5F0B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winkl Extra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9C601E0-4615-4471-9B4C-C89AC04616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2B" w:rsidRPr="008951C8" w:rsidRDefault="005D45EE" w:rsidP="00121259">
    <w:pPr>
      <w:pStyle w:val="Header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-252730</wp:posOffset>
          </wp:positionV>
          <wp:extent cx="6829425" cy="904875"/>
          <wp:effectExtent l="0" t="0" r="0" b="0"/>
          <wp:wrapNone/>
          <wp:docPr id="5" name="Picture 3" descr="Portra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rtrai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072" w:rsidRPr="008951C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34E" w:rsidRDefault="00F1034E" w:rsidP="00457995">
      <w:r>
        <w:separator/>
      </w:r>
    </w:p>
  </w:footnote>
  <w:footnote w:type="continuationSeparator" w:id="0">
    <w:p w:rsidR="00F1034E" w:rsidRDefault="00F1034E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4D7C1E"/>
    <w:multiLevelType w:val="hybridMultilevel"/>
    <w:tmpl w:val="DA684650"/>
    <w:lvl w:ilvl="0" w:tplc="D3D2D7F2">
      <w:numFmt w:val="bullet"/>
      <w:lvlText w:val="-"/>
      <w:lvlJc w:val="left"/>
      <w:pPr>
        <w:ind w:left="1800" w:hanging="360"/>
      </w:pPr>
      <w:rPr>
        <w:rFonts w:ascii="Twinkl" w:eastAsia="Calibri" w:hAnsi="Twinkl" w:cs="Twink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92BD5"/>
    <w:multiLevelType w:val="hybridMultilevel"/>
    <w:tmpl w:val="71DEED2A"/>
    <w:lvl w:ilvl="0" w:tplc="BEAE97C2">
      <w:numFmt w:val="bullet"/>
      <w:lvlText w:val="-"/>
      <w:lvlJc w:val="left"/>
      <w:pPr>
        <w:ind w:left="1800" w:hanging="360"/>
      </w:pPr>
      <w:rPr>
        <w:rFonts w:ascii="Twinkl" w:eastAsia="Calibri" w:hAnsi="Twinkl" w:cs="Twink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13"/>
    <w:rsid w:val="000174D9"/>
    <w:rsid w:val="000B1400"/>
    <w:rsid w:val="000C442B"/>
    <w:rsid w:val="000E76D7"/>
    <w:rsid w:val="001125D4"/>
    <w:rsid w:val="00115403"/>
    <w:rsid w:val="00120F2F"/>
    <w:rsid w:val="00121259"/>
    <w:rsid w:val="001A2015"/>
    <w:rsid w:val="001B10D5"/>
    <w:rsid w:val="001D6A87"/>
    <w:rsid w:val="001E14CE"/>
    <w:rsid w:val="002233DB"/>
    <w:rsid w:val="00232878"/>
    <w:rsid w:val="00262E38"/>
    <w:rsid w:val="002D31CD"/>
    <w:rsid w:val="002F026B"/>
    <w:rsid w:val="003061FE"/>
    <w:rsid w:val="003163C1"/>
    <w:rsid w:val="00335C8E"/>
    <w:rsid w:val="003519A6"/>
    <w:rsid w:val="003D02E3"/>
    <w:rsid w:val="004277E7"/>
    <w:rsid w:val="00457995"/>
    <w:rsid w:val="00461653"/>
    <w:rsid w:val="004953B3"/>
    <w:rsid w:val="00500A9A"/>
    <w:rsid w:val="00581C9E"/>
    <w:rsid w:val="005D3C40"/>
    <w:rsid w:val="005D45EE"/>
    <w:rsid w:val="005E5548"/>
    <w:rsid w:val="005F3B5C"/>
    <w:rsid w:val="00663A7A"/>
    <w:rsid w:val="006D543D"/>
    <w:rsid w:val="006E32A2"/>
    <w:rsid w:val="006F2305"/>
    <w:rsid w:val="007E5072"/>
    <w:rsid w:val="008678C8"/>
    <w:rsid w:val="00875F2D"/>
    <w:rsid w:val="008951C8"/>
    <w:rsid w:val="008B61F2"/>
    <w:rsid w:val="008D1F80"/>
    <w:rsid w:val="008D3A13"/>
    <w:rsid w:val="008E3019"/>
    <w:rsid w:val="00920F12"/>
    <w:rsid w:val="0092159D"/>
    <w:rsid w:val="00926563"/>
    <w:rsid w:val="00952465"/>
    <w:rsid w:val="009B5D91"/>
    <w:rsid w:val="009F3C31"/>
    <w:rsid w:val="00A12BD3"/>
    <w:rsid w:val="00A1324C"/>
    <w:rsid w:val="00A671B4"/>
    <w:rsid w:val="00A80A7E"/>
    <w:rsid w:val="00A83723"/>
    <w:rsid w:val="00AC7268"/>
    <w:rsid w:val="00AE4DE8"/>
    <w:rsid w:val="00AE5C0E"/>
    <w:rsid w:val="00B13355"/>
    <w:rsid w:val="00B2259E"/>
    <w:rsid w:val="00B54691"/>
    <w:rsid w:val="00C34DE3"/>
    <w:rsid w:val="00C96F0A"/>
    <w:rsid w:val="00CD25F5"/>
    <w:rsid w:val="00D038A2"/>
    <w:rsid w:val="00D55E9B"/>
    <w:rsid w:val="00D61A22"/>
    <w:rsid w:val="00D86308"/>
    <w:rsid w:val="00D94707"/>
    <w:rsid w:val="00DD163F"/>
    <w:rsid w:val="00DD4B5D"/>
    <w:rsid w:val="00DF498B"/>
    <w:rsid w:val="00E46A4D"/>
    <w:rsid w:val="00E52F05"/>
    <w:rsid w:val="00E738F6"/>
    <w:rsid w:val="00ED1CDA"/>
    <w:rsid w:val="00EF44C9"/>
    <w:rsid w:val="00F1034E"/>
    <w:rsid w:val="00F33400"/>
    <w:rsid w:val="00F467C2"/>
    <w:rsid w:val="00F50AC6"/>
    <w:rsid w:val="00F534DB"/>
    <w:rsid w:val="00F57274"/>
    <w:rsid w:val="00FC13B8"/>
    <w:rsid w:val="00FC5ABD"/>
    <w:rsid w:val="00FF13C5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03A5F0-76A4-4FE0-B038-574B964A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0174D9"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9B5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ECF86-0994-46F0-9DF5-AC317EF70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Shantal Paley</dc:creator>
  <cp:keywords/>
  <dc:description/>
  <cp:lastModifiedBy>Mrs McKay</cp:lastModifiedBy>
  <cp:revision>2</cp:revision>
  <dcterms:created xsi:type="dcterms:W3CDTF">2020-06-01T13:36:00Z</dcterms:created>
  <dcterms:modified xsi:type="dcterms:W3CDTF">2020-06-01T13:36:00Z</dcterms:modified>
</cp:coreProperties>
</file>