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4961"/>
        <w:gridCol w:w="850"/>
        <w:gridCol w:w="3544"/>
      </w:tblGrid>
      <w:tr w:rsidR="00012051" w14:paraId="5231A49B" w14:textId="77777777" w:rsidTr="00190A5A">
        <w:trPr>
          <w:cantSplit/>
          <w:trHeight w:hRule="exact" w:val="1418"/>
        </w:trPr>
        <w:tc>
          <w:tcPr>
            <w:tcW w:w="993" w:type="dxa"/>
          </w:tcPr>
          <w:p w14:paraId="2D5D084E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Our Ref:</w:t>
            </w:r>
          </w:p>
          <w:p w14:paraId="6514710D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Your Ref:</w:t>
            </w:r>
          </w:p>
          <w:p w14:paraId="5C41DBF5" w14:textId="77777777" w:rsidR="00190A5A" w:rsidRDefault="00190A5A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Contact:</w:t>
            </w:r>
          </w:p>
          <w:p w14:paraId="65A036D8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Tel:</w:t>
            </w:r>
          </w:p>
          <w:p w14:paraId="4E64EB70" w14:textId="77777777" w:rsidR="00190A5A" w:rsidRDefault="00190A5A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Fax:</w:t>
            </w:r>
          </w:p>
          <w:p w14:paraId="10A901E8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E-mail:</w:t>
            </w:r>
          </w:p>
          <w:p w14:paraId="3EBAC912" w14:textId="77777777" w:rsidR="00012051" w:rsidRDefault="00012051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Date:</w:t>
            </w:r>
          </w:p>
        </w:tc>
        <w:tc>
          <w:tcPr>
            <w:tcW w:w="4961" w:type="dxa"/>
          </w:tcPr>
          <w:p w14:paraId="1EC07C53" w14:textId="77777777" w:rsidR="00190A5A" w:rsidRDefault="00190A5A" w:rsidP="00190A5A">
            <w:pPr>
              <w:spacing w:line="200" w:lineRule="exact"/>
              <w:rPr>
                <w:rFonts w:ascii="Arial" w:hAnsi="Arial"/>
                <w:sz w:val="18"/>
              </w:rPr>
            </w:pPr>
          </w:p>
          <w:p w14:paraId="596E4C40" w14:textId="77777777" w:rsidR="0048449C" w:rsidRDefault="0048449C" w:rsidP="00190A5A">
            <w:pPr>
              <w:spacing w:line="200" w:lineRule="exact"/>
              <w:rPr>
                <w:rFonts w:ascii="Arial" w:hAnsi="Arial"/>
                <w:sz w:val="18"/>
              </w:rPr>
            </w:pPr>
          </w:p>
          <w:p w14:paraId="777013C1" w14:textId="77777777" w:rsidR="00DC553B" w:rsidRDefault="00DC553B" w:rsidP="00190A5A">
            <w:pPr>
              <w:spacing w:line="200" w:lineRule="exact"/>
              <w:rPr>
                <w:rFonts w:ascii="Arial" w:hAnsi="Arial"/>
                <w:sz w:val="18"/>
              </w:rPr>
            </w:pPr>
          </w:p>
          <w:p w14:paraId="21B2D185" w14:textId="77777777" w:rsidR="00190A5A" w:rsidRDefault="00190A5A" w:rsidP="00190A5A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01698 274940</w:t>
            </w:r>
          </w:p>
          <w:p w14:paraId="641C9F46" w14:textId="77777777" w:rsidR="00190A5A" w:rsidRDefault="00190A5A" w:rsidP="00190A5A">
            <w:pPr>
              <w:spacing w:line="200" w:lineRule="exac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01698 842662</w:t>
            </w:r>
          </w:p>
          <w:p w14:paraId="391736F8" w14:textId="782A3BE0" w:rsidR="00190A5A" w:rsidRDefault="00BE13D6" w:rsidP="00190A5A">
            <w:pPr>
              <w:spacing w:line="200" w:lineRule="exact"/>
            </w:pPr>
            <w:hyperlink r:id="rId7" w:history="1">
              <w:r w:rsidRPr="008837F4">
                <w:rPr>
                  <w:rStyle w:val="Hyperlink"/>
                </w:rPr>
                <w:t>Enquiries-at-bellshill@northlan.org.uk</w:t>
              </w:r>
            </w:hyperlink>
          </w:p>
          <w:p w14:paraId="6BF4B25A" w14:textId="373D956D" w:rsidR="00BE13D6" w:rsidRDefault="00BE13D6" w:rsidP="00190A5A">
            <w:pPr>
              <w:spacing w:line="200" w:lineRule="exact"/>
            </w:pPr>
            <w:r>
              <w:t>04.03.26</w:t>
            </w:r>
          </w:p>
          <w:p w14:paraId="4885E775" w14:textId="77777777" w:rsidR="00BE13D6" w:rsidRDefault="00BE13D6" w:rsidP="00190A5A">
            <w:pPr>
              <w:spacing w:line="200" w:lineRule="exact"/>
            </w:pPr>
          </w:p>
          <w:p w14:paraId="1E45D02B" w14:textId="77777777" w:rsidR="00BE13D6" w:rsidRDefault="00BE13D6" w:rsidP="00190A5A">
            <w:pPr>
              <w:spacing w:line="200" w:lineRule="exact"/>
            </w:pPr>
          </w:p>
          <w:p w14:paraId="4989DEBE" w14:textId="77777777" w:rsidR="00BE13D6" w:rsidRDefault="00BE13D6" w:rsidP="00190A5A">
            <w:pPr>
              <w:spacing w:line="200" w:lineRule="exact"/>
            </w:pPr>
          </w:p>
          <w:p w14:paraId="44A73AC4" w14:textId="77777777" w:rsidR="00BE13D6" w:rsidRDefault="00BE13D6" w:rsidP="00190A5A">
            <w:pPr>
              <w:spacing w:line="200" w:lineRule="exact"/>
              <w:rPr>
                <w:rFonts w:ascii="Arial" w:hAnsi="Arial"/>
                <w:sz w:val="18"/>
              </w:rPr>
            </w:pPr>
          </w:p>
          <w:p w14:paraId="4AA48935" w14:textId="77777777" w:rsidR="00190A5A" w:rsidRDefault="00190A5A" w:rsidP="00190A5A">
            <w:pPr>
              <w:spacing w:line="200" w:lineRule="exact"/>
              <w:rPr>
                <w:rFonts w:ascii="Arial" w:hAnsi="Arial"/>
                <w:sz w:val="18"/>
              </w:rPr>
            </w:pPr>
          </w:p>
        </w:tc>
        <w:tc>
          <w:tcPr>
            <w:tcW w:w="4394" w:type="dxa"/>
            <w:gridSpan w:val="2"/>
          </w:tcPr>
          <w:p w14:paraId="25308A2D" w14:textId="77777777" w:rsidR="00012051" w:rsidRDefault="00012051" w:rsidP="00FB2633">
            <w:pPr>
              <w:jc w:val="center"/>
            </w:pPr>
          </w:p>
        </w:tc>
      </w:tr>
      <w:tr w:rsidR="00012051" w14:paraId="1E5C82F1" w14:textId="77777777" w:rsidTr="000945B6">
        <w:trPr>
          <w:cantSplit/>
          <w:trHeight w:val="1990"/>
        </w:trPr>
        <w:tc>
          <w:tcPr>
            <w:tcW w:w="5954" w:type="dxa"/>
            <w:gridSpan w:val="2"/>
            <w:tcBorders>
              <w:bottom w:val="nil"/>
            </w:tcBorders>
          </w:tcPr>
          <w:p w14:paraId="5584BA5B" w14:textId="77777777" w:rsidR="00012051" w:rsidRDefault="00012051">
            <w:pPr>
              <w:spacing w:line="260" w:lineRule="exact"/>
            </w:pPr>
          </w:p>
          <w:p w14:paraId="5FEE0C0C" w14:textId="77777777" w:rsidR="00E00E64" w:rsidRPr="00C110F1" w:rsidRDefault="00E00E64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</w:p>
          <w:p w14:paraId="4A512424" w14:textId="77777777" w:rsidR="00E00E64" w:rsidRPr="00CA5F69" w:rsidRDefault="00E00E64">
            <w:pPr>
              <w:spacing w:line="2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E4559E" w14:textId="77777777" w:rsidR="00012051" w:rsidRDefault="00012051" w:rsidP="007B52AB"/>
        </w:tc>
        <w:tc>
          <w:tcPr>
            <w:tcW w:w="3544" w:type="dxa"/>
          </w:tcPr>
          <w:p w14:paraId="43B54E63" w14:textId="77777777" w:rsidR="005159AA" w:rsidRPr="000945B6" w:rsidRDefault="00C22385" w:rsidP="00407BC5">
            <w:pPr>
              <w:rPr>
                <w:rFonts w:ascii="Arial Black" w:hAnsi="Arial Black"/>
              </w:rPr>
            </w:pPr>
            <w:r w:rsidRPr="000945B6">
              <w:rPr>
                <w:rFonts w:ascii="Arial Black" w:hAnsi="Arial Black"/>
              </w:rPr>
              <w:t>Education and Families</w:t>
            </w:r>
          </w:p>
          <w:p w14:paraId="1D8D0A74" w14:textId="77777777" w:rsidR="00455E3A" w:rsidRDefault="00190A5A" w:rsidP="00FB055E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Jodie McGraw</w:t>
            </w:r>
          </w:p>
          <w:p w14:paraId="46D6B97D" w14:textId="77777777" w:rsidR="00407BC5" w:rsidRDefault="00190A5A" w:rsidP="00FB055E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Head Teacher</w:t>
            </w:r>
          </w:p>
          <w:p w14:paraId="3696D6D7" w14:textId="77777777" w:rsidR="00F201CB" w:rsidRPr="000945B6" w:rsidRDefault="00F201CB" w:rsidP="00F201CB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BELLSHILL ACADEMY</w:t>
            </w:r>
          </w:p>
          <w:p w14:paraId="53BCB532" w14:textId="77777777" w:rsidR="00E00F75" w:rsidRPr="000945B6" w:rsidRDefault="00190A5A" w:rsidP="00FB055E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321 Main Street</w:t>
            </w:r>
          </w:p>
          <w:p w14:paraId="098016C2" w14:textId="77777777" w:rsidR="00012051" w:rsidRPr="000945B6" w:rsidRDefault="00190A5A" w:rsidP="00FB055E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BELLSHILL</w:t>
            </w:r>
            <w:r w:rsidR="004E2BA6" w:rsidRPr="000945B6">
              <w:rPr>
                <w:rFonts w:ascii="Arial" w:hAnsi="Arial"/>
              </w:rPr>
              <w:t xml:space="preserve">    </w:t>
            </w:r>
            <w:r w:rsidRPr="000945B6">
              <w:rPr>
                <w:rFonts w:ascii="Arial" w:hAnsi="Arial"/>
              </w:rPr>
              <w:t>ML4 1AR</w:t>
            </w:r>
          </w:p>
          <w:p w14:paraId="11F5D0EB" w14:textId="77777777" w:rsidR="00407BC5" w:rsidRPr="00407BC5" w:rsidRDefault="00407BC5" w:rsidP="00FB055E">
            <w:pPr>
              <w:spacing w:line="276" w:lineRule="auto"/>
              <w:rPr>
                <w:rFonts w:ascii="Arial" w:hAnsi="Arial"/>
              </w:rPr>
            </w:pPr>
            <w:r w:rsidRPr="000945B6">
              <w:rPr>
                <w:rFonts w:ascii="Arial" w:hAnsi="Arial"/>
              </w:rPr>
              <w:t>www.northlanarkshire.gov.uk</w:t>
            </w:r>
          </w:p>
        </w:tc>
      </w:tr>
      <w:tr w:rsidR="00012051" w14:paraId="5DBEE271" w14:textId="77777777" w:rsidTr="00783712">
        <w:trPr>
          <w:cantSplit/>
          <w:trHeight w:hRule="exact" w:val="275"/>
        </w:trPr>
        <w:tc>
          <w:tcPr>
            <w:tcW w:w="10348" w:type="dxa"/>
            <w:gridSpan w:val="4"/>
            <w:vAlign w:val="center"/>
          </w:tcPr>
          <w:p w14:paraId="5E181A89" w14:textId="77777777" w:rsidR="00012051" w:rsidRDefault="00012051">
            <w:pPr>
              <w:rPr>
                <w:rFonts w:ascii="Arial" w:hAnsi="Arial"/>
                <w:sz w:val="22"/>
              </w:rPr>
            </w:pPr>
          </w:p>
        </w:tc>
      </w:tr>
    </w:tbl>
    <w:p w14:paraId="7F01FFBC" w14:textId="77777777" w:rsidR="00012051" w:rsidRDefault="00012051" w:rsidP="00DC553B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10F2761D" w14:textId="77777777" w:rsid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1B186639" w14:textId="31E998E5" w:rsidR="00BE13D6" w:rsidRP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  <w:r w:rsidRPr="00BE13D6">
        <w:rPr>
          <w:rFonts w:ascii="Arial" w:hAnsi="Arial"/>
          <w:sz w:val="24"/>
        </w:rPr>
        <w:t>Dear parent</w:t>
      </w:r>
      <w:r w:rsidR="00E91A8A">
        <w:rPr>
          <w:rFonts w:ascii="Arial" w:hAnsi="Arial"/>
          <w:sz w:val="24"/>
        </w:rPr>
        <w:t>s/</w:t>
      </w:r>
      <w:r w:rsidRPr="00BE13D6">
        <w:rPr>
          <w:rFonts w:ascii="Arial" w:hAnsi="Arial"/>
          <w:sz w:val="24"/>
        </w:rPr>
        <w:t>carers</w:t>
      </w:r>
      <w:r w:rsidR="00E91A8A">
        <w:rPr>
          <w:rFonts w:ascii="Arial" w:hAnsi="Arial"/>
          <w:sz w:val="24"/>
        </w:rPr>
        <w:t>,</w:t>
      </w:r>
    </w:p>
    <w:p w14:paraId="12166A9B" w14:textId="77777777" w:rsidR="00BE13D6" w:rsidRP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0104843E" w14:textId="77777777" w:rsidR="00BE13D6" w:rsidRP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  <w:r w:rsidRPr="00BE13D6">
        <w:rPr>
          <w:rFonts w:ascii="Arial" w:hAnsi="Arial"/>
          <w:sz w:val="24"/>
        </w:rPr>
        <w:t xml:space="preserve">On 12th January, </w:t>
      </w:r>
      <w:proofErr w:type="spellStart"/>
      <w:r w:rsidRPr="00BE13D6">
        <w:rPr>
          <w:rFonts w:ascii="Arial" w:hAnsi="Arial"/>
          <w:sz w:val="24"/>
        </w:rPr>
        <w:t>HMIe</w:t>
      </w:r>
      <w:proofErr w:type="spellEnd"/>
      <w:r w:rsidRPr="00BE13D6">
        <w:rPr>
          <w:rFonts w:ascii="Arial" w:hAnsi="Arial"/>
          <w:sz w:val="24"/>
        </w:rPr>
        <w:t xml:space="preserve"> visited our school to inspect two quality indicators: Learning, Teaching and Assessment and Raising Attainment and Achievement. </w:t>
      </w:r>
    </w:p>
    <w:p w14:paraId="25520063" w14:textId="77777777" w:rsidR="00BE13D6" w:rsidRP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55E5A2D7" w14:textId="06E609FF" w:rsidR="00BE13D6" w:rsidRP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  <w:r w:rsidRPr="00BE13D6">
        <w:rPr>
          <w:rFonts w:ascii="Arial" w:hAnsi="Arial"/>
          <w:sz w:val="24"/>
        </w:rPr>
        <w:t>These two indicators and ratings are reflected in a</w:t>
      </w:r>
      <w:r w:rsidR="00E91A8A">
        <w:rPr>
          <w:rFonts w:ascii="Arial" w:hAnsi="Arial"/>
          <w:sz w:val="24"/>
        </w:rPr>
        <w:t>n</w:t>
      </w:r>
      <w:r w:rsidRPr="00BE13D6">
        <w:rPr>
          <w:rFonts w:ascii="Arial" w:hAnsi="Arial"/>
          <w:sz w:val="24"/>
        </w:rPr>
        <w:t xml:space="preserve"> inspection report letter and summary of inspection findings. These documents are now available on the </w:t>
      </w:r>
      <w:proofErr w:type="spellStart"/>
      <w:r w:rsidRPr="00BE13D6">
        <w:rPr>
          <w:rFonts w:ascii="Arial" w:hAnsi="Arial"/>
          <w:sz w:val="24"/>
        </w:rPr>
        <w:t>HMIe</w:t>
      </w:r>
      <w:proofErr w:type="spellEnd"/>
      <w:r w:rsidRPr="00BE13D6">
        <w:rPr>
          <w:rFonts w:ascii="Arial" w:hAnsi="Arial"/>
          <w:sz w:val="24"/>
        </w:rPr>
        <w:t xml:space="preserve"> website</w:t>
      </w:r>
      <w:r w:rsidR="00E91A8A">
        <w:rPr>
          <w:rFonts w:ascii="Arial" w:hAnsi="Arial"/>
          <w:sz w:val="24"/>
        </w:rPr>
        <w:t>:</w:t>
      </w:r>
    </w:p>
    <w:p w14:paraId="65A50561" w14:textId="77777777" w:rsidR="00BE13D6" w:rsidRP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06CC58B9" w14:textId="77777777" w:rsidR="00BE13D6" w:rsidRP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  <w:hyperlink r:id="rId8" w:tgtFrame="_blank" w:tooltip="https://educationinspectorate.gov.scot/find-an-inspection-report/details/?id=1633" w:history="1">
        <w:r w:rsidRPr="00BE13D6">
          <w:rPr>
            <w:rStyle w:val="Hyperlink"/>
            <w:rFonts w:ascii="Arial" w:hAnsi="Arial"/>
            <w:sz w:val="24"/>
          </w:rPr>
          <w:t>https://educationinspectorate.gov.scot/find-an-inspection-report/details/?id=1633</w:t>
        </w:r>
      </w:hyperlink>
    </w:p>
    <w:p w14:paraId="7F91A8D1" w14:textId="77777777" w:rsidR="00E91A8A" w:rsidRDefault="00E91A8A" w:rsidP="00BE13D6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591B69CD" w14:textId="2239DAF4" w:rsidR="00BE13D6" w:rsidRP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  <w:proofErr w:type="spellStart"/>
      <w:r w:rsidRPr="00BE13D6">
        <w:rPr>
          <w:rFonts w:ascii="Arial" w:hAnsi="Arial"/>
          <w:sz w:val="24"/>
        </w:rPr>
        <w:t>HMIe</w:t>
      </w:r>
      <w:proofErr w:type="spellEnd"/>
      <w:r w:rsidRPr="00BE13D6">
        <w:rPr>
          <w:rFonts w:ascii="Arial" w:hAnsi="Arial"/>
          <w:sz w:val="24"/>
        </w:rPr>
        <w:t xml:space="preserve"> validate a school's own ratings, and I am pleased to share they agreed with our self-evaluation</w:t>
      </w:r>
      <w:r w:rsidR="00E91A8A">
        <w:rPr>
          <w:rFonts w:ascii="Arial" w:hAnsi="Arial"/>
          <w:sz w:val="24"/>
        </w:rPr>
        <w:t xml:space="preserve"> of our improvements and next steps. </w:t>
      </w:r>
      <w:r w:rsidRPr="00BE13D6">
        <w:rPr>
          <w:rFonts w:ascii="Arial" w:hAnsi="Arial"/>
          <w:sz w:val="24"/>
        </w:rPr>
        <w:t xml:space="preserve">This outcome means </w:t>
      </w:r>
      <w:proofErr w:type="spellStart"/>
      <w:r w:rsidRPr="00BE13D6">
        <w:rPr>
          <w:rFonts w:ascii="Arial" w:hAnsi="Arial"/>
          <w:sz w:val="24"/>
        </w:rPr>
        <w:t>HMIe</w:t>
      </w:r>
      <w:proofErr w:type="spellEnd"/>
      <w:r w:rsidRPr="00BE13D6">
        <w:rPr>
          <w:rFonts w:ascii="Arial" w:hAnsi="Arial"/>
          <w:sz w:val="24"/>
        </w:rPr>
        <w:t xml:space="preserve"> are confident that the school has the capacity to continue to improve and so will make no more visits in connection with this inspection</w:t>
      </w:r>
      <w:r w:rsidR="00D67F73">
        <w:rPr>
          <w:rFonts w:ascii="Arial" w:hAnsi="Arial"/>
          <w:sz w:val="24"/>
        </w:rPr>
        <w:t xml:space="preserve">. </w:t>
      </w:r>
      <w:r w:rsidRPr="00BE13D6">
        <w:rPr>
          <w:rFonts w:ascii="Arial" w:hAnsi="Arial"/>
          <w:sz w:val="24"/>
        </w:rPr>
        <w:t xml:space="preserve">This was a positive </w:t>
      </w:r>
      <w:r w:rsidR="00E91A8A" w:rsidRPr="00BE13D6">
        <w:rPr>
          <w:rFonts w:ascii="Arial" w:hAnsi="Arial"/>
          <w:sz w:val="24"/>
        </w:rPr>
        <w:t>experience,</w:t>
      </w:r>
      <w:r w:rsidRPr="00BE13D6">
        <w:rPr>
          <w:rFonts w:ascii="Arial" w:hAnsi="Arial"/>
          <w:sz w:val="24"/>
        </w:rPr>
        <w:t xml:space="preserve"> and I am very grateful to the whole school community who shone during the visit.  We will continue to work very hard for your children.</w:t>
      </w:r>
      <w:r w:rsidR="00E91A8A">
        <w:rPr>
          <w:rFonts w:ascii="Arial" w:hAnsi="Arial"/>
          <w:sz w:val="24"/>
        </w:rPr>
        <w:t xml:space="preserve"> </w:t>
      </w:r>
      <w:r w:rsidRPr="00BE13D6">
        <w:rPr>
          <w:rFonts w:ascii="Arial" w:hAnsi="Arial"/>
          <w:sz w:val="24"/>
        </w:rPr>
        <w:t>As always, please do not hesitate to get in touch if need anything,</w:t>
      </w:r>
    </w:p>
    <w:p w14:paraId="0BB6CE51" w14:textId="77777777" w:rsidR="00BE13D6" w:rsidRP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56BC20B0" w14:textId="74FC8E63" w:rsidR="00BE13D6" w:rsidRDefault="00E91A8A" w:rsidP="00BE13D6">
      <w:pPr>
        <w:autoSpaceDE w:val="0"/>
        <w:autoSpaceDN w:val="0"/>
        <w:adjustRightInd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>Yours faithfully,</w:t>
      </w:r>
    </w:p>
    <w:p w14:paraId="284C77EF" w14:textId="77777777" w:rsidR="00BE13D6" w:rsidRDefault="00BE13D6" w:rsidP="00BE13D6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00C18720" w14:textId="0D5C3A15" w:rsidR="00BE13D6" w:rsidRDefault="00E91A8A" w:rsidP="00BE13D6">
      <w:pPr>
        <w:autoSpaceDE w:val="0"/>
        <w:autoSpaceDN w:val="0"/>
        <w:adjustRightInd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Mrs </w:t>
      </w:r>
      <w:r w:rsidR="00BE13D6" w:rsidRPr="00BE13D6">
        <w:rPr>
          <w:rFonts w:ascii="Arial" w:hAnsi="Arial"/>
          <w:sz w:val="24"/>
        </w:rPr>
        <w:t>Jodie McGraw</w:t>
      </w:r>
    </w:p>
    <w:p w14:paraId="2712DC27" w14:textId="0EAABE13" w:rsidR="00E91A8A" w:rsidRPr="00BE13D6" w:rsidRDefault="00E91A8A" w:rsidP="00BE13D6">
      <w:pPr>
        <w:autoSpaceDE w:val="0"/>
        <w:autoSpaceDN w:val="0"/>
        <w:adjustRightInd w:val="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Head Teacher </w:t>
      </w:r>
    </w:p>
    <w:p w14:paraId="0ABCC4B7" w14:textId="77777777" w:rsidR="00F667C0" w:rsidRDefault="00F667C0" w:rsidP="00DC553B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06D345E0" w14:textId="77777777" w:rsidR="00F667C0" w:rsidRDefault="00F667C0" w:rsidP="00DC553B">
      <w:pPr>
        <w:autoSpaceDE w:val="0"/>
        <w:autoSpaceDN w:val="0"/>
        <w:adjustRightInd w:val="0"/>
        <w:rPr>
          <w:rFonts w:ascii="Arial" w:hAnsi="Arial"/>
          <w:sz w:val="24"/>
        </w:rPr>
      </w:pPr>
    </w:p>
    <w:p w14:paraId="722C47FC" w14:textId="77777777" w:rsidR="00F667C0" w:rsidRDefault="00F667C0" w:rsidP="00DC553B">
      <w:pPr>
        <w:autoSpaceDE w:val="0"/>
        <w:autoSpaceDN w:val="0"/>
        <w:adjustRightInd w:val="0"/>
        <w:rPr>
          <w:rFonts w:ascii="Arial" w:hAnsi="Arial"/>
          <w:sz w:val="24"/>
        </w:rPr>
      </w:pPr>
    </w:p>
    <w:sectPr w:rsidR="00F667C0" w:rsidSect="006E261A">
      <w:footerReference w:type="default" r:id="rId9"/>
      <w:headerReference w:type="first" r:id="rId10"/>
      <w:footerReference w:type="first" r:id="rId11"/>
      <w:pgSz w:w="11906" w:h="16838" w:code="9"/>
      <w:pgMar w:top="1021" w:right="1021" w:bottom="1843" w:left="1021" w:header="737" w:footer="90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4CB25" w14:textId="77777777" w:rsidR="00285FC5" w:rsidRDefault="00285FC5">
      <w:r>
        <w:separator/>
      </w:r>
    </w:p>
  </w:endnote>
  <w:endnote w:type="continuationSeparator" w:id="0">
    <w:p w14:paraId="1FED6E7B" w14:textId="77777777" w:rsidR="00285FC5" w:rsidRDefault="0028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202E9" w14:textId="77777777" w:rsidR="007870A3" w:rsidRPr="00895A42" w:rsidRDefault="007870A3" w:rsidP="00FB2633">
    <w:pPr>
      <w:pStyle w:val="Footer"/>
      <w:rPr>
        <w:sz w:val="24"/>
        <w:szCs w:val="24"/>
      </w:rPr>
    </w:pPr>
    <w:r>
      <w:rPr>
        <w:sz w:val="22"/>
      </w:rPr>
      <w:t xml:space="preserve">      </w:t>
    </w:r>
    <w:r>
      <w:rPr>
        <w:rFonts w:cs="Arial"/>
      </w:rPr>
      <w:tab/>
    </w:r>
    <w:r>
      <w:rPr>
        <w:position w:val="6"/>
      </w:rPr>
      <w:tab/>
      <w:t xml:space="preserve">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2DA90" w14:textId="77777777" w:rsidR="00C22385" w:rsidRDefault="0048449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A1666C" wp14:editId="5BE32190">
          <wp:simplePos x="0" y="0"/>
          <wp:positionH relativeFrom="column">
            <wp:posOffset>-347980</wp:posOffset>
          </wp:positionH>
          <wp:positionV relativeFrom="paragraph">
            <wp:posOffset>-311785</wp:posOffset>
          </wp:positionV>
          <wp:extent cx="869315" cy="817880"/>
          <wp:effectExtent l="0" t="0" r="0" b="0"/>
          <wp:wrapTight wrapText="bothSides">
            <wp:wrapPolygon edited="0">
              <wp:start x="21600" y="21600"/>
              <wp:lineTo x="21600" y="470"/>
              <wp:lineTo x="300" y="470"/>
              <wp:lineTo x="300" y="21600"/>
              <wp:lineTo x="21600" y="21600"/>
            </wp:wrapPolygon>
          </wp:wrapTight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869315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8B7378" wp14:editId="07D99A7D">
              <wp:simplePos x="0" y="0"/>
              <wp:positionH relativeFrom="column">
                <wp:posOffset>889000</wp:posOffset>
              </wp:positionH>
              <wp:positionV relativeFrom="paragraph">
                <wp:posOffset>-86995</wp:posOffset>
              </wp:positionV>
              <wp:extent cx="1866900" cy="678180"/>
              <wp:effectExtent l="0" t="0" r="0" b="0"/>
              <wp:wrapNone/>
              <wp:docPr id="66035228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6900" cy="678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437D53" id="Rectangle 2" o:spid="_x0000_s1026" style="position:absolute;margin-left:70pt;margin-top:-6.85pt;width:147pt;height:5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38D92" w14:textId="77777777" w:rsidR="00285FC5" w:rsidRDefault="00285FC5">
      <w:r>
        <w:separator/>
      </w:r>
    </w:p>
  </w:footnote>
  <w:footnote w:type="continuationSeparator" w:id="0">
    <w:p w14:paraId="7D83BABD" w14:textId="77777777" w:rsidR="00285FC5" w:rsidRDefault="00285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469EE" w14:textId="77777777" w:rsidR="005159AA" w:rsidRDefault="004844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D240BE7" wp14:editId="4AE985E4">
              <wp:simplePos x="0" y="0"/>
              <wp:positionH relativeFrom="column">
                <wp:posOffset>-648970</wp:posOffset>
              </wp:positionH>
              <wp:positionV relativeFrom="page">
                <wp:posOffset>40640</wp:posOffset>
              </wp:positionV>
              <wp:extent cx="7581900" cy="10736580"/>
              <wp:effectExtent l="0" t="0" r="0" b="0"/>
              <wp:wrapNone/>
              <wp:docPr id="124766101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900" cy="1073658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66103F" id="Rectangle 1" o:spid="_x0000_s1026" style="position:absolute;margin-left:-51.1pt;margin-top:3.2pt;width:597pt;height:845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BaOEJJTQQZAAAAAAAEAAAAHjhCSU0D8wAAAAAACQAAAAAAAAAAAQA4QklN&#10;BAoAAAAAAAE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jOAAAAAFJnaHRsb25nAAAGO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BfIAAAABAAAAcQAAAKAAAAFUAADUgAAABdYAGAAB/9j/7QAM&#10;QWRvYmVfQ00AAf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" stroked="f" strokeweight="1pt">
              <v:fill r:id="rId2" o:title="" recolor="t" rotate="t" type="frame"/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BC26805" wp14:editId="6C1D931B">
              <wp:simplePos x="0" y="0"/>
              <wp:positionH relativeFrom="column">
                <wp:posOffset>-668655</wp:posOffset>
              </wp:positionH>
              <wp:positionV relativeFrom="page">
                <wp:posOffset>1905</wp:posOffset>
              </wp:positionV>
              <wp:extent cx="7581900" cy="10736580"/>
              <wp:effectExtent l="0" t="0" r="0" b="0"/>
              <wp:wrapNone/>
              <wp:docPr id="117898702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900" cy="10736580"/>
                      </a:xfrm>
                      <a:prstGeom prst="rect">
                        <a:avLst/>
                      </a:prstGeom>
                      <a:blipFill dpi="0" rotWithShape="1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488080" id="Rectangle 1" o:spid="_x0000_s1026" style="position:absolute;margin-left:-52.65pt;margin-top:.15pt;width:597pt;height:845.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Fo4QklNBBkAAAAAAAQAAAAeOEJJTQPzAAAAAAAJAAAA&#10;AAAAAAABADhCSU0ECgAAAAAAAQ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IzgAA&#10;AABSZ2h0bG9uZwAABjo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AX9AAAAAQAAAHEAAACgAAABVAAA1IAAAAXhABgAAf/Y/+0ADEFkb2Jl&#10;X0NNAAH/7gAOQWRvYmUAZIAAAAAB/9sAhAAMCAgICQgMCQkMEQsKCxEVDwwMDxUYExMVExMYEQwM&#10;DAwMDBEMDAwMDAwMDAwMDAwMDAwMDAwMDAwMDAwMDAwMAQ0LCw0ODRAODhAUDg4OFBQODg4OFBEM&#10;DAwMDBERDAwMDAwMEQwMDAwMDAwMDAwMDAwMDAwMDAwMDAwMDAwMDAz/wAARCACgAHE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jOBjoDAREAAhEBAxEB/90ABADI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GKop52nSCeG&#10;Z6Wb7eqSKVJGpqjxJP4J1Qko/jkR9LWOllNrEe9Ag8PLqzI6gFgQGFRUcRUio9RUEV9Qes3vfV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L+dfxuoflz8Ru+fj5UxU75HsDYWTh2j&#10;PVFFhx/YGDZNydfZKWR7aY4MzR0LzEMpMQdbgMfYv5B5mk5P5x2/mJSdNvKviAcTC3ZMv2mNmA+d&#10;D5dFm8WA3PbJrE8XU6fkwyp/3oD8uqBP+E/XU1dn9hbDyW4MZUUkPUlb2PX5Wirqd4ZaTdZ3/lML&#10;icZWQSANHPDMKmpCsAVelsf6e4X+8bylHzT9/S/5gcCS02na9tuA3FWlktgluK/m8yn1i6yL5F5u&#10;PLX3QLbY4W03O7X95BTgwhSUPOfsICRMPSXrav8AY56g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A9E/HbZHx+m7ZbZMSw0/a/bW8O2chAKZKf+G5He9e24&#10;MxiYDGxVqdcrU5OsgARAgqjEFsgZr3rfvDeJt+uRW5nhtIHfzaOygW3gU/6VATmvczHz6VtezHa7&#10;XZwaQWpnZF8g9xK0srfaxKr9iL0P3unST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" stroked="f" strokeweight="1pt">
              <v:fill r:id="rId4" o:title="" recolor="t" rotate="t" type="frame"/>
              <w10:wrap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D6"/>
    <w:rsid w:val="00012051"/>
    <w:rsid w:val="00030502"/>
    <w:rsid w:val="00080A3A"/>
    <w:rsid w:val="00083C30"/>
    <w:rsid w:val="000945B6"/>
    <w:rsid w:val="000B08CE"/>
    <w:rsid w:val="000E1294"/>
    <w:rsid w:val="000F5F2B"/>
    <w:rsid w:val="00110F75"/>
    <w:rsid w:val="001304D7"/>
    <w:rsid w:val="00147703"/>
    <w:rsid w:val="00154E60"/>
    <w:rsid w:val="00190A5A"/>
    <w:rsid w:val="001A1F87"/>
    <w:rsid w:val="001A4B8C"/>
    <w:rsid w:val="001A6280"/>
    <w:rsid w:val="001C655B"/>
    <w:rsid w:val="001D5E59"/>
    <w:rsid w:val="00264DCC"/>
    <w:rsid w:val="0026773B"/>
    <w:rsid w:val="00285FC5"/>
    <w:rsid w:val="002E6A8F"/>
    <w:rsid w:val="00361AFA"/>
    <w:rsid w:val="003778E3"/>
    <w:rsid w:val="00380F2E"/>
    <w:rsid w:val="003904CD"/>
    <w:rsid w:val="003C6D69"/>
    <w:rsid w:val="00407BC5"/>
    <w:rsid w:val="00453ECF"/>
    <w:rsid w:val="00455E3A"/>
    <w:rsid w:val="004566DD"/>
    <w:rsid w:val="0048449C"/>
    <w:rsid w:val="004906A1"/>
    <w:rsid w:val="004E2BA6"/>
    <w:rsid w:val="004F7D6D"/>
    <w:rsid w:val="00503A27"/>
    <w:rsid w:val="005139DF"/>
    <w:rsid w:val="005159AA"/>
    <w:rsid w:val="005547E0"/>
    <w:rsid w:val="00573613"/>
    <w:rsid w:val="005830A7"/>
    <w:rsid w:val="005F1E4A"/>
    <w:rsid w:val="00645F91"/>
    <w:rsid w:val="006531CF"/>
    <w:rsid w:val="00695F2B"/>
    <w:rsid w:val="006B6EA8"/>
    <w:rsid w:val="006E261A"/>
    <w:rsid w:val="0070477F"/>
    <w:rsid w:val="00733197"/>
    <w:rsid w:val="0076225A"/>
    <w:rsid w:val="00783712"/>
    <w:rsid w:val="007870A3"/>
    <w:rsid w:val="007B4F0A"/>
    <w:rsid w:val="007B52AB"/>
    <w:rsid w:val="007F1543"/>
    <w:rsid w:val="007F27F0"/>
    <w:rsid w:val="008045EC"/>
    <w:rsid w:val="00863945"/>
    <w:rsid w:val="00870534"/>
    <w:rsid w:val="0087345A"/>
    <w:rsid w:val="00895A42"/>
    <w:rsid w:val="008A1104"/>
    <w:rsid w:val="008B3E30"/>
    <w:rsid w:val="008B6D82"/>
    <w:rsid w:val="008E135C"/>
    <w:rsid w:val="008E753E"/>
    <w:rsid w:val="00914790"/>
    <w:rsid w:val="009508D1"/>
    <w:rsid w:val="00953709"/>
    <w:rsid w:val="00957801"/>
    <w:rsid w:val="009734D9"/>
    <w:rsid w:val="009C4EB3"/>
    <w:rsid w:val="009D51C3"/>
    <w:rsid w:val="00A002D6"/>
    <w:rsid w:val="00A038E3"/>
    <w:rsid w:val="00A21728"/>
    <w:rsid w:val="00A74F80"/>
    <w:rsid w:val="00A942D1"/>
    <w:rsid w:val="00AA25CD"/>
    <w:rsid w:val="00B307A8"/>
    <w:rsid w:val="00B62118"/>
    <w:rsid w:val="00B634C7"/>
    <w:rsid w:val="00B66EA2"/>
    <w:rsid w:val="00BA0BEE"/>
    <w:rsid w:val="00BE13D6"/>
    <w:rsid w:val="00C110F1"/>
    <w:rsid w:val="00C22385"/>
    <w:rsid w:val="00C23830"/>
    <w:rsid w:val="00C420DA"/>
    <w:rsid w:val="00C63EEC"/>
    <w:rsid w:val="00CA3666"/>
    <w:rsid w:val="00CA52D5"/>
    <w:rsid w:val="00CA5F69"/>
    <w:rsid w:val="00CB176A"/>
    <w:rsid w:val="00CC2673"/>
    <w:rsid w:val="00CF6A58"/>
    <w:rsid w:val="00D027BB"/>
    <w:rsid w:val="00D67187"/>
    <w:rsid w:val="00D67F73"/>
    <w:rsid w:val="00D924E1"/>
    <w:rsid w:val="00DC1957"/>
    <w:rsid w:val="00DC3583"/>
    <w:rsid w:val="00DC50EA"/>
    <w:rsid w:val="00DC553B"/>
    <w:rsid w:val="00DE6EB2"/>
    <w:rsid w:val="00E00E64"/>
    <w:rsid w:val="00E00F75"/>
    <w:rsid w:val="00E36B46"/>
    <w:rsid w:val="00E91A8A"/>
    <w:rsid w:val="00EB2670"/>
    <w:rsid w:val="00F04643"/>
    <w:rsid w:val="00F054B5"/>
    <w:rsid w:val="00F201CB"/>
    <w:rsid w:val="00F667C0"/>
    <w:rsid w:val="00F92295"/>
    <w:rsid w:val="00FA4B07"/>
    <w:rsid w:val="00FB055E"/>
    <w:rsid w:val="00FB2633"/>
    <w:rsid w:val="00FD7DC7"/>
    <w:rsid w:val="00FF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D891DE"/>
  <w15:chartTrackingRefBased/>
  <w15:docId w15:val="{4A0B1877-DBB2-4413-9D83-D77442AEB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/>
      <w:sz w:val="22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895A42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C238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23830"/>
    <w:rPr>
      <w:rFonts w:ascii="Segoe UI" w:hAnsi="Segoe UI" w:cs="Segoe UI"/>
      <w:sz w:val="18"/>
      <w:szCs w:val="18"/>
    </w:rPr>
  </w:style>
  <w:style w:type="character" w:styleId="Hyperlink">
    <w:name w:val="Hyperlink"/>
    <w:rsid w:val="00190A5A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1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inspectorate.gov.scot/find-an-inspection-report/details/?id=163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nquiries-at-bellshill@northlan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99SinclaiDani\OneDrive%20-%20Glow%20Scotland\Office%20Drive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F5919-B1F5-45B9-80E2-88B556C5B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1</Pages>
  <Words>231</Words>
  <Characters>1319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</vt:lpstr>
    </vt:vector>
  </TitlesOfParts>
  <Company>North Lanarkshire Council</Company>
  <LinksUpToDate>false</LinksUpToDate>
  <CharactersWithSpaces>1547</CharactersWithSpaces>
  <SharedDoc>false</SharedDoc>
  <HLinks>
    <vt:vector size="6" baseType="variant">
      <vt:variant>
        <vt:i4>6094895</vt:i4>
      </vt:variant>
      <vt:variant>
        <vt:i4>0</vt:i4>
      </vt:variant>
      <vt:variant>
        <vt:i4>0</vt:i4>
      </vt:variant>
      <vt:variant>
        <vt:i4>5</vt:i4>
      </vt:variant>
      <vt:variant>
        <vt:lpwstr>mailto:school@bellshill.n-lanark.sch.uk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subject/>
  <dc:creator>Danielle Sinclair</dc:creator>
  <cp:keywords/>
  <dc:description/>
  <cp:lastModifiedBy>Paul Lindsay</cp:lastModifiedBy>
  <cp:revision>2</cp:revision>
  <cp:lastPrinted>2023-08-23T13:09:00Z</cp:lastPrinted>
  <dcterms:created xsi:type="dcterms:W3CDTF">2026-03-05T08:00:00Z</dcterms:created>
  <dcterms:modified xsi:type="dcterms:W3CDTF">2026-03-05T08:00:00Z</dcterms:modified>
</cp:coreProperties>
</file>