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3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3"/>
        <w:gridCol w:w="4961"/>
        <w:gridCol w:w="850"/>
        <w:gridCol w:w="3544"/>
      </w:tblGrid>
      <w:tr w:rsidR="00012051" w14:paraId="0DC06630" w14:textId="77777777" w:rsidTr="00190A5A">
        <w:trPr>
          <w:cantSplit/>
          <w:trHeight w:hRule="exact" w:val="1418"/>
        </w:trPr>
        <w:tc>
          <w:tcPr>
            <w:tcW w:w="993" w:type="dxa"/>
          </w:tcPr>
          <w:p w14:paraId="56C78327" w14:textId="77777777" w:rsidR="00012051" w:rsidRDefault="00012051">
            <w:pPr>
              <w:spacing w:line="200" w:lineRule="exac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Our Ref:</w:t>
            </w:r>
          </w:p>
          <w:p w14:paraId="3EFF44A9" w14:textId="77777777" w:rsidR="00012051" w:rsidRDefault="00012051">
            <w:pPr>
              <w:spacing w:line="200" w:lineRule="exac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Your Ref:</w:t>
            </w:r>
          </w:p>
          <w:p w14:paraId="61F9EAE6" w14:textId="77777777" w:rsidR="00190A5A" w:rsidRDefault="00190A5A">
            <w:pPr>
              <w:spacing w:line="200" w:lineRule="exac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Contact:</w:t>
            </w:r>
          </w:p>
          <w:p w14:paraId="4BB55BC9" w14:textId="77777777" w:rsidR="00012051" w:rsidRDefault="00012051">
            <w:pPr>
              <w:spacing w:line="200" w:lineRule="exac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Tel:</w:t>
            </w:r>
          </w:p>
          <w:p w14:paraId="078F0CE2" w14:textId="77777777" w:rsidR="00190A5A" w:rsidRDefault="00190A5A">
            <w:pPr>
              <w:spacing w:line="200" w:lineRule="exac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Fax:</w:t>
            </w:r>
          </w:p>
          <w:p w14:paraId="15EDEBEF" w14:textId="77777777" w:rsidR="00012051" w:rsidRDefault="00012051">
            <w:pPr>
              <w:spacing w:line="200" w:lineRule="exac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E-mail:</w:t>
            </w:r>
          </w:p>
          <w:p w14:paraId="6380DB48" w14:textId="77777777" w:rsidR="00012051" w:rsidRDefault="00012051">
            <w:pPr>
              <w:spacing w:line="200" w:lineRule="exac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Date:</w:t>
            </w:r>
          </w:p>
        </w:tc>
        <w:tc>
          <w:tcPr>
            <w:tcW w:w="4961" w:type="dxa"/>
          </w:tcPr>
          <w:p w14:paraId="6169407B" w14:textId="77777777" w:rsidR="00190A5A" w:rsidRDefault="00190A5A" w:rsidP="00190A5A">
            <w:pPr>
              <w:spacing w:line="200" w:lineRule="exact"/>
              <w:rPr>
                <w:rFonts w:ascii="Arial" w:hAnsi="Arial"/>
                <w:sz w:val="18"/>
              </w:rPr>
            </w:pPr>
          </w:p>
          <w:p w14:paraId="1DDB9B08" w14:textId="77777777" w:rsidR="0048449C" w:rsidRDefault="0048449C" w:rsidP="00190A5A">
            <w:pPr>
              <w:spacing w:line="200" w:lineRule="exact"/>
              <w:rPr>
                <w:rFonts w:ascii="Arial" w:hAnsi="Arial"/>
                <w:sz w:val="18"/>
              </w:rPr>
            </w:pPr>
          </w:p>
          <w:p w14:paraId="0CD74E69" w14:textId="77777777" w:rsidR="00DC553B" w:rsidRDefault="00DC553B" w:rsidP="00190A5A">
            <w:pPr>
              <w:spacing w:line="200" w:lineRule="exact"/>
              <w:rPr>
                <w:rFonts w:ascii="Arial" w:hAnsi="Arial"/>
                <w:sz w:val="18"/>
              </w:rPr>
            </w:pPr>
          </w:p>
          <w:p w14:paraId="3AE7D714" w14:textId="77777777" w:rsidR="00190A5A" w:rsidRDefault="00190A5A" w:rsidP="00190A5A">
            <w:pPr>
              <w:spacing w:line="200" w:lineRule="exac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01698 274940</w:t>
            </w:r>
          </w:p>
          <w:p w14:paraId="6B32F84C" w14:textId="77777777" w:rsidR="00190A5A" w:rsidRDefault="00190A5A" w:rsidP="00190A5A">
            <w:pPr>
              <w:spacing w:line="200" w:lineRule="exac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01698 842662</w:t>
            </w:r>
          </w:p>
          <w:p w14:paraId="1D6C7A3E" w14:textId="44ABAA9D" w:rsidR="00190A5A" w:rsidRDefault="00701BA2" w:rsidP="00190A5A">
            <w:pPr>
              <w:spacing w:line="200" w:lineRule="exact"/>
              <w:rPr>
                <w:rFonts w:ascii="Arial" w:hAnsi="Arial"/>
                <w:sz w:val="18"/>
              </w:rPr>
            </w:pPr>
            <w:r w:rsidRPr="00701BA2">
              <w:rPr>
                <w:rFonts w:ascii="Arial" w:hAnsi="Arial"/>
                <w:sz w:val="18"/>
              </w:rPr>
              <w:t>Enqur</w:t>
            </w:r>
            <w:r>
              <w:rPr>
                <w:rFonts w:ascii="Arial" w:hAnsi="Arial"/>
                <w:sz w:val="18"/>
              </w:rPr>
              <w:t>ies-at-bellshill@northlan.org.uk</w:t>
            </w:r>
          </w:p>
          <w:p w14:paraId="659A4F19" w14:textId="6E0263BA" w:rsidR="00190A5A" w:rsidRDefault="00701BA2" w:rsidP="00190A5A">
            <w:pPr>
              <w:spacing w:line="200" w:lineRule="exac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09/12/2025</w:t>
            </w:r>
          </w:p>
        </w:tc>
        <w:tc>
          <w:tcPr>
            <w:tcW w:w="4394" w:type="dxa"/>
            <w:gridSpan w:val="2"/>
          </w:tcPr>
          <w:p w14:paraId="6BD96339" w14:textId="77777777" w:rsidR="00012051" w:rsidRDefault="00012051" w:rsidP="00FB2633">
            <w:pPr>
              <w:jc w:val="center"/>
            </w:pPr>
          </w:p>
        </w:tc>
      </w:tr>
      <w:tr w:rsidR="00012051" w14:paraId="674F80DD" w14:textId="77777777" w:rsidTr="000945B6">
        <w:trPr>
          <w:cantSplit/>
          <w:trHeight w:val="1990"/>
        </w:trPr>
        <w:tc>
          <w:tcPr>
            <w:tcW w:w="5954" w:type="dxa"/>
            <w:gridSpan w:val="2"/>
            <w:tcBorders>
              <w:bottom w:val="nil"/>
            </w:tcBorders>
          </w:tcPr>
          <w:p w14:paraId="291D093E" w14:textId="77777777" w:rsidR="00012051" w:rsidRDefault="00012051">
            <w:pPr>
              <w:spacing w:line="260" w:lineRule="exact"/>
            </w:pPr>
          </w:p>
          <w:p w14:paraId="59F86624" w14:textId="77777777" w:rsidR="00E00E64" w:rsidRPr="00C110F1" w:rsidRDefault="00E00E64">
            <w:pPr>
              <w:spacing w:line="260" w:lineRule="exact"/>
              <w:rPr>
                <w:rFonts w:ascii="Arial" w:hAnsi="Arial" w:cs="Arial"/>
                <w:sz w:val="24"/>
                <w:szCs w:val="24"/>
              </w:rPr>
            </w:pPr>
          </w:p>
          <w:p w14:paraId="29734C05" w14:textId="77777777" w:rsidR="00E00E64" w:rsidRPr="00CA5F69" w:rsidRDefault="00E00E64">
            <w:pPr>
              <w:spacing w:line="26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14:paraId="47382698" w14:textId="77777777" w:rsidR="00012051" w:rsidRDefault="00012051" w:rsidP="007B52AB"/>
        </w:tc>
        <w:tc>
          <w:tcPr>
            <w:tcW w:w="3544" w:type="dxa"/>
          </w:tcPr>
          <w:p w14:paraId="502D79B2" w14:textId="77777777" w:rsidR="005159AA" w:rsidRPr="000945B6" w:rsidRDefault="00C22385" w:rsidP="00407BC5">
            <w:pPr>
              <w:rPr>
                <w:rFonts w:ascii="Arial Black" w:hAnsi="Arial Black"/>
              </w:rPr>
            </w:pPr>
            <w:r w:rsidRPr="000945B6">
              <w:rPr>
                <w:rFonts w:ascii="Arial Black" w:hAnsi="Arial Black"/>
              </w:rPr>
              <w:t>Education and Families</w:t>
            </w:r>
          </w:p>
          <w:p w14:paraId="7BA291C1" w14:textId="77777777" w:rsidR="00455E3A" w:rsidRDefault="00190A5A" w:rsidP="00FB055E">
            <w:pPr>
              <w:spacing w:line="276" w:lineRule="auto"/>
              <w:rPr>
                <w:rFonts w:ascii="Arial" w:hAnsi="Arial"/>
              </w:rPr>
            </w:pPr>
            <w:r w:rsidRPr="000945B6">
              <w:rPr>
                <w:rFonts w:ascii="Arial" w:hAnsi="Arial"/>
              </w:rPr>
              <w:t>Jodie McGraw</w:t>
            </w:r>
          </w:p>
          <w:p w14:paraId="26BE8F21" w14:textId="77777777" w:rsidR="00407BC5" w:rsidRDefault="00190A5A" w:rsidP="00FB055E">
            <w:pPr>
              <w:spacing w:line="276" w:lineRule="auto"/>
              <w:rPr>
                <w:rFonts w:ascii="Arial" w:hAnsi="Arial"/>
              </w:rPr>
            </w:pPr>
            <w:r w:rsidRPr="000945B6">
              <w:rPr>
                <w:rFonts w:ascii="Arial" w:hAnsi="Arial"/>
              </w:rPr>
              <w:t>Head Teacher</w:t>
            </w:r>
          </w:p>
          <w:p w14:paraId="77859BC2" w14:textId="77777777" w:rsidR="00F201CB" w:rsidRPr="000945B6" w:rsidRDefault="00F201CB" w:rsidP="00F201CB">
            <w:pPr>
              <w:spacing w:line="276" w:lineRule="auto"/>
              <w:rPr>
                <w:rFonts w:ascii="Arial" w:hAnsi="Arial"/>
              </w:rPr>
            </w:pPr>
            <w:r w:rsidRPr="000945B6">
              <w:rPr>
                <w:rFonts w:ascii="Arial" w:hAnsi="Arial"/>
              </w:rPr>
              <w:t>BELLSHILL ACADEMY</w:t>
            </w:r>
          </w:p>
          <w:p w14:paraId="5BB55936" w14:textId="77777777" w:rsidR="00E00F75" w:rsidRPr="000945B6" w:rsidRDefault="00190A5A" w:rsidP="00FB055E">
            <w:pPr>
              <w:spacing w:line="276" w:lineRule="auto"/>
              <w:rPr>
                <w:rFonts w:ascii="Arial" w:hAnsi="Arial"/>
              </w:rPr>
            </w:pPr>
            <w:r w:rsidRPr="000945B6">
              <w:rPr>
                <w:rFonts w:ascii="Arial" w:hAnsi="Arial"/>
              </w:rPr>
              <w:t>321 Main Street</w:t>
            </w:r>
          </w:p>
          <w:p w14:paraId="572C50A5" w14:textId="77777777" w:rsidR="00012051" w:rsidRPr="000945B6" w:rsidRDefault="00190A5A" w:rsidP="00FB055E">
            <w:pPr>
              <w:spacing w:line="276" w:lineRule="auto"/>
              <w:rPr>
                <w:rFonts w:ascii="Arial" w:hAnsi="Arial"/>
              </w:rPr>
            </w:pPr>
            <w:r w:rsidRPr="000945B6">
              <w:rPr>
                <w:rFonts w:ascii="Arial" w:hAnsi="Arial"/>
              </w:rPr>
              <w:t>BELLSHILL</w:t>
            </w:r>
            <w:r w:rsidR="004E2BA6" w:rsidRPr="000945B6">
              <w:rPr>
                <w:rFonts w:ascii="Arial" w:hAnsi="Arial"/>
              </w:rPr>
              <w:t xml:space="preserve">    </w:t>
            </w:r>
            <w:r w:rsidRPr="000945B6">
              <w:rPr>
                <w:rFonts w:ascii="Arial" w:hAnsi="Arial"/>
              </w:rPr>
              <w:t>ML4 1AR</w:t>
            </w:r>
          </w:p>
          <w:p w14:paraId="5A1EB696" w14:textId="77777777" w:rsidR="00407BC5" w:rsidRPr="00407BC5" w:rsidRDefault="00407BC5" w:rsidP="00FB055E">
            <w:pPr>
              <w:spacing w:line="276" w:lineRule="auto"/>
              <w:rPr>
                <w:rFonts w:ascii="Arial" w:hAnsi="Arial"/>
              </w:rPr>
            </w:pPr>
            <w:r w:rsidRPr="000945B6">
              <w:rPr>
                <w:rFonts w:ascii="Arial" w:hAnsi="Arial"/>
              </w:rPr>
              <w:t>www.northlanarkshire.gov.uk</w:t>
            </w:r>
          </w:p>
        </w:tc>
      </w:tr>
      <w:tr w:rsidR="00012051" w14:paraId="22655167" w14:textId="77777777" w:rsidTr="00783712">
        <w:trPr>
          <w:cantSplit/>
          <w:trHeight w:hRule="exact" w:val="275"/>
        </w:trPr>
        <w:tc>
          <w:tcPr>
            <w:tcW w:w="10348" w:type="dxa"/>
            <w:gridSpan w:val="4"/>
            <w:vAlign w:val="center"/>
          </w:tcPr>
          <w:p w14:paraId="700F9F75" w14:textId="77777777" w:rsidR="00012051" w:rsidRDefault="00012051">
            <w:pPr>
              <w:rPr>
                <w:rFonts w:ascii="Arial" w:hAnsi="Arial"/>
                <w:sz w:val="22"/>
              </w:rPr>
            </w:pPr>
          </w:p>
        </w:tc>
      </w:tr>
    </w:tbl>
    <w:p w14:paraId="23F0A6AD" w14:textId="77777777" w:rsidR="00012051" w:rsidRDefault="00012051" w:rsidP="00DC553B">
      <w:pPr>
        <w:autoSpaceDE w:val="0"/>
        <w:autoSpaceDN w:val="0"/>
        <w:adjustRightInd w:val="0"/>
        <w:rPr>
          <w:rFonts w:ascii="Arial" w:hAnsi="Arial"/>
          <w:sz w:val="24"/>
        </w:rPr>
      </w:pPr>
    </w:p>
    <w:p w14:paraId="6236EE8C" w14:textId="77777777" w:rsidR="00F667C0" w:rsidRDefault="00F667C0" w:rsidP="00DC553B">
      <w:pPr>
        <w:autoSpaceDE w:val="0"/>
        <w:autoSpaceDN w:val="0"/>
        <w:adjustRightInd w:val="0"/>
        <w:rPr>
          <w:rFonts w:ascii="Arial" w:hAnsi="Arial"/>
          <w:sz w:val="24"/>
        </w:rPr>
      </w:pPr>
    </w:p>
    <w:p w14:paraId="706A576F" w14:textId="77777777" w:rsidR="00F667C0" w:rsidRDefault="00F667C0" w:rsidP="00DC553B">
      <w:pPr>
        <w:autoSpaceDE w:val="0"/>
        <w:autoSpaceDN w:val="0"/>
        <w:adjustRightInd w:val="0"/>
        <w:rPr>
          <w:rFonts w:ascii="Arial" w:hAnsi="Arial"/>
          <w:sz w:val="24"/>
        </w:rPr>
      </w:pPr>
    </w:p>
    <w:p w14:paraId="42F2E366" w14:textId="322F7D4C" w:rsidR="0071661E" w:rsidRDefault="0071661E" w:rsidP="0071661E">
      <w:pPr>
        <w:rPr>
          <w:rFonts w:ascii="Outfit" w:hAnsi="Outfit"/>
          <w:sz w:val="26"/>
          <w:szCs w:val="28"/>
        </w:rPr>
      </w:pPr>
      <w:r w:rsidRPr="0071661E">
        <w:rPr>
          <w:rFonts w:ascii="Outfit" w:hAnsi="Outfit"/>
          <w:sz w:val="26"/>
          <w:szCs w:val="28"/>
        </w:rPr>
        <w:t>Dear parent</w:t>
      </w:r>
      <w:r w:rsidR="00DC506D">
        <w:rPr>
          <w:rFonts w:ascii="Outfit" w:hAnsi="Outfit"/>
          <w:sz w:val="26"/>
          <w:szCs w:val="28"/>
        </w:rPr>
        <w:t>/Carer</w:t>
      </w:r>
    </w:p>
    <w:p w14:paraId="043A3A50" w14:textId="77777777" w:rsidR="0071661E" w:rsidRPr="0071661E" w:rsidRDefault="0071661E" w:rsidP="0071661E">
      <w:pPr>
        <w:rPr>
          <w:rFonts w:ascii="Outfit" w:hAnsi="Outfit"/>
          <w:sz w:val="26"/>
          <w:szCs w:val="28"/>
        </w:rPr>
      </w:pPr>
    </w:p>
    <w:p w14:paraId="7B0A8A01" w14:textId="1DF2AD1F" w:rsidR="0071661E" w:rsidRDefault="0071661E" w:rsidP="0071661E">
      <w:pPr>
        <w:rPr>
          <w:rFonts w:ascii="Outfit" w:hAnsi="Outfit"/>
          <w:sz w:val="26"/>
          <w:szCs w:val="28"/>
        </w:rPr>
      </w:pPr>
      <w:r w:rsidRPr="0071661E">
        <w:rPr>
          <w:rFonts w:ascii="Outfit" w:hAnsi="Outfit"/>
          <w:sz w:val="26"/>
          <w:szCs w:val="28"/>
        </w:rPr>
        <w:t xml:space="preserve">HM Inspectors from HMIE will be visiting us to conduct an inspection during the week commencing </w:t>
      </w:r>
      <w:r>
        <w:rPr>
          <w:rFonts w:ascii="Outfit" w:hAnsi="Outfit"/>
          <w:sz w:val="26"/>
          <w:szCs w:val="28"/>
        </w:rPr>
        <w:t>12/01/26</w:t>
      </w:r>
      <w:r w:rsidRPr="0071661E">
        <w:rPr>
          <w:rFonts w:ascii="Outfit" w:hAnsi="Outfit"/>
          <w:sz w:val="26"/>
          <w:szCs w:val="28"/>
        </w:rPr>
        <w:t>. You can find out more about inspection</w:t>
      </w:r>
      <w:r w:rsidR="007C67C0">
        <w:rPr>
          <w:rFonts w:ascii="Outfit" w:hAnsi="Outfit"/>
          <w:sz w:val="26"/>
          <w:szCs w:val="28"/>
        </w:rPr>
        <w:t xml:space="preserve"> </w:t>
      </w:r>
      <w:r w:rsidRPr="0071661E">
        <w:rPr>
          <w:rFonts w:ascii="Outfit" w:hAnsi="Outfit"/>
          <w:sz w:val="26"/>
          <w:szCs w:val="28"/>
        </w:rPr>
        <w:t>from the Inspection and review documentation pages of HMIE’s website.</w:t>
      </w:r>
    </w:p>
    <w:p w14:paraId="31CE794A" w14:textId="77777777" w:rsidR="0071661E" w:rsidRPr="0071661E" w:rsidRDefault="0071661E" w:rsidP="0071661E">
      <w:pPr>
        <w:rPr>
          <w:rFonts w:ascii="Outfit" w:hAnsi="Outfit"/>
          <w:sz w:val="26"/>
          <w:szCs w:val="28"/>
        </w:rPr>
      </w:pPr>
    </w:p>
    <w:p w14:paraId="171D915D" w14:textId="7808D64D" w:rsidR="007C67C0" w:rsidRDefault="0071661E" w:rsidP="0071661E">
      <w:pPr>
        <w:rPr>
          <w:rFonts w:ascii="Outfit" w:hAnsi="Outfit"/>
          <w:sz w:val="26"/>
          <w:szCs w:val="28"/>
        </w:rPr>
      </w:pPr>
      <w:r w:rsidRPr="0071661E">
        <w:rPr>
          <w:rFonts w:ascii="Outfit" w:hAnsi="Outfit"/>
          <w:sz w:val="26"/>
          <w:szCs w:val="28"/>
        </w:rPr>
        <w:t xml:space="preserve">As part of the inspection, Inspectors gather the views of stakeholders via an online survey which is available from </w:t>
      </w:r>
      <w:hyperlink r:id="rId7" w:tgtFrame="_blank" w:tooltip="https://forms.education.gov.scot/tag/05?lng=en&amp;seed=8516634&amp;t=1" w:history="1">
        <w:r w:rsidR="00DC506D" w:rsidRPr="00DC506D">
          <w:rPr>
            <w:rStyle w:val="Hyperlink"/>
            <w:rFonts w:ascii="Outfit" w:hAnsi="Outfit"/>
            <w:sz w:val="26"/>
            <w:szCs w:val="28"/>
          </w:rPr>
          <w:t>Parents / Carers (Secondary)</w:t>
        </w:r>
      </w:hyperlink>
      <w:r w:rsidR="00DC506D">
        <w:rPr>
          <w:rFonts w:ascii="Outfit" w:hAnsi="Outfit"/>
          <w:sz w:val="26"/>
          <w:szCs w:val="28"/>
        </w:rPr>
        <w:t>.</w:t>
      </w:r>
      <w:r w:rsidR="007C67C0">
        <w:rPr>
          <w:rFonts w:ascii="Outfit" w:hAnsi="Outfit"/>
          <w:sz w:val="26"/>
          <w:szCs w:val="28"/>
        </w:rPr>
        <w:t xml:space="preserve"> </w:t>
      </w:r>
      <w:r w:rsidRPr="0071661E">
        <w:rPr>
          <w:rFonts w:ascii="Outfit" w:hAnsi="Outfit"/>
          <w:sz w:val="26"/>
          <w:szCs w:val="28"/>
        </w:rPr>
        <w:t xml:space="preserve">I would like to encourage you to </w:t>
      </w:r>
      <w:r w:rsidR="007C67C0">
        <w:rPr>
          <w:rFonts w:ascii="Outfit" w:hAnsi="Outfit"/>
          <w:sz w:val="26"/>
          <w:szCs w:val="28"/>
        </w:rPr>
        <w:t xml:space="preserve">please </w:t>
      </w:r>
      <w:r w:rsidRPr="0071661E">
        <w:rPr>
          <w:rFonts w:ascii="Outfit" w:hAnsi="Outfit"/>
          <w:sz w:val="26"/>
          <w:szCs w:val="28"/>
        </w:rPr>
        <w:t>complete the survey</w:t>
      </w:r>
      <w:r w:rsidR="007C67C0">
        <w:rPr>
          <w:rFonts w:ascii="Outfit" w:hAnsi="Outfit"/>
          <w:sz w:val="26"/>
          <w:szCs w:val="28"/>
        </w:rPr>
        <w:t>.</w:t>
      </w:r>
    </w:p>
    <w:p w14:paraId="118A6865" w14:textId="77777777" w:rsidR="007C67C0" w:rsidRDefault="007C67C0" w:rsidP="0071661E">
      <w:pPr>
        <w:rPr>
          <w:rFonts w:ascii="Outfit" w:hAnsi="Outfit"/>
          <w:sz w:val="26"/>
          <w:szCs w:val="28"/>
        </w:rPr>
      </w:pPr>
    </w:p>
    <w:p w14:paraId="3D50C201" w14:textId="061252F8" w:rsidR="0071661E" w:rsidRDefault="0071661E" w:rsidP="0071661E">
      <w:pPr>
        <w:rPr>
          <w:rFonts w:ascii="Outfit" w:hAnsi="Outfit"/>
          <w:sz w:val="26"/>
          <w:szCs w:val="28"/>
        </w:rPr>
      </w:pPr>
      <w:r w:rsidRPr="0071661E">
        <w:rPr>
          <w:rFonts w:ascii="Outfit" w:hAnsi="Outfit"/>
          <w:sz w:val="26"/>
          <w:szCs w:val="28"/>
        </w:rPr>
        <w:t>Inspectors will also be meeting with groups of parents during the inspection so to be part of that discussion</w:t>
      </w:r>
      <w:r w:rsidR="007C67C0">
        <w:rPr>
          <w:rFonts w:ascii="Outfit" w:hAnsi="Outfit"/>
          <w:sz w:val="26"/>
          <w:szCs w:val="28"/>
        </w:rPr>
        <w:t>,</w:t>
      </w:r>
      <w:r w:rsidRPr="0071661E">
        <w:rPr>
          <w:rFonts w:ascii="Outfit" w:hAnsi="Outfit"/>
          <w:sz w:val="26"/>
          <w:szCs w:val="28"/>
        </w:rPr>
        <w:t xml:space="preserve"> you should complete the survey with additional links provided to indicate your interest in taking part.</w:t>
      </w:r>
    </w:p>
    <w:p w14:paraId="19117264" w14:textId="77777777" w:rsidR="0071661E" w:rsidRPr="0071661E" w:rsidRDefault="0071661E" w:rsidP="0071661E">
      <w:pPr>
        <w:rPr>
          <w:rFonts w:ascii="Outfit" w:hAnsi="Outfit"/>
          <w:sz w:val="26"/>
          <w:szCs w:val="28"/>
        </w:rPr>
      </w:pPr>
    </w:p>
    <w:p w14:paraId="5E2F79D3" w14:textId="78279D97" w:rsidR="0071661E" w:rsidRDefault="0071661E" w:rsidP="0071661E">
      <w:pPr>
        <w:rPr>
          <w:rFonts w:ascii="Outfit" w:hAnsi="Outfit"/>
          <w:sz w:val="26"/>
          <w:szCs w:val="28"/>
        </w:rPr>
      </w:pPr>
      <w:r w:rsidRPr="0071661E">
        <w:rPr>
          <w:rFonts w:ascii="Outfit" w:hAnsi="Outfit"/>
          <w:sz w:val="26"/>
          <w:szCs w:val="28"/>
        </w:rPr>
        <w:t xml:space="preserve">You should complete the survey by </w:t>
      </w:r>
      <w:r>
        <w:rPr>
          <w:rFonts w:ascii="Outfit" w:hAnsi="Outfit"/>
          <w:sz w:val="26"/>
          <w:szCs w:val="28"/>
        </w:rPr>
        <w:t>18/12/25</w:t>
      </w:r>
      <w:r w:rsidRPr="0071661E">
        <w:rPr>
          <w:rFonts w:ascii="Outfit" w:hAnsi="Outfit"/>
          <w:sz w:val="26"/>
          <w:szCs w:val="28"/>
        </w:rPr>
        <w:t xml:space="preserve"> for one child or for each of your children in attendance.</w:t>
      </w:r>
    </w:p>
    <w:p w14:paraId="40D3FEB2" w14:textId="77777777" w:rsidR="007C67C0" w:rsidRDefault="007C67C0" w:rsidP="0071661E">
      <w:pPr>
        <w:rPr>
          <w:rFonts w:ascii="Outfit" w:hAnsi="Outfit"/>
          <w:sz w:val="26"/>
          <w:szCs w:val="28"/>
        </w:rPr>
      </w:pPr>
    </w:p>
    <w:p w14:paraId="3E7863A5" w14:textId="53AD94C9" w:rsidR="007C67C0" w:rsidRDefault="007C67C0" w:rsidP="0071661E">
      <w:pPr>
        <w:rPr>
          <w:rFonts w:ascii="Outfit" w:hAnsi="Outfit"/>
          <w:sz w:val="26"/>
          <w:szCs w:val="28"/>
        </w:rPr>
      </w:pPr>
      <w:r>
        <w:rPr>
          <w:rFonts w:ascii="Outfit" w:hAnsi="Outfit"/>
          <w:sz w:val="26"/>
          <w:szCs w:val="28"/>
        </w:rPr>
        <w:t>If you would like to discuss this or any other matter, please contact me at the school or using the Head Teacher Contact form</w:t>
      </w:r>
      <w:r w:rsidR="00527754">
        <w:rPr>
          <w:rFonts w:ascii="Outfit" w:hAnsi="Outfit"/>
          <w:sz w:val="26"/>
          <w:szCs w:val="28"/>
        </w:rPr>
        <w:t xml:space="preserve"> emailed 27</w:t>
      </w:r>
      <w:r w:rsidR="00527754" w:rsidRPr="00527754">
        <w:rPr>
          <w:rFonts w:ascii="Outfit" w:hAnsi="Outfit"/>
          <w:sz w:val="26"/>
          <w:szCs w:val="28"/>
          <w:vertAlign w:val="superscript"/>
        </w:rPr>
        <w:t>th</w:t>
      </w:r>
      <w:r w:rsidR="00527754">
        <w:rPr>
          <w:rFonts w:ascii="Outfit" w:hAnsi="Outfit"/>
          <w:sz w:val="26"/>
          <w:szCs w:val="28"/>
        </w:rPr>
        <w:t xml:space="preserve"> November (a </w:t>
      </w:r>
      <w:r>
        <w:rPr>
          <w:rFonts w:ascii="Outfit" w:hAnsi="Outfit"/>
          <w:sz w:val="26"/>
          <w:szCs w:val="28"/>
        </w:rPr>
        <w:t>link for this will be included again in Friday’s bulletin</w:t>
      </w:r>
      <w:r w:rsidR="00527754">
        <w:rPr>
          <w:rFonts w:ascii="Outfit" w:hAnsi="Outfit"/>
          <w:sz w:val="26"/>
          <w:szCs w:val="28"/>
        </w:rPr>
        <w:t>).</w:t>
      </w:r>
      <w:r>
        <w:rPr>
          <w:rFonts w:ascii="Outfit" w:hAnsi="Outfit"/>
          <w:sz w:val="26"/>
          <w:szCs w:val="28"/>
        </w:rPr>
        <w:t xml:space="preserve"> </w:t>
      </w:r>
    </w:p>
    <w:p w14:paraId="303E6C6B" w14:textId="77777777" w:rsidR="0071661E" w:rsidRPr="0071661E" w:rsidRDefault="0071661E" w:rsidP="0071661E">
      <w:pPr>
        <w:rPr>
          <w:rFonts w:ascii="Outfit" w:hAnsi="Outfit"/>
          <w:sz w:val="26"/>
          <w:szCs w:val="28"/>
        </w:rPr>
      </w:pPr>
    </w:p>
    <w:p w14:paraId="5E618F35" w14:textId="77777777" w:rsidR="0071661E" w:rsidRDefault="0071661E" w:rsidP="0071661E">
      <w:pPr>
        <w:rPr>
          <w:rFonts w:ascii="Outfit" w:hAnsi="Outfit"/>
          <w:sz w:val="26"/>
          <w:szCs w:val="28"/>
        </w:rPr>
      </w:pPr>
      <w:r w:rsidRPr="0071661E">
        <w:rPr>
          <w:rFonts w:ascii="Outfit" w:hAnsi="Outfit"/>
          <w:sz w:val="26"/>
          <w:szCs w:val="28"/>
        </w:rPr>
        <w:t>Kind regards</w:t>
      </w:r>
    </w:p>
    <w:p w14:paraId="5BA9E155" w14:textId="3DB7949C" w:rsidR="007C67C0" w:rsidRDefault="007C67C0" w:rsidP="0071661E">
      <w:pPr>
        <w:rPr>
          <w:rFonts w:ascii="Outfit" w:hAnsi="Outfit"/>
          <w:sz w:val="26"/>
          <w:szCs w:val="28"/>
        </w:rPr>
      </w:pPr>
      <w:r>
        <w:rPr>
          <w:rFonts w:ascii="Outfit" w:hAnsi="Outfit"/>
          <w:sz w:val="26"/>
          <w:szCs w:val="28"/>
        </w:rPr>
        <w:t>Jodie McGraw</w:t>
      </w:r>
    </w:p>
    <w:p w14:paraId="5FBFD23F" w14:textId="77777777" w:rsidR="0071661E" w:rsidRPr="0071661E" w:rsidRDefault="0071661E" w:rsidP="0071661E">
      <w:pPr>
        <w:rPr>
          <w:rFonts w:ascii="Outfit" w:hAnsi="Outfit"/>
          <w:sz w:val="26"/>
          <w:szCs w:val="28"/>
        </w:rPr>
      </w:pPr>
      <w:r w:rsidRPr="0071661E">
        <w:rPr>
          <w:rFonts w:ascii="Outfit" w:hAnsi="Outfit"/>
          <w:sz w:val="26"/>
          <w:szCs w:val="28"/>
        </w:rPr>
        <w:t>Headteacher</w:t>
      </w:r>
    </w:p>
    <w:p w14:paraId="3A06A201" w14:textId="77777777" w:rsidR="00701BA2" w:rsidRPr="009C0E7A" w:rsidRDefault="00701BA2" w:rsidP="00701BA2">
      <w:pPr>
        <w:rPr>
          <w:rFonts w:ascii="Outfit" w:hAnsi="Outfit"/>
          <w:sz w:val="24"/>
          <w:szCs w:val="24"/>
        </w:rPr>
      </w:pPr>
    </w:p>
    <w:p w14:paraId="2B81DC01" w14:textId="77777777" w:rsidR="00701BA2" w:rsidRPr="009C0E7A" w:rsidRDefault="00701BA2" w:rsidP="00701BA2">
      <w:pPr>
        <w:rPr>
          <w:rFonts w:ascii="Outfit" w:hAnsi="Outfit"/>
          <w:sz w:val="24"/>
          <w:szCs w:val="24"/>
        </w:rPr>
      </w:pPr>
    </w:p>
    <w:p w14:paraId="3AA930B7" w14:textId="77777777" w:rsidR="00F667C0" w:rsidRPr="009C0E7A" w:rsidRDefault="00F667C0" w:rsidP="00DC553B">
      <w:pPr>
        <w:autoSpaceDE w:val="0"/>
        <w:autoSpaceDN w:val="0"/>
        <w:adjustRightInd w:val="0"/>
        <w:rPr>
          <w:rFonts w:ascii="Arial" w:hAnsi="Arial"/>
          <w:sz w:val="32"/>
          <w:szCs w:val="24"/>
        </w:rPr>
      </w:pPr>
    </w:p>
    <w:sectPr w:rsidR="00F667C0" w:rsidRPr="009C0E7A" w:rsidSect="006E261A">
      <w:footerReference w:type="default" r:id="rId8"/>
      <w:headerReference w:type="first" r:id="rId9"/>
      <w:footerReference w:type="first" r:id="rId10"/>
      <w:pgSz w:w="11906" w:h="16838" w:code="9"/>
      <w:pgMar w:top="1021" w:right="1021" w:bottom="1843" w:left="1021" w:header="737" w:footer="907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2E7CF1" w14:textId="77777777" w:rsidR="00413FBD" w:rsidRDefault="00413FBD">
      <w:r>
        <w:separator/>
      </w:r>
    </w:p>
  </w:endnote>
  <w:endnote w:type="continuationSeparator" w:id="0">
    <w:p w14:paraId="43D35D6E" w14:textId="77777777" w:rsidR="00413FBD" w:rsidRDefault="00413F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Outfit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503828" w14:textId="77777777" w:rsidR="007870A3" w:rsidRPr="00895A42" w:rsidRDefault="007870A3" w:rsidP="00FB2633">
    <w:pPr>
      <w:pStyle w:val="Footer"/>
      <w:rPr>
        <w:sz w:val="24"/>
        <w:szCs w:val="24"/>
      </w:rPr>
    </w:pPr>
    <w:r>
      <w:rPr>
        <w:sz w:val="22"/>
      </w:rPr>
      <w:t xml:space="preserve">      </w:t>
    </w:r>
    <w:r>
      <w:rPr>
        <w:rFonts w:cs="Arial"/>
      </w:rPr>
      <w:tab/>
    </w:r>
    <w:r>
      <w:rPr>
        <w:position w:val="6"/>
      </w:rPr>
      <w:tab/>
      <w:t xml:space="preserve">                                          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E8ADA3" w14:textId="77777777" w:rsidR="00C22385" w:rsidRDefault="0048449C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BE0014E" wp14:editId="3B9EE8D3">
          <wp:simplePos x="0" y="0"/>
          <wp:positionH relativeFrom="column">
            <wp:posOffset>-347980</wp:posOffset>
          </wp:positionH>
          <wp:positionV relativeFrom="paragraph">
            <wp:posOffset>-311785</wp:posOffset>
          </wp:positionV>
          <wp:extent cx="869315" cy="817880"/>
          <wp:effectExtent l="0" t="0" r="0" b="0"/>
          <wp:wrapTight wrapText="bothSides">
            <wp:wrapPolygon edited="0">
              <wp:start x="21600" y="21600"/>
              <wp:lineTo x="21600" y="470"/>
              <wp:lineTo x="300" y="470"/>
              <wp:lineTo x="300" y="21600"/>
              <wp:lineTo x="21600" y="21600"/>
            </wp:wrapPolygon>
          </wp:wrapTight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H="1" flipV="1">
                    <a:off x="0" y="0"/>
                    <a:ext cx="869315" cy="817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A56B82C" wp14:editId="4BE461CD">
              <wp:simplePos x="0" y="0"/>
              <wp:positionH relativeFrom="column">
                <wp:posOffset>889000</wp:posOffset>
              </wp:positionH>
              <wp:positionV relativeFrom="paragraph">
                <wp:posOffset>-86995</wp:posOffset>
              </wp:positionV>
              <wp:extent cx="1866900" cy="678180"/>
              <wp:effectExtent l="0" t="0" r="0" b="0"/>
              <wp:wrapNone/>
              <wp:docPr id="660352285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66900" cy="678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83B8A45" id="Rectangle 2" o:spid="_x0000_s1026" style="position:absolute;margin-left:70pt;margin-top:-6.85pt;width:147pt;height:53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943FE5" w14:textId="77777777" w:rsidR="00413FBD" w:rsidRDefault="00413FBD">
      <w:r>
        <w:separator/>
      </w:r>
    </w:p>
  </w:footnote>
  <w:footnote w:type="continuationSeparator" w:id="0">
    <w:p w14:paraId="0CDF5F09" w14:textId="77777777" w:rsidR="00413FBD" w:rsidRDefault="00413F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06AADD" w14:textId="77777777" w:rsidR="005159AA" w:rsidRDefault="0048449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784F9F66" wp14:editId="21A2F9FA">
              <wp:simplePos x="0" y="0"/>
              <wp:positionH relativeFrom="column">
                <wp:posOffset>-648970</wp:posOffset>
              </wp:positionH>
              <wp:positionV relativeFrom="page">
                <wp:posOffset>40640</wp:posOffset>
              </wp:positionV>
              <wp:extent cx="7581900" cy="10736580"/>
              <wp:effectExtent l="0" t="0" r="0" b="0"/>
              <wp:wrapNone/>
              <wp:docPr id="1247661017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81900" cy="10736580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3C09D1B" id="Rectangle 1" o:spid="_x0000_s1026" style="position:absolute;margin-left:-51.1pt;margin-top:3.2pt;width:597pt;height:845.4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jOAAAAAFJnaHRsb25nAAAGOg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8P3hwYWNrZXQgZW5kPSJ3&#10;Ij8+/+IMWElDQ19QUk9GSUxFAAEBAAAMSExpbm8CEAAAbW50clJHQiBYWVogB84AAgAJAAYAMQAA&#10;YWNzcE1TRlQAAAAASUVDIHNSR0IAAAAAAAAAAAAAAAE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" stroked="f" strokeweight="1pt">
              <v:fill r:id="rId2" o:title="" recolor="t" rotate="t" type="frame"/>
              <w10:wrap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045CB148" wp14:editId="7309D93D">
              <wp:simplePos x="0" y="0"/>
              <wp:positionH relativeFrom="column">
                <wp:posOffset>-668655</wp:posOffset>
              </wp:positionH>
              <wp:positionV relativeFrom="page">
                <wp:posOffset>1905</wp:posOffset>
              </wp:positionV>
              <wp:extent cx="7581900" cy="10736580"/>
              <wp:effectExtent l="0" t="0" r="0" b="0"/>
              <wp:wrapNone/>
              <wp:docPr id="1178987024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81900" cy="10736580"/>
                      </a:xfrm>
                      <a:prstGeom prst="rect">
                        <a:avLst/>
                      </a:prstGeom>
                      <a:blipFill dpi="0" rotWithShape="1">
                        <a:blip r:embed="rId3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2AB6787" id="Rectangle 1" o:spid="_x0000_s1026" style="position:absolute;margin-left:-52.65pt;margin-top:.15pt;width:597pt;height:845.4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4gxYSUNDX1BST0ZJTEUAAQEAAAxITGlubwIQAABtbnRyUkdCIFhZWiAHzgACAAkABgAxAABh&#10;Y3NwTVNGVAAAAABJRUMgc1JHQgAAAAAAAAAAAAAAAQ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WGKop52nSCeG&#10;Z6Wb7eqSKVJGpqjxJP4J1Qko/jkR9LWOllNrEe9Ag8PLqzI6gFgQGFRUcRUio9RUEV9Qes3vfVe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L+dfxuoflz8Ru+fj5UxU75HsDYWTh2j&#10;PVFFhx/YGDZNydfZKWR7aY4MzR0LzEMpMQdbgMfYv5B5mk5P5x2/mJSdNvKviAcTC3ZMv2mNmA+d&#10;D5dFm8WA3PbJrE8XU6fkwyp/3oD8uqBP+E/XU1dn9hbDyW4MZUUkPUlb2PX5Wirqd4ZaTdZ3/lML&#10;icZWQSANHPDMKmpCsAVelsf6e4X+8bylHzT9/S/5gcCS02na9tuA3FWlktgluK/m8yn1i6yL5F5u&#10;PLX3QLbY4W03O7X95BTgwhSUPOfsICRMPSXrav8AY56gf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QA9E/HbZHx+m7ZbZMSw0/a/bW8O2chAKZKf+G5He9e24&#10;MxiYDGxVqdcrU5OsgARAgqjEFsgZr3rfvDeJt+uRW5nhtIHfzaOygW3gU/6VATmvczHz6VtezHa7&#10;XZwaQWpnZF8g9xK0srfaxKr9iL0P3unST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/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Q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X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f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P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V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" stroked="f" strokeweight="1pt">
              <v:fill r:id="rId4" o:title="" recolor="t" rotate="t" type="frame"/>
              <w10:wrap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1BA2"/>
    <w:rsid w:val="00012051"/>
    <w:rsid w:val="00030502"/>
    <w:rsid w:val="00080A3A"/>
    <w:rsid w:val="00083C30"/>
    <w:rsid w:val="000945B6"/>
    <w:rsid w:val="00095DC4"/>
    <w:rsid w:val="000B08CE"/>
    <w:rsid w:val="000E1294"/>
    <w:rsid w:val="000F5F2B"/>
    <w:rsid w:val="00110F75"/>
    <w:rsid w:val="001304D7"/>
    <w:rsid w:val="00147703"/>
    <w:rsid w:val="00154E60"/>
    <w:rsid w:val="00190A5A"/>
    <w:rsid w:val="001A1F87"/>
    <w:rsid w:val="001A4B8C"/>
    <w:rsid w:val="001A6280"/>
    <w:rsid w:val="001C655B"/>
    <w:rsid w:val="001D5E59"/>
    <w:rsid w:val="00226CBA"/>
    <w:rsid w:val="00264DCC"/>
    <w:rsid w:val="0026773B"/>
    <w:rsid w:val="002A54FB"/>
    <w:rsid w:val="00361AFA"/>
    <w:rsid w:val="003778E3"/>
    <w:rsid w:val="00380F2E"/>
    <w:rsid w:val="003904CD"/>
    <w:rsid w:val="003C6D69"/>
    <w:rsid w:val="00407BC5"/>
    <w:rsid w:val="00413FBD"/>
    <w:rsid w:val="00453ECF"/>
    <w:rsid w:val="00455E3A"/>
    <w:rsid w:val="004566DD"/>
    <w:rsid w:val="0048449C"/>
    <w:rsid w:val="004906A1"/>
    <w:rsid w:val="004E2BA6"/>
    <w:rsid w:val="004F62F2"/>
    <w:rsid w:val="004F7D6D"/>
    <w:rsid w:val="00503A27"/>
    <w:rsid w:val="005139DF"/>
    <w:rsid w:val="005159AA"/>
    <w:rsid w:val="00527754"/>
    <w:rsid w:val="005547E0"/>
    <w:rsid w:val="00573613"/>
    <w:rsid w:val="005830A7"/>
    <w:rsid w:val="005F1E4A"/>
    <w:rsid w:val="00631908"/>
    <w:rsid w:val="00645F91"/>
    <w:rsid w:val="006531CF"/>
    <w:rsid w:val="006B6EA8"/>
    <w:rsid w:val="006E261A"/>
    <w:rsid w:val="00701BA2"/>
    <w:rsid w:val="0070477F"/>
    <w:rsid w:val="0071661E"/>
    <w:rsid w:val="00733197"/>
    <w:rsid w:val="0076225A"/>
    <w:rsid w:val="00783712"/>
    <w:rsid w:val="007870A3"/>
    <w:rsid w:val="007B4F0A"/>
    <w:rsid w:val="007B52AB"/>
    <w:rsid w:val="007C67C0"/>
    <w:rsid w:val="007F1543"/>
    <w:rsid w:val="008045EC"/>
    <w:rsid w:val="00863945"/>
    <w:rsid w:val="00870534"/>
    <w:rsid w:val="00870C9F"/>
    <w:rsid w:val="0087345A"/>
    <w:rsid w:val="00895A42"/>
    <w:rsid w:val="008A1104"/>
    <w:rsid w:val="008B3E30"/>
    <w:rsid w:val="008B6D82"/>
    <w:rsid w:val="008E135C"/>
    <w:rsid w:val="008E753E"/>
    <w:rsid w:val="00914790"/>
    <w:rsid w:val="009508D1"/>
    <w:rsid w:val="00953709"/>
    <w:rsid w:val="00957801"/>
    <w:rsid w:val="009734D9"/>
    <w:rsid w:val="009C0E7A"/>
    <w:rsid w:val="009D51C3"/>
    <w:rsid w:val="00A002D6"/>
    <w:rsid w:val="00A038E3"/>
    <w:rsid w:val="00A21728"/>
    <w:rsid w:val="00A74F80"/>
    <w:rsid w:val="00A942D1"/>
    <w:rsid w:val="00AA25CD"/>
    <w:rsid w:val="00B307A8"/>
    <w:rsid w:val="00B62118"/>
    <w:rsid w:val="00B634C7"/>
    <w:rsid w:val="00B66EA2"/>
    <w:rsid w:val="00BA0BEE"/>
    <w:rsid w:val="00C110F1"/>
    <w:rsid w:val="00C22385"/>
    <w:rsid w:val="00C23830"/>
    <w:rsid w:val="00C420DA"/>
    <w:rsid w:val="00C63EEC"/>
    <w:rsid w:val="00CA3666"/>
    <w:rsid w:val="00CA52D5"/>
    <w:rsid w:val="00CA5F69"/>
    <w:rsid w:val="00CB176A"/>
    <w:rsid w:val="00CC2673"/>
    <w:rsid w:val="00CF6A58"/>
    <w:rsid w:val="00D027BB"/>
    <w:rsid w:val="00D67187"/>
    <w:rsid w:val="00D924E1"/>
    <w:rsid w:val="00DB20FB"/>
    <w:rsid w:val="00DC1957"/>
    <w:rsid w:val="00DC3583"/>
    <w:rsid w:val="00DC506D"/>
    <w:rsid w:val="00DC50EA"/>
    <w:rsid w:val="00DC553B"/>
    <w:rsid w:val="00DF7ACF"/>
    <w:rsid w:val="00E00E64"/>
    <w:rsid w:val="00E00F75"/>
    <w:rsid w:val="00E1078B"/>
    <w:rsid w:val="00E36B46"/>
    <w:rsid w:val="00EB2670"/>
    <w:rsid w:val="00F04643"/>
    <w:rsid w:val="00F054B5"/>
    <w:rsid w:val="00F201CB"/>
    <w:rsid w:val="00F667C0"/>
    <w:rsid w:val="00F92295"/>
    <w:rsid w:val="00FA4B07"/>
    <w:rsid w:val="00FB055E"/>
    <w:rsid w:val="00FB2633"/>
    <w:rsid w:val="00FD7DC7"/>
    <w:rsid w:val="00FF4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204A78F"/>
  <w15:chartTrackingRefBased/>
  <w15:docId w15:val="{048B3974-3F54-4E5B-93FA-71BC7AE11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/>
      <w:sz w:val="24"/>
      <w:lang w:eastAsia="en-US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" w:hAnsi="Arial"/>
      <w:b/>
      <w:sz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rial" w:hAnsi="Arial"/>
      <w:sz w:val="22"/>
      <w:lang w:eastAsia="en-US"/>
    </w:rPr>
  </w:style>
  <w:style w:type="paragraph" w:styleId="Footer">
    <w:name w:val="footer"/>
    <w:basedOn w:val="Normal"/>
    <w:pPr>
      <w:tabs>
        <w:tab w:val="center" w:pos="4153"/>
        <w:tab w:val="right" w:pos="8306"/>
      </w:tabs>
    </w:pPr>
    <w:rPr>
      <w:lang w:eastAsia="en-US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rsid w:val="00895A42"/>
    <w:pPr>
      <w:spacing w:before="100" w:beforeAutospacing="1" w:after="100" w:afterAutospacing="1"/>
    </w:pPr>
    <w:rPr>
      <w:sz w:val="24"/>
      <w:szCs w:val="24"/>
    </w:rPr>
  </w:style>
  <w:style w:type="paragraph" w:styleId="BalloonText">
    <w:name w:val="Balloon Text"/>
    <w:basedOn w:val="Normal"/>
    <w:link w:val="BalloonTextChar"/>
    <w:rsid w:val="00C2383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C23830"/>
    <w:rPr>
      <w:rFonts w:ascii="Segoe UI" w:hAnsi="Segoe UI" w:cs="Segoe UI"/>
      <w:sz w:val="18"/>
      <w:szCs w:val="18"/>
    </w:rPr>
  </w:style>
  <w:style w:type="character" w:styleId="Hyperlink">
    <w:name w:val="Hyperlink"/>
    <w:uiPriority w:val="99"/>
    <w:rsid w:val="00190A5A"/>
    <w:rPr>
      <w:color w:val="0563C1"/>
      <w:u w:val="single"/>
    </w:rPr>
  </w:style>
  <w:style w:type="character" w:styleId="FollowedHyperlink">
    <w:name w:val="FollowedHyperlink"/>
    <w:basedOn w:val="DefaultParagraphFont"/>
    <w:rsid w:val="00701BA2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1B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81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5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forms.education.gov.scot/tag/05?lng=en&amp;seed=8516634&amp;t=1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3999SinclaiDani\OneDrive%20-%20Glow%20Scotland\Office%20Drive\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BF5919-B1F5-45B9-80E2-88B556C5BA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</Template>
  <TotalTime>1</TotalTime>
  <Pages>1</Pages>
  <Words>216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Our Ref:</vt:lpstr>
    </vt:vector>
  </TitlesOfParts>
  <Company>North Lanarkshire Council</Company>
  <LinksUpToDate>false</LinksUpToDate>
  <CharactersWithSpaces>1447</CharactersWithSpaces>
  <SharedDoc>false</SharedDoc>
  <HLinks>
    <vt:vector size="6" baseType="variant">
      <vt:variant>
        <vt:i4>6094895</vt:i4>
      </vt:variant>
      <vt:variant>
        <vt:i4>0</vt:i4>
      </vt:variant>
      <vt:variant>
        <vt:i4>0</vt:i4>
      </vt:variant>
      <vt:variant>
        <vt:i4>5</vt:i4>
      </vt:variant>
      <vt:variant>
        <vt:lpwstr>mailto:school@bellshill.n-lanark.sch.uk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Our Ref:</dc:title>
  <dc:subject/>
  <dc:creator>Danielle Sinclair</dc:creator>
  <cp:keywords/>
  <dc:description/>
  <cp:lastModifiedBy>Jodie McGraw</cp:lastModifiedBy>
  <cp:revision>2</cp:revision>
  <cp:lastPrinted>2023-08-23T13:09:00Z</cp:lastPrinted>
  <dcterms:created xsi:type="dcterms:W3CDTF">2025-12-09T16:06:00Z</dcterms:created>
  <dcterms:modified xsi:type="dcterms:W3CDTF">2025-12-09T16:06:00Z</dcterms:modified>
</cp:coreProperties>
</file>