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5BF87" w14:textId="7F9943A5" w:rsidR="00900AC3" w:rsidRPr="004600A4" w:rsidRDefault="009515B4" w:rsidP="000505B6">
      <w:pPr>
        <w:rPr>
          <w:rFonts w:ascii="Comic Sans MS" w:hAnsi="Comic Sans M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3AA7F3EA" wp14:editId="6F0EA741">
            <wp:simplePos x="0" y="0"/>
            <wp:positionH relativeFrom="margin">
              <wp:posOffset>878239</wp:posOffset>
            </wp:positionH>
            <wp:positionV relativeFrom="page">
              <wp:posOffset>9164957</wp:posOffset>
            </wp:positionV>
            <wp:extent cx="835025" cy="962025"/>
            <wp:effectExtent l="57150" t="38100" r="60325" b="47625"/>
            <wp:wrapSquare wrapText="bothSides"/>
            <wp:docPr id="1853052881" name="Picture 6" descr="A logo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52881" name="Picture 6" descr="A logo of a churc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954">
                      <a:off x="0" y="0"/>
                      <a:ext cx="835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E7970" wp14:editId="414A8593">
                <wp:simplePos x="0" y="0"/>
                <wp:positionH relativeFrom="column">
                  <wp:posOffset>-132347</wp:posOffset>
                </wp:positionH>
                <wp:positionV relativeFrom="paragraph">
                  <wp:posOffset>-258579</wp:posOffset>
                </wp:positionV>
                <wp:extent cx="4732020" cy="2245895"/>
                <wp:effectExtent l="0" t="0" r="0" b="2540"/>
                <wp:wrapNone/>
                <wp:docPr id="20856715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22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39FB2" w14:textId="6263B1B0" w:rsidR="004600A4" w:rsidRPr="00C43216" w:rsidRDefault="004600A4" w:rsidP="004600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tx1"/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5B4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106"/>
                                <w:szCs w:val="106"/>
                                <w14:shadow w14:blurRad="0" w14:dist="38100" w14:dir="2700000" w14:sx="100000" w14:sy="100000" w14:kx="0" w14:ky="0" w14:algn="bl">
                                  <w14:schemeClr w14:val="tx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Monica’s</w:t>
                            </w:r>
                            <w:r w:rsidRPr="00C43216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90"/>
                                <w:szCs w:val="90"/>
                                <w14:shadow w14:blurRad="0" w14:dist="38100" w14:dir="2700000" w14:sx="100000" w14:sy="100000" w14:kx="0" w14:ky="0" w14:algn="bl">
                                  <w14:schemeClr w14:val="tx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43216">
                              <w:rPr>
                                <w:rFonts w:ascii="Comic Sans MS" w:hAnsi="Comic Sans MS"/>
                                <w:b/>
                                <w:color w:val="808080" w:themeColor="background1" w:themeShade="8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tx1"/>
                                </w14:shadow>
                                <w14:reflection w14:blurRad="6350" w14:stA="60000" w14:stPos="0" w14:endA="900" w14:endPos="60000" w14:dist="2999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 Disco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E797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0.4pt;margin-top:-20.35pt;width:372.6pt;height:17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" filled="f" stroked="f" strokeweight=".5pt">
                <v:textbox>
                  <w:txbxContent>
                    <w:p w14:paraId="71139FB2" w14:textId="6263B1B0" w:rsidR="004600A4" w:rsidRPr="00C43216" w:rsidRDefault="004600A4" w:rsidP="004600A4">
                      <w:pPr>
                        <w:jc w:val="center"/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tx1"/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5B4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106"/>
                          <w:szCs w:val="106"/>
                          <w14:shadow w14:blurRad="0" w14:dist="38100" w14:dir="2700000" w14:sx="100000" w14:sy="100000" w14:kx="0" w14:ky="0" w14:algn="bl">
                            <w14:schemeClr w14:val="tx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 Monica’s</w:t>
                      </w:r>
                      <w:r w:rsidRPr="00C43216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90"/>
                          <w:szCs w:val="90"/>
                          <w14:shadow w14:blurRad="0" w14:dist="38100" w14:dir="2700000" w14:sx="100000" w14:sy="100000" w14:kx="0" w14:ky="0" w14:algn="bl">
                            <w14:schemeClr w14:val="tx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43216">
                        <w:rPr>
                          <w:rFonts w:ascii="Comic Sans MS" w:hAnsi="Comic Sans MS"/>
                          <w:b/>
                          <w:color w:val="808080" w:themeColor="background1" w:themeShade="8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tx1"/>
                          </w14:shadow>
                          <w14:reflection w14:blurRad="6350" w14:stA="60000" w14:stPos="0" w14:endA="900" w14:endPos="60000" w14:dist="2999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Halloween Disco</w:t>
                      </w:r>
                    </w:p>
                  </w:txbxContent>
                </v:textbox>
              </v:shape>
            </w:pict>
          </mc:Fallback>
        </mc:AlternateContent>
      </w:r>
      <w:r w:rsidR="008A4678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A1491" wp14:editId="72C48723">
                <wp:simplePos x="0" y="0"/>
                <wp:positionH relativeFrom="column">
                  <wp:posOffset>2754630</wp:posOffset>
                </wp:positionH>
                <wp:positionV relativeFrom="page">
                  <wp:posOffset>7860030</wp:posOffset>
                </wp:positionV>
                <wp:extent cx="4395470" cy="1475740"/>
                <wp:effectExtent l="0" t="0" r="5080" b="0"/>
                <wp:wrapSquare wrapText="bothSides"/>
                <wp:docPr id="211106115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70" cy="147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D65EB" w14:textId="77777777" w:rsidR="008A4678" w:rsidRPr="008A4678" w:rsidRDefault="008A4678" w:rsidP="008A4678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F681A8" w14:textId="7303D7DE" w:rsidR="004600A4" w:rsidRDefault="008A4678" w:rsidP="008A4678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678"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Trick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Pr="008A4678"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Treat</w:t>
                            </w:r>
                          </w:p>
                          <w:p w14:paraId="566989D3" w14:textId="3146A1A6" w:rsidR="008A4678" w:rsidRPr="008A4678" w:rsidRDefault="008A4678" w:rsidP="008A4678">
                            <w:pPr>
                              <w:rPr>
                                <w:rFonts w:ascii="Comic Sans MS" w:hAnsi="Comic Sans MS"/>
                                <w:bCs/>
                                <w:color w:val="808080" w:themeColor="background1" w:themeShade="80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A1491" id="Text Box 13" o:spid="_x0000_s1027" type="#_x0000_t202" style="position:absolute;margin-left:216.9pt;margin-top:618.9pt;width:346.1pt;height:116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" fillcolor="white [3201]" stroked="f" strokeweight=".5pt">
                <v:textbox>
                  <w:txbxContent>
                    <w:p w14:paraId="757D65EB" w14:textId="77777777" w:rsidR="008A4678" w:rsidRPr="008A4678" w:rsidRDefault="008A4678" w:rsidP="008A4678">
                      <w:pPr>
                        <w:jc w:val="center"/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20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F681A8" w14:textId="7303D7DE" w:rsidR="004600A4" w:rsidRDefault="008A4678" w:rsidP="008A4678">
                      <w:pPr>
                        <w:jc w:val="center"/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678"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Trick</w:t>
                      </w:r>
                      <w:r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8A4678"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Treat</w:t>
                      </w:r>
                    </w:p>
                    <w:p w14:paraId="566989D3" w14:textId="3146A1A6" w:rsidR="008A4678" w:rsidRPr="008A4678" w:rsidRDefault="008A4678" w:rsidP="008A4678">
                      <w:pPr>
                        <w:rPr>
                          <w:rFonts w:ascii="Comic Sans MS" w:hAnsi="Comic Sans MS"/>
                          <w:bCs/>
                          <w:color w:val="808080" w:themeColor="background1" w:themeShade="80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600A4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EBB200" wp14:editId="7D4F8B6A">
                <wp:simplePos x="0" y="0"/>
                <wp:positionH relativeFrom="margin">
                  <wp:posOffset>5113020</wp:posOffset>
                </wp:positionH>
                <wp:positionV relativeFrom="page">
                  <wp:posOffset>6657340</wp:posOffset>
                </wp:positionV>
                <wp:extent cx="1891665" cy="1346200"/>
                <wp:effectExtent l="0" t="0" r="0" b="6350"/>
                <wp:wrapSquare wrapText="bothSides"/>
                <wp:docPr id="13226003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BEB8F" w14:textId="5E540268" w:rsidR="000505B6" w:rsidRPr="004600A4" w:rsidRDefault="00AA3089" w:rsidP="004600A4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P5 – P7</w:t>
                            </w:r>
                          </w:p>
                          <w:p w14:paraId="7B2F0A78" w14:textId="2DA7C943" w:rsidR="000505B6" w:rsidRPr="004600A4" w:rsidRDefault="00AA3089" w:rsidP="004600A4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7.30</w:t>
                            </w:r>
                            <w:r w:rsidR="000505B6"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 xml:space="preserve"> – </w:t>
                            </w: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8</w:t>
                            </w:r>
                            <w:r w:rsidR="000505B6"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.</w:t>
                            </w: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4</w:t>
                            </w:r>
                            <w:r w:rsidR="000505B6"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BB200" id="Text Box 9" o:spid="_x0000_s1028" type="#_x0000_t202" style="position:absolute;margin-left:402.6pt;margin-top:524.2pt;width:148.95pt;height:10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" filled="f" stroked="f" strokeweight=".5pt">
                <v:textbox>
                  <w:txbxContent>
                    <w:p w14:paraId="05EBEB8F" w14:textId="5E540268" w:rsidR="000505B6" w:rsidRPr="004600A4" w:rsidRDefault="00AA3089" w:rsidP="004600A4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P5 – P7</w:t>
                      </w:r>
                    </w:p>
                    <w:p w14:paraId="7B2F0A78" w14:textId="2DA7C943" w:rsidR="000505B6" w:rsidRPr="004600A4" w:rsidRDefault="00AA3089" w:rsidP="004600A4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7.30</w:t>
                      </w:r>
                      <w:r w:rsidR="000505B6"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 xml:space="preserve"> – </w:t>
                      </w: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8</w:t>
                      </w:r>
                      <w:r w:rsidR="000505B6"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.</w:t>
                      </w: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4</w:t>
                      </w:r>
                      <w:r w:rsidR="000505B6"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5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00A4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74823" wp14:editId="0DE77482">
                <wp:simplePos x="0" y="0"/>
                <wp:positionH relativeFrom="page">
                  <wp:posOffset>3064042</wp:posOffset>
                </wp:positionH>
                <wp:positionV relativeFrom="paragraph">
                  <wp:posOffset>6045969</wp:posOffset>
                </wp:positionV>
                <wp:extent cx="2229853" cy="1346835"/>
                <wp:effectExtent l="0" t="0" r="0" b="5715"/>
                <wp:wrapNone/>
                <wp:docPr id="4497515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853" cy="134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6E403" w14:textId="1F8529E3" w:rsidR="000505B6" w:rsidRPr="004600A4" w:rsidRDefault="000505B6" w:rsidP="004600A4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P1 – P4</w:t>
                            </w:r>
                          </w:p>
                          <w:p w14:paraId="22D3CCEA" w14:textId="3268EE1F" w:rsidR="000505B6" w:rsidRPr="004600A4" w:rsidRDefault="000505B6" w:rsidP="004600A4">
                            <w:pPr>
                              <w:jc w:val="center"/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</w:pPr>
                            <w:r w:rsidRPr="004600A4">
                              <w:rPr>
                                <w:rFonts w:ascii="Comic Sans MS" w:hAnsi="Comic Sans MS"/>
                                <w:sz w:val="50"/>
                                <w:szCs w:val="50"/>
                              </w:rPr>
                              <w:t>6.15 – 7.15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4823" id="Text Box 8" o:spid="_x0000_s1029" type="#_x0000_t202" style="position:absolute;margin-left:241.25pt;margin-top:476.05pt;width:175.6pt;height:106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" filled="f" stroked="f" strokeweight=".5pt">
                <v:textbox>
                  <w:txbxContent>
                    <w:p w14:paraId="0576E403" w14:textId="1F8529E3" w:rsidR="000505B6" w:rsidRPr="004600A4" w:rsidRDefault="000505B6" w:rsidP="004600A4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P1 – P4</w:t>
                      </w:r>
                    </w:p>
                    <w:p w14:paraId="22D3CCEA" w14:textId="3268EE1F" w:rsidR="000505B6" w:rsidRPr="004600A4" w:rsidRDefault="000505B6" w:rsidP="004600A4">
                      <w:pPr>
                        <w:jc w:val="center"/>
                        <w:rPr>
                          <w:rFonts w:ascii="Comic Sans MS" w:hAnsi="Comic Sans MS"/>
                          <w:sz w:val="50"/>
                          <w:szCs w:val="50"/>
                        </w:rPr>
                      </w:pPr>
                      <w:r w:rsidRPr="004600A4">
                        <w:rPr>
                          <w:rFonts w:ascii="Comic Sans MS" w:hAnsi="Comic Sans MS"/>
                          <w:sz w:val="50"/>
                          <w:szCs w:val="50"/>
                        </w:rPr>
                        <w:t>6.15 – 7.15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089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36F2595" wp14:editId="52B62141">
                <wp:simplePos x="0" y="0"/>
                <wp:positionH relativeFrom="page">
                  <wp:posOffset>2999874</wp:posOffset>
                </wp:positionH>
                <wp:positionV relativeFrom="paragraph">
                  <wp:posOffset>6013885</wp:posOffset>
                </wp:positionV>
                <wp:extent cx="4235115" cy="1379622"/>
                <wp:effectExtent l="0" t="0" r="0" b="0"/>
                <wp:wrapNone/>
                <wp:docPr id="4475662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115" cy="1379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45E3C" w14:textId="77777777" w:rsidR="00AA3089" w:rsidRDefault="00AA30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2595" id="Text Box 12" o:spid="_x0000_s1030" type="#_x0000_t202" style="position:absolute;margin-left:236.2pt;margin-top:473.55pt;width:333.45pt;height:108.6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" fillcolor="white [3201]" stroked="f" strokeweight=".5pt">
                <v:textbox>
                  <w:txbxContent>
                    <w:p w14:paraId="19845E3C" w14:textId="77777777" w:rsidR="00AA3089" w:rsidRDefault="00AA3089"/>
                  </w:txbxContent>
                </v:textbox>
                <w10:wrap anchorx="page"/>
              </v:shape>
            </w:pict>
          </mc:Fallback>
        </mc:AlternateContent>
      </w:r>
      <w:r w:rsidR="00AA3089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6E6337" wp14:editId="4365EEA2">
                <wp:simplePos x="0" y="0"/>
                <wp:positionH relativeFrom="column">
                  <wp:posOffset>1969168</wp:posOffset>
                </wp:positionH>
                <wp:positionV relativeFrom="paragraph">
                  <wp:posOffset>5179695</wp:posOffset>
                </wp:positionV>
                <wp:extent cx="5244800" cy="834189"/>
                <wp:effectExtent l="0" t="0" r="0" b="4445"/>
                <wp:wrapNone/>
                <wp:docPr id="12173761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800" cy="834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4" w14:textId="2638C4F5" w:rsidR="00AA3089" w:rsidRPr="00AA3089" w:rsidRDefault="00AA3089" w:rsidP="00AA30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3089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 30</w:t>
                            </w:r>
                            <w:r w:rsidRPr="00AA3089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A3089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60"/>
                                <w:szCs w:val="6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October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6337" id="Text Box 11" o:spid="_x0000_s1031" type="#_x0000_t202" style="position:absolute;margin-left:155.05pt;margin-top:407.85pt;width:413pt;height:65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" fillcolor="white [3201]" stroked="f" strokeweight=".5pt">
                <v:textbox>
                  <w:txbxContent>
                    <w:p w14:paraId="5E63DD04" w14:textId="2638C4F5" w:rsidR="00AA3089" w:rsidRPr="00AA3089" w:rsidRDefault="00AA3089" w:rsidP="00AA3089">
                      <w:pPr>
                        <w:jc w:val="center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3089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Monday 30</w:t>
                      </w:r>
                      <w:r w:rsidRPr="00AA3089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A3089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60"/>
                          <w:szCs w:val="6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October 2023</w:t>
                      </w:r>
                    </w:p>
                  </w:txbxContent>
                </v:textbox>
              </v:shape>
            </w:pict>
          </mc:Fallback>
        </mc:AlternateContent>
      </w:r>
      <w:r w:rsidR="00AA3089" w:rsidRPr="004600A4">
        <w:rPr>
          <w:rFonts w:ascii="Comic Sans MS" w:hAnsi="Comic Sans MS"/>
          <w:noProof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BBC22" wp14:editId="17B8573D">
                <wp:simplePos x="0" y="0"/>
                <wp:positionH relativeFrom="column">
                  <wp:posOffset>2418347</wp:posOffset>
                </wp:positionH>
                <wp:positionV relativeFrom="paragraph">
                  <wp:posOffset>8725000</wp:posOffset>
                </wp:positionV>
                <wp:extent cx="4700337" cy="1155032"/>
                <wp:effectExtent l="0" t="0" r="5080" b="7620"/>
                <wp:wrapNone/>
                <wp:docPr id="193457989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337" cy="115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84B89C" w14:textId="6282B902" w:rsidR="00AA3089" w:rsidRDefault="00AA3089" w:rsidP="00AA3089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  <w:t>Ticket Price £2.50</w:t>
                            </w:r>
                          </w:p>
                          <w:p w14:paraId="4C0072A5" w14:textId="3A122A49" w:rsidR="00AA3089" w:rsidRDefault="00AA3089" w:rsidP="00AA308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Available from 9</w:t>
                            </w:r>
                            <w:r w:rsidRPr="00AA3089">
                              <w:rPr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October 2023</w:t>
                            </w:r>
                          </w:p>
                          <w:p w14:paraId="65ED0C35" w14:textId="77777777" w:rsidR="00AA3089" w:rsidRPr="00AA3089" w:rsidRDefault="00AA308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BC22" id="Text Box 10" o:spid="_x0000_s1032" type="#_x0000_t202" style="position:absolute;margin-left:190.4pt;margin-top:687pt;width:370.1pt;height:9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" fillcolor="white [3201]" stroked="f" strokeweight=".5pt">
                <v:textbox>
                  <w:txbxContent>
                    <w:p w14:paraId="1784B89C" w14:textId="6282B902" w:rsidR="00AA3089" w:rsidRDefault="00AA3089" w:rsidP="00AA3089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bCs/>
                          <w:sz w:val="50"/>
                          <w:szCs w:val="50"/>
                        </w:rPr>
                        <w:t>Ticket Price £2.50</w:t>
                      </w:r>
                    </w:p>
                    <w:p w14:paraId="4C0072A5" w14:textId="3A122A49" w:rsidR="00AA3089" w:rsidRDefault="00AA3089" w:rsidP="00AA308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Available from 9</w:t>
                      </w:r>
                      <w:r w:rsidRPr="00AA3089">
                        <w:rPr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October 2023</w:t>
                      </w:r>
                    </w:p>
                    <w:p w14:paraId="65ED0C35" w14:textId="77777777" w:rsidR="00AA3089" w:rsidRPr="00AA3089" w:rsidRDefault="00AA308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0AC3" w:rsidRPr="004600A4" w:rsidSect="00E72DB3">
      <w:headerReference w:type="default" r:id="rId11"/>
      <w:footerReference w:type="default" r:id="rId12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32EEC" w14:textId="77777777" w:rsidR="00CE779F" w:rsidRDefault="00CE779F" w:rsidP="00BE19C3">
      <w:pPr>
        <w:spacing w:after="0" w:line="240" w:lineRule="auto"/>
      </w:pPr>
      <w:r>
        <w:separator/>
      </w:r>
    </w:p>
  </w:endnote>
  <w:endnote w:type="continuationSeparator" w:id="0">
    <w:p w14:paraId="2462FD66" w14:textId="77777777" w:rsidR="00CE779F" w:rsidRDefault="00CE779F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0859A" w14:textId="77777777" w:rsidR="00FD40B5" w:rsidRDefault="0058618D">
    <w:pPr>
      <w:pStyle w:val="Footer"/>
    </w:pPr>
    <w:r w:rsidRPr="00FD40B5">
      <w:rPr>
        <w:noProof/>
        <w:lang w:val="en-GB" w:bidi="en-GB"/>
      </w:rPr>
      <w:drawing>
        <wp:anchor distT="0" distB="0" distL="114300" distR="114300" simplePos="0" relativeHeight="251678720" behindDoc="1" locked="0" layoutInCell="1" allowOverlap="1" wp14:anchorId="7CB3B230" wp14:editId="14C7D7BF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Graphic 12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5648" behindDoc="1" locked="0" layoutInCell="1" allowOverlap="1" wp14:anchorId="51AC7B0D" wp14:editId="60F97232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Graphic 8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6672" behindDoc="1" locked="0" layoutInCell="1" allowOverlap="1" wp14:anchorId="5C9EC526" wp14:editId="51FE2C9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Graphic 9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7696" behindDoc="1" locked="0" layoutInCell="1" allowOverlap="1" wp14:anchorId="1F01FC12" wp14:editId="2A2FF623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Graphic 10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3600" behindDoc="1" locked="0" layoutInCell="1" allowOverlap="1" wp14:anchorId="0D026E04" wp14:editId="31434601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Graphic 7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2576" behindDoc="1" locked="0" layoutInCell="1" allowOverlap="1" wp14:anchorId="7CE150D4" wp14:editId="6AE6C542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Graphic 4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en-GB" w:bidi="en-GB"/>
      </w:rPr>
      <w:drawing>
        <wp:anchor distT="0" distB="0" distL="114300" distR="114300" simplePos="0" relativeHeight="251668480" behindDoc="1" locked="0" layoutInCell="1" allowOverlap="1" wp14:anchorId="322A52B7" wp14:editId="1CB3F2F3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Graphic 2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en-GB" w:bidi="en-GB"/>
      </w:rPr>
      <w:drawing>
        <wp:anchor distT="0" distB="0" distL="114300" distR="114300" simplePos="0" relativeHeight="251670528" behindDoc="1" locked="0" layoutInCell="1" allowOverlap="1" wp14:anchorId="3E7C1E28" wp14:editId="3A9DC21E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Graphic 3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6432" behindDoc="1" locked="0" layoutInCell="1" allowOverlap="1" wp14:anchorId="512CCDB7" wp14:editId="3EDCD6F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Picture 27" descr="Scary Hous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BDA3D" w14:textId="77777777" w:rsidR="00CE779F" w:rsidRDefault="00CE779F" w:rsidP="00BE19C3">
      <w:pPr>
        <w:spacing w:after="0" w:line="240" w:lineRule="auto"/>
      </w:pPr>
      <w:r>
        <w:separator/>
      </w:r>
    </w:p>
  </w:footnote>
  <w:footnote w:type="continuationSeparator" w:id="0">
    <w:p w14:paraId="6E5C3F9A" w14:textId="77777777" w:rsidR="00CE779F" w:rsidRDefault="00CE779F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C7004" w14:textId="77777777" w:rsidR="00C46550" w:rsidRDefault="00FD40B5">
    <w:pPr>
      <w:pStyle w:val="Header"/>
    </w:pPr>
    <w:r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3360" behindDoc="0" locked="0" layoutInCell="1" allowOverlap="1" wp14:anchorId="76FE9869" wp14:editId="2029FD91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Picture 6" descr="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F15C40" wp14:editId="176CBC0C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4A3B2D" id="Rectangle 19" o:spid="_x0000_s1026" alt="&quot;&quot;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7456" behindDoc="1" locked="0" layoutInCell="1" allowOverlap="1" wp14:anchorId="4176E60F" wp14:editId="0964B527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Picture 38" descr="Crescent mo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7865BA0" wp14:editId="78760DBF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9D0E5E" id="Rectangle 21" o:spid="_x0000_s1026" alt="&quot;&quot;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3FA45B5" wp14:editId="13510B32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083AAC" id="Rectangle 11" o:spid="_x0000_s1026" alt="&quot;&quot;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2336" behindDoc="1" locked="0" layoutInCell="1" allowOverlap="1" wp14:anchorId="272739DC" wp14:editId="26E36558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Picture 5" descr="Spid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77"/>
    <w:rsid w:val="00001B30"/>
    <w:rsid w:val="000354DE"/>
    <w:rsid w:val="000407B1"/>
    <w:rsid w:val="000505B6"/>
    <w:rsid w:val="00081EAB"/>
    <w:rsid w:val="000A29F2"/>
    <w:rsid w:val="000B1CAD"/>
    <w:rsid w:val="000D6BE8"/>
    <w:rsid w:val="00137BB1"/>
    <w:rsid w:val="00145076"/>
    <w:rsid w:val="0014527C"/>
    <w:rsid w:val="002040FB"/>
    <w:rsid w:val="0022353E"/>
    <w:rsid w:val="00246ED0"/>
    <w:rsid w:val="00302F3F"/>
    <w:rsid w:val="00341526"/>
    <w:rsid w:val="003532EC"/>
    <w:rsid w:val="00355C06"/>
    <w:rsid w:val="00365F40"/>
    <w:rsid w:val="003D09B2"/>
    <w:rsid w:val="003E0739"/>
    <w:rsid w:val="003F620F"/>
    <w:rsid w:val="00435445"/>
    <w:rsid w:val="004600A4"/>
    <w:rsid w:val="00480195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D4277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A4678"/>
    <w:rsid w:val="008C4EFB"/>
    <w:rsid w:val="00900AC3"/>
    <w:rsid w:val="00946D48"/>
    <w:rsid w:val="009515B4"/>
    <w:rsid w:val="00A81C5F"/>
    <w:rsid w:val="00A9196E"/>
    <w:rsid w:val="00A91DA5"/>
    <w:rsid w:val="00AA3089"/>
    <w:rsid w:val="00B26AB8"/>
    <w:rsid w:val="00B5322C"/>
    <w:rsid w:val="00B73601"/>
    <w:rsid w:val="00BE19C3"/>
    <w:rsid w:val="00C042AA"/>
    <w:rsid w:val="00C160C1"/>
    <w:rsid w:val="00C43216"/>
    <w:rsid w:val="00C46550"/>
    <w:rsid w:val="00C868E0"/>
    <w:rsid w:val="00CE779F"/>
    <w:rsid w:val="00DC6D15"/>
    <w:rsid w:val="00E43589"/>
    <w:rsid w:val="00E559B3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FE2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739"/>
  </w:style>
  <w:style w:type="paragraph" w:styleId="Heading1">
    <w:name w:val="heading 1"/>
    <w:basedOn w:val="Normal"/>
    <w:next w:val="Normal"/>
    <w:link w:val="Heading1Char"/>
    <w:uiPriority w:val="9"/>
    <w:qFormat/>
    <w:rsid w:val="003E0739"/>
    <w:pPr>
      <w:spacing w:before="120" w:after="120" w:line="240" w:lineRule="auto"/>
      <w:jc w:val="center"/>
      <w:outlineLvl w:val="0"/>
    </w:pPr>
    <w:rPr>
      <w:rFonts w:ascii="Eras Bold ITC" w:hAnsi="Eras Bold ITC"/>
      <w:b/>
      <w:sz w:val="64"/>
      <w:szCs w:val="6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3E0739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6C4240"/>
    <w:pPr>
      <w:spacing w:before="120" w:after="120" w:line="240" w:lineRule="auto"/>
      <w:jc w:val="right"/>
    </w:pPr>
    <w:rPr>
      <w:b/>
      <w:noProof/>
      <w:sz w:val="72"/>
      <w:szCs w:val="64"/>
      <w:lang w:val="en-ZA"/>
    </w:rPr>
  </w:style>
  <w:style w:type="character" w:customStyle="1" w:styleId="DateChar">
    <w:name w:val="Date Char"/>
    <w:basedOn w:val="DefaultParagraphFont"/>
    <w:link w:val="Date"/>
    <w:uiPriority w:val="99"/>
    <w:rsid w:val="006C4240"/>
    <w:rPr>
      <w:b/>
      <w:noProof/>
      <w:sz w:val="72"/>
      <w:szCs w:val="64"/>
      <w:lang w:val="en-ZA"/>
    </w:rPr>
  </w:style>
  <w:style w:type="paragraph" w:customStyle="1" w:styleId="Address">
    <w:name w:val="Address"/>
    <w:basedOn w:val="Normal"/>
    <w:qFormat/>
    <w:rsid w:val="00C868E0"/>
    <w:pPr>
      <w:spacing w:after="0" w:line="240" w:lineRule="auto"/>
      <w:jc w:val="right"/>
    </w:pPr>
    <w:rPr>
      <w:rFonts w:ascii="Eras Bold ITC" w:hAnsi="Eras Bold ITC"/>
      <w:color w:val="ED7D31" w:themeColor="accent2"/>
      <w:sz w:val="34"/>
      <w:szCs w:val="42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3E0739"/>
    <w:rPr>
      <w:rFonts w:ascii="Eras Bold ITC" w:hAnsi="Eras Bold ITC"/>
      <w:b/>
      <w:sz w:val="64"/>
      <w:szCs w:val="64"/>
      <w:lang w:val="en-ZA"/>
    </w:rPr>
  </w:style>
  <w:style w:type="paragraph" w:customStyle="1" w:styleId="RSVPName">
    <w:name w:val="RSVP Name"/>
    <w:basedOn w:val="Normal"/>
    <w:qFormat/>
    <w:rsid w:val="006C4240"/>
    <w:pPr>
      <w:spacing w:after="0" w:line="240" w:lineRule="auto"/>
      <w:jc w:val="right"/>
    </w:pPr>
    <w:rPr>
      <w:rFonts w:ascii="Eras Bold ITC" w:hAnsi="Eras Bold ITC"/>
      <w:color w:val="ED7D31" w:themeColor="accent2"/>
      <w:sz w:val="64"/>
      <w:szCs w:val="64"/>
      <w:lang w:val="en-ZA"/>
    </w:rPr>
  </w:style>
  <w:style w:type="paragraph" w:customStyle="1" w:styleId="RSVPContact">
    <w:name w:val="RSVP Contact"/>
    <w:basedOn w:val="Normal"/>
    <w:qFormat/>
    <w:rsid w:val="003E0739"/>
    <w:pPr>
      <w:tabs>
        <w:tab w:val="right" w:pos="11520"/>
      </w:tabs>
      <w:spacing w:after="0" w:line="240" w:lineRule="auto"/>
      <w:ind w:left="4500"/>
      <w:jc w:val="right"/>
    </w:pPr>
    <w:rPr>
      <w:rFonts w:ascii="Eras Bold ITC" w:hAnsi="Eras Bold ITC"/>
      <w:color w:val="000000" w:themeColor="text1"/>
      <w:sz w:val="40"/>
      <w:szCs w:val="64"/>
      <w:lang w:val="en-ZA"/>
    </w:rPr>
  </w:style>
  <w:style w:type="paragraph" w:styleId="NoSpacing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f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oolAdmin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AAC260FF7BE4FA82382634B5938E1" ma:contentTypeVersion="10" ma:contentTypeDescription="Create a new document." ma:contentTypeScope="" ma:versionID="152c2acc52cf8ea1ce8b86198f81ac82">
  <xsd:schema xmlns:xsd="http://www.w3.org/2001/XMLSchema" xmlns:xs="http://www.w3.org/2001/XMLSchema" xmlns:p="http://schemas.microsoft.com/office/2006/metadata/properties" xmlns:ns3="4fce41b8-c081-443d-aa28-ccb092a3805f" xmlns:ns4="9606e1f0-279c-4378-8ac5-d8ced5023534" targetNamespace="http://schemas.microsoft.com/office/2006/metadata/properties" ma:root="true" ma:fieldsID="c2afedbcf5eb43408e6d619c3141627f" ns3:_="" ns4:_="">
    <xsd:import namespace="4fce41b8-c081-443d-aa28-ccb092a3805f"/>
    <xsd:import namespace="9606e1f0-279c-4378-8ac5-d8ced50235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e41b8-c081-443d-aa28-ccb092a380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6e1f0-279c-4378-8ac5-d8ced5023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ce41b8-c081-443d-aa28-ccb092a3805f" xsi:nil="true"/>
  </documentManagement>
</p:properties>
</file>

<file path=customXml/itemProps1.xml><?xml version="1.0" encoding="utf-8"?>
<ds:datastoreItem xmlns:ds="http://schemas.openxmlformats.org/officeDocument/2006/customXml" ds:itemID="{B6E452F4-D316-49DF-8672-589A7F4D70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e41b8-c081-443d-aa28-ccb092a3805f"/>
    <ds:schemaRef ds:uri="9606e1f0-279c-4378-8ac5-d8ced5023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ED6B43-A025-4D90-AB3D-F1FB260638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20B62B-37D8-497E-AAC6-F57F0B3038A2}">
  <ds:schemaRefs>
    <ds:schemaRef ds:uri="4fce41b8-c081-443d-aa28-ccb092a3805f"/>
    <ds:schemaRef ds:uri="9606e1f0-279c-4378-8ac5-d8ced5023534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2023-10-10T09:26:00Z</dcterms:created>
  <dcterms:modified xsi:type="dcterms:W3CDTF">2023-10-10T09:26:00Z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0x0101003F8AAC260FF7BE4FA82382634B5938E1</vt:lpwstr>
  </property>
</Properties>
</file>