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525293" w:displacedByCustomXml="next"/>
    <w:bookmarkStart w:id="1" w:name="_Toc4526269" w:displacedByCustomXml="next"/>
    <w:sdt>
      <w:sdtPr>
        <w:rPr>
          <w:sz w:val="2"/>
        </w:rPr>
        <w:id w:val="1793168829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14:paraId="06871312" w14:textId="602BAF54" w:rsidR="00FA462B" w:rsidRDefault="00FA462B">
          <w:pPr>
            <w:pStyle w:val="NoSpacing"/>
            <w:rPr>
              <w:sz w:val="2"/>
            </w:rPr>
          </w:pPr>
          <w:r>
            <w:rPr>
              <w:sz w:val="2"/>
            </w:rPr>
            <w:t>An</w:t>
          </w:r>
        </w:p>
        <w:p w14:paraId="06F354E3" w14:textId="05707178" w:rsidR="00FA462B" w:rsidRDefault="001B3DCA">
          <w:r>
            <w:rPr>
              <w:noProof/>
            </w:rPr>
            <w:drawing>
              <wp:anchor distT="0" distB="0" distL="114300" distR="114300" simplePos="0" relativeHeight="251686912" behindDoc="1" locked="0" layoutInCell="1" allowOverlap="1" wp14:anchorId="72E3AEEE" wp14:editId="73FE60D4">
                <wp:simplePos x="0" y="0"/>
                <wp:positionH relativeFrom="margin">
                  <wp:posOffset>-1386022</wp:posOffset>
                </wp:positionH>
                <wp:positionV relativeFrom="paragraph">
                  <wp:posOffset>281839</wp:posOffset>
                </wp:positionV>
                <wp:extent cx="6218555" cy="4461641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canthus-leaf-design-william-morris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8555" cy="4461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462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07D2A2E3" wp14:editId="089B5036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Text Box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081DB9" w14:textId="37F4847E" w:rsidR="00FA462B" w:rsidRDefault="00FA462B">
                                <w:pPr>
                                  <w:pStyle w:val="NoSpacing"/>
                                  <w:jc w:val="right"/>
                                  <w:rPr>
                                    <w:color w:val="DDDDD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DDDDDD" w:themeColor="accent1"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1536697868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DDDDD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DDDDDD" w:themeColor="accent1"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-67712497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5E693E47" w14:textId="1ABD78A4" w:rsidR="00FA462B" w:rsidRDefault="00FA462B">
                                    <w:pPr>
                                      <w:pStyle w:val="NoSpacing"/>
                                      <w:jc w:val="right"/>
                                      <w:rPr>
                                        <w:color w:val="DDDDD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DDDDD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D2A2E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" o:spid="_x0000_s1026" type="#_x0000_t202" style="position:absolute;margin-left:0;margin-top:0;width:468pt;height:29.5pt;z-index:25168384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" filled="f" stroked="f" strokeweight=".5pt">
                    <v:textbox style="mso-fit-shape-to-text:t" inset="0,0,0,0">
                      <w:txbxContent>
                        <w:p w14:paraId="7C081DB9" w14:textId="37F4847E" w:rsidR="00FA462B" w:rsidRDefault="00FA462B">
                          <w:pPr>
                            <w:pStyle w:val="NoSpacing"/>
                            <w:jc w:val="right"/>
                            <w:rPr>
                              <w:color w:val="DDDDD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DDDDDD" w:themeColor="accent1"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1536697868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DDDDD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DDDDDD" w:themeColor="accent1"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-677124971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5E693E47" w14:textId="1ABD78A4" w:rsidR="00FA462B" w:rsidRDefault="00FA462B">
                              <w:pPr>
                                <w:pStyle w:val="NoSpacing"/>
                                <w:jc w:val="right"/>
                                <w:rPr>
                                  <w:color w:val="DDDDDD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DDDDD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861A082" w14:textId="663E7737" w:rsidR="00FA462B" w:rsidRDefault="001B3DC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400C368C" wp14:editId="20CD3C64">
                    <wp:simplePos x="0" y="0"/>
                    <wp:positionH relativeFrom="margin">
                      <wp:align>center</wp:align>
                    </wp:positionH>
                    <wp:positionV relativeFrom="page">
                      <wp:align>center</wp:align>
                    </wp:positionV>
                    <wp:extent cx="2838844" cy="2632841"/>
                    <wp:effectExtent l="0" t="0" r="0" b="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38844" cy="263284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66666" w:themeColor="text2" w:themeTint="99"/>
                                    <w:sz w:val="64"/>
                                    <w:szCs w:val="64"/>
                                  </w:rPr>
                                  <w:alias w:val="Title"/>
                                  <w:tag w:val=""/>
                                  <w:id w:val="132407906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49A5FF72" w14:textId="5AA39587" w:rsidR="00FA462B" w:rsidRDefault="00FA462B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666666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666666" w:themeColor="text2" w:themeTint="99"/>
                                        <w:sz w:val="64"/>
                                        <w:szCs w:val="64"/>
                                      </w:rPr>
                                      <w:t>Poetry anthology</w:t>
                                    </w:r>
                                  </w:p>
                                </w:sdtContent>
                              </w:sdt>
                              <w:p w14:paraId="0045988D" w14:textId="71C9FB13" w:rsidR="00FA462B" w:rsidRPr="00FA462B" w:rsidRDefault="00FA462B">
                                <w:pPr>
                                  <w:pStyle w:val="NoSpacing"/>
                                  <w:spacing w:before="120"/>
                                  <w:rPr>
                                    <w:rFonts w:ascii="Angsana New" w:hAnsi="Angsana New" w:cs="Angsana New"/>
                                    <w:noProof/>
                                    <w:sz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Angsana New" w:hAnsi="Angsana New" w:cs="Angsana New" w:hint="cs"/>
                                      <w:color w:val="DDDDDD" w:themeColor="accent1"/>
                                      <w:sz w:val="56"/>
                                      <w:szCs w:val="36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FA462B">
                                      <w:rPr>
                                        <w:rFonts w:ascii="Angsana New" w:hAnsi="Angsana New" w:cs="Angsana New" w:hint="cs"/>
                                        <w:color w:val="DDDDDD" w:themeColor="accent1"/>
                                        <w:sz w:val="56"/>
                                        <w:szCs w:val="36"/>
                                      </w:rPr>
                                      <w:t>Carol Ann Duffy</w:t>
                                    </w:r>
                                  </w:sdtContent>
                                </w:sdt>
                                <w:r w:rsidRPr="00FA462B">
                                  <w:rPr>
                                    <w:rFonts w:ascii="Angsana New" w:hAnsi="Angsana New" w:cs="Angsana New" w:hint="cs"/>
                                    <w:noProof/>
                                    <w:sz w:val="40"/>
                                  </w:rPr>
                                  <w:t xml:space="preserve"> </w:t>
                                </w:r>
                              </w:p>
                              <w:p w14:paraId="6CB1FD63" w14:textId="29B5BCE5" w:rsidR="00FA462B" w:rsidRPr="00FA462B" w:rsidRDefault="00FA462B">
                                <w:pPr>
                                  <w:pStyle w:val="NoSpacing"/>
                                  <w:spacing w:before="120"/>
                                  <w:rPr>
                                    <w:rFonts w:ascii="Angsana New" w:hAnsi="Angsana New" w:cs="Angsana New"/>
                                    <w:noProof/>
                                    <w:sz w:val="40"/>
                                  </w:rPr>
                                </w:pPr>
                                <w:r w:rsidRPr="00FA462B">
                                  <w:rPr>
                                    <w:rFonts w:ascii="Angsana New" w:hAnsi="Angsana New" w:cs="Angsana New"/>
                                    <w:noProof/>
                                    <w:sz w:val="40"/>
                                  </w:rPr>
                                  <w:t>Scottish Set Text</w:t>
                                </w:r>
                              </w:p>
                              <w:p w14:paraId="63DDFA7D" w14:textId="61FB01FF" w:rsidR="00FA462B" w:rsidRPr="00FA462B" w:rsidRDefault="00FA462B">
                                <w:pPr>
                                  <w:pStyle w:val="NoSpacing"/>
                                  <w:spacing w:before="120"/>
                                  <w:rPr>
                                    <w:rFonts w:ascii="Angsana New" w:hAnsi="Angsana New" w:cs="Angsana New" w:hint="cs"/>
                                    <w:color w:val="DDDDDD" w:themeColor="accent1"/>
                                    <w:sz w:val="56"/>
                                    <w:szCs w:val="36"/>
                                  </w:rPr>
                                </w:pPr>
                                <w:r w:rsidRPr="00FA462B">
                                  <w:rPr>
                                    <w:rFonts w:ascii="Angsana New" w:hAnsi="Angsana New" w:cs="Angsana New"/>
                                    <w:noProof/>
                                    <w:sz w:val="40"/>
                                  </w:rPr>
                                  <w:t>National 5</w:t>
                                </w:r>
                              </w:p>
                              <w:p w14:paraId="08FA0E6D" w14:textId="77777777" w:rsidR="00FA462B" w:rsidRDefault="00FA462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C368C" id="Text Box 62" o:spid="_x0000_s1027" type="#_x0000_t202" style="position:absolute;margin-left:0;margin-top:0;width:223.55pt;height:207.3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" fillcolor="white [3212]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666666" w:themeColor="text2" w:themeTint="99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132407906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49A5FF72" w14:textId="5AA39587" w:rsidR="00FA462B" w:rsidRDefault="00FA462B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666666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666666" w:themeColor="text2" w:themeTint="99"/>
                                  <w:sz w:val="64"/>
                                  <w:szCs w:val="64"/>
                                </w:rPr>
                                <w:t>Poetry anthology</w:t>
                              </w:r>
                            </w:p>
                          </w:sdtContent>
                        </w:sdt>
                        <w:p w14:paraId="0045988D" w14:textId="71C9FB13" w:rsidR="00FA462B" w:rsidRPr="00FA462B" w:rsidRDefault="00FA462B">
                          <w:pPr>
                            <w:pStyle w:val="NoSpacing"/>
                            <w:spacing w:before="120"/>
                            <w:rPr>
                              <w:rFonts w:ascii="Angsana New" w:hAnsi="Angsana New" w:cs="Angsana New"/>
                              <w:noProof/>
                              <w:sz w:val="40"/>
                            </w:rPr>
                          </w:pPr>
                          <w:sdt>
                            <w:sdtPr>
                              <w:rPr>
                                <w:rFonts w:ascii="Angsana New" w:hAnsi="Angsana New" w:cs="Angsana New" w:hint="cs"/>
                                <w:color w:val="DDDDDD" w:themeColor="accent1"/>
                                <w:sz w:val="56"/>
                                <w:szCs w:val="36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FA462B">
                                <w:rPr>
                                  <w:rFonts w:ascii="Angsana New" w:hAnsi="Angsana New" w:cs="Angsana New" w:hint="cs"/>
                                  <w:color w:val="DDDDDD" w:themeColor="accent1"/>
                                  <w:sz w:val="56"/>
                                  <w:szCs w:val="36"/>
                                </w:rPr>
                                <w:t>Carol Ann Duffy</w:t>
                              </w:r>
                            </w:sdtContent>
                          </w:sdt>
                          <w:r w:rsidRPr="00FA462B">
                            <w:rPr>
                              <w:rFonts w:ascii="Angsana New" w:hAnsi="Angsana New" w:cs="Angsana New" w:hint="cs"/>
                              <w:noProof/>
                              <w:sz w:val="40"/>
                            </w:rPr>
                            <w:t xml:space="preserve"> </w:t>
                          </w:r>
                        </w:p>
                        <w:p w14:paraId="6CB1FD63" w14:textId="29B5BCE5" w:rsidR="00FA462B" w:rsidRPr="00FA462B" w:rsidRDefault="00FA462B">
                          <w:pPr>
                            <w:pStyle w:val="NoSpacing"/>
                            <w:spacing w:before="120"/>
                            <w:rPr>
                              <w:rFonts w:ascii="Angsana New" w:hAnsi="Angsana New" w:cs="Angsana New"/>
                              <w:noProof/>
                              <w:sz w:val="40"/>
                            </w:rPr>
                          </w:pPr>
                          <w:r w:rsidRPr="00FA462B">
                            <w:rPr>
                              <w:rFonts w:ascii="Angsana New" w:hAnsi="Angsana New" w:cs="Angsana New"/>
                              <w:noProof/>
                              <w:sz w:val="40"/>
                            </w:rPr>
                            <w:t>Scottish Set Text</w:t>
                          </w:r>
                        </w:p>
                        <w:p w14:paraId="63DDFA7D" w14:textId="61FB01FF" w:rsidR="00FA462B" w:rsidRPr="00FA462B" w:rsidRDefault="00FA462B">
                          <w:pPr>
                            <w:pStyle w:val="NoSpacing"/>
                            <w:spacing w:before="120"/>
                            <w:rPr>
                              <w:rFonts w:ascii="Angsana New" w:hAnsi="Angsana New" w:cs="Angsana New" w:hint="cs"/>
                              <w:color w:val="DDDDDD" w:themeColor="accent1"/>
                              <w:sz w:val="56"/>
                              <w:szCs w:val="36"/>
                            </w:rPr>
                          </w:pPr>
                          <w:r w:rsidRPr="00FA462B">
                            <w:rPr>
                              <w:rFonts w:ascii="Angsana New" w:hAnsi="Angsana New" w:cs="Angsana New"/>
                              <w:noProof/>
                              <w:sz w:val="40"/>
                            </w:rPr>
                            <w:t>National 5</w:t>
                          </w:r>
                        </w:p>
                        <w:p w14:paraId="08FA0E6D" w14:textId="77777777" w:rsidR="00FA462B" w:rsidRDefault="00FA462B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FA462B">
            <w:br w:type="page"/>
          </w:r>
        </w:p>
      </w:sdtContent>
    </w:sdt>
    <w:p w14:paraId="3F40AD96" w14:textId="43E673FE" w:rsidR="004944F7" w:rsidRPr="00FA462B" w:rsidRDefault="001B3DCA" w:rsidP="00FA462B">
      <w:pPr>
        <w:rPr>
          <w:rFonts w:asciiTheme="majorHAnsi" w:eastAsiaTheme="minorEastAsia" w:hAnsiTheme="majorHAnsi"/>
          <w:spacing w:val="15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F943147" wp14:editId="5E056C94">
            <wp:simplePos x="0" y="0"/>
            <wp:positionH relativeFrom="page">
              <wp:posOffset>-493307</wp:posOffset>
            </wp:positionH>
            <wp:positionV relativeFrom="paragraph">
              <wp:posOffset>-4315942</wp:posOffset>
            </wp:positionV>
            <wp:extent cx="6218555" cy="446164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anthus-leaf-design-william-morri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446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noProof/>
          <w:spacing w:val="15"/>
          <w:sz w:val="22"/>
        </w:rPr>
        <w:id w:val="249324085"/>
        <w:docPartObj>
          <w:docPartGallery w:val="Table of Contents"/>
          <w:docPartUnique/>
        </w:docPartObj>
      </w:sdtPr>
      <w:sdtEndPr>
        <w:rPr>
          <w:b/>
          <w:bCs/>
          <w:sz w:val="32"/>
        </w:rPr>
      </w:sdtEndPr>
      <w:sdtContent>
        <w:p w14:paraId="1B230971" w14:textId="400EAE71" w:rsidR="00574218" w:rsidRPr="001B3DCA" w:rsidRDefault="001B3DCA" w:rsidP="001B3DCA">
          <w:pPr>
            <w:pStyle w:val="TOCHeading"/>
            <w:jc w:val="center"/>
            <w:rPr>
              <w:b/>
              <w:sz w:val="40"/>
            </w:rPr>
          </w:pPr>
          <w:r>
            <w:rPr>
              <w:b/>
              <w:sz w:val="40"/>
            </w:rPr>
            <w:t>Contents</w:t>
          </w:r>
        </w:p>
        <w:p w14:paraId="2646A4BE" w14:textId="00C6AD09" w:rsidR="00584B33" w:rsidRPr="00584B33" w:rsidRDefault="005F5967">
          <w:pPr>
            <w:pStyle w:val="TOC1"/>
            <w:rPr>
              <w:rFonts w:asciiTheme="minorHAnsi" w:eastAsiaTheme="minorEastAsia" w:hAnsiTheme="minorHAnsi"/>
              <w:b/>
              <w:spacing w:val="0"/>
              <w:sz w:val="28"/>
            </w:rPr>
          </w:pPr>
          <w:r w:rsidRPr="00584B33">
            <w:rPr>
              <w:b/>
              <w:sz w:val="40"/>
            </w:rPr>
            <w:fldChar w:fldCharType="begin"/>
          </w:r>
          <w:r w:rsidRPr="00584B33">
            <w:rPr>
              <w:b/>
              <w:sz w:val="40"/>
            </w:rPr>
            <w:instrText xml:space="preserve"> TOC \o "1-1" \h \z \t "Title 1,1,Title 2,1,Title 3,1,Title 4,1" </w:instrText>
          </w:r>
          <w:r w:rsidRPr="00584B33">
            <w:rPr>
              <w:b/>
              <w:sz w:val="40"/>
            </w:rPr>
            <w:fldChar w:fldCharType="separate"/>
          </w:r>
          <w:hyperlink w:anchor="_Toc9281281" w:history="1">
            <w:r w:rsidR="00584B33" w:rsidRPr="00584B33">
              <w:rPr>
                <w:rStyle w:val="Hyperlink"/>
                <w:b/>
                <w:color w:val="auto"/>
                <w:sz w:val="32"/>
              </w:rPr>
              <w:t xml:space="preserve"> Valentine</w:t>
            </w:r>
            <w:r w:rsidR="00584B33" w:rsidRPr="00584B33">
              <w:rPr>
                <w:b/>
                <w:webHidden/>
                <w:sz w:val="32"/>
              </w:rPr>
              <w:tab/>
            </w:r>
            <w:r w:rsidR="00584B33" w:rsidRPr="00584B33">
              <w:rPr>
                <w:b/>
                <w:webHidden/>
                <w:sz w:val="32"/>
              </w:rPr>
              <w:fldChar w:fldCharType="begin"/>
            </w:r>
            <w:r w:rsidR="00584B33" w:rsidRPr="00584B33">
              <w:rPr>
                <w:b/>
                <w:webHidden/>
                <w:sz w:val="32"/>
              </w:rPr>
              <w:instrText xml:space="preserve"> PAGEREF _Toc9281281 \h </w:instrText>
            </w:r>
            <w:r w:rsidR="00584B33" w:rsidRPr="00584B33">
              <w:rPr>
                <w:b/>
                <w:webHidden/>
                <w:sz w:val="32"/>
              </w:rPr>
            </w:r>
            <w:r w:rsidR="00584B33" w:rsidRPr="00584B33">
              <w:rPr>
                <w:b/>
                <w:webHidden/>
                <w:sz w:val="32"/>
              </w:rPr>
              <w:fldChar w:fldCharType="separate"/>
            </w:r>
            <w:r w:rsidR="00584B33" w:rsidRPr="00584B33">
              <w:rPr>
                <w:b/>
                <w:webHidden/>
                <w:sz w:val="32"/>
              </w:rPr>
              <w:t>1</w:t>
            </w:r>
            <w:r w:rsidR="00584B33" w:rsidRPr="00584B33">
              <w:rPr>
                <w:b/>
                <w:webHidden/>
                <w:sz w:val="32"/>
              </w:rPr>
              <w:fldChar w:fldCharType="end"/>
            </w:r>
          </w:hyperlink>
        </w:p>
        <w:p w14:paraId="7F2ADC5E" w14:textId="336D29C9" w:rsidR="00584B33" w:rsidRPr="00584B33" w:rsidRDefault="009D2054">
          <w:pPr>
            <w:pStyle w:val="TOC1"/>
            <w:rPr>
              <w:rFonts w:asciiTheme="minorHAnsi" w:eastAsiaTheme="minorEastAsia" w:hAnsiTheme="minorHAnsi"/>
              <w:b/>
              <w:spacing w:val="0"/>
              <w:sz w:val="28"/>
            </w:rPr>
          </w:pPr>
          <w:hyperlink w:anchor="_Toc9281282" w:history="1">
            <w:r w:rsidR="00584B33" w:rsidRPr="00584B33">
              <w:rPr>
                <w:rStyle w:val="Hyperlink"/>
                <w:b/>
                <w:color w:val="auto"/>
                <w:sz w:val="32"/>
              </w:rPr>
              <w:t xml:space="preserve">  Originally</w:t>
            </w:r>
            <w:r w:rsidR="00584B33" w:rsidRPr="00584B33">
              <w:rPr>
                <w:b/>
                <w:webHidden/>
                <w:sz w:val="32"/>
              </w:rPr>
              <w:tab/>
            </w:r>
            <w:r w:rsidR="00584B33" w:rsidRPr="00584B33">
              <w:rPr>
                <w:b/>
                <w:webHidden/>
                <w:sz w:val="32"/>
              </w:rPr>
              <w:fldChar w:fldCharType="begin"/>
            </w:r>
            <w:r w:rsidR="00584B33" w:rsidRPr="00584B33">
              <w:rPr>
                <w:b/>
                <w:webHidden/>
                <w:sz w:val="32"/>
              </w:rPr>
              <w:instrText xml:space="preserve"> PAGEREF _Toc9281282 \h </w:instrText>
            </w:r>
            <w:r w:rsidR="00584B33" w:rsidRPr="00584B33">
              <w:rPr>
                <w:b/>
                <w:webHidden/>
                <w:sz w:val="32"/>
              </w:rPr>
            </w:r>
            <w:r w:rsidR="00584B33" w:rsidRPr="00584B33">
              <w:rPr>
                <w:b/>
                <w:webHidden/>
                <w:sz w:val="32"/>
              </w:rPr>
              <w:fldChar w:fldCharType="separate"/>
            </w:r>
            <w:r w:rsidR="00584B33" w:rsidRPr="00584B33">
              <w:rPr>
                <w:b/>
                <w:webHidden/>
                <w:sz w:val="32"/>
              </w:rPr>
              <w:t>2</w:t>
            </w:r>
            <w:r w:rsidR="00584B33" w:rsidRPr="00584B33">
              <w:rPr>
                <w:b/>
                <w:webHidden/>
                <w:sz w:val="32"/>
              </w:rPr>
              <w:fldChar w:fldCharType="end"/>
            </w:r>
          </w:hyperlink>
        </w:p>
        <w:p w14:paraId="2A551010" w14:textId="7725DEC5" w:rsidR="00584B33" w:rsidRPr="00584B33" w:rsidRDefault="009D2054">
          <w:pPr>
            <w:pStyle w:val="TOC1"/>
            <w:rPr>
              <w:rFonts w:asciiTheme="minorHAnsi" w:eastAsiaTheme="minorEastAsia" w:hAnsiTheme="minorHAnsi"/>
              <w:b/>
              <w:spacing w:val="0"/>
              <w:sz w:val="28"/>
            </w:rPr>
          </w:pPr>
          <w:hyperlink w:anchor="_Toc9281283" w:history="1">
            <w:r w:rsidR="00584B33" w:rsidRPr="00584B33">
              <w:rPr>
                <w:rStyle w:val="Hyperlink"/>
                <w:b/>
                <w:color w:val="auto"/>
                <w:sz w:val="32"/>
              </w:rPr>
              <w:t xml:space="preserve"> The Way My Mother Speaks</w:t>
            </w:r>
            <w:r w:rsidR="00584B33" w:rsidRPr="00584B33">
              <w:rPr>
                <w:b/>
                <w:webHidden/>
                <w:sz w:val="32"/>
              </w:rPr>
              <w:tab/>
            </w:r>
            <w:r w:rsidR="00584B33" w:rsidRPr="00584B33">
              <w:rPr>
                <w:b/>
                <w:webHidden/>
                <w:sz w:val="32"/>
              </w:rPr>
              <w:fldChar w:fldCharType="begin"/>
            </w:r>
            <w:r w:rsidR="00584B33" w:rsidRPr="00584B33">
              <w:rPr>
                <w:b/>
                <w:webHidden/>
                <w:sz w:val="32"/>
              </w:rPr>
              <w:instrText xml:space="preserve"> PAGEREF _Toc9281283 \h </w:instrText>
            </w:r>
            <w:r w:rsidR="00584B33" w:rsidRPr="00584B33">
              <w:rPr>
                <w:b/>
                <w:webHidden/>
                <w:sz w:val="32"/>
              </w:rPr>
            </w:r>
            <w:r w:rsidR="00584B33" w:rsidRPr="00584B33">
              <w:rPr>
                <w:b/>
                <w:webHidden/>
                <w:sz w:val="32"/>
              </w:rPr>
              <w:fldChar w:fldCharType="separate"/>
            </w:r>
            <w:r w:rsidR="00584B33" w:rsidRPr="00584B33">
              <w:rPr>
                <w:b/>
                <w:webHidden/>
                <w:sz w:val="32"/>
              </w:rPr>
              <w:t>3</w:t>
            </w:r>
            <w:r w:rsidR="00584B33" w:rsidRPr="00584B33">
              <w:rPr>
                <w:b/>
                <w:webHidden/>
                <w:sz w:val="32"/>
              </w:rPr>
              <w:fldChar w:fldCharType="end"/>
            </w:r>
          </w:hyperlink>
        </w:p>
        <w:p w14:paraId="1C5610DA" w14:textId="4CF47F77" w:rsidR="00584B33" w:rsidRPr="00584B33" w:rsidRDefault="009D2054">
          <w:pPr>
            <w:pStyle w:val="TOC1"/>
            <w:rPr>
              <w:rFonts w:asciiTheme="minorHAnsi" w:eastAsiaTheme="minorEastAsia" w:hAnsiTheme="minorHAnsi"/>
              <w:b/>
              <w:spacing w:val="0"/>
              <w:sz w:val="28"/>
            </w:rPr>
          </w:pPr>
          <w:hyperlink w:anchor="_Toc9281284" w:history="1">
            <w:r w:rsidR="00584B33" w:rsidRPr="00584B33">
              <w:rPr>
                <w:rStyle w:val="Hyperlink"/>
                <w:b/>
                <w:color w:val="auto"/>
                <w:sz w:val="32"/>
              </w:rPr>
              <w:t xml:space="preserve"> War Photographer</w:t>
            </w:r>
            <w:r w:rsidR="00584B33" w:rsidRPr="00584B33">
              <w:rPr>
                <w:b/>
                <w:webHidden/>
                <w:sz w:val="32"/>
              </w:rPr>
              <w:tab/>
            </w:r>
            <w:r w:rsidR="00584B33" w:rsidRPr="00584B33">
              <w:rPr>
                <w:b/>
                <w:webHidden/>
                <w:sz w:val="32"/>
              </w:rPr>
              <w:fldChar w:fldCharType="begin"/>
            </w:r>
            <w:r w:rsidR="00584B33" w:rsidRPr="00584B33">
              <w:rPr>
                <w:b/>
                <w:webHidden/>
                <w:sz w:val="32"/>
              </w:rPr>
              <w:instrText xml:space="preserve"> PAGEREF _Toc9281284 \h </w:instrText>
            </w:r>
            <w:r w:rsidR="00584B33" w:rsidRPr="00584B33">
              <w:rPr>
                <w:b/>
                <w:webHidden/>
                <w:sz w:val="32"/>
              </w:rPr>
            </w:r>
            <w:r w:rsidR="00584B33" w:rsidRPr="00584B33">
              <w:rPr>
                <w:b/>
                <w:webHidden/>
                <w:sz w:val="32"/>
              </w:rPr>
              <w:fldChar w:fldCharType="separate"/>
            </w:r>
            <w:r w:rsidR="00584B33" w:rsidRPr="00584B33">
              <w:rPr>
                <w:b/>
                <w:webHidden/>
                <w:sz w:val="32"/>
              </w:rPr>
              <w:t>4</w:t>
            </w:r>
            <w:r w:rsidR="00584B33" w:rsidRPr="00584B33">
              <w:rPr>
                <w:b/>
                <w:webHidden/>
                <w:sz w:val="32"/>
              </w:rPr>
              <w:fldChar w:fldCharType="end"/>
            </w:r>
          </w:hyperlink>
        </w:p>
        <w:p w14:paraId="2CD14946" w14:textId="0F25B032" w:rsidR="00584B33" w:rsidRPr="00584B33" w:rsidRDefault="009D2054">
          <w:pPr>
            <w:pStyle w:val="TOC1"/>
            <w:rPr>
              <w:rFonts w:asciiTheme="minorHAnsi" w:eastAsiaTheme="minorEastAsia" w:hAnsiTheme="minorHAnsi"/>
              <w:b/>
              <w:spacing w:val="0"/>
              <w:sz w:val="28"/>
            </w:rPr>
          </w:pPr>
          <w:hyperlink w:anchor="_Toc9281285" w:history="1">
            <w:r w:rsidR="00584B33" w:rsidRPr="00584B33">
              <w:rPr>
                <w:rStyle w:val="Hyperlink"/>
                <w:b/>
                <w:color w:val="auto"/>
                <w:sz w:val="32"/>
              </w:rPr>
              <w:t xml:space="preserve">     Mrs Midas</w:t>
            </w:r>
            <w:r w:rsidR="00584B33" w:rsidRPr="00584B33">
              <w:rPr>
                <w:b/>
                <w:webHidden/>
                <w:sz w:val="32"/>
              </w:rPr>
              <w:tab/>
            </w:r>
            <w:r w:rsidR="00584B33" w:rsidRPr="00584B33">
              <w:rPr>
                <w:b/>
                <w:webHidden/>
                <w:sz w:val="32"/>
              </w:rPr>
              <w:fldChar w:fldCharType="begin"/>
            </w:r>
            <w:r w:rsidR="00584B33" w:rsidRPr="00584B33">
              <w:rPr>
                <w:b/>
                <w:webHidden/>
                <w:sz w:val="32"/>
              </w:rPr>
              <w:instrText xml:space="preserve"> PAGEREF _Toc9281285 \h </w:instrText>
            </w:r>
            <w:r w:rsidR="00584B33" w:rsidRPr="00584B33">
              <w:rPr>
                <w:b/>
                <w:webHidden/>
                <w:sz w:val="32"/>
              </w:rPr>
            </w:r>
            <w:r w:rsidR="00584B33" w:rsidRPr="00584B33">
              <w:rPr>
                <w:b/>
                <w:webHidden/>
                <w:sz w:val="32"/>
              </w:rPr>
              <w:fldChar w:fldCharType="separate"/>
            </w:r>
            <w:r w:rsidR="00584B33" w:rsidRPr="00584B33">
              <w:rPr>
                <w:b/>
                <w:webHidden/>
                <w:sz w:val="32"/>
              </w:rPr>
              <w:t>5</w:t>
            </w:r>
            <w:r w:rsidR="00584B33" w:rsidRPr="00584B33">
              <w:rPr>
                <w:b/>
                <w:webHidden/>
                <w:sz w:val="32"/>
              </w:rPr>
              <w:fldChar w:fldCharType="end"/>
            </w:r>
          </w:hyperlink>
        </w:p>
        <w:p w14:paraId="73F4C03E" w14:textId="72556556" w:rsidR="00584B33" w:rsidRPr="00584B33" w:rsidRDefault="009D2054">
          <w:pPr>
            <w:pStyle w:val="TOC1"/>
            <w:rPr>
              <w:rFonts w:asciiTheme="minorHAnsi" w:eastAsiaTheme="minorEastAsia" w:hAnsiTheme="minorHAnsi"/>
              <w:b/>
              <w:spacing w:val="0"/>
              <w:sz w:val="28"/>
            </w:rPr>
          </w:pPr>
          <w:hyperlink w:anchor="_Toc9281286" w:history="1">
            <w:r w:rsidR="00584B33" w:rsidRPr="00584B33">
              <w:rPr>
                <w:rStyle w:val="Hyperlink"/>
                <w:b/>
                <w:color w:val="auto"/>
                <w:sz w:val="32"/>
              </w:rPr>
              <w:t xml:space="preserve">  In Mrs Tilcher’s Class</w:t>
            </w:r>
            <w:r w:rsidR="00584B33" w:rsidRPr="00584B33">
              <w:rPr>
                <w:b/>
                <w:webHidden/>
                <w:sz w:val="32"/>
              </w:rPr>
              <w:tab/>
            </w:r>
            <w:r w:rsidR="00584B33" w:rsidRPr="00584B33">
              <w:rPr>
                <w:b/>
                <w:webHidden/>
                <w:sz w:val="32"/>
              </w:rPr>
              <w:fldChar w:fldCharType="begin"/>
            </w:r>
            <w:r w:rsidR="00584B33" w:rsidRPr="00584B33">
              <w:rPr>
                <w:b/>
                <w:webHidden/>
                <w:sz w:val="32"/>
              </w:rPr>
              <w:instrText xml:space="preserve"> PAGEREF _Toc9281286 \h </w:instrText>
            </w:r>
            <w:r w:rsidR="00584B33" w:rsidRPr="00584B33">
              <w:rPr>
                <w:b/>
                <w:webHidden/>
                <w:sz w:val="32"/>
              </w:rPr>
            </w:r>
            <w:r w:rsidR="00584B33" w:rsidRPr="00584B33">
              <w:rPr>
                <w:b/>
                <w:webHidden/>
                <w:sz w:val="32"/>
              </w:rPr>
              <w:fldChar w:fldCharType="separate"/>
            </w:r>
            <w:r w:rsidR="00584B33" w:rsidRPr="00584B33">
              <w:rPr>
                <w:b/>
                <w:webHidden/>
                <w:sz w:val="32"/>
              </w:rPr>
              <w:t>8</w:t>
            </w:r>
            <w:r w:rsidR="00584B33" w:rsidRPr="00584B33">
              <w:rPr>
                <w:b/>
                <w:webHidden/>
                <w:sz w:val="32"/>
              </w:rPr>
              <w:fldChar w:fldCharType="end"/>
            </w:r>
          </w:hyperlink>
        </w:p>
        <w:p w14:paraId="78AE2588" w14:textId="03A283C0" w:rsidR="00574218" w:rsidRPr="00AF4B5C" w:rsidRDefault="005F5967" w:rsidP="00CC5439">
          <w:pPr>
            <w:pStyle w:val="TOC1"/>
            <w:rPr>
              <w:sz w:val="32"/>
            </w:rPr>
          </w:pPr>
          <w:r w:rsidRPr="00584B33">
            <w:rPr>
              <w:b/>
              <w:sz w:val="40"/>
            </w:rPr>
            <w:fldChar w:fldCharType="end"/>
          </w:r>
        </w:p>
      </w:sdtContent>
    </w:sdt>
    <w:p w14:paraId="4BE2C99E" w14:textId="0170151C" w:rsidR="004944F7" w:rsidRPr="00CC5439" w:rsidRDefault="001B3DCA" w:rsidP="00CC5439">
      <w:r>
        <w:rPr>
          <w:noProof/>
        </w:rPr>
        <w:drawing>
          <wp:anchor distT="0" distB="0" distL="114300" distR="114300" simplePos="0" relativeHeight="251688960" behindDoc="1" locked="0" layoutInCell="1" allowOverlap="1" wp14:anchorId="768831E2" wp14:editId="7D894F59">
            <wp:simplePos x="0" y="0"/>
            <wp:positionH relativeFrom="page">
              <wp:align>right</wp:align>
            </wp:positionH>
            <wp:positionV relativeFrom="paragraph">
              <wp:posOffset>409268</wp:posOffset>
            </wp:positionV>
            <wp:extent cx="6218555" cy="44616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anthus-leaf-design-william-morri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446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D8BF0" w14:textId="7E9D7413" w:rsidR="006F470F" w:rsidRPr="00CC5439" w:rsidRDefault="006F470F" w:rsidP="00CC5439">
      <w:pPr>
        <w:sectPr w:rsidR="006F470F" w:rsidRPr="00CC5439" w:rsidSect="00FA462B">
          <w:footerReference w:type="default" r:id="rId9"/>
          <w:type w:val="oddPage"/>
          <w:pgSz w:w="8419" w:h="11906" w:orient="landscape" w:code="9"/>
          <w:pgMar w:top="1872" w:right="1440" w:bottom="720" w:left="1440" w:header="720" w:footer="720" w:gutter="0"/>
          <w:pgNumType w:start="1"/>
          <w:cols w:space="720"/>
          <w:titlePg/>
          <w:docGrid w:linePitch="360"/>
        </w:sectPr>
      </w:pPr>
    </w:p>
    <w:p w14:paraId="5DCE5259" w14:textId="002E812C" w:rsidR="0071058F" w:rsidRPr="00E61336" w:rsidRDefault="00284A0F" w:rsidP="00CC5439">
      <w:pPr>
        <w:pStyle w:val="Title1"/>
        <w:rPr>
          <w:b/>
          <w:sz w:val="22"/>
        </w:rPr>
      </w:pPr>
      <w:bookmarkStart w:id="2" w:name="_Toc4525295"/>
      <w:bookmarkStart w:id="3" w:name="_Toc4526271"/>
      <w:bookmarkStart w:id="4" w:name="_Toc4527259"/>
      <w:bookmarkStart w:id="5" w:name="_Toc9281281"/>
      <w:bookmarkEnd w:id="1"/>
      <w:bookmarkEnd w:id="0"/>
      <w:r w:rsidRPr="00CC5439">
        <w:rPr>
          <w:noProof/>
          <w:sz w:val="22"/>
        </w:rPr>
        <w:lastRenderedPageBreak/>
        <w:drawing>
          <wp:anchor distT="0" distB="0" distL="114300" distR="114300" simplePos="0" relativeHeight="251638784" behindDoc="1" locked="0" layoutInCell="1" allowOverlap="1" wp14:anchorId="61D791CA" wp14:editId="28D17357">
            <wp:simplePos x="0" y="0"/>
            <wp:positionH relativeFrom="margin">
              <wp:align>left</wp:align>
            </wp:positionH>
            <wp:positionV relativeFrom="paragraph">
              <wp:posOffset>-1185265</wp:posOffset>
            </wp:positionV>
            <wp:extent cx="2882189" cy="1862877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89" cy="186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439">
        <w:rPr>
          <w:sz w:val="22"/>
        </w:rPr>
        <w:br/>
      </w:r>
      <w:r w:rsidR="00A545D2" w:rsidRPr="00E61336">
        <w:rPr>
          <w:b/>
          <w:color w:val="595959" w:themeColor="accent2" w:themeShade="80"/>
        </w:rPr>
        <w:t>Valentine</w:t>
      </w:r>
      <w:bookmarkEnd w:id="2"/>
      <w:bookmarkEnd w:id="3"/>
      <w:bookmarkEnd w:id="4"/>
      <w:bookmarkEnd w:id="5"/>
    </w:p>
    <w:p w14:paraId="732DDDDA" w14:textId="5DD29179" w:rsidR="00A545D2" w:rsidRPr="00CC5439" w:rsidRDefault="00A545D2" w:rsidP="00CC5439">
      <w:pPr>
        <w:pStyle w:val="Text1"/>
        <w:spacing w:after="0"/>
        <w:jc w:val="left"/>
      </w:pPr>
      <w:r w:rsidRPr="00CC5439">
        <w:t>Not a red rose or a satin heart.</w:t>
      </w:r>
    </w:p>
    <w:p w14:paraId="41A4E8A2" w14:textId="74BC7733" w:rsidR="00A545D2" w:rsidRPr="00CC5439" w:rsidRDefault="00A545D2" w:rsidP="00CC5439">
      <w:pPr>
        <w:pStyle w:val="Text1"/>
        <w:spacing w:after="0"/>
        <w:jc w:val="left"/>
      </w:pPr>
    </w:p>
    <w:p w14:paraId="6E7D732E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I give you an onion.</w:t>
      </w:r>
    </w:p>
    <w:p w14:paraId="5DB88DDE" w14:textId="113A7D83" w:rsidR="00A545D2" w:rsidRPr="00CC5439" w:rsidRDefault="00A545D2" w:rsidP="00CC5439">
      <w:pPr>
        <w:pStyle w:val="Text1"/>
        <w:spacing w:after="0"/>
        <w:jc w:val="left"/>
      </w:pPr>
      <w:r w:rsidRPr="00CC5439">
        <w:t>It is a moon wrapped in brown paper.</w:t>
      </w:r>
    </w:p>
    <w:p w14:paraId="0C2755B1" w14:textId="0B8D966C" w:rsidR="00A545D2" w:rsidRPr="00CC5439" w:rsidRDefault="00A545D2" w:rsidP="00CC5439">
      <w:pPr>
        <w:pStyle w:val="Text1"/>
        <w:spacing w:after="0"/>
        <w:jc w:val="left"/>
      </w:pPr>
      <w:r w:rsidRPr="00CC5439">
        <w:t>It promises light</w:t>
      </w:r>
    </w:p>
    <w:p w14:paraId="5C0F2B2F" w14:textId="73194A86" w:rsidR="00A545D2" w:rsidRPr="00CC5439" w:rsidRDefault="00A545D2" w:rsidP="00CC5439">
      <w:pPr>
        <w:pStyle w:val="Text1"/>
        <w:spacing w:after="0"/>
        <w:jc w:val="left"/>
      </w:pPr>
      <w:r w:rsidRPr="00CC5439">
        <w:t>like the careful undressing of love.</w:t>
      </w:r>
    </w:p>
    <w:p w14:paraId="4CF899A4" w14:textId="49B0A3A7" w:rsidR="00A545D2" w:rsidRPr="00CC5439" w:rsidRDefault="00A545D2" w:rsidP="00CC5439">
      <w:pPr>
        <w:pStyle w:val="Text1"/>
        <w:spacing w:after="0"/>
        <w:jc w:val="left"/>
      </w:pPr>
    </w:p>
    <w:p w14:paraId="782B142C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Here.</w:t>
      </w:r>
    </w:p>
    <w:p w14:paraId="27B1D5E5" w14:textId="1627B113" w:rsidR="00A545D2" w:rsidRPr="00CC5439" w:rsidRDefault="00A545D2" w:rsidP="00CC5439">
      <w:pPr>
        <w:pStyle w:val="Text1"/>
        <w:spacing w:after="0"/>
        <w:jc w:val="left"/>
      </w:pPr>
      <w:r w:rsidRPr="00CC5439">
        <w:t>It will blind you with tears</w:t>
      </w:r>
    </w:p>
    <w:p w14:paraId="6C677A0C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like a lover.</w:t>
      </w:r>
    </w:p>
    <w:p w14:paraId="58C1FF9D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It will make your reflection</w:t>
      </w:r>
    </w:p>
    <w:p w14:paraId="2578218C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a wobbling photo of grief.</w:t>
      </w:r>
    </w:p>
    <w:p w14:paraId="0CABC6D6" w14:textId="77777777" w:rsidR="00A545D2" w:rsidRPr="00CC5439" w:rsidRDefault="00A545D2" w:rsidP="00CC5439">
      <w:pPr>
        <w:pStyle w:val="Text1"/>
        <w:spacing w:after="0"/>
        <w:jc w:val="left"/>
      </w:pPr>
    </w:p>
    <w:p w14:paraId="34F7C474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I am trying to be truthful.</w:t>
      </w:r>
    </w:p>
    <w:p w14:paraId="20385F46" w14:textId="77777777" w:rsidR="00A545D2" w:rsidRPr="00CC5439" w:rsidRDefault="00A545D2" w:rsidP="00CC5439">
      <w:pPr>
        <w:pStyle w:val="Text1"/>
        <w:spacing w:after="0"/>
        <w:jc w:val="left"/>
      </w:pPr>
    </w:p>
    <w:p w14:paraId="2DABBEB2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Not a cute card or a kissogram.</w:t>
      </w:r>
    </w:p>
    <w:p w14:paraId="30BF8A55" w14:textId="77777777" w:rsidR="00A545D2" w:rsidRPr="00CC5439" w:rsidRDefault="00A545D2" w:rsidP="00CC5439">
      <w:pPr>
        <w:pStyle w:val="Text1"/>
        <w:spacing w:after="0"/>
        <w:jc w:val="left"/>
      </w:pPr>
    </w:p>
    <w:p w14:paraId="3F2AA649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I give you an onion.</w:t>
      </w:r>
    </w:p>
    <w:p w14:paraId="623A1C54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Its fierce kiss will stay on your lips,</w:t>
      </w:r>
    </w:p>
    <w:p w14:paraId="6A5DAC3D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possessive and faithful</w:t>
      </w:r>
    </w:p>
    <w:p w14:paraId="26A58551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as we are,</w:t>
      </w:r>
    </w:p>
    <w:p w14:paraId="36F83025" w14:textId="77777777" w:rsidR="00A545D2" w:rsidRPr="00CC5439" w:rsidRDefault="00A545D2" w:rsidP="00CC5439">
      <w:pPr>
        <w:pStyle w:val="Text1"/>
        <w:spacing w:after="0"/>
        <w:jc w:val="left"/>
      </w:pPr>
      <w:r w:rsidRPr="00CC5439">
        <w:t>for as long as we are.</w:t>
      </w:r>
    </w:p>
    <w:p w14:paraId="6A5BCC5D" w14:textId="77777777" w:rsidR="00A545D2" w:rsidRPr="00CC5439" w:rsidRDefault="00A545D2" w:rsidP="00CC5439">
      <w:pPr>
        <w:pStyle w:val="Text1"/>
        <w:spacing w:after="0"/>
        <w:jc w:val="left"/>
      </w:pPr>
    </w:p>
    <w:p w14:paraId="5EBBEC37" w14:textId="35271652" w:rsidR="00A545D2" w:rsidRPr="00CC5439" w:rsidRDefault="00A545D2" w:rsidP="00CC5439">
      <w:pPr>
        <w:pStyle w:val="Text1"/>
        <w:spacing w:after="0"/>
        <w:jc w:val="left"/>
      </w:pPr>
      <w:r w:rsidRPr="00CC5439">
        <w:t>Take it.</w:t>
      </w:r>
    </w:p>
    <w:p w14:paraId="6A61F16A" w14:textId="66EF7BDC" w:rsidR="00A545D2" w:rsidRPr="00CC5439" w:rsidRDefault="00A545D2" w:rsidP="00CC5439">
      <w:pPr>
        <w:pStyle w:val="Text1"/>
        <w:spacing w:after="0"/>
        <w:jc w:val="left"/>
      </w:pPr>
      <w:r w:rsidRPr="00CC5439">
        <w:t>Its platinum loops shrink to a wedding ring,</w:t>
      </w:r>
    </w:p>
    <w:p w14:paraId="4A775DE0" w14:textId="3757BCEF" w:rsidR="00A545D2" w:rsidRPr="00CC5439" w:rsidRDefault="00A545D2" w:rsidP="00CC5439">
      <w:pPr>
        <w:pStyle w:val="Text1"/>
        <w:spacing w:after="0"/>
        <w:jc w:val="left"/>
      </w:pPr>
      <w:r w:rsidRPr="00CC5439">
        <w:t>if you like.</w:t>
      </w:r>
    </w:p>
    <w:p w14:paraId="60594991" w14:textId="26CA2A99" w:rsidR="00A545D2" w:rsidRPr="00CC5439" w:rsidRDefault="00A545D2" w:rsidP="00CC5439">
      <w:pPr>
        <w:pStyle w:val="Text1"/>
        <w:spacing w:after="0"/>
        <w:jc w:val="left"/>
      </w:pPr>
      <w:r w:rsidRPr="00CC5439">
        <w:t>Lethal.</w:t>
      </w:r>
    </w:p>
    <w:p w14:paraId="5C682ECB" w14:textId="5DAF8B1A" w:rsidR="00A545D2" w:rsidRPr="00CC5439" w:rsidRDefault="00A545D2" w:rsidP="00CC5439">
      <w:pPr>
        <w:pStyle w:val="Text1"/>
        <w:spacing w:after="0"/>
        <w:jc w:val="left"/>
      </w:pPr>
      <w:r w:rsidRPr="00CC5439">
        <w:t>Its scent will cling to your fingers,</w:t>
      </w:r>
    </w:p>
    <w:p w14:paraId="5DBBD3F4" w14:textId="256DDA42" w:rsidR="00917F72" w:rsidRPr="00CC5439" w:rsidRDefault="00A545D2" w:rsidP="00CC5439">
      <w:pPr>
        <w:pStyle w:val="Text1"/>
        <w:spacing w:after="0"/>
        <w:jc w:val="left"/>
      </w:pPr>
      <w:r w:rsidRPr="00CC5439">
        <w:t>cling to your knife.</w:t>
      </w:r>
    </w:p>
    <w:p w14:paraId="221D1C92" w14:textId="7013F2B2" w:rsidR="00284A0F" w:rsidRPr="00E61336" w:rsidRDefault="00CC5439" w:rsidP="00CC5439">
      <w:pPr>
        <w:pStyle w:val="Title1"/>
        <w:spacing w:after="0" w:line="240" w:lineRule="auto"/>
        <w:jc w:val="right"/>
        <w:rPr>
          <w:b/>
          <w:color w:val="595959" w:themeColor="accent2" w:themeShade="80"/>
          <w:sz w:val="48"/>
          <w:szCs w:val="56"/>
        </w:rPr>
      </w:pPr>
      <w:bookmarkStart w:id="6" w:name="_Toc9281282"/>
      <w:bookmarkStart w:id="7" w:name="_Toc4527260"/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69B2F7D7" wp14:editId="30B8A210">
            <wp:simplePos x="0" y="0"/>
            <wp:positionH relativeFrom="margin">
              <wp:align>right</wp:align>
            </wp:positionH>
            <wp:positionV relativeFrom="paragraph">
              <wp:posOffset>-2051736</wp:posOffset>
            </wp:positionV>
            <wp:extent cx="3350362" cy="309054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362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0F" w:rsidRPr="00CC5439">
        <w:rPr>
          <w:sz w:val="22"/>
        </w:rPr>
        <w:br/>
      </w:r>
      <w:r>
        <w:rPr>
          <w:color w:val="393939" w:themeColor="accent6" w:themeShade="BF"/>
          <w:szCs w:val="56"/>
        </w:rPr>
        <w:br/>
      </w:r>
      <w:r w:rsidR="00284A0F" w:rsidRPr="00E61336">
        <w:rPr>
          <w:b/>
          <w:color w:val="393939" w:themeColor="accent6" w:themeShade="BF"/>
          <w:sz w:val="52"/>
          <w:szCs w:val="56"/>
        </w:rPr>
        <w:t>Originally</w:t>
      </w:r>
      <w:bookmarkEnd w:id="6"/>
    </w:p>
    <w:p w14:paraId="1F607379" w14:textId="788A01C1" w:rsidR="00284A0F" w:rsidRPr="005879A8" w:rsidRDefault="00AC1CDC" w:rsidP="00CE593E">
      <w:pPr>
        <w:pStyle w:val="Text1"/>
        <w:spacing w:after="0"/>
        <w:jc w:val="left"/>
        <w:rPr>
          <w:szCs w:val="21"/>
        </w:rPr>
      </w:pPr>
      <w:r>
        <w:rPr>
          <w:sz w:val="21"/>
          <w:szCs w:val="21"/>
        </w:rPr>
        <w:br/>
      </w:r>
      <w:r w:rsidR="00284A0F" w:rsidRPr="005879A8">
        <w:rPr>
          <w:szCs w:val="21"/>
        </w:rPr>
        <w:t>We came from our own country in a red room</w:t>
      </w:r>
    </w:p>
    <w:p w14:paraId="523AABDE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which fell through the fields, our mother singing</w:t>
      </w:r>
    </w:p>
    <w:p w14:paraId="2FE0455B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our father’s name to the turn of the wheels.</w:t>
      </w:r>
    </w:p>
    <w:p w14:paraId="49D18881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My brothers cried, one of them bawling, Home,</w:t>
      </w:r>
    </w:p>
    <w:p w14:paraId="066E8B8B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Home, as the miles rushed back to the city,</w:t>
      </w:r>
    </w:p>
    <w:p w14:paraId="59EBFC55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the street, the house, the vacant rooms</w:t>
      </w:r>
    </w:p>
    <w:p w14:paraId="4D3C227E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where we didn’t live any more. I stared</w:t>
      </w:r>
    </w:p>
    <w:p w14:paraId="17041EE8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at the eyes of a blind toy, holding its paw.</w:t>
      </w:r>
    </w:p>
    <w:p w14:paraId="142269AC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</w:p>
    <w:p w14:paraId="073CB897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 xml:space="preserve"> All childhood is an emigration. Some are slow,</w:t>
      </w:r>
    </w:p>
    <w:p w14:paraId="3F8228CF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leaving you standing, resigned, up an avenue</w:t>
      </w:r>
    </w:p>
    <w:p w14:paraId="7F6470A0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where no one you know stays. Others are sudden.</w:t>
      </w:r>
    </w:p>
    <w:p w14:paraId="4B41ABC0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Your accent wrong. Corners, which seem familiar,</w:t>
      </w:r>
    </w:p>
    <w:p w14:paraId="3166C7E2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leading to unimagined pebble-dashed estates, big boys</w:t>
      </w:r>
    </w:p>
    <w:p w14:paraId="4F0EE87E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eating worms and shouting words you don’t understand.</w:t>
      </w:r>
    </w:p>
    <w:p w14:paraId="09F9F6E1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My parents’ anxiety stirred like a loose tooth</w:t>
      </w:r>
    </w:p>
    <w:p w14:paraId="5580C5B1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in my head. I want our own country, I said.</w:t>
      </w:r>
    </w:p>
    <w:p w14:paraId="482CFABB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</w:p>
    <w:p w14:paraId="009BB333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 xml:space="preserve"> But then you forget, or don’t recall, or change,</w:t>
      </w:r>
    </w:p>
    <w:p w14:paraId="70366824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and, seeing your brother swallow a slug, feel only</w:t>
      </w:r>
    </w:p>
    <w:p w14:paraId="72462B41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 xml:space="preserve">a </w:t>
      </w:r>
      <w:proofErr w:type="spellStart"/>
      <w:r w:rsidRPr="005879A8">
        <w:rPr>
          <w:szCs w:val="21"/>
        </w:rPr>
        <w:t>skelf</w:t>
      </w:r>
      <w:proofErr w:type="spellEnd"/>
      <w:r w:rsidRPr="005879A8">
        <w:rPr>
          <w:szCs w:val="21"/>
        </w:rPr>
        <w:t xml:space="preserve"> of shame. I remember my tongue</w:t>
      </w:r>
    </w:p>
    <w:p w14:paraId="08F663DD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shedding its skin like a snake, my voice</w:t>
      </w:r>
    </w:p>
    <w:p w14:paraId="6F61C383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in the classroom sounding just like the rest. Do I only think</w:t>
      </w:r>
    </w:p>
    <w:p w14:paraId="14967B91" w14:textId="77777777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I lost a river, culture, speech, sense of first space</w:t>
      </w:r>
    </w:p>
    <w:p w14:paraId="6C0F30A1" w14:textId="266CEFE6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and the right place? Now</w:t>
      </w:r>
      <w:r w:rsidR="00CC5439" w:rsidRPr="005879A8">
        <w:rPr>
          <w:szCs w:val="21"/>
        </w:rPr>
        <w:t xml:space="preserve">:  </w:t>
      </w:r>
      <w:r w:rsidRPr="005879A8">
        <w:rPr>
          <w:szCs w:val="21"/>
        </w:rPr>
        <w:t>Where do you come from?</w:t>
      </w:r>
    </w:p>
    <w:p w14:paraId="4B6240F8" w14:textId="36B74154" w:rsidR="00284A0F" w:rsidRPr="005879A8" w:rsidRDefault="00284A0F" w:rsidP="00CE593E">
      <w:pPr>
        <w:pStyle w:val="Text1"/>
        <w:spacing w:after="0"/>
        <w:jc w:val="left"/>
        <w:rPr>
          <w:szCs w:val="21"/>
        </w:rPr>
      </w:pPr>
      <w:r w:rsidRPr="005879A8">
        <w:rPr>
          <w:szCs w:val="21"/>
        </w:rPr>
        <w:t>strangers ask. Originally? And I hesitate.</w:t>
      </w:r>
    </w:p>
    <w:p w14:paraId="6601CB9B" w14:textId="16AA631E" w:rsidR="000068EE" w:rsidRPr="00E61336" w:rsidRDefault="00E61336" w:rsidP="00AC1CDC">
      <w:pPr>
        <w:pStyle w:val="Title3"/>
        <w:jc w:val="center"/>
        <w:rPr>
          <w:rStyle w:val="Author2"/>
          <w:b/>
          <w:color w:val="04AC54"/>
          <w:sz w:val="40"/>
          <w:szCs w:val="40"/>
        </w:rPr>
      </w:pPr>
      <w:bookmarkStart w:id="8" w:name="_Toc9281283"/>
      <w:r w:rsidRPr="00CE593E">
        <w:rPr>
          <w:noProof/>
          <w:color w:val="04AC54"/>
        </w:rPr>
        <w:lastRenderedPageBreak/>
        <w:drawing>
          <wp:anchor distT="0" distB="0" distL="114300" distR="114300" simplePos="0" relativeHeight="251643904" behindDoc="1" locked="0" layoutInCell="1" allowOverlap="1" wp14:anchorId="0FA9055D" wp14:editId="21A92C60">
            <wp:simplePos x="0" y="0"/>
            <wp:positionH relativeFrom="margin">
              <wp:align>center</wp:align>
            </wp:positionH>
            <wp:positionV relativeFrom="paragraph">
              <wp:posOffset>-1487779</wp:posOffset>
            </wp:positionV>
            <wp:extent cx="3653056" cy="2450592"/>
            <wp:effectExtent l="0" t="0" r="508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5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4AC54"/>
          <w:sz w:val="44"/>
        </w:rPr>
        <w:br/>
      </w:r>
      <w:r w:rsidR="00AC1CDC" w:rsidRPr="006D166F">
        <w:rPr>
          <w:b/>
          <w:color w:val="D9D9D9" w:themeColor="background1" w:themeShade="D9"/>
          <w:sz w:val="40"/>
          <w:szCs w:val="40"/>
        </w:rPr>
        <w:t>The Way My Mother Speaks</w:t>
      </w:r>
      <w:bookmarkEnd w:id="8"/>
    </w:p>
    <w:bookmarkEnd w:id="7"/>
    <w:p w14:paraId="6AE8D8B3" w14:textId="33E0E7B3" w:rsidR="00AC1CDC" w:rsidRPr="005879A8" w:rsidRDefault="00AC1CDC" w:rsidP="00E61336">
      <w:pPr>
        <w:pStyle w:val="NormalWeb"/>
        <w:shd w:val="clear" w:color="auto" w:fill="FFFFFF"/>
        <w:tabs>
          <w:tab w:val="center" w:pos="2520"/>
        </w:tabs>
        <w:spacing w:before="0" w:beforeAutospacing="0" w:after="360" w:afterAutospacing="0"/>
        <w:rPr>
          <w:rFonts w:asciiTheme="majorHAnsi" w:hAnsiTheme="majorHAnsi" w:cs="Arial"/>
          <w:color w:val="000000"/>
          <w:szCs w:val="22"/>
        </w:rPr>
      </w:pPr>
      <w:r w:rsidRPr="005879A8">
        <w:rPr>
          <w:rFonts w:asciiTheme="majorHAnsi" w:hAnsiTheme="majorHAnsi" w:cs="Arial"/>
          <w:color w:val="000000"/>
          <w:szCs w:val="22"/>
        </w:rPr>
        <w:t>I say her phrases to myself</w:t>
      </w:r>
      <w:r w:rsidRPr="005879A8">
        <w:rPr>
          <w:rFonts w:asciiTheme="majorHAnsi" w:hAnsiTheme="majorHAnsi" w:cs="Arial"/>
          <w:color w:val="000000"/>
          <w:szCs w:val="22"/>
        </w:rPr>
        <w:br/>
        <w:t>in my head</w:t>
      </w:r>
      <w:r w:rsidRPr="005879A8">
        <w:rPr>
          <w:rFonts w:asciiTheme="majorHAnsi" w:hAnsiTheme="majorHAnsi" w:cs="Arial"/>
          <w:color w:val="000000"/>
          <w:szCs w:val="22"/>
        </w:rPr>
        <w:br/>
        <w:t>or under the shallows of my breath,</w:t>
      </w:r>
      <w:r w:rsidRPr="005879A8">
        <w:rPr>
          <w:rFonts w:asciiTheme="majorHAnsi" w:hAnsiTheme="majorHAnsi" w:cs="Arial"/>
          <w:color w:val="000000"/>
          <w:szCs w:val="22"/>
        </w:rPr>
        <w:br/>
        <w:t>restful shapes moving.</w:t>
      </w:r>
      <w:r w:rsidRPr="005879A8">
        <w:rPr>
          <w:rFonts w:asciiTheme="majorHAnsi" w:hAnsiTheme="majorHAnsi" w:cs="Arial"/>
          <w:color w:val="000000"/>
          <w:szCs w:val="22"/>
        </w:rPr>
        <w:br/>
      </w:r>
      <w:r w:rsidRPr="005879A8">
        <w:rPr>
          <w:rStyle w:val="Emphasis"/>
          <w:rFonts w:asciiTheme="majorHAnsi" w:hAnsiTheme="majorHAnsi" w:cs="Arial"/>
          <w:color w:val="000000"/>
          <w:szCs w:val="22"/>
        </w:rPr>
        <w:t>The day and ever. The day and ever.</w:t>
      </w:r>
    </w:p>
    <w:p w14:paraId="01CE3DD2" w14:textId="77777777" w:rsidR="00AC1CDC" w:rsidRPr="005879A8" w:rsidRDefault="00AC1CDC" w:rsidP="00AC1CDC">
      <w:pPr>
        <w:pStyle w:val="NormalWeb"/>
        <w:shd w:val="clear" w:color="auto" w:fill="FFFFFF"/>
        <w:spacing w:before="0" w:beforeAutospacing="0" w:after="360" w:afterAutospacing="0"/>
        <w:rPr>
          <w:rFonts w:asciiTheme="majorHAnsi" w:hAnsiTheme="majorHAnsi" w:cs="Arial"/>
          <w:color w:val="000000"/>
          <w:szCs w:val="22"/>
        </w:rPr>
      </w:pPr>
      <w:r w:rsidRPr="005879A8">
        <w:rPr>
          <w:rFonts w:asciiTheme="majorHAnsi" w:hAnsiTheme="majorHAnsi" w:cs="Arial"/>
          <w:color w:val="000000"/>
          <w:szCs w:val="22"/>
        </w:rPr>
        <w:t>The train this slow evening</w:t>
      </w:r>
      <w:r w:rsidRPr="005879A8">
        <w:rPr>
          <w:rFonts w:asciiTheme="majorHAnsi" w:hAnsiTheme="majorHAnsi" w:cs="Arial"/>
          <w:color w:val="000000"/>
          <w:szCs w:val="22"/>
        </w:rPr>
        <w:br/>
        <w:t>goes down England</w:t>
      </w:r>
      <w:r w:rsidRPr="005879A8">
        <w:rPr>
          <w:rFonts w:asciiTheme="majorHAnsi" w:hAnsiTheme="majorHAnsi" w:cs="Arial"/>
          <w:color w:val="000000"/>
          <w:szCs w:val="22"/>
        </w:rPr>
        <w:br/>
        <w:t>browsing for the right sky,</w:t>
      </w:r>
      <w:r w:rsidRPr="005879A8">
        <w:rPr>
          <w:rFonts w:asciiTheme="majorHAnsi" w:hAnsiTheme="majorHAnsi" w:cs="Arial"/>
          <w:color w:val="000000"/>
          <w:szCs w:val="22"/>
        </w:rPr>
        <w:br/>
        <w:t>too blue swapped for a cool grey.</w:t>
      </w:r>
      <w:r w:rsidRPr="005879A8">
        <w:rPr>
          <w:rFonts w:asciiTheme="majorHAnsi" w:hAnsiTheme="majorHAnsi" w:cs="Arial"/>
          <w:color w:val="000000"/>
          <w:szCs w:val="22"/>
        </w:rPr>
        <w:br/>
        <w:t>For miles I have been saying</w:t>
      </w:r>
      <w:r w:rsidRPr="005879A8">
        <w:rPr>
          <w:rFonts w:asciiTheme="majorHAnsi" w:hAnsiTheme="majorHAnsi" w:cs="Arial"/>
          <w:color w:val="000000"/>
          <w:szCs w:val="22"/>
        </w:rPr>
        <w:br/>
      </w:r>
      <w:r w:rsidRPr="005879A8">
        <w:rPr>
          <w:rStyle w:val="Emphasis"/>
          <w:rFonts w:asciiTheme="majorHAnsi" w:hAnsiTheme="majorHAnsi" w:cs="Arial"/>
          <w:color w:val="000000"/>
          <w:szCs w:val="22"/>
        </w:rPr>
        <w:t>What like is it.</w:t>
      </w:r>
      <w:r w:rsidRPr="005879A8">
        <w:rPr>
          <w:rFonts w:asciiTheme="majorHAnsi" w:hAnsiTheme="majorHAnsi" w:cs="Arial"/>
          <w:i/>
          <w:iCs/>
          <w:color w:val="000000"/>
          <w:szCs w:val="22"/>
        </w:rPr>
        <w:br/>
      </w:r>
      <w:r w:rsidRPr="005879A8">
        <w:rPr>
          <w:rFonts w:asciiTheme="majorHAnsi" w:hAnsiTheme="majorHAnsi" w:cs="Arial"/>
          <w:color w:val="000000"/>
          <w:szCs w:val="22"/>
        </w:rPr>
        <w:t>The way I say things when I think.</w:t>
      </w:r>
      <w:r w:rsidRPr="005879A8">
        <w:rPr>
          <w:rFonts w:asciiTheme="majorHAnsi" w:hAnsiTheme="majorHAnsi" w:cs="Arial"/>
          <w:color w:val="000000"/>
          <w:szCs w:val="22"/>
        </w:rPr>
        <w:br/>
        <w:t>Nothing is silent. Nothing is not silent.</w:t>
      </w:r>
      <w:r w:rsidRPr="005879A8">
        <w:rPr>
          <w:rFonts w:asciiTheme="majorHAnsi" w:hAnsiTheme="majorHAnsi" w:cs="Arial"/>
          <w:color w:val="000000"/>
          <w:szCs w:val="22"/>
        </w:rPr>
        <w:br/>
      </w:r>
      <w:r w:rsidRPr="005879A8">
        <w:rPr>
          <w:rStyle w:val="Emphasis"/>
          <w:rFonts w:asciiTheme="majorHAnsi" w:hAnsiTheme="majorHAnsi" w:cs="Arial"/>
          <w:color w:val="000000"/>
          <w:szCs w:val="22"/>
        </w:rPr>
        <w:t>What like is it.</w:t>
      </w:r>
    </w:p>
    <w:p w14:paraId="60265F41" w14:textId="77777777" w:rsidR="00AC1CDC" w:rsidRPr="005879A8" w:rsidRDefault="00AC1CDC" w:rsidP="00AC1CDC">
      <w:pPr>
        <w:pStyle w:val="NormalWeb"/>
        <w:shd w:val="clear" w:color="auto" w:fill="FFFFFF"/>
        <w:spacing w:before="0" w:beforeAutospacing="0" w:after="360" w:afterAutospacing="0"/>
        <w:rPr>
          <w:rFonts w:asciiTheme="majorHAnsi" w:hAnsiTheme="majorHAnsi" w:cs="Arial"/>
          <w:color w:val="000000"/>
          <w:szCs w:val="22"/>
        </w:rPr>
      </w:pPr>
      <w:r w:rsidRPr="005879A8">
        <w:rPr>
          <w:rFonts w:asciiTheme="majorHAnsi" w:hAnsiTheme="majorHAnsi" w:cs="Arial"/>
          <w:color w:val="000000"/>
          <w:szCs w:val="22"/>
        </w:rPr>
        <w:t>Only tonight</w:t>
      </w:r>
      <w:r w:rsidRPr="005879A8">
        <w:rPr>
          <w:rFonts w:asciiTheme="majorHAnsi" w:hAnsiTheme="majorHAnsi" w:cs="Arial"/>
          <w:color w:val="000000"/>
          <w:szCs w:val="22"/>
        </w:rPr>
        <w:br/>
        <w:t>I am happy and sad</w:t>
      </w:r>
      <w:r w:rsidRPr="005879A8">
        <w:rPr>
          <w:rFonts w:asciiTheme="majorHAnsi" w:hAnsiTheme="majorHAnsi" w:cs="Arial"/>
          <w:color w:val="000000"/>
          <w:szCs w:val="22"/>
        </w:rPr>
        <w:br/>
        <w:t>like a child</w:t>
      </w:r>
      <w:r w:rsidRPr="005879A8">
        <w:rPr>
          <w:rFonts w:asciiTheme="majorHAnsi" w:hAnsiTheme="majorHAnsi" w:cs="Arial"/>
          <w:color w:val="000000"/>
          <w:szCs w:val="22"/>
        </w:rPr>
        <w:br/>
        <w:t>who stood at the end of summer</w:t>
      </w:r>
      <w:r w:rsidRPr="005879A8">
        <w:rPr>
          <w:rFonts w:asciiTheme="majorHAnsi" w:hAnsiTheme="majorHAnsi" w:cs="Arial"/>
          <w:color w:val="000000"/>
          <w:szCs w:val="22"/>
        </w:rPr>
        <w:br/>
        <w:t>and dipped a net</w:t>
      </w:r>
      <w:r w:rsidRPr="005879A8">
        <w:rPr>
          <w:rFonts w:asciiTheme="majorHAnsi" w:hAnsiTheme="majorHAnsi" w:cs="Arial"/>
          <w:color w:val="000000"/>
          <w:szCs w:val="22"/>
        </w:rPr>
        <w:br/>
        <w:t>in a green, erotic pond. </w:t>
      </w:r>
      <w:r w:rsidRPr="005879A8">
        <w:rPr>
          <w:rStyle w:val="Emphasis"/>
          <w:rFonts w:asciiTheme="majorHAnsi" w:hAnsiTheme="majorHAnsi" w:cs="Arial"/>
          <w:color w:val="000000"/>
          <w:szCs w:val="22"/>
        </w:rPr>
        <w:t>The day</w:t>
      </w:r>
      <w:r w:rsidRPr="005879A8">
        <w:rPr>
          <w:rFonts w:asciiTheme="majorHAnsi" w:hAnsiTheme="majorHAnsi" w:cs="Arial"/>
          <w:i/>
          <w:iCs/>
          <w:color w:val="000000"/>
          <w:szCs w:val="22"/>
        </w:rPr>
        <w:br/>
      </w:r>
      <w:r w:rsidRPr="005879A8">
        <w:rPr>
          <w:rStyle w:val="Emphasis"/>
          <w:rFonts w:asciiTheme="majorHAnsi" w:hAnsiTheme="majorHAnsi" w:cs="Arial"/>
          <w:color w:val="000000"/>
          <w:szCs w:val="22"/>
        </w:rPr>
        <w:t>and ever. The day and ever.</w:t>
      </w:r>
      <w:r w:rsidRPr="005879A8">
        <w:rPr>
          <w:rFonts w:asciiTheme="majorHAnsi" w:hAnsiTheme="majorHAnsi" w:cs="Arial"/>
          <w:color w:val="000000"/>
          <w:szCs w:val="22"/>
        </w:rPr>
        <w:br/>
        <w:t>I am homesick, free, in love</w:t>
      </w:r>
      <w:r w:rsidRPr="005879A8">
        <w:rPr>
          <w:rFonts w:asciiTheme="majorHAnsi" w:hAnsiTheme="majorHAnsi" w:cs="Arial"/>
          <w:color w:val="000000"/>
          <w:szCs w:val="22"/>
        </w:rPr>
        <w:br/>
        <w:t>with the way my mother speaks.</w:t>
      </w:r>
    </w:p>
    <w:p w14:paraId="2DBA7779" w14:textId="77930092" w:rsidR="00477624" w:rsidRPr="00E61336" w:rsidRDefault="00E61336" w:rsidP="00CC5439">
      <w:pPr>
        <w:pStyle w:val="Title4"/>
        <w:rPr>
          <w:rStyle w:val="Author1"/>
          <w:color w:val="E40606"/>
          <w:sz w:val="52"/>
        </w:rPr>
      </w:pPr>
      <w:bookmarkStart w:id="9" w:name="_Toc9281284"/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6EA720A1" wp14:editId="6105EE2A">
            <wp:simplePos x="0" y="0"/>
            <wp:positionH relativeFrom="page">
              <wp:align>left</wp:align>
            </wp:positionH>
            <wp:positionV relativeFrom="paragraph">
              <wp:posOffset>-1334389</wp:posOffset>
            </wp:positionV>
            <wp:extent cx="3906317" cy="21740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317" cy="217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sz w:val="44"/>
        </w:rPr>
        <w:br/>
      </w:r>
      <w:r w:rsidR="00CE593E" w:rsidRPr="00E61336">
        <w:rPr>
          <w:rFonts w:asciiTheme="majorHAnsi" w:hAnsiTheme="majorHAnsi"/>
          <w:color w:val="E40606"/>
          <w:sz w:val="52"/>
        </w:rPr>
        <w:t>War Photographer</w:t>
      </w:r>
      <w:bookmarkEnd w:id="9"/>
    </w:p>
    <w:p w14:paraId="5CFB183A" w14:textId="67F574F1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In his dark room he is finally alone</w:t>
      </w:r>
    </w:p>
    <w:p w14:paraId="27DD6321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with spools of suffering set out in ordered rows.</w:t>
      </w:r>
    </w:p>
    <w:p w14:paraId="7330BEB4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The only light is red and softly glows,</w:t>
      </w:r>
    </w:p>
    <w:p w14:paraId="3010F7CD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as though this were a church and he</w:t>
      </w:r>
    </w:p>
    <w:p w14:paraId="15FF496B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a priest preparing to intone a Mass.</w:t>
      </w:r>
    </w:p>
    <w:p w14:paraId="7DB04E75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Belfast. Beirut. Phnom Penh. All flesh is grass.</w:t>
      </w:r>
    </w:p>
    <w:p w14:paraId="6FBECE5F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</w:p>
    <w:p w14:paraId="05FFF3B3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He has a job to do. Solutions slop in trays</w:t>
      </w:r>
    </w:p>
    <w:p w14:paraId="4734BDC5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beneath his hands, which did not tremble then</w:t>
      </w:r>
    </w:p>
    <w:p w14:paraId="4D60FAB1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though seem to now. Rural England. Home again</w:t>
      </w:r>
    </w:p>
    <w:p w14:paraId="1C7E471F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to ordinary pain which simple weather can dispel,</w:t>
      </w:r>
    </w:p>
    <w:p w14:paraId="337B3C8A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to fields which don’t explode beneath the feet</w:t>
      </w:r>
    </w:p>
    <w:p w14:paraId="19CE5087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of running children in a nightmare heat.</w:t>
      </w:r>
    </w:p>
    <w:p w14:paraId="1AF40F15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</w:p>
    <w:p w14:paraId="1FF34969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Something is happening. A stranger’s features</w:t>
      </w:r>
    </w:p>
    <w:p w14:paraId="5353FE23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faintly start to twist before his eyes,</w:t>
      </w:r>
    </w:p>
    <w:p w14:paraId="58495902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a half-formed ghost. He remembers the cries</w:t>
      </w:r>
    </w:p>
    <w:p w14:paraId="10E888D5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of this man’s wife, how he sought approval</w:t>
      </w:r>
    </w:p>
    <w:p w14:paraId="43D60475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without words to do what someone must</w:t>
      </w:r>
    </w:p>
    <w:p w14:paraId="0475D55F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and how the blood stained into foreign dust.</w:t>
      </w:r>
    </w:p>
    <w:p w14:paraId="37876153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</w:p>
    <w:p w14:paraId="5FAD6F63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A hundred agonies in black and white</w:t>
      </w:r>
    </w:p>
    <w:p w14:paraId="1B9718AF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from which his editor will pick out five or six</w:t>
      </w:r>
    </w:p>
    <w:p w14:paraId="0E9AC4BF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for Sunday’s supplement. The reader’s eyeballs prick</w:t>
      </w:r>
    </w:p>
    <w:p w14:paraId="627A9EB0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with tears between the bath and pre-lunch beers.</w:t>
      </w:r>
    </w:p>
    <w:p w14:paraId="1526B4D6" w14:textId="77777777" w:rsidR="00CE593E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 xml:space="preserve">From the </w:t>
      </w:r>
      <w:proofErr w:type="spellStart"/>
      <w:r w:rsidRPr="00CE593E">
        <w:rPr>
          <w:rFonts w:asciiTheme="majorHAnsi" w:hAnsiTheme="majorHAnsi"/>
        </w:rPr>
        <w:t>aeroplane</w:t>
      </w:r>
      <w:proofErr w:type="spellEnd"/>
      <w:r w:rsidRPr="00CE593E">
        <w:rPr>
          <w:rFonts w:asciiTheme="majorHAnsi" w:hAnsiTheme="majorHAnsi"/>
        </w:rPr>
        <w:t xml:space="preserve"> he stares impassively at where</w:t>
      </w:r>
    </w:p>
    <w:p w14:paraId="2C8ACD7E" w14:textId="281E8120" w:rsidR="00477624" w:rsidRPr="00CE593E" w:rsidRDefault="00CE593E" w:rsidP="00BF54E8">
      <w:pPr>
        <w:spacing w:after="0"/>
        <w:rPr>
          <w:rFonts w:asciiTheme="majorHAnsi" w:hAnsiTheme="majorHAnsi"/>
        </w:rPr>
      </w:pPr>
      <w:r w:rsidRPr="00CE593E">
        <w:rPr>
          <w:rFonts w:asciiTheme="majorHAnsi" w:hAnsiTheme="majorHAnsi"/>
        </w:rPr>
        <w:t>he earns his living and they do not care.</w:t>
      </w:r>
    </w:p>
    <w:p w14:paraId="63FA1777" w14:textId="77777777" w:rsidR="00477624" w:rsidRPr="00CC5439" w:rsidRDefault="00477624" w:rsidP="00CC5439">
      <w:pPr>
        <w:sectPr w:rsidR="00477624" w:rsidRPr="00CC5439" w:rsidSect="000221CB">
          <w:footerReference w:type="even" r:id="rId15"/>
          <w:footerReference w:type="default" r:id="rId16"/>
          <w:type w:val="oddPage"/>
          <w:pgSz w:w="7920" w:h="12240" w:orient="landscape"/>
          <w:pgMar w:top="1872" w:right="1440" w:bottom="720" w:left="1440" w:header="720" w:footer="720" w:gutter="0"/>
          <w:pgNumType w:start="1"/>
          <w:cols w:space="720"/>
          <w:docGrid w:linePitch="360"/>
        </w:sectPr>
      </w:pPr>
    </w:p>
    <w:p w14:paraId="5BC2C406" w14:textId="7F8AE7C9" w:rsidR="00373D66" w:rsidRPr="00373D66" w:rsidRDefault="00373D66" w:rsidP="00373D66">
      <w:pPr>
        <w:pStyle w:val="Title1"/>
        <w:spacing w:after="0" w:line="240" w:lineRule="auto"/>
        <w:jc w:val="center"/>
        <w:rPr>
          <w:b/>
          <w:color w:val="F8F8F8" w:themeColor="background2"/>
          <w:sz w:val="22"/>
          <w14:textFill>
            <w14:gradFill>
              <w14:gsLst>
                <w14:gs w14:pos="0">
                  <w14:schemeClr w14:val="bg2">
                    <w14:lumMod w14:val="25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25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2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</w:pPr>
      <w:bookmarkStart w:id="10" w:name="_Toc9281285"/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75FADE96" wp14:editId="7EC1FD70">
            <wp:simplePos x="0" y="0"/>
            <wp:positionH relativeFrom="margin">
              <wp:align>right</wp:align>
            </wp:positionH>
            <wp:positionV relativeFrom="paragraph">
              <wp:posOffset>-911225</wp:posOffset>
            </wp:positionV>
            <wp:extent cx="2231615" cy="221267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15" cy="221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8F8F8" w:themeColor="background2"/>
          <w14:textFill>
            <w14:gradFill>
              <w14:gsLst>
                <w14:gs w14:pos="0">
                  <w14:schemeClr w14:val="bg2">
                    <w14:lumMod w14:val="25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25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2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br/>
      </w:r>
      <w:r w:rsidR="00905528">
        <w:rPr>
          <w:b/>
          <w:color w:val="F8F8F8" w:themeColor="background2"/>
          <w14:textFill>
            <w14:gradFill>
              <w14:gsLst>
                <w14:gs w14:pos="0">
                  <w14:schemeClr w14:val="bg2">
                    <w14:lumMod w14:val="25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25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2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br/>
      </w:r>
      <w:proofErr w:type="spellStart"/>
      <w:r w:rsidR="00CE593E" w:rsidRPr="00DD6A75">
        <w:rPr>
          <w:b/>
          <w:color w:val="F8F8F8" w:themeColor="background2"/>
          <w14:textFill>
            <w14:gradFill>
              <w14:gsLst>
                <w14:gs w14:pos="0">
                  <w14:schemeClr w14:val="bg2">
                    <w14:lumMod w14:val="25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25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2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>Mrs</w:t>
      </w:r>
      <w:proofErr w:type="spellEnd"/>
      <w:r w:rsidR="00CE593E" w:rsidRPr="00DD6A75">
        <w:rPr>
          <w:b/>
          <w:color w:val="F8F8F8" w:themeColor="background2"/>
          <w14:textFill>
            <w14:gradFill>
              <w14:gsLst>
                <w14:gs w14:pos="0">
                  <w14:schemeClr w14:val="bg2">
                    <w14:lumMod w14:val="25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25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2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 xml:space="preserve"> Midas</w:t>
      </w:r>
      <w:bookmarkEnd w:id="10"/>
    </w:p>
    <w:p w14:paraId="39FCFACF" w14:textId="3EB25428" w:rsidR="00E61336" w:rsidRPr="00424638" w:rsidRDefault="00BF54E8" w:rsidP="00E61336">
      <w:pPr>
        <w:spacing w:after="0" w:line="240" w:lineRule="auto"/>
        <w:rPr>
          <w:rFonts w:asciiTheme="majorHAnsi" w:hAnsiTheme="majorHAnsi"/>
          <w:szCs w:val="20"/>
        </w:rPr>
      </w:pPr>
      <w:r>
        <w:rPr>
          <w:rFonts w:asciiTheme="majorHAnsi" w:hAnsiTheme="majorHAnsi"/>
          <w:sz w:val="20"/>
          <w:szCs w:val="20"/>
        </w:rPr>
        <w:br/>
      </w:r>
      <w:bookmarkStart w:id="11" w:name="_GoBack"/>
      <w:r w:rsidR="00E61336" w:rsidRPr="00424638">
        <w:rPr>
          <w:rFonts w:asciiTheme="majorHAnsi" w:hAnsiTheme="majorHAnsi"/>
          <w:szCs w:val="20"/>
        </w:rPr>
        <w:t>It was late September. I’d just poured a glass of wine, begun</w:t>
      </w:r>
    </w:p>
    <w:p w14:paraId="392E9F95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to unwind, while the vegetables cooked. The kitchen</w:t>
      </w:r>
    </w:p>
    <w:p w14:paraId="4CACDC70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filled with the smell of itself, relaxed, its steamy breath</w:t>
      </w:r>
    </w:p>
    <w:p w14:paraId="1E918F3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gently blanching the windows. </w:t>
      </w:r>
      <w:proofErr w:type="gramStart"/>
      <w:r w:rsidRPr="00424638">
        <w:rPr>
          <w:rFonts w:asciiTheme="majorHAnsi" w:hAnsiTheme="majorHAnsi"/>
          <w:szCs w:val="20"/>
        </w:rPr>
        <w:t>So</w:t>
      </w:r>
      <w:proofErr w:type="gramEnd"/>
      <w:r w:rsidRPr="00424638">
        <w:rPr>
          <w:rFonts w:asciiTheme="majorHAnsi" w:hAnsiTheme="majorHAnsi"/>
          <w:szCs w:val="20"/>
        </w:rPr>
        <w:t xml:space="preserve"> I opened one,</w:t>
      </w:r>
    </w:p>
    <w:p w14:paraId="512F818D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then with my fingers wiped the other’s glass like a brow.</w:t>
      </w:r>
    </w:p>
    <w:p w14:paraId="2689D8E3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He was standing under the pear tree snapping a twig.</w:t>
      </w:r>
    </w:p>
    <w:p w14:paraId="11524E1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1D898E3C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Now the garden was long and the visibility poor, the way</w:t>
      </w:r>
    </w:p>
    <w:p w14:paraId="41226625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 dark of the ground seems to drink the light of the sky,</w:t>
      </w:r>
    </w:p>
    <w:p w14:paraId="5FB564D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but that twig in his hand was gold. And then he plucked</w:t>
      </w:r>
    </w:p>
    <w:p w14:paraId="4CE99BCA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a pear from a branch. – we grew </w:t>
      </w:r>
      <w:proofErr w:type="spellStart"/>
      <w:r w:rsidRPr="00424638">
        <w:rPr>
          <w:rFonts w:asciiTheme="majorHAnsi" w:hAnsiTheme="majorHAnsi"/>
          <w:szCs w:val="20"/>
        </w:rPr>
        <w:t>Fondante</w:t>
      </w:r>
      <w:proofErr w:type="spellEnd"/>
      <w:r w:rsidRPr="00424638">
        <w:rPr>
          <w:rFonts w:asciiTheme="majorHAnsi" w:hAnsiTheme="majorHAnsi"/>
          <w:szCs w:val="20"/>
        </w:rPr>
        <w:t xml:space="preserve"> d’Automne –</w:t>
      </w:r>
    </w:p>
    <w:p w14:paraId="390A6382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and it sat in his palm, like a lightbulb. On.</w:t>
      </w:r>
    </w:p>
    <w:p w14:paraId="5E9844DF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I thought to myself, </w:t>
      </w:r>
      <w:proofErr w:type="gramStart"/>
      <w:r w:rsidRPr="00424638">
        <w:rPr>
          <w:rFonts w:asciiTheme="majorHAnsi" w:hAnsiTheme="majorHAnsi"/>
          <w:szCs w:val="20"/>
        </w:rPr>
        <w:t>Is</w:t>
      </w:r>
      <w:proofErr w:type="gramEnd"/>
      <w:r w:rsidRPr="00424638">
        <w:rPr>
          <w:rFonts w:asciiTheme="majorHAnsi" w:hAnsiTheme="majorHAnsi"/>
          <w:szCs w:val="20"/>
        </w:rPr>
        <w:t xml:space="preserve"> he putting fairy lights in the tree?</w:t>
      </w:r>
    </w:p>
    <w:p w14:paraId="1297064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46D81DB8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He came into the house. The doorknobs gleamed.</w:t>
      </w:r>
    </w:p>
    <w:p w14:paraId="6BF8EC77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He drew the blinds. You know the mind; I thought of</w:t>
      </w:r>
    </w:p>
    <w:p w14:paraId="47947C27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 Field of the Cloth of Gold and of Miss Macready.</w:t>
      </w:r>
    </w:p>
    <w:p w14:paraId="266BC5CD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He sat in that chair like a king on a burnished throne.</w:t>
      </w:r>
    </w:p>
    <w:p w14:paraId="0F9016F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 look on his face was strange, wild, vain. I said,</w:t>
      </w:r>
    </w:p>
    <w:p w14:paraId="25CD3B13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What in the name of God is going on? He started to laugh.</w:t>
      </w:r>
    </w:p>
    <w:p w14:paraId="4D6016BA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7A54BAB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 served up the meal. For starters, corn on the cob.</w:t>
      </w:r>
    </w:p>
    <w:p w14:paraId="1F8B832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Within seconds he was spitting out the teeth of the rich.</w:t>
      </w:r>
    </w:p>
    <w:p w14:paraId="463246A7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He toyed with his spoon, then mine, then with the knives, the forks.</w:t>
      </w:r>
    </w:p>
    <w:p w14:paraId="11CD615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He asked where </w:t>
      </w:r>
      <w:proofErr w:type="gramStart"/>
      <w:r w:rsidRPr="00424638">
        <w:rPr>
          <w:rFonts w:asciiTheme="majorHAnsi" w:hAnsiTheme="majorHAnsi"/>
          <w:szCs w:val="20"/>
        </w:rPr>
        <w:t>was the wine</w:t>
      </w:r>
      <w:proofErr w:type="gramEnd"/>
      <w:r w:rsidRPr="00424638">
        <w:rPr>
          <w:rFonts w:asciiTheme="majorHAnsi" w:hAnsiTheme="majorHAnsi"/>
          <w:szCs w:val="20"/>
        </w:rPr>
        <w:t>. I poured with a shaking hand,</w:t>
      </w:r>
    </w:p>
    <w:p w14:paraId="0F1B227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 fragrant, bone-dry white from Italy, then watched</w:t>
      </w:r>
    </w:p>
    <w:p w14:paraId="1F04FD8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as he picked up the glass, goblet, golden chalice, drank.</w:t>
      </w:r>
    </w:p>
    <w:p w14:paraId="1D7DF709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047ADE7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lastRenderedPageBreak/>
        <w:t>It was then that I started to scream. He sank to his knees.</w:t>
      </w:r>
    </w:p>
    <w:p w14:paraId="78B4B4DF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After we’d both calmed down, I finished the wine</w:t>
      </w:r>
    </w:p>
    <w:p w14:paraId="478BB9B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on my own, hearing him out. I made him sit</w:t>
      </w:r>
    </w:p>
    <w:p w14:paraId="566047C5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on the other side of the room and keep his hands to himself.</w:t>
      </w:r>
    </w:p>
    <w:p w14:paraId="46AE2370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 locked the cat in the cellar. I moved the phone.</w:t>
      </w:r>
    </w:p>
    <w:p w14:paraId="2192557C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 toilet I didn’t mind. I couldn’t believe my ears:</w:t>
      </w:r>
    </w:p>
    <w:p w14:paraId="05E628B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69B42CC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how he’d had a wish. Look, we all have wishes; granted.</w:t>
      </w:r>
    </w:p>
    <w:p w14:paraId="4026884A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But who has wishes granted? Him. Do you know about gold?</w:t>
      </w:r>
    </w:p>
    <w:p w14:paraId="214748FD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It feeds no one; aurum, soft, </w:t>
      </w:r>
      <w:proofErr w:type="spellStart"/>
      <w:r w:rsidRPr="00424638">
        <w:rPr>
          <w:rFonts w:asciiTheme="majorHAnsi" w:hAnsiTheme="majorHAnsi"/>
          <w:szCs w:val="20"/>
        </w:rPr>
        <w:t>untarnishable</w:t>
      </w:r>
      <w:proofErr w:type="spellEnd"/>
      <w:r w:rsidRPr="00424638">
        <w:rPr>
          <w:rFonts w:asciiTheme="majorHAnsi" w:hAnsiTheme="majorHAnsi"/>
          <w:szCs w:val="20"/>
        </w:rPr>
        <w:t>; slakes</w:t>
      </w:r>
    </w:p>
    <w:p w14:paraId="46C7DE0A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no thirst. He tried to light a cigarette; I gazed, entranced,</w:t>
      </w:r>
    </w:p>
    <w:p w14:paraId="7C9DEE1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as the blue flame played on its luteous stem. At least,</w:t>
      </w:r>
    </w:p>
    <w:p w14:paraId="51C3B4A2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 said, you’ll be able to give up smoking for good.</w:t>
      </w:r>
    </w:p>
    <w:p w14:paraId="5BF5816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7471D1A9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Separate beds. in fact, I put a chair against my door,</w:t>
      </w:r>
    </w:p>
    <w:p w14:paraId="4D8535A8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near petrified. He was below, turning the spare room</w:t>
      </w:r>
    </w:p>
    <w:p w14:paraId="0A685237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into the tomb of Tutankhamun. You see, we were passionate then,</w:t>
      </w:r>
    </w:p>
    <w:p w14:paraId="5F26B5D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in those halcyon days; unwrapping each other, rapidly,</w:t>
      </w:r>
    </w:p>
    <w:p w14:paraId="6B1AB2DF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like presents, fast food. But now I feared his honeyed embrace,</w:t>
      </w:r>
    </w:p>
    <w:p w14:paraId="7A4D16EF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 kiss that would turn my lips to a work of art.</w:t>
      </w:r>
    </w:p>
    <w:p w14:paraId="7A75CDD3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1466135D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And who, when it comes to the crunch, can live</w:t>
      </w:r>
    </w:p>
    <w:p w14:paraId="2B01861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with a heart of gold? That night, I dreamt I bore</w:t>
      </w:r>
    </w:p>
    <w:p w14:paraId="74810540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his child, its perfect ore limbs, its little tongue</w:t>
      </w:r>
    </w:p>
    <w:p w14:paraId="14B3689B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like a precious latch, its amber eyes</w:t>
      </w:r>
    </w:p>
    <w:p w14:paraId="41C0BBA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holding their pupils like flies. My dream </w:t>
      </w:r>
      <w:proofErr w:type="gramStart"/>
      <w:r w:rsidRPr="00424638">
        <w:rPr>
          <w:rFonts w:asciiTheme="majorHAnsi" w:hAnsiTheme="majorHAnsi"/>
          <w:szCs w:val="20"/>
        </w:rPr>
        <w:t>milk</w:t>
      </w:r>
      <w:proofErr w:type="gramEnd"/>
    </w:p>
    <w:p w14:paraId="19EAE79B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burned in my breasts. I woke to the streaming sun.</w:t>
      </w:r>
    </w:p>
    <w:p w14:paraId="63C3F029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6EE14057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proofErr w:type="gramStart"/>
      <w:r w:rsidRPr="00424638">
        <w:rPr>
          <w:rFonts w:asciiTheme="majorHAnsi" w:hAnsiTheme="majorHAnsi"/>
          <w:szCs w:val="20"/>
        </w:rPr>
        <w:t>So</w:t>
      </w:r>
      <w:proofErr w:type="gramEnd"/>
      <w:r w:rsidRPr="00424638">
        <w:rPr>
          <w:rFonts w:asciiTheme="majorHAnsi" w:hAnsiTheme="majorHAnsi"/>
          <w:szCs w:val="20"/>
        </w:rPr>
        <w:t xml:space="preserve"> he had to move out. We’d a caravan</w:t>
      </w:r>
    </w:p>
    <w:p w14:paraId="526E359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in the wilds, in a glade of its own. I drove him up</w:t>
      </w:r>
    </w:p>
    <w:p w14:paraId="690A3EDD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under the cover of dark. He sat in the back.</w:t>
      </w:r>
    </w:p>
    <w:p w14:paraId="491A84CB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And then I came home, the woman who married the fool</w:t>
      </w:r>
    </w:p>
    <w:p w14:paraId="196537CA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who wished for </w:t>
      </w:r>
      <w:proofErr w:type="gramStart"/>
      <w:r w:rsidRPr="00424638">
        <w:rPr>
          <w:rFonts w:asciiTheme="majorHAnsi" w:hAnsiTheme="majorHAnsi"/>
          <w:szCs w:val="20"/>
        </w:rPr>
        <w:t>gold.</w:t>
      </w:r>
      <w:proofErr w:type="gramEnd"/>
      <w:r w:rsidRPr="00424638">
        <w:rPr>
          <w:rFonts w:asciiTheme="majorHAnsi" w:hAnsiTheme="majorHAnsi"/>
          <w:szCs w:val="20"/>
        </w:rPr>
        <w:t xml:space="preserve"> At first, I visited, odd times,</w:t>
      </w:r>
    </w:p>
    <w:p w14:paraId="5B1A0444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 xml:space="preserve">parking the </w:t>
      </w:r>
      <w:proofErr w:type="gramStart"/>
      <w:r w:rsidRPr="00424638">
        <w:rPr>
          <w:rFonts w:asciiTheme="majorHAnsi" w:hAnsiTheme="majorHAnsi"/>
          <w:szCs w:val="20"/>
        </w:rPr>
        <w:t>car</w:t>
      </w:r>
      <w:proofErr w:type="gramEnd"/>
      <w:r w:rsidRPr="00424638">
        <w:rPr>
          <w:rFonts w:asciiTheme="majorHAnsi" w:hAnsiTheme="majorHAnsi"/>
          <w:szCs w:val="20"/>
        </w:rPr>
        <w:t xml:space="preserve"> a good way off, then walking.</w:t>
      </w:r>
    </w:p>
    <w:p w14:paraId="1022944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199F06AB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You knew you were getting close. Golden trout</w:t>
      </w:r>
    </w:p>
    <w:p w14:paraId="04CF7B4F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on the grass. One day, a hare hung from a larch,</w:t>
      </w:r>
    </w:p>
    <w:p w14:paraId="26BA271E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lastRenderedPageBreak/>
        <w:t xml:space="preserve">a beautiful lemon </w:t>
      </w:r>
      <w:proofErr w:type="gramStart"/>
      <w:r w:rsidRPr="00424638">
        <w:rPr>
          <w:rFonts w:asciiTheme="majorHAnsi" w:hAnsiTheme="majorHAnsi"/>
          <w:szCs w:val="20"/>
        </w:rPr>
        <w:t>mistake</w:t>
      </w:r>
      <w:proofErr w:type="gramEnd"/>
      <w:r w:rsidRPr="00424638">
        <w:rPr>
          <w:rFonts w:asciiTheme="majorHAnsi" w:hAnsiTheme="majorHAnsi"/>
          <w:szCs w:val="20"/>
        </w:rPr>
        <w:t>. And then his footprints,</w:t>
      </w:r>
    </w:p>
    <w:p w14:paraId="4E7B8430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glistening next to the river’s path. He was thin,</w:t>
      </w:r>
    </w:p>
    <w:p w14:paraId="738AFA8E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delirious; hearing, he said, the music of Pan</w:t>
      </w:r>
    </w:p>
    <w:p w14:paraId="35BB009D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from the woods. Listen. That was the last straw.</w:t>
      </w:r>
    </w:p>
    <w:p w14:paraId="62135795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</w:p>
    <w:p w14:paraId="1B13D31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What gets me now is not the idiocy or greed</w:t>
      </w:r>
    </w:p>
    <w:p w14:paraId="6295B24E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but lack of thought for me. Pure selfishness. I sold</w:t>
      </w:r>
    </w:p>
    <w:p w14:paraId="23E646D6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the contents of the house and came down here.</w:t>
      </w:r>
    </w:p>
    <w:p w14:paraId="543833D1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I think of him in certain lights, dawn, late afternoon,</w:t>
      </w:r>
    </w:p>
    <w:p w14:paraId="0B28BBFC" w14:textId="77777777" w:rsidR="00E61336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and once a bowl of apples stopped me dead. I miss most,</w:t>
      </w:r>
    </w:p>
    <w:p w14:paraId="1BCB7F9F" w14:textId="34C06AF8" w:rsidR="00A545D2" w:rsidRPr="00424638" w:rsidRDefault="00E61336" w:rsidP="00E61336">
      <w:pPr>
        <w:spacing w:after="0" w:line="240" w:lineRule="auto"/>
        <w:rPr>
          <w:rFonts w:asciiTheme="majorHAnsi" w:hAnsiTheme="majorHAnsi"/>
          <w:szCs w:val="20"/>
        </w:rPr>
      </w:pPr>
      <w:r w:rsidRPr="00424638">
        <w:rPr>
          <w:rFonts w:asciiTheme="majorHAnsi" w:hAnsiTheme="majorHAnsi"/>
          <w:szCs w:val="20"/>
        </w:rPr>
        <w:t>even now, his hands, his warm hands on my skin, his touch.</w:t>
      </w:r>
    </w:p>
    <w:bookmarkEnd w:id="11"/>
    <w:p w14:paraId="37641000" w14:textId="73F84F39" w:rsidR="00A545D2" w:rsidRPr="00BF54E8" w:rsidRDefault="00A545D2" w:rsidP="00E6133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F54E8">
        <w:rPr>
          <w:rFonts w:asciiTheme="majorHAnsi" w:hAnsiTheme="majorHAnsi"/>
          <w:sz w:val="20"/>
          <w:szCs w:val="20"/>
        </w:rPr>
        <w:br w:type="page"/>
      </w:r>
    </w:p>
    <w:p w14:paraId="0C630F05" w14:textId="13652521" w:rsidR="00AC612B" w:rsidRPr="00AF4B5C" w:rsidRDefault="00FD68F3" w:rsidP="00FD68F3">
      <w:pPr>
        <w:pStyle w:val="Heading1"/>
        <w:rPr>
          <w:b/>
          <w:color w:val="FFC715"/>
          <w:sz w:val="46"/>
          <w:szCs w:val="46"/>
        </w:rPr>
      </w:pPr>
      <w:bookmarkStart w:id="12" w:name="_Toc9281286"/>
      <w:r w:rsidRPr="00AF4B5C">
        <w:rPr>
          <w:noProof/>
          <w:color w:val="FFC715"/>
        </w:rPr>
        <w:lastRenderedPageBreak/>
        <w:drawing>
          <wp:anchor distT="0" distB="0" distL="114300" distR="114300" simplePos="0" relativeHeight="251681792" behindDoc="1" locked="0" layoutInCell="1" allowOverlap="1" wp14:anchorId="12066D81" wp14:editId="2A4E2C7F">
            <wp:simplePos x="0" y="0"/>
            <wp:positionH relativeFrom="margin">
              <wp:align>left</wp:align>
            </wp:positionH>
            <wp:positionV relativeFrom="paragraph">
              <wp:posOffset>-1278839</wp:posOffset>
            </wp:positionV>
            <wp:extent cx="3130379" cy="2494521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49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C715"/>
          <w:sz w:val="52"/>
          <w:szCs w:val="46"/>
        </w:rPr>
        <w:br/>
      </w:r>
      <w:r>
        <w:rPr>
          <w:b/>
          <w:color w:val="FFC715"/>
          <w:sz w:val="52"/>
          <w:szCs w:val="46"/>
        </w:rPr>
        <w:br/>
      </w:r>
      <w:r w:rsidR="0017740E" w:rsidRPr="00FD68F3">
        <w:rPr>
          <w:b/>
          <w:color w:val="FFC715"/>
          <w:sz w:val="52"/>
          <w:szCs w:val="46"/>
        </w:rPr>
        <w:t xml:space="preserve">In </w:t>
      </w:r>
      <w:proofErr w:type="spellStart"/>
      <w:r w:rsidR="0017740E" w:rsidRPr="00FD68F3">
        <w:rPr>
          <w:b/>
          <w:color w:val="FFC715"/>
          <w:sz w:val="52"/>
          <w:szCs w:val="46"/>
        </w:rPr>
        <w:t>Mrs</w:t>
      </w:r>
      <w:proofErr w:type="spellEnd"/>
      <w:r w:rsidR="0082706C" w:rsidRPr="00FD68F3">
        <w:rPr>
          <w:b/>
          <w:color w:val="FFC715"/>
          <w:sz w:val="52"/>
          <w:szCs w:val="46"/>
        </w:rPr>
        <w:t xml:space="preserve"> </w:t>
      </w:r>
      <w:proofErr w:type="spellStart"/>
      <w:r w:rsidR="0017740E" w:rsidRPr="00FD68F3">
        <w:rPr>
          <w:b/>
          <w:color w:val="FFC715"/>
          <w:sz w:val="52"/>
          <w:szCs w:val="46"/>
        </w:rPr>
        <w:t>Tilcher’s</w:t>
      </w:r>
      <w:proofErr w:type="spellEnd"/>
      <w:r w:rsidR="0017740E" w:rsidRPr="00FD68F3">
        <w:rPr>
          <w:b/>
          <w:color w:val="FFC715"/>
          <w:sz w:val="52"/>
          <w:szCs w:val="46"/>
        </w:rPr>
        <w:t xml:space="preserve"> C</w:t>
      </w:r>
      <w:r w:rsidR="006E201C" w:rsidRPr="00FD68F3">
        <w:rPr>
          <w:b/>
          <w:color w:val="FFC715"/>
          <w:sz w:val="52"/>
          <w:szCs w:val="46"/>
        </w:rPr>
        <w:t>lass</w:t>
      </w:r>
      <w:bookmarkEnd w:id="12"/>
    </w:p>
    <w:p w14:paraId="2828A2CE" w14:textId="77777777" w:rsidR="00AF4B5C" w:rsidRDefault="00AF4B5C" w:rsidP="0082706C">
      <w:pPr>
        <w:spacing w:after="0"/>
        <w:rPr>
          <w:rFonts w:asciiTheme="majorHAnsi" w:hAnsiTheme="majorHAnsi"/>
        </w:rPr>
      </w:pPr>
    </w:p>
    <w:p w14:paraId="3C621E1F" w14:textId="66318AE6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You could travel up the Blue Nile</w:t>
      </w:r>
    </w:p>
    <w:p w14:paraId="1B2A500C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with your finger, tracing the route</w:t>
      </w:r>
    </w:p>
    <w:p w14:paraId="414DAC75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 xml:space="preserve">while </w:t>
      </w:r>
      <w:proofErr w:type="spellStart"/>
      <w:r w:rsidRPr="00855977">
        <w:rPr>
          <w:rFonts w:asciiTheme="majorHAnsi" w:hAnsiTheme="majorHAnsi"/>
        </w:rPr>
        <w:t>Mrs</w:t>
      </w:r>
      <w:proofErr w:type="spellEnd"/>
      <w:r w:rsidRPr="00855977">
        <w:rPr>
          <w:rFonts w:asciiTheme="majorHAnsi" w:hAnsiTheme="majorHAnsi"/>
        </w:rPr>
        <w:t xml:space="preserve"> </w:t>
      </w:r>
      <w:proofErr w:type="spellStart"/>
      <w:r w:rsidRPr="00855977">
        <w:rPr>
          <w:rFonts w:asciiTheme="majorHAnsi" w:hAnsiTheme="majorHAnsi"/>
        </w:rPr>
        <w:t>Tilscher</w:t>
      </w:r>
      <w:proofErr w:type="spellEnd"/>
      <w:r w:rsidRPr="00855977">
        <w:rPr>
          <w:rFonts w:asciiTheme="majorHAnsi" w:hAnsiTheme="majorHAnsi"/>
        </w:rPr>
        <w:t xml:space="preserve"> chanted the scenery.</w:t>
      </w:r>
    </w:p>
    <w:p w14:paraId="5BDDE503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 xml:space="preserve">Tana. Ethiopia. Khartoum. </w:t>
      </w:r>
      <w:proofErr w:type="spellStart"/>
      <w:r w:rsidRPr="00855977">
        <w:rPr>
          <w:rFonts w:asciiTheme="majorHAnsi" w:hAnsiTheme="majorHAnsi"/>
        </w:rPr>
        <w:t>Aswân</w:t>
      </w:r>
      <w:proofErr w:type="spellEnd"/>
      <w:r w:rsidRPr="00855977">
        <w:rPr>
          <w:rFonts w:asciiTheme="majorHAnsi" w:hAnsiTheme="majorHAnsi"/>
        </w:rPr>
        <w:t>.</w:t>
      </w:r>
    </w:p>
    <w:p w14:paraId="6AA77C21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That for an hour, then a skittle of milk</w:t>
      </w:r>
    </w:p>
    <w:p w14:paraId="3651E83D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and the chalky Pyramids rubbed into dust.</w:t>
      </w:r>
    </w:p>
    <w:p w14:paraId="7F47355D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 window opened with a long pole.</w:t>
      </w:r>
    </w:p>
    <w:p w14:paraId="69D71C61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The laugh of a bell swung by a running child.</w:t>
      </w:r>
    </w:p>
    <w:p w14:paraId="7C68AF25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</w:p>
    <w:p w14:paraId="57140C96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This was better than home. Enthralling books.</w:t>
      </w:r>
    </w:p>
    <w:p w14:paraId="3733B0EE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The classroom glowed like a sweet shop.</w:t>
      </w:r>
    </w:p>
    <w:p w14:paraId="55177D84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 xml:space="preserve">Sugar paper. </w:t>
      </w:r>
      <w:proofErr w:type="spellStart"/>
      <w:r w:rsidRPr="00855977">
        <w:rPr>
          <w:rFonts w:asciiTheme="majorHAnsi" w:hAnsiTheme="majorHAnsi"/>
        </w:rPr>
        <w:t>Coloured</w:t>
      </w:r>
      <w:proofErr w:type="spellEnd"/>
      <w:r w:rsidRPr="00855977">
        <w:rPr>
          <w:rFonts w:asciiTheme="majorHAnsi" w:hAnsiTheme="majorHAnsi"/>
        </w:rPr>
        <w:t xml:space="preserve"> shapes. Brady and </w:t>
      </w:r>
      <w:proofErr w:type="spellStart"/>
      <w:r w:rsidRPr="00855977">
        <w:rPr>
          <w:rFonts w:asciiTheme="majorHAnsi" w:hAnsiTheme="majorHAnsi"/>
        </w:rPr>
        <w:t>Hindley</w:t>
      </w:r>
      <w:proofErr w:type="spellEnd"/>
    </w:p>
    <w:p w14:paraId="01370FBE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faded, like the faint, uneasy smudge of a mistake.</w:t>
      </w:r>
    </w:p>
    <w:p w14:paraId="386396E2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proofErr w:type="spellStart"/>
      <w:r w:rsidRPr="00855977">
        <w:rPr>
          <w:rFonts w:asciiTheme="majorHAnsi" w:hAnsiTheme="majorHAnsi"/>
        </w:rPr>
        <w:t>Mrs</w:t>
      </w:r>
      <w:proofErr w:type="spellEnd"/>
      <w:r w:rsidRPr="00855977">
        <w:rPr>
          <w:rFonts w:asciiTheme="majorHAnsi" w:hAnsiTheme="majorHAnsi"/>
        </w:rPr>
        <w:t xml:space="preserve"> </w:t>
      </w:r>
      <w:proofErr w:type="spellStart"/>
      <w:r w:rsidRPr="00855977">
        <w:rPr>
          <w:rFonts w:asciiTheme="majorHAnsi" w:hAnsiTheme="majorHAnsi"/>
        </w:rPr>
        <w:t>Tilscher</w:t>
      </w:r>
      <w:proofErr w:type="spellEnd"/>
      <w:r w:rsidRPr="00855977">
        <w:rPr>
          <w:rFonts w:asciiTheme="majorHAnsi" w:hAnsiTheme="majorHAnsi"/>
        </w:rPr>
        <w:t xml:space="preserve"> loved you. Some mornings, you found</w:t>
      </w:r>
    </w:p>
    <w:p w14:paraId="5FA0320B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she’d left a good gold star by your name.</w:t>
      </w:r>
    </w:p>
    <w:p w14:paraId="1FACC26A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The scent of a pencil slowly, carefully, shaved.</w:t>
      </w:r>
    </w:p>
    <w:p w14:paraId="41AB1DFF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 xylophone’s nonsense heard from another form.</w:t>
      </w:r>
    </w:p>
    <w:p w14:paraId="5CAA9009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</w:p>
    <w:p w14:paraId="16647F4A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Over the Easter term, the inky tadpoles changed</w:t>
      </w:r>
    </w:p>
    <w:p w14:paraId="28740171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from commas into exclamation marks. Three frogs</w:t>
      </w:r>
    </w:p>
    <w:p w14:paraId="05681170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hopped in the playground, freed by a dunce,</w:t>
      </w:r>
    </w:p>
    <w:p w14:paraId="0471B0CF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followed by a line of kids, jumping and croaking</w:t>
      </w:r>
    </w:p>
    <w:p w14:paraId="1898B4BE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away from the lunch queue. A rough boy</w:t>
      </w:r>
    </w:p>
    <w:p w14:paraId="355A91B3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told you how you were born. You kicked him, but stared</w:t>
      </w:r>
    </w:p>
    <w:p w14:paraId="6E944E1A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at your parents, appalled, when you got back home.</w:t>
      </w:r>
    </w:p>
    <w:p w14:paraId="4A851FA0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</w:p>
    <w:p w14:paraId="701B116B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That feverish July, the air tasted of electricity.</w:t>
      </w:r>
    </w:p>
    <w:p w14:paraId="59781CF9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 tangible alarm made you always untidy, hot,</w:t>
      </w:r>
    </w:p>
    <w:p w14:paraId="6FFC53E5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lastRenderedPageBreak/>
        <w:t>fractious under the heavy, sexy sky. You asked her</w:t>
      </w:r>
    </w:p>
    <w:p w14:paraId="3E2B776C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 xml:space="preserve">how you were born and </w:t>
      </w:r>
      <w:proofErr w:type="spellStart"/>
      <w:r w:rsidRPr="00855977">
        <w:rPr>
          <w:rFonts w:asciiTheme="majorHAnsi" w:hAnsiTheme="majorHAnsi"/>
        </w:rPr>
        <w:t>Mrs</w:t>
      </w:r>
      <w:proofErr w:type="spellEnd"/>
      <w:r w:rsidRPr="00855977">
        <w:rPr>
          <w:rFonts w:asciiTheme="majorHAnsi" w:hAnsiTheme="majorHAnsi"/>
        </w:rPr>
        <w:t xml:space="preserve"> </w:t>
      </w:r>
      <w:proofErr w:type="spellStart"/>
      <w:r w:rsidRPr="00855977">
        <w:rPr>
          <w:rFonts w:asciiTheme="majorHAnsi" w:hAnsiTheme="majorHAnsi"/>
        </w:rPr>
        <w:t>Tilscher</w:t>
      </w:r>
      <w:proofErr w:type="spellEnd"/>
      <w:r w:rsidRPr="00855977">
        <w:rPr>
          <w:rFonts w:asciiTheme="majorHAnsi" w:hAnsiTheme="majorHAnsi"/>
        </w:rPr>
        <w:t xml:space="preserve"> smiled,</w:t>
      </w:r>
    </w:p>
    <w:p w14:paraId="24912E32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then turned away. Reports were handed out.</w:t>
      </w:r>
    </w:p>
    <w:p w14:paraId="70A60456" w14:textId="77777777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You ran through the gates, impatient to be grown,</w:t>
      </w:r>
    </w:p>
    <w:p w14:paraId="16AD8FBF" w14:textId="2C013EB8" w:rsidR="006E201C" w:rsidRPr="00855977" w:rsidRDefault="006E201C" w:rsidP="00855977">
      <w:pPr>
        <w:spacing w:after="0" w:line="240" w:lineRule="auto"/>
        <w:rPr>
          <w:rFonts w:asciiTheme="majorHAnsi" w:hAnsiTheme="majorHAnsi"/>
        </w:rPr>
      </w:pPr>
      <w:r w:rsidRPr="00855977">
        <w:rPr>
          <w:rFonts w:asciiTheme="majorHAnsi" w:hAnsiTheme="majorHAnsi"/>
        </w:rPr>
        <w:t>as the sky split open into a thunderstorm.</w:t>
      </w:r>
    </w:p>
    <w:p w14:paraId="16782AC5" w14:textId="77777777" w:rsidR="00AC612B" w:rsidRPr="004A0C53" w:rsidRDefault="00AC612B" w:rsidP="00E11F35">
      <w:pPr>
        <w:jc w:val="right"/>
      </w:pPr>
    </w:p>
    <w:sectPr w:rsidR="00AC612B" w:rsidRPr="004A0C53" w:rsidSect="00182716">
      <w:type w:val="oddPage"/>
      <w:pgSz w:w="792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EC51C" w14:textId="77777777" w:rsidR="009D2054" w:rsidRDefault="009D2054" w:rsidP="00B8645F">
      <w:pPr>
        <w:spacing w:after="0" w:line="240" w:lineRule="auto"/>
      </w:pPr>
      <w:r>
        <w:separator/>
      </w:r>
    </w:p>
  </w:endnote>
  <w:endnote w:type="continuationSeparator" w:id="0">
    <w:p w14:paraId="0F786CBF" w14:textId="77777777" w:rsidR="009D2054" w:rsidRDefault="009D2054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AB220" w14:textId="77777777" w:rsidR="00900041" w:rsidRDefault="00900041" w:rsidP="0022764D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2993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29BF38" w14:textId="77777777" w:rsidR="000221CB" w:rsidRDefault="000221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6807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AFD1EE" w14:textId="77777777" w:rsidR="00477624" w:rsidRDefault="00477624" w:rsidP="002276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FFD45" w14:textId="77777777" w:rsidR="009D2054" w:rsidRDefault="009D2054" w:rsidP="00B8645F">
      <w:pPr>
        <w:spacing w:after="0" w:line="240" w:lineRule="auto"/>
      </w:pPr>
      <w:r>
        <w:separator/>
      </w:r>
    </w:p>
  </w:footnote>
  <w:footnote w:type="continuationSeparator" w:id="0">
    <w:p w14:paraId="33386F06" w14:textId="77777777" w:rsidR="009D2054" w:rsidRDefault="009D2054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5D2"/>
    <w:rsid w:val="000002DB"/>
    <w:rsid w:val="00002DD0"/>
    <w:rsid w:val="000068EE"/>
    <w:rsid w:val="00010610"/>
    <w:rsid w:val="00015741"/>
    <w:rsid w:val="00016488"/>
    <w:rsid w:val="00017531"/>
    <w:rsid w:val="000221CB"/>
    <w:rsid w:val="000314AA"/>
    <w:rsid w:val="000353B9"/>
    <w:rsid w:val="0005569E"/>
    <w:rsid w:val="0007402C"/>
    <w:rsid w:val="000751CA"/>
    <w:rsid w:val="00091486"/>
    <w:rsid w:val="000A39C2"/>
    <w:rsid w:val="000A7488"/>
    <w:rsid w:val="000A7ED3"/>
    <w:rsid w:val="000B0161"/>
    <w:rsid w:val="000B07A9"/>
    <w:rsid w:val="000B31E5"/>
    <w:rsid w:val="000C45B8"/>
    <w:rsid w:val="000E20CC"/>
    <w:rsid w:val="000F1BAD"/>
    <w:rsid w:val="000F4F09"/>
    <w:rsid w:val="00111383"/>
    <w:rsid w:val="00120365"/>
    <w:rsid w:val="001308D8"/>
    <w:rsid w:val="00171409"/>
    <w:rsid w:val="0017740E"/>
    <w:rsid w:val="0018040B"/>
    <w:rsid w:val="00182716"/>
    <w:rsid w:val="001830F0"/>
    <w:rsid w:val="001B3DCA"/>
    <w:rsid w:val="001B4AAF"/>
    <w:rsid w:val="001C4837"/>
    <w:rsid w:val="001D265C"/>
    <w:rsid w:val="001D40E7"/>
    <w:rsid w:val="001D4F1D"/>
    <w:rsid w:val="001E10A8"/>
    <w:rsid w:val="001E437C"/>
    <w:rsid w:val="001F307A"/>
    <w:rsid w:val="001F3682"/>
    <w:rsid w:val="00210F45"/>
    <w:rsid w:val="00211BE4"/>
    <w:rsid w:val="00225D76"/>
    <w:rsid w:val="0022764D"/>
    <w:rsid w:val="00255252"/>
    <w:rsid w:val="002619A0"/>
    <w:rsid w:val="002768D4"/>
    <w:rsid w:val="00276F66"/>
    <w:rsid w:val="0028152A"/>
    <w:rsid w:val="00281A33"/>
    <w:rsid w:val="00284A0F"/>
    <w:rsid w:val="002919EA"/>
    <w:rsid w:val="00295522"/>
    <w:rsid w:val="002B2E9F"/>
    <w:rsid w:val="002C0C4F"/>
    <w:rsid w:val="002F59EC"/>
    <w:rsid w:val="00303386"/>
    <w:rsid w:val="00320139"/>
    <w:rsid w:val="0033256C"/>
    <w:rsid w:val="00337AC2"/>
    <w:rsid w:val="00347D0F"/>
    <w:rsid w:val="00357D6F"/>
    <w:rsid w:val="003640C2"/>
    <w:rsid w:val="003708FE"/>
    <w:rsid w:val="00373D66"/>
    <w:rsid w:val="00380BA4"/>
    <w:rsid w:val="003A0FD1"/>
    <w:rsid w:val="003A7E62"/>
    <w:rsid w:val="003B408A"/>
    <w:rsid w:val="003B4976"/>
    <w:rsid w:val="003D1265"/>
    <w:rsid w:val="003E4767"/>
    <w:rsid w:val="003E7BC3"/>
    <w:rsid w:val="003F0235"/>
    <w:rsid w:val="00405904"/>
    <w:rsid w:val="0041147B"/>
    <w:rsid w:val="00424638"/>
    <w:rsid w:val="004341E4"/>
    <w:rsid w:val="00446914"/>
    <w:rsid w:val="00453ADA"/>
    <w:rsid w:val="00473EFB"/>
    <w:rsid w:val="00477624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37E74"/>
    <w:rsid w:val="00542587"/>
    <w:rsid w:val="00544E99"/>
    <w:rsid w:val="00562592"/>
    <w:rsid w:val="005642BB"/>
    <w:rsid w:val="00564636"/>
    <w:rsid w:val="00573597"/>
    <w:rsid w:val="00574218"/>
    <w:rsid w:val="00576B01"/>
    <w:rsid w:val="00582911"/>
    <w:rsid w:val="00584B33"/>
    <w:rsid w:val="00587123"/>
    <w:rsid w:val="005879A8"/>
    <w:rsid w:val="005A6087"/>
    <w:rsid w:val="005C2359"/>
    <w:rsid w:val="005E1570"/>
    <w:rsid w:val="005F10F8"/>
    <w:rsid w:val="005F54D3"/>
    <w:rsid w:val="005F5967"/>
    <w:rsid w:val="006014B5"/>
    <w:rsid w:val="00611327"/>
    <w:rsid w:val="00614FD9"/>
    <w:rsid w:val="00622F1D"/>
    <w:rsid w:val="006327C6"/>
    <w:rsid w:val="00644CB2"/>
    <w:rsid w:val="00665970"/>
    <w:rsid w:val="00685CDE"/>
    <w:rsid w:val="006870AF"/>
    <w:rsid w:val="006A429A"/>
    <w:rsid w:val="006B5856"/>
    <w:rsid w:val="006B5E1C"/>
    <w:rsid w:val="006C362B"/>
    <w:rsid w:val="006C7C4E"/>
    <w:rsid w:val="006D166F"/>
    <w:rsid w:val="006D4A29"/>
    <w:rsid w:val="006D5BF0"/>
    <w:rsid w:val="006D77FE"/>
    <w:rsid w:val="006D7D64"/>
    <w:rsid w:val="006E0ACB"/>
    <w:rsid w:val="006E1050"/>
    <w:rsid w:val="006E201C"/>
    <w:rsid w:val="006E2040"/>
    <w:rsid w:val="006F470F"/>
    <w:rsid w:val="0071058F"/>
    <w:rsid w:val="007113C1"/>
    <w:rsid w:val="00737B23"/>
    <w:rsid w:val="00750F20"/>
    <w:rsid w:val="0075472F"/>
    <w:rsid w:val="007856DD"/>
    <w:rsid w:val="00787C43"/>
    <w:rsid w:val="007A5229"/>
    <w:rsid w:val="007C3E58"/>
    <w:rsid w:val="007C57DD"/>
    <w:rsid w:val="007D2F22"/>
    <w:rsid w:val="007E0A2B"/>
    <w:rsid w:val="007E2345"/>
    <w:rsid w:val="007E55CE"/>
    <w:rsid w:val="007E7AD9"/>
    <w:rsid w:val="007F0CB5"/>
    <w:rsid w:val="007F68B6"/>
    <w:rsid w:val="0082706C"/>
    <w:rsid w:val="00843C57"/>
    <w:rsid w:val="008465DD"/>
    <w:rsid w:val="00855977"/>
    <w:rsid w:val="008640D7"/>
    <w:rsid w:val="00867656"/>
    <w:rsid w:val="00874F0F"/>
    <w:rsid w:val="00881E6A"/>
    <w:rsid w:val="00896C4B"/>
    <w:rsid w:val="008B27D8"/>
    <w:rsid w:val="008C365F"/>
    <w:rsid w:val="008C66CF"/>
    <w:rsid w:val="008C6B06"/>
    <w:rsid w:val="008E21B4"/>
    <w:rsid w:val="008E765B"/>
    <w:rsid w:val="00900041"/>
    <w:rsid w:val="00905346"/>
    <w:rsid w:val="00905528"/>
    <w:rsid w:val="00910B31"/>
    <w:rsid w:val="00917F72"/>
    <w:rsid w:val="00934309"/>
    <w:rsid w:val="00936010"/>
    <w:rsid w:val="00940E36"/>
    <w:rsid w:val="00955AF2"/>
    <w:rsid w:val="00973C1A"/>
    <w:rsid w:val="00975CBD"/>
    <w:rsid w:val="00980581"/>
    <w:rsid w:val="009845D4"/>
    <w:rsid w:val="009A06EA"/>
    <w:rsid w:val="009A1509"/>
    <w:rsid w:val="009A4757"/>
    <w:rsid w:val="009B1BF9"/>
    <w:rsid w:val="009B4644"/>
    <w:rsid w:val="009C5A9C"/>
    <w:rsid w:val="009C63F2"/>
    <w:rsid w:val="009D2054"/>
    <w:rsid w:val="009D59C9"/>
    <w:rsid w:val="009E3924"/>
    <w:rsid w:val="00A0625D"/>
    <w:rsid w:val="00A11CBB"/>
    <w:rsid w:val="00A20088"/>
    <w:rsid w:val="00A35038"/>
    <w:rsid w:val="00A51DD4"/>
    <w:rsid w:val="00A53FE5"/>
    <w:rsid w:val="00A545D2"/>
    <w:rsid w:val="00A9488B"/>
    <w:rsid w:val="00AA6259"/>
    <w:rsid w:val="00AA6BD8"/>
    <w:rsid w:val="00AA7204"/>
    <w:rsid w:val="00AB1C9D"/>
    <w:rsid w:val="00AB7767"/>
    <w:rsid w:val="00AC0A73"/>
    <w:rsid w:val="00AC1CDC"/>
    <w:rsid w:val="00AC612B"/>
    <w:rsid w:val="00AD29B1"/>
    <w:rsid w:val="00AD714C"/>
    <w:rsid w:val="00AE1EE2"/>
    <w:rsid w:val="00AF4B5C"/>
    <w:rsid w:val="00AF5FBA"/>
    <w:rsid w:val="00B104ED"/>
    <w:rsid w:val="00B16DA7"/>
    <w:rsid w:val="00B203EA"/>
    <w:rsid w:val="00B421CC"/>
    <w:rsid w:val="00B45028"/>
    <w:rsid w:val="00B524CA"/>
    <w:rsid w:val="00B66B9A"/>
    <w:rsid w:val="00B71C24"/>
    <w:rsid w:val="00B7276F"/>
    <w:rsid w:val="00B826EB"/>
    <w:rsid w:val="00B8645F"/>
    <w:rsid w:val="00BA125F"/>
    <w:rsid w:val="00BB1BDC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BF54E8"/>
    <w:rsid w:val="00C04220"/>
    <w:rsid w:val="00C10D73"/>
    <w:rsid w:val="00C15F90"/>
    <w:rsid w:val="00C37E9A"/>
    <w:rsid w:val="00C452C7"/>
    <w:rsid w:val="00C51E15"/>
    <w:rsid w:val="00C52B23"/>
    <w:rsid w:val="00C6004E"/>
    <w:rsid w:val="00C66B23"/>
    <w:rsid w:val="00C80A1B"/>
    <w:rsid w:val="00C83C6E"/>
    <w:rsid w:val="00C85B9F"/>
    <w:rsid w:val="00C86A1B"/>
    <w:rsid w:val="00C9080F"/>
    <w:rsid w:val="00C90D13"/>
    <w:rsid w:val="00C91351"/>
    <w:rsid w:val="00CA430B"/>
    <w:rsid w:val="00CB3518"/>
    <w:rsid w:val="00CC28DF"/>
    <w:rsid w:val="00CC29A1"/>
    <w:rsid w:val="00CC5439"/>
    <w:rsid w:val="00CD67C9"/>
    <w:rsid w:val="00CE1A25"/>
    <w:rsid w:val="00CE593E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7433"/>
    <w:rsid w:val="00D82C71"/>
    <w:rsid w:val="00D8406A"/>
    <w:rsid w:val="00D84F27"/>
    <w:rsid w:val="00D90F19"/>
    <w:rsid w:val="00D970F8"/>
    <w:rsid w:val="00DA0565"/>
    <w:rsid w:val="00DA7FE6"/>
    <w:rsid w:val="00DC31E9"/>
    <w:rsid w:val="00DC40A5"/>
    <w:rsid w:val="00DC4516"/>
    <w:rsid w:val="00DC7A30"/>
    <w:rsid w:val="00DD6A75"/>
    <w:rsid w:val="00DF135B"/>
    <w:rsid w:val="00E05775"/>
    <w:rsid w:val="00E10F6F"/>
    <w:rsid w:val="00E11F35"/>
    <w:rsid w:val="00E448B1"/>
    <w:rsid w:val="00E5246D"/>
    <w:rsid w:val="00E52D4D"/>
    <w:rsid w:val="00E61336"/>
    <w:rsid w:val="00E62D59"/>
    <w:rsid w:val="00E85292"/>
    <w:rsid w:val="00E860B3"/>
    <w:rsid w:val="00E94206"/>
    <w:rsid w:val="00EB3CEC"/>
    <w:rsid w:val="00EB5C97"/>
    <w:rsid w:val="00EC38D0"/>
    <w:rsid w:val="00ED0F78"/>
    <w:rsid w:val="00ED200E"/>
    <w:rsid w:val="00EE08AE"/>
    <w:rsid w:val="00EE30C4"/>
    <w:rsid w:val="00EE4E0F"/>
    <w:rsid w:val="00F07340"/>
    <w:rsid w:val="00F2438A"/>
    <w:rsid w:val="00F3204B"/>
    <w:rsid w:val="00F4637F"/>
    <w:rsid w:val="00F6202E"/>
    <w:rsid w:val="00F968EF"/>
    <w:rsid w:val="00FA462B"/>
    <w:rsid w:val="00FB6B84"/>
    <w:rsid w:val="00FD08B9"/>
    <w:rsid w:val="00FD1A0E"/>
    <w:rsid w:val="00FD68F3"/>
    <w:rsid w:val="00FE453C"/>
    <w:rsid w:val="00FF27AD"/>
    <w:rsid w:val="00FF69D3"/>
    <w:rsid w:val="04147DC9"/>
    <w:rsid w:val="083DE845"/>
    <w:rsid w:val="4A7552A6"/>
    <w:rsid w:val="666C916D"/>
    <w:rsid w:val="7555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23EE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 w:unhideWhenUsed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3F2"/>
  </w:style>
  <w:style w:type="paragraph" w:styleId="Heading1">
    <w:name w:val="heading 1"/>
    <w:basedOn w:val="Normal"/>
    <w:next w:val="Normal"/>
    <w:link w:val="Heading1Char"/>
    <w:uiPriority w:val="3"/>
    <w:qFormat/>
    <w:rsid w:val="00574218"/>
    <w:pPr>
      <w:keepNext/>
      <w:keepLines/>
      <w:pageBreakBefore/>
      <w:outlineLvl w:val="0"/>
    </w:pPr>
    <w:rPr>
      <w:rFonts w:asciiTheme="majorHAnsi" w:hAnsiTheme="majorHAnsi"/>
      <w:sz w:val="56"/>
    </w:rPr>
  </w:style>
  <w:style w:type="paragraph" w:styleId="Heading2">
    <w:name w:val="heading 2"/>
    <w:basedOn w:val="Normal"/>
    <w:next w:val="Normal"/>
    <w:link w:val="Heading2Char"/>
    <w:uiPriority w:val="18"/>
    <w:unhideWhenUsed/>
    <w:rsid w:val="00573597"/>
    <w:pPr>
      <w:keepNext/>
      <w:keepLines/>
      <w:spacing w:before="40" w:after="0"/>
      <w:outlineLvl w:val="1"/>
    </w:pPr>
    <w:rPr>
      <w:rFonts w:eastAsiaTheme="majorEastAsia" w:cstheme="majorBidi"/>
      <w:sz w:val="56"/>
      <w:szCs w:val="26"/>
    </w:rPr>
  </w:style>
  <w:style w:type="paragraph" w:styleId="Heading3">
    <w:name w:val="heading 3"/>
    <w:basedOn w:val="Title1"/>
    <w:next w:val="Normal"/>
    <w:link w:val="Heading3Char"/>
    <w:uiPriority w:val="18"/>
    <w:unhideWhenUsed/>
    <w:rsid w:val="00573597"/>
    <w:pPr>
      <w:outlineLvl w:val="2"/>
    </w:pPr>
  </w:style>
  <w:style w:type="paragraph" w:styleId="Heading4">
    <w:name w:val="heading 4"/>
    <w:basedOn w:val="Title2"/>
    <w:next w:val="Normal"/>
    <w:link w:val="Heading4Char"/>
    <w:uiPriority w:val="18"/>
    <w:unhideWhenUsed/>
    <w:rsid w:val="00573597"/>
    <w:pPr>
      <w:outlineLvl w:val="3"/>
    </w:pPr>
  </w:style>
  <w:style w:type="paragraph" w:styleId="Heading5">
    <w:name w:val="heading 5"/>
    <w:basedOn w:val="Title3"/>
    <w:next w:val="Normal"/>
    <w:link w:val="Heading5Char"/>
    <w:uiPriority w:val="18"/>
    <w:unhideWhenUsed/>
    <w:rsid w:val="00573597"/>
    <w:pPr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295522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3"/>
    <w:rsid w:val="00576B01"/>
    <w:rPr>
      <w:rFonts w:asciiTheme="majorHAnsi" w:hAnsiTheme="majorHAnsi"/>
      <w:sz w:val="56"/>
    </w:rPr>
  </w:style>
  <w:style w:type="character" w:styleId="PlaceholderText">
    <w:name w:val="Placeholder Text"/>
    <w:basedOn w:val="DefaultParagraphFont"/>
    <w:uiPriority w:val="99"/>
    <w:semiHidden/>
    <w:rsid w:val="00347D0F"/>
    <w:rPr>
      <w:color w:val="808080"/>
    </w:rPr>
  </w:style>
  <w:style w:type="paragraph" w:styleId="Title">
    <w:name w:val="Title"/>
    <w:link w:val="TitleChar"/>
    <w:uiPriority w:val="1"/>
    <w:qFormat/>
    <w:rsid w:val="00A3503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576B01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table" w:styleId="TableGrid">
    <w:name w:val="Table Grid"/>
    <w:basedOn w:val="TableNormal"/>
    <w:uiPriority w:val="39"/>
    <w:rsid w:val="007D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unhideWhenUsed/>
    <w:qFormat/>
    <w:rsid w:val="007D2F22"/>
    <w:pPr>
      <w:spacing w:after="0" w:line="240" w:lineRule="auto"/>
    </w:pPr>
  </w:style>
  <w:style w:type="paragraph" w:styleId="TOCHeading">
    <w:name w:val="TOC Heading"/>
    <w:next w:val="Normal"/>
    <w:uiPriority w:val="39"/>
    <w:unhideWhenUsed/>
    <w:qFormat/>
    <w:rsid w:val="004341E4"/>
    <w:rPr>
      <w:rFonts w:asciiTheme="majorHAnsi" w:hAnsiTheme="majorHAnsi"/>
      <w:sz w:val="56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Subtitle">
    <w:name w:val="Subtitle"/>
    <w:link w:val="SubtitleChar"/>
    <w:uiPriority w:val="2"/>
    <w:qFormat/>
    <w:rsid w:val="00BB7F9C"/>
    <w:pPr>
      <w:numPr>
        <w:ilvl w:val="1"/>
      </w:numPr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76B01"/>
    <w:rPr>
      <w:rFonts w:asciiTheme="majorHAnsi" w:eastAsiaTheme="minorEastAsia" w:hAnsiTheme="majorHAnsi"/>
      <w:spacing w:val="15"/>
      <w:sz w:val="24"/>
    </w:rPr>
  </w:style>
  <w:style w:type="character" w:styleId="SubtleEmphasis">
    <w:name w:val="Subtle Emphasis"/>
    <w:basedOn w:val="DefaultParagraphFont"/>
    <w:uiPriority w:val="19"/>
    <w:rsid w:val="008E765B"/>
    <w:rPr>
      <w:i/>
      <w:iCs/>
      <w:color w:val="404040" w:themeColor="text1" w:themeTint="BF"/>
    </w:rPr>
  </w:style>
  <w:style w:type="paragraph" w:customStyle="1" w:styleId="Author">
    <w:name w:val="Author"/>
    <w:basedOn w:val="Subtitle"/>
    <w:next w:val="Normal"/>
    <w:uiPriority w:val="4"/>
    <w:qFormat/>
    <w:rsid w:val="00F2438A"/>
    <w:pPr>
      <w:spacing w:after="80" w:line="240" w:lineRule="auto"/>
      <w:jc w:val="center"/>
    </w:pPr>
  </w:style>
  <w:style w:type="character" w:customStyle="1" w:styleId="Author1">
    <w:name w:val="Author 1"/>
    <w:uiPriority w:val="6"/>
    <w:qFormat/>
    <w:rsid w:val="00C91351"/>
    <w:rPr>
      <w:rFonts w:asciiTheme="majorHAnsi" w:hAnsiTheme="majorHAnsi"/>
      <w:sz w:val="24"/>
    </w:rPr>
  </w:style>
  <w:style w:type="paragraph" w:styleId="TOC2">
    <w:name w:val="toc 2"/>
    <w:next w:val="Normal"/>
    <w:link w:val="TOC2Char"/>
    <w:uiPriority w:val="39"/>
    <w:unhideWhenUsed/>
    <w:rsid w:val="00574218"/>
    <w:pPr>
      <w:spacing w:after="100"/>
      <w:ind w:left="220"/>
    </w:pPr>
    <w:rPr>
      <w:rFonts w:asciiTheme="majorHAnsi" w:eastAsiaTheme="minorEastAsia" w:hAnsiTheme="majorHAnsi" w:cs="Times New Roman"/>
      <w:spacing w:val="15"/>
    </w:rPr>
  </w:style>
  <w:style w:type="paragraph" w:styleId="TOC3">
    <w:name w:val="toc 3"/>
    <w:basedOn w:val="Normal"/>
    <w:next w:val="Normal"/>
    <w:uiPriority w:val="39"/>
    <w:unhideWhenUsed/>
    <w:rsid w:val="00574218"/>
    <w:pPr>
      <w:spacing w:after="100"/>
      <w:ind w:left="440"/>
    </w:pPr>
    <w:rPr>
      <w:rFonts w:asciiTheme="majorHAnsi" w:eastAsiaTheme="minorEastAsia" w:hAnsiTheme="majorHAnsi" w:cs="Times New Roman"/>
      <w:spacing w:val="15"/>
      <w:sz w:val="24"/>
    </w:rPr>
  </w:style>
  <w:style w:type="paragraph" w:customStyle="1" w:styleId="Text1">
    <w:name w:val="Text 1"/>
    <w:link w:val="Text1Char"/>
    <w:uiPriority w:val="7"/>
    <w:qFormat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TOC1Char">
    <w:name w:val="TOC 1 Char"/>
    <w:basedOn w:val="DefaultParagraphFont"/>
    <w:link w:val="TOC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TOC2Char">
    <w:name w:val="TOC 2 Char"/>
    <w:basedOn w:val="DefaultParagraphFont"/>
    <w:link w:val="TOC2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Title1">
    <w:name w:val="Title 1"/>
    <w:next w:val="Text1"/>
    <w:link w:val="Title1Char"/>
    <w:uiPriority w:val="5"/>
    <w:qFormat/>
    <w:rsid w:val="00DF135B"/>
    <w:pPr>
      <w:pageBreakBefore/>
      <w:spacing w:after="360"/>
    </w:pPr>
    <w:rPr>
      <w:rFonts w:asciiTheme="majorHAnsi" w:hAnsiTheme="majorHAnsi"/>
      <w:color w:val="5F5F5F" w:themeColor="accent4" w:themeShade="BF"/>
      <w:sz w:val="56"/>
    </w:rPr>
  </w:style>
  <w:style w:type="character" w:customStyle="1" w:styleId="Text1Char">
    <w:name w:val="Text 1 Char"/>
    <w:basedOn w:val="DefaultParagraphFont"/>
    <w:link w:val="Text1"/>
    <w:uiPriority w:val="7"/>
    <w:rsid w:val="00576B01"/>
    <w:rPr>
      <w:rFonts w:asciiTheme="majorHAnsi" w:hAnsiTheme="majorHAnsi"/>
    </w:rPr>
  </w:style>
  <w:style w:type="character" w:customStyle="1" w:styleId="Title1Char">
    <w:name w:val="Title 1 Char"/>
    <w:basedOn w:val="DefaultParagraphFont"/>
    <w:link w:val="Title1"/>
    <w:uiPriority w:val="5"/>
    <w:rsid w:val="00576B01"/>
    <w:rPr>
      <w:rFonts w:asciiTheme="majorHAnsi" w:hAnsiTheme="majorHAnsi"/>
      <w:color w:val="5F5F5F" w:themeColor="accent4" w:themeShade="BF"/>
      <w:sz w:val="56"/>
    </w:rPr>
  </w:style>
  <w:style w:type="paragraph" w:customStyle="1" w:styleId="Title2">
    <w:name w:val="Title 2"/>
    <w:next w:val="Text2"/>
    <w:link w:val="Title2Char"/>
    <w:uiPriority w:val="8"/>
    <w:qFormat/>
    <w:rsid w:val="00DF135B"/>
    <w:pPr>
      <w:pageBreakBefore/>
      <w:spacing w:after="960"/>
      <w:jc w:val="right"/>
    </w:pPr>
    <w:rPr>
      <w:sz w:val="56"/>
    </w:rPr>
  </w:style>
  <w:style w:type="paragraph" w:customStyle="1" w:styleId="Text2">
    <w:name w:val="Text 2"/>
    <w:link w:val="Text2Char"/>
    <w:uiPriority w:val="10"/>
    <w:qFormat/>
    <w:rsid w:val="00DF135B"/>
    <w:pPr>
      <w:spacing w:after="360" w:line="360" w:lineRule="auto"/>
      <w:jc w:val="right"/>
    </w:pPr>
  </w:style>
  <w:style w:type="character" w:customStyle="1" w:styleId="Author2">
    <w:name w:val="Author 2"/>
    <w:uiPriority w:val="9"/>
    <w:qFormat/>
    <w:rsid w:val="00DF135B"/>
    <w:rPr>
      <w:sz w:val="22"/>
    </w:rPr>
  </w:style>
  <w:style w:type="character" w:customStyle="1" w:styleId="Text2Char">
    <w:name w:val="Text 2 Char"/>
    <w:basedOn w:val="DefaultParagraphFont"/>
    <w:link w:val="Text2"/>
    <w:uiPriority w:val="10"/>
    <w:rsid w:val="00576B01"/>
  </w:style>
  <w:style w:type="character" w:customStyle="1" w:styleId="Title2Char">
    <w:name w:val="Title 2 Char"/>
    <w:basedOn w:val="DefaultParagraphFont"/>
    <w:link w:val="Title2"/>
    <w:uiPriority w:val="8"/>
    <w:rsid w:val="00576B01"/>
    <w:rPr>
      <w:sz w:val="56"/>
    </w:rPr>
  </w:style>
  <w:style w:type="paragraph" w:customStyle="1" w:styleId="Text3">
    <w:name w:val="Text 3"/>
    <w:uiPriority w:val="12"/>
    <w:qFormat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Title3">
    <w:name w:val="Title 3"/>
    <w:uiPriority w:val="11"/>
    <w:qFormat/>
    <w:rsid w:val="00BF025F"/>
    <w:pPr>
      <w:pageBreakBefore/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Title4">
    <w:name w:val="Title 4"/>
    <w:next w:val="Normal"/>
    <w:uiPriority w:val="13"/>
    <w:qFormat/>
    <w:rsid w:val="00AD714C"/>
    <w:pPr>
      <w:pageBreakBefore/>
      <w:spacing w:after="600"/>
    </w:pPr>
    <w:rPr>
      <w:color w:val="000000" w:themeColor="text1"/>
      <w:sz w:val="56"/>
    </w:rPr>
  </w:style>
  <w:style w:type="paragraph" w:customStyle="1" w:styleId="Biography">
    <w:name w:val="Biography"/>
    <w:uiPriority w:val="14"/>
    <w:qFormat/>
    <w:rsid w:val="00015741"/>
    <w:pPr>
      <w:spacing w:after="0" w:line="360" w:lineRule="auto"/>
      <w:jc w:val="right"/>
    </w:pPr>
    <w:rPr>
      <w:rFonts w:asciiTheme="majorHAnsi" w:eastAsiaTheme="minorEastAsia" w:hAnsiTheme="majorHAnsi"/>
      <w:spacing w:val="15"/>
      <w:sz w:val="24"/>
    </w:rPr>
  </w:style>
  <w:style w:type="paragraph" w:styleId="ListParagraph">
    <w:name w:val="List Paragraph"/>
    <w:basedOn w:val="Normal"/>
    <w:uiPriority w:val="34"/>
    <w:rsid w:val="00576B01"/>
    <w:pPr>
      <w:ind w:left="720"/>
      <w:contextualSpacing/>
    </w:pPr>
  </w:style>
  <w:style w:type="character" w:customStyle="1" w:styleId="PoemAuthor3">
    <w:name w:val="Poem Author 3"/>
    <w:basedOn w:val="Author2"/>
    <w:uiPriority w:val="1"/>
    <w:qFormat/>
    <w:rsid w:val="00576B01"/>
    <w:rPr>
      <w:rFonts w:asciiTheme="majorHAnsi" w:hAnsiTheme="majorHAnsi"/>
      <w:sz w:val="28"/>
    </w:rPr>
  </w:style>
  <w:style w:type="character" w:customStyle="1" w:styleId="Heading3Char">
    <w:name w:val="Heading 3 Char"/>
    <w:basedOn w:val="DefaultParagraphFont"/>
    <w:link w:val="Heading3"/>
    <w:uiPriority w:val="18"/>
    <w:rsid w:val="009C63F2"/>
    <w:rPr>
      <w:rFonts w:asciiTheme="majorHAnsi" w:hAnsiTheme="majorHAnsi"/>
      <w:color w:val="5F5F5F" w:themeColor="accent4" w:themeShade="BF"/>
      <w:sz w:val="56"/>
    </w:rPr>
  </w:style>
  <w:style w:type="character" w:customStyle="1" w:styleId="Heading4Char">
    <w:name w:val="Heading 4 Char"/>
    <w:basedOn w:val="DefaultParagraphFont"/>
    <w:link w:val="Heading4"/>
    <w:uiPriority w:val="18"/>
    <w:rsid w:val="009C63F2"/>
    <w:rPr>
      <w:sz w:val="56"/>
    </w:rPr>
  </w:style>
  <w:style w:type="character" w:customStyle="1" w:styleId="Heading5Char">
    <w:name w:val="Heading 5 Char"/>
    <w:basedOn w:val="DefaultParagraphFont"/>
    <w:link w:val="Heading5"/>
    <w:uiPriority w:val="18"/>
    <w:rsid w:val="009C63F2"/>
    <w:rPr>
      <w:rFonts w:asciiTheme="majorHAnsi" w:hAnsiTheme="majorHAnsi"/>
      <w:color w:val="CC3300"/>
    </w:rPr>
  </w:style>
  <w:style w:type="character" w:customStyle="1" w:styleId="Heading2Char">
    <w:name w:val="Heading 2 Char"/>
    <w:basedOn w:val="DefaultParagraphFont"/>
    <w:link w:val="Heading2"/>
    <w:uiPriority w:val="18"/>
    <w:rsid w:val="009C63F2"/>
    <w:rPr>
      <w:rFonts w:eastAsiaTheme="majorEastAsia" w:cstheme="majorBidi"/>
      <w:sz w:val="5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17531"/>
    <w:rPr>
      <w:color w:val="919191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C1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C1CDC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A94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shiba\AppData\Roaming\Microsoft\Templates\Poetry%20booklet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Miss Tomelty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F2E438-EB1C-4E56-B94E-7B587D37F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Poetry booklet</Template>
  <TotalTime>0</TotalTime>
  <Pages>11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Poetry anthology</vt:lpstr>
    </vt:vector>
  </TitlesOfParts>
  <Manager/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Poetry anthology</dc:title>
  <dc:subject>Carol Ann Duffy</dc:subject>
  <dc:creator/>
  <cp:keywords/>
  <dc:description/>
  <cp:lastModifiedBy/>
  <cp:revision>1</cp:revision>
  <dcterms:created xsi:type="dcterms:W3CDTF">2019-05-20T21:13:00Z</dcterms:created>
  <dcterms:modified xsi:type="dcterms:W3CDTF">2019-05-20T22:00:00Z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2019-04-07T20:04:16.3117470Z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1813d9c9-7499-4836-ac95-5f2a2c9424e4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