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EF505" w14:textId="126CF6EC" w:rsidR="00A83B90" w:rsidRPr="002014AF" w:rsidRDefault="002014AF" w:rsidP="00684CD2">
      <w:pPr>
        <w:jc w:val="center"/>
        <w:rPr>
          <w:b/>
          <w:bCs/>
          <w:sz w:val="40"/>
          <w:szCs w:val="40"/>
          <w:lang w:val="en-GB"/>
        </w:rPr>
      </w:pPr>
      <w:r w:rsidRPr="002014AF">
        <w:rPr>
          <w:b/>
          <w:bCs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A8F283" wp14:editId="6A8197B7">
                <wp:simplePos x="0" y="0"/>
                <wp:positionH relativeFrom="column">
                  <wp:posOffset>-11292840</wp:posOffset>
                </wp:positionH>
                <wp:positionV relativeFrom="paragraph">
                  <wp:posOffset>-944880</wp:posOffset>
                </wp:positionV>
                <wp:extent cx="19034760" cy="12832080"/>
                <wp:effectExtent l="0" t="0" r="15240" b="26670"/>
                <wp:wrapNone/>
                <wp:docPr id="1991889624" name="Rectangle 3" descr="Fluffy clouds in blue sk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4760" cy="1283208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384D4" id="Rectangle 3" o:spid="_x0000_s1026" alt="Fluffy clouds in blue sky" style="position:absolute;margin-left:-889.2pt;margin-top:-74.4pt;width:1498.8pt;height:1010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" strokecolor="#030b11 [484]" strokeweight="1pt">
                <v:fill r:id="rId11" o:title="Fluffy clouds in blue sky" recolor="t" rotate="t" type="frame"/>
              </v:rect>
            </w:pict>
          </mc:Fallback>
        </mc:AlternateContent>
      </w:r>
      <w:r w:rsidR="006A56F0" w:rsidRPr="002014AF">
        <w:rPr>
          <w:b/>
          <w:bCs/>
          <w:sz w:val="40"/>
          <w:szCs w:val="40"/>
          <w:lang w:val="en-GB"/>
        </w:rPr>
        <w:t xml:space="preserve">Newly Qualified Social Worker (NQSW) </w:t>
      </w:r>
      <w:r w:rsidR="00A83B90" w:rsidRPr="002014AF">
        <w:rPr>
          <w:b/>
          <w:bCs/>
          <w:sz w:val="40"/>
          <w:szCs w:val="40"/>
          <w:lang w:val="en-GB"/>
        </w:rPr>
        <w:t>Peer Learning</w:t>
      </w:r>
      <w:r w:rsidR="004B21F5" w:rsidRPr="002014AF">
        <w:rPr>
          <w:b/>
          <w:bCs/>
          <w:sz w:val="40"/>
          <w:szCs w:val="40"/>
          <w:lang w:val="en-GB"/>
        </w:rPr>
        <w:t xml:space="preserve"> Forum</w:t>
      </w:r>
    </w:p>
    <w:p w14:paraId="5E4ED37C" w14:textId="230D77CC" w:rsidR="00F11109" w:rsidRPr="0067014F" w:rsidRDefault="00684CD2" w:rsidP="00904F5B">
      <w:pPr>
        <w:jc w:val="center"/>
        <w:rPr>
          <w:sz w:val="36"/>
          <w:szCs w:val="36"/>
          <w:lang w:val="en-GB"/>
        </w:rPr>
      </w:pPr>
      <w:r w:rsidRPr="0067014F">
        <w:rPr>
          <w:sz w:val="36"/>
          <w:szCs w:val="36"/>
          <w:lang w:val="en-GB"/>
        </w:rPr>
        <w:t>2025</w:t>
      </w:r>
      <w:r w:rsidR="003B2F72" w:rsidRPr="0067014F">
        <w:rPr>
          <w:sz w:val="36"/>
          <w:szCs w:val="36"/>
          <w:lang w:val="en-GB"/>
        </w:rPr>
        <w:t xml:space="preserve"> Calendar</w:t>
      </w:r>
    </w:p>
    <w:p w14:paraId="398CCB4F" w14:textId="43386DD1" w:rsidR="0002185C" w:rsidRPr="0067014F" w:rsidRDefault="0002185C" w:rsidP="00904F5B">
      <w:pPr>
        <w:jc w:val="center"/>
        <w:rPr>
          <w:lang w:val="en-GB"/>
        </w:rPr>
      </w:pPr>
      <w:r w:rsidRPr="0067014F">
        <w:rPr>
          <w:lang w:val="en-GB"/>
        </w:rPr>
        <w:t xml:space="preserve">The NQSW Forum </w:t>
      </w:r>
      <w:r w:rsidR="0004691E" w:rsidRPr="0067014F">
        <w:rPr>
          <w:lang w:val="en-GB"/>
        </w:rPr>
        <w:t xml:space="preserve">explores the </w:t>
      </w:r>
      <w:r w:rsidR="005C4876" w:rsidRPr="0067014F">
        <w:rPr>
          <w:lang w:val="en-GB"/>
        </w:rPr>
        <w:t>core learning elements</w:t>
      </w:r>
      <w:r w:rsidR="00BD200B" w:rsidRPr="0067014F">
        <w:rPr>
          <w:lang w:val="en-GB"/>
        </w:rPr>
        <w:t xml:space="preserve"> needed for NQSWs </w:t>
      </w:r>
      <w:r w:rsidR="005C4876" w:rsidRPr="0067014F">
        <w:rPr>
          <w:lang w:val="en-GB"/>
        </w:rPr>
        <w:t xml:space="preserve">to meet their </w:t>
      </w:r>
      <w:r w:rsidR="00BD200B" w:rsidRPr="0067014F">
        <w:rPr>
          <w:lang w:val="en-GB"/>
        </w:rPr>
        <w:t>registration requirements with the SSSC</w:t>
      </w:r>
      <w:r w:rsidR="00A6056A" w:rsidRPr="0067014F">
        <w:rPr>
          <w:lang w:val="en-GB"/>
        </w:rPr>
        <w:t xml:space="preserve">. </w:t>
      </w:r>
      <w:r w:rsidR="00A5760B" w:rsidRPr="0067014F">
        <w:rPr>
          <w:lang w:val="en-GB"/>
        </w:rPr>
        <w:t>This is a chance for NQSWs to reflect on learning as they transition from Students</w:t>
      </w:r>
      <w:r w:rsidR="005C4876" w:rsidRPr="0067014F">
        <w:rPr>
          <w:lang w:val="en-GB"/>
        </w:rPr>
        <w:t xml:space="preserve">, network with peers, and </w:t>
      </w:r>
    </w:p>
    <w:tbl>
      <w:tblPr>
        <w:tblStyle w:val="TableGrid"/>
        <w:tblW w:w="5114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3"/>
        <w:gridCol w:w="6247"/>
        <w:gridCol w:w="2295"/>
      </w:tblGrid>
      <w:tr w:rsidR="002014AF" w:rsidRPr="002014AF" w14:paraId="5959F3AA" w14:textId="77777777" w:rsidTr="0067014F">
        <w:trPr>
          <w:trHeight w:val="659"/>
        </w:trPr>
        <w:tc>
          <w:tcPr>
            <w:tcW w:w="1010" w:type="pct"/>
            <w:vAlign w:val="center"/>
          </w:tcPr>
          <w:p w14:paraId="156004DE" w14:textId="2F989340" w:rsidR="00670058" w:rsidRPr="002014AF" w:rsidRDefault="00202D04" w:rsidP="00BB1308">
            <w:pPr>
              <w:pStyle w:val="Heading1"/>
              <w:jc w:val="left"/>
              <w:rPr>
                <w:bCs/>
                <w:color w:val="000000" w:themeColor="text1"/>
                <w:sz w:val="36"/>
                <w:szCs w:val="36"/>
                <w:lang w:val="en-GB"/>
              </w:rPr>
            </w:pPr>
            <w:r w:rsidRPr="002014AF">
              <w:rPr>
                <w:bCs/>
                <w:color w:val="000000" w:themeColor="text1"/>
                <w:sz w:val="36"/>
                <w:szCs w:val="36"/>
                <w:lang w:val="en-GB"/>
              </w:rPr>
              <w:t>Date</w:t>
            </w:r>
          </w:p>
        </w:tc>
        <w:tc>
          <w:tcPr>
            <w:tcW w:w="2918" w:type="pct"/>
            <w:vAlign w:val="center"/>
          </w:tcPr>
          <w:p w14:paraId="1FA783A7" w14:textId="55F374FB" w:rsidR="00670058" w:rsidRPr="002014AF" w:rsidRDefault="00202D04" w:rsidP="00BB1308">
            <w:pPr>
              <w:pStyle w:val="Heading1"/>
              <w:jc w:val="left"/>
              <w:rPr>
                <w:bCs/>
                <w:color w:val="000000" w:themeColor="text1"/>
                <w:sz w:val="36"/>
                <w:szCs w:val="36"/>
                <w:lang w:val="en-GB"/>
              </w:rPr>
            </w:pPr>
            <w:r w:rsidRPr="002014AF">
              <w:rPr>
                <w:bCs/>
                <w:color w:val="000000" w:themeColor="text1"/>
                <w:sz w:val="36"/>
                <w:szCs w:val="36"/>
                <w:lang w:val="en-GB"/>
              </w:rPr>
              <w:t>Content</w:t>
            </w:r>
          </w:p>
        </w:tc>
        <w:tc>
          <w:tcPr>
            <w:tcW w:w="1072" w:type="pct"/>
            <w:vAlign w:val="center"/>
          </w:tcPr>
          <w:p w14:paraId="787270AF" w14:textId="00B30FC5" w:rsidR="00670058" w:rsidRPr="002014AF" w:rsidRDefault="00202D04" w:rsidP="00BB1308">
            <w:pPr>
              <w:pStyle w:val="Heading1"/>
              <w:jc w:val="left"/>
              <w:rPr>
                <w:bCs/>
                <w:color w:val="000000" w:themeColor="text1"/>
                <w:sz w:val="36"/>
                <w:szCs w:val="36"/>
                <w:lang w:val="en-GB"/>
              </w:rPr>
            </w:pPr>
            <w:r w:rsidRPr="002014AF">
              <w:rPr>
                <w:bCs/>
                <w:color w:val="000000" w:themeColor="text1"/>
                <w:sz w:val="36"/>
                <w:szCs w:val="36"/>
                <w:lang w:val="en-GB"/>
              </w:rPr>
              <w:t>Location</w:t>
            </w:r>
          </w:p>
        </w:tc>
      </w:tr>
      <w:tr w:rsidR="006A56F0" w:rsidRPr="002014AF" w14:paraId="3CA76CEC" w14:textId="77777777" w:rsidTr="0067014F">
        <w:trPr>
          <w:trHeight w:val="1322"/>
        </w:trPr>
        <w:tc>
          <w:tcPr>
            <w:tcW w:w="1010" w:type="pct"/>
            <w:vAlign w:val="center"/>
          </w:tcPr>
          <w:p w14:paraId="1E14991F" w14:textId="6D72E7A0" w:rsidR="00670058" w:rsidRPr="002014AF" w:rsidRDefault="001261DD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8</w:t>
            </w:r>
            <w:r w:rsidRPr="002014AF">
              <w:rPr>
                <w:b/>
                <w:bCs/>
                <w:vertAlign w:val="superscript"/>
                <w:lang w:val="en-GB"/>
              </w:rPr>
              <w:t>th</w:t>
            </w:r>
            <w:r w:rsidRPr="002014AF">
              <w:rPr>
                <w:b/>
                <w:bCs/>
                <w:lang w:val="en-GB"/>
              </w:rPr>
              <w:t xml:space="preserve"> April</w:t>
            </w:r>
          </w:p>
          <w:p w14:paraId="4171B130" w14:textId="2F6EDE2B" w:rsidR="001261DD" w:rsidRPr="002014AF" w:rsidRDefault="002B56D5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9:30 - 11:30</w:t>
            </w:r>
          </w:p>
        </w:tc>
        <w:tc>
          <w:tcPr>
            <w:tcW w:w="2918" w:type="pct"/>
            <w:vAlign w:val="center"/>
          </w:tcPr>
          <w:p w14:paraId="41A74432" w14:textId="5BBF34BE" w:rsidR="00042710" w:rsidRPr="00E54482" w:rsidRDefault="00966CA4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Ethics, Values and Rights-Based Practice</w:t>
            </w:r>
          </w:p>
        </w:tc>
        <w:tc>
          <w:tcPr>
            <w:tcW w:w="1072" w:type="pct"/>
            <w:vAlign w:val="center"/>
          </w:tcPr>
          <w:p w14:paraId="48F01020" w14:textId="56BD72C5" w:rsidR="00670058" w:rsidRPr="002014AF" w:rsidRDefault="004E02ED" w:rsidP="00BB1308">
            <w:pPr>
              <w:spacing w:before="120"/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The Foundry</w:t>
            </w:r>
            <w:r w:rsidR="00D929F1" w:rsidRPr="002014AF">
              <w:rPr>
                <w:b/>
                <w:bCs/>
                <w:lang w:val="en-GB"/>
              </w:rPr>
              <w:t>, R</w:t>
            </w:r>
            <w:r w:rsidR="00430DB7" w:rsidRPr="002014AF">
              <w:rPr>
                <w:b/>
                <w:bCs/>
                <w:lang w:val="en-GB"/>
              </w:rPr>
              <w:t>oo</w:t>
            </w:r>
            <w:r w:rsidR="00D929F1" w:rsidRPr="002014AF">
              <w:rPr>
                <w:b/>
                <w:bCs/>
                <w:lang w:val="en-GB"/>
              </w:rPr>
              <w:t>m 113</w:t>
            </w:r>
          </w:p>
        </w:tc>
      </w:tr>
      <w:tr w:rsidR="006A56F0" w:rsidRPr="002014AF" w14:paraId="24110DBB" w14:textId="77777777" w:rsidTr="0067014F">
        <w:trPr>
          <w:trHeight w:val="1322"/>
        </w:trPr>
        <w:tc>
          <w:tcPr>
            <w:tcW w:w="1010" w:type="pct"/>
            <w:vAlign w:val="center"/>
          </w:tcPr>
          <w:p w14:paraId="1122E2A7" w14:textId="6E25EA74" w:rsidR="00670058" w:rsidRPr="002014AF" w:rsidRDefault="002B56D5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20</w:t>
            </w:r>
            <w:r w:rsidRPr="002014AF">
              <w:rPr>
                <w:b/>
                <w:bCs/>
                <w:vertAlign w:val="superscript"/>
                <w:lang w:val="en-GB"/>
              </w:rPr>
              <w:t>th</w:t>
            </w:r>
            <w:r w:rsidRPr="002014AF">
              <w:rPr>
                <w:b/>
                <w:bCs/>
                <w:lang w:val="en-GB"/>
              </w:rPr>
              <w:t xml:space="preserve"> May</w:t>
            </w:r>
          </w:p>
          <w:p w14:paraId="7E0A76A4" w14:textId="48FDFB87" w:rsidR="00F951EF" w:rsidRPr="002014AF" w:rsidRDefault="002B56D5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1-3pm</w:t>
            </w:r>
          </w:p>
        </w:tc>
        <w:tc>
          <w:tcPr>
            <w:tcW w:w="2918" w:type="pct"/>
            <w:vAlign w:val="center"/>
          </w:tcPr>
          <w:p w14:paraId="72767AC5" w14:textId="04FF8BE7" w:rsidR="00042710" w:rsidRPr="00E54482" w:rsidRDefault="002E5D42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Communication, engagement, and relationship-based professional practice</w:t>
            </w:r>
          </w:p>
        </w:tc>
        <w:tc>
          <w:tcPr>
            <w:tcW w:w="1072" w:type="pct"/>
            <w:vAlign w:val="center"/>
          </w:tcPr>
          <w:p w14:paraId="4650C7E2" w14:textId="02922420" w:rsidR="007C5E7B" w:rsidRPr="002014AF" w:rsidRDefault="002B56D5" w:rsidP="00BB1308">
            <w:pPr>
              <w:spacing w:before="120"/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Camelon SWO, Large Conference Room</w:t>
            </w:r>
          </w:p>
        </w:tc>
      </w:tr>
      <w:tr w:rsidR="006A56F0" w:rsidRPr="002014AF" w14:paraId="137FD197" w14:textId="77777777" w:rsidTr="0067014F">
        <w:trPr>
          <w:trHeight w:val="1322"/>
        </w:trPr>
        <w:tc>
          <w:tcPr>
            <w:tcW w:w="1010" w:type="pct"/>
            <w:vAlign w:val="center"/>
          </w:tcPr>
          <w:p w14:paraId="0E592BB8" w14:textId="04ADF2C6" w:rsidR="00302BFE" w:rsidRPr="002014AF" w:rsidRDefault="00302BFE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18</w:t>
            </w:r>
            <w:r w:rsidRPr="002014AF">
              <w:rPr>
                <w:b/>
                <w:bCs/>
                <w:vertAlign w:val="superscript"/>
                <w:lang w:val="en-GB"/>
              </w:rPr>
              <w:t>th</w:t>
            </w:r>
            <w:r w:rsidRPr="002014AF">
              <w:rPr>
                <w:b/>
                <w:bCs/>
                <w:lang w:val="en-GB"/>
              </w:rPr>
              <w:t xml:space="preserve"> June</w:t>
            </w:r>
          </w:p>
          <w:p w14:paraId="3D48969A" w14:textId="0DEEF8E1" w:rsidR="001B291C" w:rsidRPr="002014AF" w:rsidRDefault="00302BFE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1-3pm</w:t>
            </w:r>
          </w:p>
        </w:tc>
        <w:tc>
          <w:tcPr>
            <w:tcW w:w="2918" w:type="pct"/>
            <w:vAlign w:val="center"/>
          </w:tcPr>
          <w:p w14:paraId="24C6595B" w14:textId="75C69200" w:rsidR="00AF7970" w:rsidRPr="00E54482" w:rsidRDefault="00AF7970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Critical thinking, professional judgement and decision making</w:t>
            </w:r>
          </w:p>
        </w:tc>
        <w:tc>
          <w:tcPr>
            <w:tcW w:w="1072" w:type="pct"/>
            <w:vAlign w:val="center"/>
          </w:tcPr>
          <w:p w14:paraId="685EAF81" w14:textId="62E9B17F" w:rsidR="00670058" w:rsidRPr="002014AF" w:rsidRDefault="003B0FB3" w:rsidP="00BB1308">
            <w:pPr>
              <w:spacing w:before="120"/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Falkirk Stadium, Suite 1B, Room 4</w:t>
            </w:r>
          </w:p>
        </w:tc>
      </w:tr>
      <w:tr w:rsidR="006A56F0" w:rsidRPr="002014AF" w14:paraId="604338E0" w14:textId="77777777" w:rsidTr="0067014F">
        <w:trPr>
          <w:trHeight w:val="1322"/>
        </w:trPr>
        <w:tc>
          <w:tcPr>
            <w:tcW w:w="1010" w:type="pct"/>
            <w:vAlign w:val="center"/>
          </w:tcPr>
          <w:p w14:paraId="2371E2ED" w14:textId="40D87083" w:rsidR="004F6FF2" w:rsidRPr="002014AF" w:rsidRDefault="004F6FF2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1</w:t>
            </w:r>
            <w:r w:rsidRPr="002014AF">
              <w:rPr>
                <w:b/>
                <w:bCs/>
                <w:vertAlign w:val="superscript"/>
                <w:lang w:val="en-GB"/>
              </w:rPr>
              <w:t>st</w:t>
            </w:r>
            <w:r w:rsidRPr="002014AF">
              <w:rPr>
                <w:b/>
                <w:bCs/>
                <w:lang w:val="en-GB"/>
              </w:rPr>
              <w:t xml:space="preserve"> August</w:t>
            </w:r>
          </w:p>
          <w:p w14:paraId="29984CA6" w14:textId="631B56D1" w:rsidR="001476A2" w:rsidRPr="002014AF" w:rsidRDefault="004F6FF2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9:30 - 11:30</w:t>
            </w:r>
          </w:p>
        </w:tc>
        <w:tc>
          <w:tcPr>
            <w:tcW w:w="2918" w:type="pct"/>
            <w:vAlign w:val="center"/>
          </w:tcPr>
          <w:p w14:paraId="52C13806" w14:textId="22FBE124" w:rsidR="00DC4D37" w:rsidRPr="002014AF" w:rsidRDefault="00DC4D37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Promoting wellbeing, support and protection</w:t>
            </w:r>
          </w:p>
        </w:tc>
        <w:tc>
          <w:tcPr>
            <w:tcW w:w="1072" w:type="pct"/>
            <w:vAlign w:val="center"/>
          </w:tcPr>
          <w:p w14:paraId="598F0F1A" w14:textId="684F73DD" w:rsidR="00670058" w:rsidRPr="002014AF" w:rsidRDefault="004F6FF2" w:rsidP="00BB1308">
            <w:pPr>
              <w:spacing w:before="120"/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Grangemouth SWO, Room 2</w:t>
            </w:r>
          </w:p>
        </w:tc>
      </w:tr>
      <w:tr w:rsidR="00F217F8" w:rsidRPr="002014AF" w14:paraId="4D55C3C4" w14:textId="77777777" w:rsidTr="0067014F">
        <w:trPr>
          <w:trHeight w:val="1484"/>
        </w:trPr>
        <w:tc>
          <w:tcPr>
            <w:tcW w:w="1010" w:type="pct"/>
            <w:vAlign w:val="center"/>
          </w:tcPr>
          <w:p w14:paraId="3FC2D418" w14:textId="77777777" w:rsidR="008B534D" w:rsidRPr="002014AF" w:rsidRDefault="00DC7A66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4</w:t>
            </w:r>
            <w:r w:rsidRPr="002014AF">
              <w:rPr>
                <w:b/>
                <w:bCs/>
                <w:vertAlign w:val="superscript"/>
                <w:lang w:val="en-GB"/>
              </w:rPr>
              <w:t>th</w:t>
            </w:r>
            <w:r w:rsidRPr="002014AF">
              <w:rPr>
                <w:b/>
                <w:bCs/>
                <w:lang w:val="en-GB"/>
              </w:rPr>
              <w:t xml:space="preserve"> September</w:t>
            </w:r>
          </w:p>
          <w:p w14:paraId="0DE9E0D0" w14:textId="304F79A2" w:rsidR="00AB0516" w:rsidRPr="002014AF" w:rsidRDefault="00AB0516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1-3pm</w:t>
            </w:r>
          </w:p>
        </w:tc>
        <w:tc>
          <w:tcPr>
            <w:tcW w:w="2918" w:type="pct"/>
            <w:vAlign w:val="center"/>
          </w:tcPr>
          <w:p w14:paraId="60625391" w14:textId="2EB851FE" w:rsidR="00F217F8" w:rsidRPr="002014AF" w:rsidRDefault="00A32933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Working with complexity in unpredictable and ambiguous contexts</w:t>
            </w:r>
          </w:p>
        </w:tc>
        <w:tc>
          <w:tcPr>
            <w:tcW w:w="1072" w:type="pct"/>
            <w:vAlign w:val="center"/>
          </w:tcPr>
          <w:p w14:paraId="372CD0DF" w14:textId="74AA124D" w:rsidR="00F217F8" w:rsidRPr="002014AF" w:rsidRDefault="00DC7A66" w:rsidP="00BB1308">
            <w:pPr>
              <w:spacing w:before="120"/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Falkirk Stadium</w:t>
            </w:r>
          </w:p>
        </w:tc>
      </w:tr>
      <w:tr w:rsidR="006A56F0" w:rsidRPr="002014AF" w14:paraId="5D0DDA6A" w14:textId="77777777" w:rsidTr="0067014F">
        <w:trPr>
          <w:trHeight w:val="1322"/>
        </w:trPr>
        <w:tc>
          <w:tcPr>
            <w:tcW w:w="1010" w:type="pct"/>
            <w:vAlign w:val="center"/>
          </w:tcPr>
          <w:p w14:paraId="1B0FE051" w14:textId="43BDC293" w:rsidR="00AB0516" w:rsidRPr="002014AF" w:rsidRDefault="00AB0516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6</w:t>
            </w:r>
            <w:r w:rsidRPr="002014AF">
              <w:rPr>
                <w:b/>
                <w:bCs/>
                <w:vertAlign w:val="superscript"/>
                <w:lang w:val="en-GB"/>
              </w:rPr>
              <w:t>th</w:t>
            </w:r>
            <w:r w:rsidRPr="002014AF">
              <w:rPr>
                <w:b/>
                <w:bCs/>
                <w:lang w:val="en-GB"/>
              </w:rPr>
              <w:t xml:space="preserve"> October</w:t>
            </w:r>
          </w:p>
          <w:p w14:paraId="6E441E5A" w14:textId="4B1D4656" w:rsidR="0002185C" w:rsidRPr="002014AF" w:rsidRDefault="00AB0516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9:30 - 11:30</w:t>
            </w:r>
          </w:p>
        </w:tc>
        <w:tc>
          <w:tcPr>
            <w:tcW w:w="2918" w:type="pct"/>
            <w:vAlign w:val="center"/>
          </w:tcPr>
          <w:p w14:paraId="464D4EF7" w14:textId="53BCA50B" w:rsidR="000113FC" w:rsidRPr="002014AF" w:rsidRDefault="00A32933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Use of knowledge, research and evidence in practice</w:t>
            </w:r>
          </w:p>
        </w:tc>
        <w:tc>
          <w:tcPr>
            <w:tcW w:w="1072" w:type="pct"/>
            <w:vAlign w:val="center"/>
          </w:tcPr>
          <w:p w14:paraId="1EDB45B4" w14:textId="75FD706E" w:rsidR="004D2922" w:rsidRPr="002014AF" w:rsidRDefault="00F964AC" w:rsidP="00BB1308">
            <w:pPr>
              <w:spacing w:before="120"/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 xml:space="preserve">Carronbank House, </w:t>
            </w:r>
            <w:r w:rsidR="0097425C" w:rsidRPr="002014AF">
              <w:rPr>
                <w:b/>
                <w:bCs/>
                <w:lang w:val="en-GB"/>
              </w:rPr>
              <w:t>Ground Floor Meeting Room (Denny)</w:t>
            </w:r>
          </w:p>
        </w:tc>
      </w:tr>
      <w:tr w:rsidR="00F964AC" w:rsidRPr="002014AF" w14:paraId="7816EA44" w14:textId="77777777" w:rsidTr="0067014F">
        <w:trPr>
          <w:trHeight w:val="1322"/>
        </w:trPr>
        <w:tc>
          <w:tcPr>
            <w:tcW w:w="1010" w:type="pct"/>
            <w:vAlign w:val="center"/>
          </w:tcPr>
          <w:p w14:paraId="5CBE9631" w14:textId="7E97BBE4" w:rsidR="00F964AC" w:rsidRPr="002014AF" w:rsidRDefault="00887935" w:rsidP="00BB1308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7</w:t>
            </w:r>
            <w:r w:rsidRPr="00887935">
              <w:rPr>
                <w:b/>
                <w:bCs/>
                <w:vertAlign w:val="superscript"/>
                <w:lang w:val="en-GB"/>
              </w:rPr>
              <w:t>th</w:t>
            </w:r>
            <w:r>
              <w:rPr>
                <w:b/>
                <w:bCs/>
                <w:lang w:val="en-GB"/>
              </w:rPr>
              <w:t xml:space="preserve"> November</w:t>
            </w:r>
          </w:p>
          <w:p w14:paraId="7780EE0B" w14:textId="1694CB37" w:rsidR="00F964AC" w:rsidRPr="002014AF" w:rsidRDefault="00F964AC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9:30 - 11:30</w:t>
            </w:r>
          </w:p>
        </w:tc>
        <w:tc>
          <w:tcPr>
            <w:tcW w:w="2918" w:type="pct"/>
            <w:vAlign w:val="center"/>
          </w:tcPr>
          <w:p w14:paraId="28391E86" w14:textId="61DC9972" w:rsidR="00F964AC" w:rsidRPr="002014AF" w:rsidRDefault="00F964AC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Self-awareness and reflexivity</w:t>
            </w:r>
          </w:p>
        </w:tc>
        <w:tc>
          <w:tcPr>
            <w:tcW w:w="1072" w:type="pct"/>
            <w:vAlign w:val="center"/>
          </w:tcPr>
          <w:p w14:paraId="3254BE57" w14:textId="54524DEF" w:rsidR="00F964AC" w:rsidRPr="002014AF" w:rsidRDefault="00F964AC" w:rsidP="00BB1308">
            <w:pPr>
              <w:spacing w:before="120"/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Camelon SWO, Large Conference Room</w:t>
            </w:r>
          </w:p>
        </w:tc>
      </w:tr>
      <w:tr w:rsidR="00F964AC" w:rsidRPr="002014AF" w14:paraId="31656DB8" w14:textId="77777777" w:rsidTr="0067014F">
        <w:trPr>
          <w:trHeight w:val="1322"/>
        </w:trPr>
        <w:tc>
          <w:tcPr>
            <w:tcW w:w="1010" w:type="pct"/>
            <w:vAlign w:val="center"/>
          </w:tcPr>
          <w:p w14:paraId="0D15A81B" w14:textId="5A2343F8" w:rsidR="00F964AC" w:rsidRPr="002014AF" w:rsidRDefault="00F964AC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3</w:t>
            </w:r>
            <w:r w:rsidRPr="002014AF">
              <w:rPr>
                <w:b/>
                <w:bCs/>
                <w:vertAlign w:val="superscript"/>
                <w:lang w:val="en-GB"/>
              </w:rPr>
              <w:t>rd</w:t>
            </w:r>
            <w:r w:rsidRPr="002014AF">
              <w:rPr>
                <w:b/>
                <w:bCs/>
                <w:lang w:val="en-GB"/>
              </w:rPr>
              <w:t xml:space="preserve"> December</w:t>
            </w:r>
          </w:p>
          <w:p w14:paraId="22262AAA" w14:textId="12DEC590" w:rsidR="00F964AC" w:rsidRPr="002014AF" w:rsidRDefault="00F964AC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1-3pm</w:t>
            </w:r>
          </w:p>
        </w:tc>
        <w:tc>
          <w:tcPr>
            <w:tcW w:w="2918" w:type="pct"/>
            <w:vAlign w:val="center"/>
          </w:tcPr>
          <w:p w14:paraId="2D3F8E41" w14:textId="297FD33A" w:rsidR="00F964AC" w:rsidRPr="002014AF" w:rsidRDefault="00A24AC0" w:rsidP="00BB1308">
            <w:pPr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Professional leadership</w:t>
            </w:r>
          </w:p>
        </w:tc>
        <w:tc>
          <w:tcPr>
            <w:tcW w:w="1072" w:type="pct"/>
            <w:vAlign w:val="center"/>
          </w:tcPr>
          <w:p w14:paraId="7A412CED" w14:textId="5F8E5675" w:rsidR="00F964AC" w:rsidRPr="002014AF" w:rsidRDefault="00F964AC" w:rsidP="00BB1308">
            <w:pPr>
              <w:spacing w:before="120"/>
              <w:rPr>
                <w:b/>
                <w:bCs/>
                <w:lang w:val="en-GB"/>
              </w:rPr>
            </w:pPr>
            <w:r w:rsidRPr="002014AF">
              <w:rPr>
                <w:b/>
                <w:bCs/>
                <w:lang w:val="en-GB"/>
              </w:rPr>
              <w:t>Grangemouth SWO, Room 2</w:t>
            </w:r>
          </w:p>
        </w:tc>
      </w:tr>
    </w:tbl>
    <w:p w14:paraId="2771A09E" w14:textId="0AB76129" w:rsidR="00A6056A" w:rsidRPr="002014AF" w:rsidRDefault="00A6056A" w:rsidP="009B4F29">
      <w:pPr>
        <w:spacing w:after="0"/>
        <w:rPr>
          <w:b/>
          <w:bCs/>
          <w:lang w:val="en-GB"/>
        </w:rPr>
      </w:pPr>
    </w:p>
    <w:sectPr w:rsidR="00A6056A" w:rsidRPr="002014AF" w:rsidSect="003B1D32">
      <w:footerReference w:type="default" r:id="rId12"/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B5018" w14:textId="77777777" w:rsidR="00FC01BE" w:rsidRDefault="00FC01BE" w:rsidP="00650259">
      <w:pPr>
        <w:spacing w:after="0" w:line="240" w:lineRule="auto"/>
      </w:pPr>
      <w:r>
        <w:separator/>
      </w:r>
    </w:p>
  </w:endnote>
  <w:endnote w:type="continuationSeparator" w:id="0">
    <w:p w14:paraId="51659697" w14:textId="77777777" w:rsidR="00FC01BE" w:rsidRDefault="00FC01B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5D35CE-9830-4BA0-BD79-5E3E9A301F29}"/>
    <w:embedBold r:id="rId2" w:fontKey="{32ECDBDC-398A-4E4A-AE81-77351F05D3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8FA2175-AD01-48DB-BAB9-76F7C58DE273}"/>
    <w:embedBold r:id="rId4" w:fontKey="{832E020B-0A35-4126-B923-296EA3037B65}"/>
    <w:embedItalic r:id="rId5" w:fontKey="{7D0C41C2-D072-45D6-A5E3-0D06FA1E99E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D80AAE7-BD51-49F1-98EB-1F30CBD7BD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67"/>
      <w:gridCol w:w="4459"/>
    </w:tblGrid>
    <w:tr w:rsidR="0073326A" w:rsidRPr="007D76DD" w14:paraId="43564F2E" w14:textId="77777777" w:rsidTr="00F11109">
      <w:trPr>
        <w:trHeight w:val="68"/>
      </w:trPr>
      <w:tc>
        <w:tcPr>
          <w:tcW w:w="4567" w:type="dxa"/>
          <w:vAlign w:val="center"/>
        </w:tcPr>
        <w:p w14:paraId="29270C7F" w14:textId="0E3F7C4A" w:rsidR="0073326A" w:rsidRPr="007D76DD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GB"/>
            </w:rPr>
          </w:pPr>
        </w:p>
      </w:tc>
      <w:tc>
        <w:tcPr>
          <w:tcW w:w="4459" w:type="dxa"/>
          <w:vAlign w:val="center"/>
        </w:tcPr>
        <w:p w14:paraId="5A171A3C" w14:textId="1DFBF2D2" w:rsidR="0073326A" w:rsidRPr="007D76DD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</w:p>
      </w:tc>
    </w:tr>
  </w:tbl>
  <w:p w14:paraId="61287A51" w14:textId="30CD6974" w:rsidR="0073326A" w:rsidRPr="007D76DD" w:rsidRDefault="0073326A" w:rsidP="0073326A">
    <w:pPr>
      <w:pStyle w:val="NoSpacing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D1777" w14:textId="77777777" w:rsidR="00FC01BE" w:rsidRDefault="00FC01BE" w:rsidP="00650259">
      <w:pPr>
        <w:spacing w:after="0" w:line="240" w:lineRule="auto"/>
      </w:pPr>
      <w:r>
        <w:separator/>
      </w:r>
    </w:p>
  </w:footnote>
  <w:footnote w:type="continuationSeparator" w:id="0">
    <w:p w14:paraId="6D413723" w14:textId="77777777" w:rsidR="00FC01BE" w:rsidRDefault="00FC01BE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233730D"/>
    <w:multiLevelType w:val="hybridMultilevel"/>
    <w:tmpl w:val="0B4EFA9A"/>
    <w:lvl w:ilvl="0" w:tplc="D3C48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2327603">
    <w:abstractNumId w:val="12"/>
  </w:num>
  <w:num w:numId="2" w16cid:durableId="202644137">
    <w:abstractNumId w:val="8"/>
  </w:num>
  <w:num w:numId="3" w16cid:durableId="1704741745">
    <w:abstractNumId w:val="16"/>
  </w:num>
  <w:num w:numId="4" w16cid:durableId="673384450">
    <w:abstractNumId w:val="13"/>
  </w:num>
  <w:num w:numId="5" w16cid:durableId="609581043">
    <w:abstractNumId w:val="14"/>
  </w:num>
  <w:num w:numId="6" w16cid:durableId="43140562">
    <w:abstractNumId w:val="20"/>
  </w:num>
  <w:num w:numId="7" w16cid:durableId="1573537782">
    <w:abstractNumId w:val="7"/>
  </w:num>
  <w:num w:numId="8" w16cid:durableId="1113289004">
    <w:abstractNumId w:val="11"/>
  </w:num>
  <w:num w:numId="9" w16cid:durableId="34240326">
    <w:abstractNumId w:val="18"/>
  </w:num>
  <w:num w:numId="10" w16cid:durableId="1358434337">
    <w:abstractNumId w:val="2"/>
  </w:num>
  <w:num w:numId="11" w16cid:durableId="1641422195">
    <w:abstractNumId w:val="6"/>
  </w:num>
  <w:num w:numId="12" w16cid:durableId="1988319129">
    <w:abstractNumId w:val="0"/>
  </w:num>
  <w:num w:numId="13" w16cid:durableId="1937327747">
    <w:abstractNumId w:val="3"/>
  </w:num>
  <w:num w:numId="14" w16cid:durableId="1207722763">
    <w:abstractNumId w:val="10"/>
  </w:num>
  <w:num w:numId="15" w16cid:durableId="1905529337">
    <w:abstractNumId w:val="9"/>
  </w:num>
  <w:num w:numId="16" w16cid:durableId="2004506031">
    <w:abstractNumId w:val="17"/>
  </w:num>
  <w:num w:numId="17" w16cid:durableId="717631137">
    <w:abstractNumId w:val="4"/>
  </w:num>
  <w:num w:numId="18" w16cid:durableId="392894909">
    <w:abstractNumId w:val="22"/>
  </w:num>
  <w:num w:numId="19" w16cid:durableId="714547265">
    <w:abstractNumId w:val="19"/>
  </w:num>
  <w:num w:numId="20" w16cid:durableId="153228443">
    <w:abstractNumId w:val="15"/>
  </w:num>
  <w:num w:numId="21" w16cid:durableId="585918334">
    <w:abstractNumId w:val="21"/>
  </w:num>
  <w:num w:numId="22" w16cid:durableId="1836261459">
    <w:abstractNumId w:val="5"/>
  </w:num>
  <w:num w:numId="23" w16cid:durableId="545604658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o:colormru v:ext="edit" colors="#f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D04"/>
    <w:rsid w:val="0000053D"/>
    <w:rsid w:val="000113FC"/>
    <w:rsid w:val="0002185C"/>
    <w:rsid w:val="00025661"/>
    <w:rsid w:val="00042710"/>
    <w:rsid w:val="0004691E"/>
    <w:rsid w:val="00052382"/>
    <w:rsid w:val="00055FC8"/>
    <w:rsid w:val="0006568A"/>
    <w:rsid w:val="00067C5A"/>
    <w:rsid w:val="000756AE"/>
    <w:rsid w:val="00076F0F"/>
    <w:rsid w:val="00084253"/>
    <w:rsid w:val="000D1F49"/>
    <w:rsid w:val="00122D13"/>
    <w:rsid w:val="00125368"/>
    <w:rsid w:val="001261DD"/>
    <w:rsid w:val="001476A2"/>
    <w:rsid w:val="001727CA"/>
    <w:rsid w:val="00173D01"/>
    <w:rsid w:val="001979D3"/>
    <w:rsid w:val="001A6AF5"/>
    <w:rsid w:val="001B291C"/>
    <w:rsid w:val="001F0608"/>
    <w:rsid w:val="002014AF"/>
    <w:rsid w:val="00202D04"/>
    <w:rsid w:val="00211712"/>
    <w:rsid w:val="0021550A"/>
    <w:rsid w:val="0022554F"/>
    <w:rsid w:val="00257184"/>
    <w:rsid w:val="0026672B"/>
    <w:rsid w:val="002739CF"/>
    <w:rsid w:val="00290F5E"/>
    <w:rsid w:val="002B56D5"/>
    <w:rsid w:val="002C16BD"/>
    <w:rsid w:val="002C56E6"/>
    <w:rsid w:val="002D0BED"/>
    <w:rsid w:val="002E3005"/>
    <w:rsid w:val="002E5B69"/>
    <w:rsid w:val="002E5D42"/>
    <w:rsid w:val="002F6E2A"/>
    <w:rsid w:val="00302BFE"/>
    <w:rsid w:val="00316713"/>
    <w:rsid w:val="00343DF9"/>
    <w:rsid w:val="00360860"/>
    <w:rsid w:val="00361E11"/>
    <w:rsid w:val="003660BD"/>
    <w:rsid w:val="003931B3"/>
    <w:rsid w:val="00394E20"/>
    <w:rsid w:val="003960D1"/>
    <w:rsid w:val="003B0FB3"/>
    <w:rsid w:val="003B1D32"/>
    <w:rsid w:val="003B2F72"/>
    <w:rsid w:val="003B4744"/>
    <w:rsid w:val="003C076E"/>
    <w:rsid w:val="003F0847"/>
    <w:rsid w:val="003F55D9"/>
    <w:rsid w:val="0040090B"/>
    <w:rsid w:val="00426F67"/>
    <w:rsid w:val="00430DB7"/>
    <w:rsid w:val="00431F70"/>
    <w:rsid w:val="00462AAD"/>
    <w:rsid w:val="0046302A"/>
    <w:rsid w:val="004651C8"/>
    <w:rsid w:val="00474FF2"/>
    <w:rsid w:val="00487D2D"/>
    <w:rsid w:val="004B21F5"/>
    <w:rsid w:val="004D2922"/>
    <w:rsid w:val="004D5C15"/>
    <w:rsid w:val="004D5D62"/>
    <w:rsid w:val="004E02ED"/>
    <w:rsid w:val="004F6FF2"/>
    <w:rsid w:val="0051010F"/>
    <w:rsid w:val="005112D0"/>
    <w:rsid w:val="005433B5"/>
    <w:rsid w:val="005514A0"/>
    <w:rsid w:val="00577E06"/>
    <w:rsid w:val="005874DE"/>
    <w:rsid w:val="005A3BF7"/>
    <w:rsid w:val="005A48EC"/>
    <w:rsid w:val="005B50CB"/>
    <w:rsid w:val="005C4876"/>
    <w:rsid w:val="005D19F7"/>
    <w:rsid w:val="005D6CC7"/>
    <w:rsid w:val="005F2035"/>
    <w:rsid w:val="005F7990"/>
    <w:rsid w:val="0063739C"/>
    <w:rsid w:val="00650259"/>
    <w:rsid w:val="00651C81"/>
    <w:rsid w:val="00670058"/>
    <w:rsid w:val="0067014F"/>
    <w:rsid w:val="00684CD2"/>
    <w:rsid w:val="00690B00"/>
    <w:rsid w:val="006A56F0"/>
    <w:rsid w:val="006E62D8"/>
    <w:rsid w:val="00713D1C"/>
    <w:rsid w:val="00722609"/>
    <w:rsid w:val="00732B16"/>
    <w:rsid w:val="0073326A"/>
    <w:rsid w:val="00750803"/>
    <w:rsid w:val="00770F25"/>
    <w:rsid w:val="00772112"/>
    <w:rsid w:val="00777456"/>
    <w:rsid w:val="007A35A8"/>
    <w:rsid w:val="007B0A85"/>
    <w:rsid w:val="007B31CB"/>
    <w:rsid w:val="007C3CF0"/>
    <w:rsid w:val="007C5E7B"/>
    <w:rsid w:val="007C6A52"/>
    <w:rsid w:val="007D3931"/>
    <w:rsid w:val="007D76DD"/>
    <w:rsid w:val="007E537A"/>
    <w:rsid w:val="00806FF3"/>
    <w:rsid w:val="00816435"/>
    <w:rsid w:val="0082043E"/>
    <w:rsid w:val="00864F3D"/>
    <w:rsid w:val="00875E12"/>
    <w:rsid w:val="00887935"/>
    <w:rsid w:val="00890EAF"/>
    <w:rsid w:val="00892D20"/>
    <w:rsid w:val="008B534D"/>
    <w:rsid w:val="008C317C"/>
    <w:rsid w:val="008C3D7E"/>
    <w:rsid w:val="008D643E"/>
    <w:rsid w:val="008E203A"/>
    <w:rsid w:val="00904F5B"/>
    <w:rsid w:val="00912136"/>
    <w:rsid w:val="0091229C"/>
    <w:rsid w:val="00924394"/>
    <w:rsid w:val="009301EB"/>
    <w:rsid w:val="00940E73"/>
    <w:rsid w:val="00966B86"/>
    <w:rsid w:val="00966CA4"/>
    <w:rsid w:val="0097425C"/>
    <w:rsid w:val="00976D36"/>
    <w:rsid w:val="0098597D"/>
    <w:rsid w:val="009A2A55"/>
    <w:rsid w:val="009B4F29"/>
    <w:rsid w:val="009F619A"/>
    <w:rsid w:val="009F6DDE"/>
    <w:rsid w:val="00A2212D"/>
    <w:rsid w:val="00A23302"/>
    <w:rsid w:val="00A24AC0"/>
    <w:rsid w:val="00A32933"/>
    <w:rsid w:val="00A370A8"/>
    <w:rsid w:val="00A51B9A"/>
    <w:rsid w:val="00A550AC"/>
    <w:rsid w:val="00A5760B"/>
    <w:rsid w:val="00A60442"/>
    <w:rsid w:val="00A6056A"/>
    <w:rsid w:val="00A83307"/>
    <w:rsid w:val="00A83B90"/>
    <w:rsid w:val="00A92CCF"/>
    <w:rsid w:val="00AA630F"/>
    <w:rsid w:val="00AA67B7"/>
    <w:rsid w:val="00AB0516"/>
    <w:rsid w:val="00AB0BCC"/>
    <w:rsid w:val="00AB18AC"/>
    <w:rsid w:val="00AF54EF"/>
    <w:rsid w:val="00AF7970"/>
    <w:rsid w:val="00B01EA4"/>
    <w:rsid w:val="00B12BC9"/>
    <w:rsid w:val="00B160CA"/>
    <w:rsid w:val="00B50E3E"/>
    <w:rsid w:val="00B53563"/>
    <w:rsid w:val="00B620F4"/>
    <w:rsid w:val="00BB1308"/>
    <w:rsid w:val="00BB4110"/>
    <w:rsid w:val="00BB6D11"/>
    <w:rsid w:val="00BD046F"/>
    <w:rsid w:val="00BD177D"/>
    <w:rsid w:val="00BD200B"/>
    <w:rsid w:val="00BD4753"/>
    <w:rsid w:val="00BD5CB1"/>
    <w:rsid w:val="00BE62EE"/>
    <w:rsid w:val="00C003BA"/>
    <w:rsid w:val="00C27FAC"/>
    <w:rsid w:val="00C46878"/>
    <w:rsid w:val="00C62647"/>
    <w:rsid w:val="00C72268"/>
    <w:rsid w:val="00CB4A51"/>
    <w:rsid w:val="00CD4532"/>
    <w:rsid w:val="00CD47B0"/>
    <w:rsid w:val="00CE6104"/>
    <w:rsid w:val="00CE7918"/>
    <w:rsid w:val="00CF1E1F"/>
    <w:rsid w:val="00D16163"/>
    <w:rsid w:val="00D53167"/>
    <w:rsid w:val="00D673E4"/>
    <w:rsid w:val="00D841DF"/>
    <w:rsid w:val="00D929F1"/>
    <w:rsid w:val="00DA579B"/>
    <w:rsid w:val="00DB3FAD"/>
    <w:rsid w:val="00DB753C"/>
    <w:rsid w:val="00DC4D37"/>
    <w:rsid w:val="00DC7A66"/>
    <w:rsid w:val="00E05D39"/>
    <w:rsid w:val="00E14253"/>
    <w:rsid w:val="00E208DD"/>
    <w:rsid w:val="00E54482"/>
    <w:rsid w:val="00E6050B"/>
    <w:rsid w:val="00E61C09"/>
    <w:rsid w:val="00E677FE"/>
    <w:rsid w:val="00EB3B58"/>
    <w:rsid w:val="00EB5C24"/>
    <w:rsid w:val="00EC7359"/>
    <w:rsid w:val="00EE3054"/>
    <w:rsid w:val="00F00606"/>
    <w:rsid w:val="00F01256"/>
    <w:rsid w:val="00F0308A"/>
    <w:rsid w:val="00F11109"/>
    <w:rsid w:val="00F11ABA"/>
    <w:rsid w:val="00F217F8"/>
    <w:rsid w:val="00F36926"/>
    <w:rsid w:val="00F951EF"/>
    <w:rsid w:val="00F964AC"/>
    <w:rsid w:val="00FB6169"/>
    <w:rsid w:val="00FC01BE"/>
    <w:rsid w:val="00FC7475"/>
    <w:rsid w:val="00FE78A0"/>
    <w:rsid w:val="00FF179D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f"/>
    </o:shapedefaults>
    <o:shapelayout v:ext="edit">
      <o:idmap v:ext="edit" data="2"/>
    </o:shapelayout>
  </w:shapeDefaults>
  <w:decimalSymbol w:val="."/>
  <w:listSeparator w:val=","/>
  <w14:docId w14:val="46099656"/>
  <w15:chartTrackingRefBased/>
  <w15:docId w15:val="{9F430C44-86A2-493B-A233-4644DCE9B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26672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FB61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anMcGrandles\AppData\Roaming\Microsoft\Templates\Fundraising%20price%20list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1584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Mcgrandles</dc:creator>
  <cp:keywords/>
  <dc:description/>
  <cp:lastModifiedBy>Dean Mcgrandles</cp:lastModifiedBy>
  <cp:revision>104</cp:revision>
  <cp:lastPrinted>2025-03-26T14:40:00Z</cp:lastPrinted>
  <dcterms:created xsi:type="dcterms:W3CDTF">2024-07-05T12:47:00Z</dcterms:created>
  <dcterms:modified xsi:type="dcterms:W3CDTF">2025-09-09T10:19:00Z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