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F08FA0" w14:textId="77777777" w:rsidR="00DC0940" w:rsidRDefault="00DC0940">
      <w:pPr>
        <w:pStyle w:val="NormalWeb"/>
        <w:rPr>
          <w:b/>
          <w:bCs/>
          <w:sz w:val="28"/>
          <w:szCs w:val="28"/>
          <w:u w:val="single"/>
        </w:rPr>
      </w:pPr>
    </w:p>
    <w:p w14:paraId="2AC2E4DD" w14:textId="77777777" w:rsidR="00DC0940" w:rsidRDefault="00E23895">
      <w:pPr>
        <w:pStyle w:val="NormalWeb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MENTIMETRE</w:t>
      </w:r>
    </w:p>
    <w:p w14:paraId="11D2AFCE" w14:textId="77777777" w:rsidR="00DC0940" w:rsidRDefault="00E23895">
      <w:pPr>
        <w:pStyle w:val="NormalWeb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Can you give an example of where the priorities of the promise are embedded already within your practice?</w:t>
      </w:r>
    </w:p>
    <w:p w14:paraId="5AAF2A2E" w14:textId="77777777" w:rsidR="00DC0940" w:rsidRDefault="00E23895">
      <w:r>
        <w:rPr>
          <w:noProof/>
        </w:rPr>
        <w:drawing>
          <wp:inline distT="0" distB="0" distL="0" distR="0" wp14:anchorId="24824D9D" wp14:editId="35E8462B">
            <wp:extent cx="8924928" cy="3781428"/>
            <wp:effectExtent l="0" t="0" r="9522" b="9522"/>
            <wp:docPr id="1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24928" cy="37814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CF21755" w14:textId="77777777" w:rsidR="00DC0940" w:rsidRDefault="00E23895">
      <w:r>
        <w:rPr>
          <w:noProof/>
        </w:rPr>
        <w:lastRenderedPageBreak/>
        <w:drawing>
          <wp:inline distT="0" distB="0" distL="0" distR="0" wp14:anchorId="2AD8BA10" wp14:editId="5766B481">
            <wp:extent cx="8863334" cy="2496183"/>
            <wp:effectExtent l="0" t="0" r="0" b="0"/>
            <wp:docPr id="2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4" cy="24961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E75CB94" w14:textId="77777777" w:rsidR="00DC0940" w:rsidRDefault="00E23895">
      <w:r>
        <w:rPr>
          <w:noProof/>
        </w:rPr>
        <w:drawing>
          <wp:inline distT="0" distB="0" distL="0" distR="0" wp14:anchorId="1A2797A6" wp14:editId="7BF18C86">
            <wp:extent cx="8863334" cy="2514600"/>
            <wp:effectExtent l="0" t="0" r="0" b="0"/>
            <wp:docPr id="3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4" cy="2514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80FD358" w14:textId="77777777" w:rsidR="00DC0940" w:rsidRDefault="00E23895">
      <w:r>
        <w:rPr>
          <w:noProof/>
        </w:rPr>
        <w:lastRenderedPageBreak/>
        <w:drawing>
          <wp:inline distT="0" distB="0" distL="0" distR="0" wp14:anchorId="7CA8ECFB" wp14:editId="77986692">
            <wp:extent cx="8863334" cy="2965454"/>
            <wp:effectExtent l="0" t="0" r="0" b="6346"/>
            <wp:docPr id="4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4" cy="29654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22BA3FF" w14:textId="77777777" w:rsidR="00DC0940" w:rsidRDefault="00E23895">
      <w:r>
        <w:rPr>
          <w:noProof/>
        </w:rPr>
        <w:drawing>
          <wp:inline distT="0" distB="0" distL="0" distR="0" wp14:anchorId="2CA3E5F4" wp14:editId="26B97F4F">
            <wp:extent cx="8863334" cy="2216789"/>
            <wp:effectExtent l="0" t="0" r="0" b="0"/>
            <wp:docPr id="5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4" cy="22167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F3F3CFB" w14:textId="77777777" w:rsidR="00DC0940" w:rsidRDefault="00E23895">
      <w:r>
        <w:rPr>
          <w:noProof/>
        </w:rPr>
        <w:lastRenderedPageBreak/>
        <w:drawing>
          <wp:inline distT="0" distB="0" distL="0" distR="0" wp14:anchorId="3555BFFC" wp14:editId="35B2E88F">
            <wp:extent cx="8863334" cy="1767836"/>
            <wp:effectExtent l="0" t="0" r="0" b="3814"/>
            <wp:docPr id="6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4" cy="17678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8137719" w14:textId="77777777" w:rsidR="00DC0940" w:rsidRDefault="00DC0940"/>
    <w:p w14:paraId="5DCCD51E" w14:textId="77777777" w:rsidR="00DC0940" w:rsidRDefault="00E23895">
      <w:pPr>
        <w:pStyle w:val="NormalWeb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What do you think are the key challenges to implementing a children’s rights-based approach in your </w:t>
      </w:r>
      <w:r>
        <w:rPr>
          <w:b/>
          <w:bCs/>
          <w:sz w:val="28"/>
          <w:szCs w:val="28"/>
          <w:u w:val="single"/>
        </w:rPr>
        <w:t>role/department?</w:t>
      </w:r>
    </w:p>
    <w:p w14:paraId="1618D457" w14:textId="77777777" w:rsidR="00DC0940" w:rsidRDefault="00E23895">
      <w:r>
        <w:rPr>
          <w:noProof/>
        </w:rPr>
        <w:drawing>
          <wp:inline distT="0" distB="0" distL="0" distR="0" wp14:anchorId="2B9090C4" wp14:editId="640E685F">
            <wp:extent cx="8863334" cy="2457450"/>
            <wp:effectExtent l="0" t="0" r="0" b="0"/>
            <wp:docPr id="7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4" cy="2457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196CB6C" w14:textId="77777777" w:rsidR="00DC0940" w:rsidRDefault="00E23895">
      <w:r>
        <w:rPr>
          <w:noProof/>
        </w:rPr>
        <w:lastRenderedPageBreak/>
        <w:drawing>
          <wp:inline distT="0" distB="0" distL="0" distR="0" wp14:anchorId="17C6F50F" wp14:editId="46B3ED2E">
            <wp:extent cx="8863334" cy="1529718"/>
            <wp:effectExtent l="0" t="0" r="0" b="0"/>
            <wp:docPr id="8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4" cy="15297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106C275" w14:textId="77777777" w:rsidR="00DC0940" w:rsidRDefault="00E23895">
      <w:r>
        <w:rPr>
          <w:noProof/>
        </w:rPr>
        <w:drawing>
          <wp:inline distT="0" distB="0" distL="0" distR="0" wp14:anchorId="7F9EE868" wp14:editId="0E46D0CD">
            <wp:extent cx="8863334" cy="2390141"/>
            <wp:effectExtent l="0" t="0" r="0" b="0"/>
            <wp:docPr id="9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4" cy="23901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B5EBC47" w14:textId="77777777" w:rsidR="00DC0940" w:rsidRDefault="00E23895">
      <w:r>
        <w:rPr>
          <w:noProof/>
        </w:rPr>
        <w:drawing>
          <wp:inline distT="0" distB="0" distL="0" distR="0" wp14:anchorId="4DC4F50E" wp14:editId="17F9F6DA">
            <wp:extent cx="2752728" cy="781053"/>
            <wp:effectExtent l="0" t="0" r="9522" b="0"/>
            <wp:docPr id="10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8" cy="7810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C69A4FF" w14:textId="77777777" w:rsidR="00DC0940" w:rsidRDefault="00E23895">
      <w:r>
        <w:rPr>
          <w:noProof/>
        </w:rPr>
        <w:lastRenderedPageBreak/>
        <w:drawing>
          <wp:inline distT="0" distB="0" distL="0" distR="0" wp14:anchorId="6B7FB7B9" wp14:editId="1DB82CB2">
            <wp:extent cx="8863334" cy="2863214"/>
            <wp:effectExtent l="0" t="0" r="0" b="0"/>
            <wp:docPr id="11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4" cy="28632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BEB7CC4" w14:textId="77777777" w:rsidR="00DC0940" w:rsidRDefault="00E23895">
      <w:r>
        <w:rPr>
          <w:noProof/>
        </w:rPr>
        <w:drawing>
          <wp:inline distT="0" distB="0" distL="0" distR="0" wp14:anchorId="3D975F23" wp14:editId="73299D93">
            <wp:extent cx="8863334" cy="2499356"/>
            <wp:effectExtent l="0" t="0" r="0" b="0"/>
            <wp:docPr id="12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4" cy="24993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41E3289" w14:textId="77777777" w:rsidR="00DC0940" w:rsidRDefault="00E23895">
      <w:pPr>
        <w:rPr>
          <w:rFonts w:cs="Calibri"/>
          <w:b/>
          <w:bCs/>
          <w:sz w:val="28"/>
          <w:szCs w:val="28"/>
          <w:u w:val="single"/>
        </w:rPr>
      </w:pPr>
      <w:r>
        <w:rPr>
          <w:rFonts w:cs="Calibri"/>
          <w:b/>
          <w:bCs/>
          <w:sz w:val="28"/>
          <w:szCs w:val="28"/>
          <w:u w:val="single"/>
        </w:rPr>
        <w:lastRenderedPageBreak/>
        <w:t>From your experience what are the most important factors we must consider as we work together on our commitment to keep The Promise?</w:t>
      </w:r>
    </w:p>
    <w:p w14:paraId="0585889E" w14:textId="77777777" w:rsidR="00DC0940" w:rsidRDefault="00E23895">
      <w:r>
        <w:rPr>
          <w:noProof/>
        </w:rPr>
        <w:drawing>
          <wp:inline distT="0" distB="0" distL="0" distR="0" wp14:anchorId="1E8F04C5" wp14:editId="6FB6B07C">
            <wp:extent cx="3785643" cy="1309402"/>
            <wp:effectExtent l="0" t="0" r="5307" b="5048"/>
            <wp:docPr id="13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5643" cy="13094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E9D8AB8" wp14:editId="0CDF907C">
            <wp:extent cx="4689143" cy="1235454"/>
            <wp:effectExtent l="0" t="0" r="0" b="2796"/>
            <wp:docPr id="14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9143" cy="12354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B69E24" wp14:editId="33DDB4A7">
            <wp:extent cx="8863334" cy="3465191"/>
            <wp:effectExtent l="0" t="0" r="0" b="1909"/>
            <wp:docPr id="15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4" cy="34651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ED6B684" w14:textId="77777777" w:rsidR="00DC0940" w:rsidRDefault="00E23895">
      <w:r>
        <w:rPr>
          <w:noProof/>
        </w:rPr>
        <w:lastRenderedPageBreak/>
        <w:drawing>
          <wp:inline distT="0" distB="0" distL="0" distR="0" wp14:anchorId="5B6841F5" wp14:editId="49B7454C">
            <wp:extent cx="3886200" cy="1495428"/>
            <wp:effectExtent l="0" t="0" r="0" b="9522"/>
            <wp:docPr id="16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4954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6EA40AA" wp14:editId="33BF7B3F">
            <wp:extent cx="3714749" cy="1333496"/>
            <wp:effectExtent l="0" t="0" r="1" b="4"/>
            <wp:docPr id="17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49" cy="13334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3E7F049" wp14:editId="03F9F68B">
            <wp:extent cx="8863334" cy="2566921"/>
            <wp:effectExtent l="0" t="0" r="0" b="4829"/>
            <wp:docPr id="18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4" cy="2566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3D3B1" wp14:editId="218CF2B0">
            <wp:extent cx="3152778" cy="828675"/>
            <wp:effectExtent l="0" t="0" r="9522" b="9525"/>
            <wp:docPr id="19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8" cy="8286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747050F" wp14:editId="3A99CFFD">
            <wp:extent cx="4905371" cy="923928"/>
            <wp:effectExtent l="0" t="0" r="0" b="9522"/>
            <wp:docPr id="20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371" cy="9239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E24CABB" w14:textId="77777777" w:rsidR="00DC0940" w:rsidRDefault="00E23895">
      <w:r>
        <w:rPr>
          <w:noProof/>
        </w:rPr>
        <w:lastRenderedPageBreak/>
        <w:drawing>
          <wp:inline distT="0" distB="0" distL="0" distR="0" wp14:anchorId="39CCF7F3" wp14:editId="0750F35B">
            <wp:extent cx="8863334" cy="2909565"/>
            <wp:effectExtent l="0" t="0" r="0" b="5085"/>
            <wp:docPr id="21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4" cy="29095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794A7E0" wp14:editId="2CF91099">
            <wp:extent cx="2600325" cy="685800"/>
            <wp:effectExtent l="0" t="0" r="9525" b="0"/>
            <wp:docPr id="22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685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9FE7759" wp14:editId="62359342">
            <wp:extent cx="2933696" cy="790571"/>
            <wp:effectExtent l="0" t="0" r="4" b="0"/>
            <wp:docPr id="23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696" cy="7905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C5F2378" wp14:editId="28E079ED">
            <wp:extent cx="2943225" cy="733421"/>
            <wp:effectExtent l="0" t="0" r="9525" b="0"/>
            <wp:docPr id="24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7334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 wp14:anchorId="46B24FF1" wp14:editId="41B19808">
            <wp:extent cx="8863334" cy="3528056"/>
            <wp:effectExtent l="0" t="0" r="0" b="0"/>
            <wp:docPr id="25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4" cy="35280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5224FAF" wp14:editId="2057D22E">
            <wp:extent cx="4238628" cy="876296"/>
            <wp:effectExtent l="0" t="0" r="9522" b="4"/>
            <wp:docPr id="26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8628" cy="8762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426EDE0" wp14:editId="448088EF">
            <wp:extent cx="4514850" cy="942975"/>
            <wp:effectExtent l="0" t="0" r="0" b="9525"/>
            <wp:docPr id="27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9429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 wp14:anchorId="12121B82" wp14:editId="5BB6062B">
            <wp:extent cx="3952878" cy="895353"/>
            <wp:effectExtent l="0" t="0" r="9522" b="0"/>
            <wp:docPr id="28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78" cy="8953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1178572" wp14:editId="2E6760D9">
            <wp:extent cx="4029075" cy="1200150"/>
            <wp:effectExtent l="0" t="0" r="9525" b="0"/>
            <wp:docPr id="29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200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EFB372D" wp14:editId="1680AB17">
            <wp:extent cx="8863334" cy="2167256"/>
            <wp:effectExtent l="0" t="0" r="0" b="4444"/>
            <wp:docPr id="30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4" cy="21672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DC0940">
      <w:pgSz w:w="16838" w:h="11906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88D79A" w14:textId="77777777" w:rsidR="00000000" w:rsidRDefault="00E23895">
      <w:pPr>
        <w:spacing w:after="0" w:line="240" w:lineRule="auto"/>
      </w:pPr>
      <w:r>
        <w:separator/>
      </w:r>
    </w:p>
  </w:endnote>
  <w:endnote w:type="continuationSeparator" w:id="0">
    <w:p w14:paraId="30736AAF" w14:textId="77777777" w:rsidR="00000000" w:rsidRDefault="00E23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060DA" w14:textId="77777777" w:rsidR="00000000" w:rsidRDefault="00E2389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6558C38" w14:textId="77777777" w:rsidR="00000000" w:rsidRDefault="00E238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C0940"/>
    <w:rsid w:val="00DC0940"/>
    <w:rsid w:val="00E23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80067"/>
  <w15:docId w15:val="{2C81301C-5118-4804-9EB3-4FDD92A9B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paragraph" w:styleId="NormalWeb">
    <w:name w:val="Normal (Web)"/>
    <w:basedOn w:val="Normal"/>
    <w:pPr>
      <w:spacing w:before="100" w:after="100" w:line="240" w:lineRule="auto"/>
    </w:pPr>
    <w:rPr>
      <w:rFonts w:cs="Calibri"/>
      <w:lang w:eastAsia="en-GB"/>
    </w:rPr>
  </w:style>
  <w:style w:type="character" w:styleId="SmartLink">
    <w:name w:val="Smart Link"/>
    <w:basedOn w:val="DefaultParagraphFont"/>
    <w:rPr>
      <w:color w:val="0000FF"/>
      <w:u w:val="single"/>
      <w:shd w:val="clear" w:color="auto" w:fill="F3F2F1"/>
    </w:rPr>
  </w:style>
  <w:style w:type="character" w:customStyle="1" w:styleId="nodemodules--msteams-bridges-components-transcript-dist-es-src-transcripttranscripttextwhenenabledediting--2kco3">
    <w:name w:val="node_modules--msteams-bridges-components-transcript-dist-es-src-transcript__transcripttextwhenenabledediting--2kco3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8" Type="http://schemas.openxmlformats.org/officeDocument/2006/relationships/image" Target="media/image3.emf"/><Relationship Id="rId3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63</Words>
  <Characters>364</Characters>
  <Application>Microsoft Office Word</Application>
  <DocSecurity>4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Brown</dc:creator>
  <dc:description/>
  <cp:lastModifiedBy>Lewis McBlane</cp:lastModifiedBy>
  <cp:revision>2</cp:revision>
  <dcterms:created xsi:type="dcterms:W3CDTF">2021-08-31T14:05:00Z</dcterms:created>
  <dcterms:modified xsi:type="dcterms:W3CDTF">2021-08-31T14:05:00Z</dcterms:modified>
</cp:coreProperties>
</file>