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57990" w14:textId="77777777" w:rsidR="009745C1" w:rsidRDefault="009745C1" w:rsidP="00FC09EF">
      <w:pPr>
        <w:jc w:val="center"/>
      </w:pPr>
    </w:p>
    <w:p w14:paraId="60C5621A" w14:textId="7D328E6F" w:rsidR="00FC09EF" w:rsidRPr="00C673DF" w:rsidRDefault="00CB3AD0" w:rsidP="004C01A8">
      <w:pPr>
        <w:tabs>
          <w:tab w:val="left" w:pos="8505"/>
        </w:tabs>
        <w:ind w:left="1134" w:right="1511" w:hanging="283"/>
        <w:jc w:val="center"/>
        <w:rPr>
          <w:rFonts w:ascii="Chalkboard" w:hAnsi="Chalkboard"/>
          <w:b/>
          <w:color w:val="833C0B" w:themeColor="accent2" w:themeShade="80"/>
          <w:sz w:val="36"/>
          <w:szCs w:val="36"/>
        </w:rPr>
      </w:pPr>
      <w:r>
        <w:rPr>
          <w:rFonts w:ascii="Chalkboard" w:hAnsi="Chalkboard"/>
          <w:b/>
          <w:color w:val="833C0B" w:themeColor="accent2" w:themeShade="80"/>
          <w:sz w:val="36"/>
          <w:szCs w:val="36"/>
        </w:rPr>
        <w:t xml:space="preserve">MY </w:t>
      </w:r>
      <w:r w:rsidR="00FC09EF" w:rsidRPr="00C673DF">
        <w:rPr>
          <w:rFonts w:ascii="Chalkboard" w:hAnsi="Chalkboard"/>
          <w:b/>
          <w:color w:val="833C0B" w:themeColor="accent2" w:themeShade="80"/>
          <w:sz w:val="36"/>
          <w:szCs w:val="36"/>
        </w:rPr>
        <w:t>LANGUAGE PASSPORT</w:t>
      </w:r>
    </w:p>
    <w:p w14:paraId="0F5162A7" w14:textId="50240F4E" w:rsidR="00FC09EF" w:rsidRPr="00C673DF" w:rsidRDefault="004C01A8" w:rsidP="004C01A8">
      <w:pPr>
        <w:tabs>
          <w:tab w:val="left" w:pos="1701"/>
          <w:tab w:val="left" w:pos="7513"/>
        </w:tabs>
        <w:ind w:right="1511"/>
        <w:rPr>
          <w:rFonts w:ascii="Chalkboard" w:hAnsi="Chalkboard"/>
          <w:b/>
          <w:color w:val="833C0B" w:themeColor="accent2" w:themeShade="80"/>
          <w:sz w:val="36"/>
          <w:szCs w:val="36"/>
        </w:rPr>
      </w:pPr>
      <w:r>
        <w:rPr>
          <w:rFonts w:ascii="Chalkboard" w:hAnsi="Chalkboard"/>
          <w:b/>
          <w:color w:val="833C0B" w:themeColor="accent2" w:themeShade="80"/>
          <w:sz w:val="36"/>
          <w:szCs w:val="36"/>
        </w:rPr>
        <w:t xml:space="preserve">      </w:t>
      </w:r>
      <w:r w:rsidR="00FC09EF" w:rsidRPr="00C673DF">
        <w:rPr>
          <w:rFonts w:ascii="Chalkboard" w:hAnsi="Chalkboard"/>
          <w:b/>
          <w:color w:val="833C0B" w:themeColor="accent2" w:themeShade="80"/>
          <w:sz w:val="36"/>
          <w:szCs w:val="36"/>
        </w:rPr>
        <w:t>(</w:t>
      </w:r>
      <w:proofErr w:type="gramStart"/>
      <w:r w:rsidR="00FC09EF" w:rsidRPr="00C673DF">
        <w:rPr>
          <w:rFonts w:ascii="Chalkboard" w:hAnsi="Chalkboard"/>
          <w:b/>
          <w:color w:val="833C0B" w:themeColor="accent2" w:themeShade="80"/>
          <w:sz w:val="36"/>
          <w:szCs w:val="36"/>
        </w:rPr>
        <w:t>or</w:t>
      </w:r>
      <w:proofErr w:type="gramEnd"/>
      <w:r w:rsidR="00FC09EF" w:rsidRPr="00C673DF">
        <w:rPr>
          <w:rFonts w:ascii="Chalkboard" w:hAnsi="Chalkboard"/>
          <w:b/>
          <w:color w:val="833C0B" w:themeColor="accent2" w:themeShade="80"/>
          <w:sz w:val="36"/>
          <w:szCs w:val="36"/>
        </w:rPr>
        <w:t xml:space="preserve"> travelling around from home)</w:t>
      </w:r>
    </w:p>
    <w:p w14:paraId="40426707" w14:textId="0220FA3C" w:rsidR="00FC09EF" w:rsidRDefault="00CB3AD0" w:rsidP="00FC09EF">
      <w:pPr>
        <w:jc w:val="center"/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4B100A5C" wp14:editId="462C7E2D">
            <wp:simplePos x="0" y="0"/>
            <wp:positionH relativeFrom="column">
              <wp:posOffset>3543300</wp:posOffset>
            </wp:positionH>
            <wp:positionV relativeFrom="paragraph">
              <wp:posOffset>81915</wp:posOffset>
            </wp:positionV>
            <wp:extent cx="1943100" cy="2543810"/>
            <wp:effectExtent l="0" t="0" r="12700" b="0"/>
            <wp:wrapSquare wrapText="bothSides"/>
            <wp:docPr id="1" name="Picture 1" descr="Macintosh HD:Users:lavina:Downloads:passport-30947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vina:Downloads:passport-309470_128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74086" w14:textId="0BD4E9FB" w:rsidR="00FC09EF" w:rsidRDefault="00FC09EF" w:rsidP="00FC09EF">
      <w:pPr>
        <w:jc w:val="center"/>
      </w:pPr>
    </w:p>
    <w:p w14:paraId="4FF32B5F" w14:textId="178F2187" w:rsidR="00FC09EF" w:rsidRPr="00FC09EF" w:rsidRDefault="00FC09EF" w:rsidP="00FC09EF">
      <w:pPr>
        <w:ind w:left="426" w:right="545"/>
        <w:rPr>
          <w:sz w:val="28"/>
          <w:szCs w:val="28"/>
        </w:rPr>
      </w:pPr>
      <w:r w:rsidRPr="00FC09EF">
        <w:rPr>
          <w:sz w:val="28"/>
          <w:szCs w:val="28"/>
        </w:rPr>
        <w:t xml:space="preserve">Passports are documents </w:t>
      </w:r>
      <w:r w:rsidR="000E05AF">
        <w:rPr>
          <w:sz w:val="28"/>
          <w:szCs w:val="28"/>
        </w:rPr>
        <w:t>where we</w:t>
      </w:r>
      <w:r w:rsidR="00A10E8C">
        <w:rPr>
          <w:sz w:val="28"/>
          <w:szCs w:val="28"/>
        </w:rPr>
        <w:t xml:space="preserve"> collect stamps from </w:t>
      </w:r>
      <w:r w:rsidR="00596718">
        <w:rPr>
          <w:sz w:val="28"/>
          <w:szCs w:val="28"/>
        </w:rPr>
        <w:t xml:space="preserve">the places we </w:t>
      </w:r>
      <w:r w:rsidR="000E05AF">
        <w:rPr>
          <w:sz w:val="28"/>
          <w:szCs w:val="28"/>
        </w:rPr>
        <w:t>visit</w:t>
      </w:r>
      <w:r w:rsidR="00596718">
        <w:rPr>
          <w:sz w:val="28"/>
          <w:szCs w:val="28"/>
        </w:rPr>
        <w:t>. In current times, though, we may have to stay at home rather than travel from one place to another. So how can we keep ou</w:t>
      </w:r>
      <w:r w:rsidR="00DE233B">
        <w:rPr>
          <w:sz w:val="28"/>
          <w:szCs w:val="28"/>
        </w:rPr>
        <w:t>r</w:t>
      </w:r>
      <w:r w:rsidR="00596718">
        <w:rPr>
          <w:sz w:val="28"/>
          <w:szCs w:val="28"/>
        </w:rPr>
        <w:t xml:space="preserve"> passports active? </w:t>
      </w:r>
      <w:r w:rsidR="000E05AF">
        <w:rPr>
          <w:sz w:val="28"/>
          <w:szCs w:val="28"/>
        </w:rPr>
        <w:t xml:space="preserve">With this activity, you will create a </w:t>
      </w:r>
      <w:r w:rsidR="0045584F">
        <w:rPr>
          <w:sz w:val="28"/>
          <w:szCs w:val="28"/>
        </w:rPr>
        <w:t xml:space="preserve">language </w:t>
      </w:r>
      <w:r w:rsidR="000E05AF">
        <w:rPr>
          <w:sz w:val="28"/>
          <w:szCs w:val="28"/>
        </w:rPr>
        <w:t>passport where y</w:t>
      </w:r>
      <w:r w:rsidR="0045584F">
        <w:rPr>
          <w:sz w:val="28"/>
          <w:szCs w:val="28"/>
        </w:rPr>
        <w:t xml:space="preserve">ou will collect language stamps. </w:t>
      </w:r>
    </w:p>
    <w:p w14:paraId="1CBE1DC8" w14:textId="77777777" w:rsidR="00596718" w:rsidRDefault="00596718" w:rsidP="00596718">
      <w:pPr>
        <w:pStyle w:val="ListParagraph"/>
        <w:spacing w:line="240" w:lineRule="auto"/>
        <w:ind w:left="0"/>
        <w:rPr>
          <w:rFonts w:ascii="Chalkboard" w:hAnsi="Chalkboard"/>
          <w:color w:val="815379"/>
          <w:sz w:val="28"/>
          <w:szCs w:val="28"/>
        </w:rPr>
      </w:pPr>
    </w:p>
    <w:p w14:paraId="3ED3BB6C" w14:textId="77777777" w:rsidR="00FC09EF" w:rsidRPr="00A94086" w:rsidRDefault="00FC09EF" w:rsidP="00596718">
      <w:pPr>
        <w:pStyle w:val="ListParagraph"/>
        <w:spacing w:line="240" w:lineRule="auto"/>
        <w:ind w:left="0" w:firstLine="426"/>
        <w:rPr>
          <w:rFonts w:ascii="Chalkboard" w:hAnsi="Chalkboard"/>
          <w:b/>
          <w:color w:val="833C0B" w:themeColor="accent2" w:themeShade="80"/>
          <w:sz w:val="28"/>
          <w:szCs w:val="28"/>
        </w:rPr>
      </w:pPr>
      <w:r w:rsidRPr="00A94086">
        <w:rPr>
          <w:rFonts w:ascii="Chalkboard" w:hAnsi="Chalkboard"/>
          <w:b/>
          <w:color w:val="833C0B" w:themeColor="accent2" w:themeShade="80"/>
          <w:sz w:val="28"/>
          <w:szCs w:val="28"/>
        </w:rPr>
        <w:t>INSTRUCTIONS</w:t>
      </w:r>
      <w:r w:rsidRPr="00A94086">
        <w:rPr>
          <w:rFonts w:ascii="Chalkboard" w:hAnsi="Chalkboard"/>
          <w:b/>
          <w:color w:val="833C0B" w:themeColor="accent2" w:themeShade="80"/>
          <w:sz w:val="28"/>
          <w:szCs w:val="28"/>
        </w:rPr>
        <w:br/>
      </w:r>
    </w:p>
    <w:p w14:paraId="6B5EE3AE" w14:textId="759E0290" w:rsidR="00FC09EF" w:rsidRPr="00CB3AD0" w:rsidRDefault="00817A21" w:rsidP="00DE233B">
      <w:pPr>
        <w:pStyle w:val="ListParagraph"/>
        <w:numPr>
          <w:ilvl w:val="0"/>
          <w:numId w:val="1"/>
        </w:numPr>
        <w:spacing w:line="240" w:lineRule="auto"/>
        <w:ind w:left="426" w:right="261" w:firstLine="0"/>
        <w:rPr>
          <w:sz w:val="28"/>
          <w:szCs w:val="28"/>
        </w:rPr>
      </w:pPr>
      <w:r>
        <w:rPr>
          <w:rFonts w:ascii="Calibri" w:hAnsi="Calibri"/>
          <w:sz w:val="28"/>
          <w:szCs w:val="28"/>
        </w:rPr>
        <w:t>Take a piece of paper and fold it</w:t>
      </w:r>
      <w:r w:rsidR="00DE233B" w:rsidRPr="00CB3AD0">
        <w:rPr>
          <w:rFonts w:ascii="Calibri" w:hAnsi="Calibri"/>
          <w:sz w:val="28"/>
          <w:szCs w:val="28"/>
        </w:rPr>
        <w:t xml:space="preserve"> to look like a booklet. You can search online how to fold your paper </w:t>
      </w:r>
      <w:r w:rsidR="00CB3AD0" w:rsidRPr="00CB3AD0">
        <w:rPr>
          <w:rFonts w:ascii="Calibri" w:hAnsi="Calibri"/>
          <w:sz w:val="28"/>
          <w:szCs w:val="28"/>
        </w:rPr>
        <w:t>OR</w:t>
      </w:r>
      <w:r w:rsidR="00DE233B" w:rsidRPr="00CB3AD0">
        <w:rPr>
          <w:rFonts w:ascii="Calibri" w:hAnsi="Calibri"/>
          <w:sz w:val="28"/>
          <w:szCs w:val="28"/>
        </w:rPr>
        <w:t xml:space="preserve"> feel free to </w:t>
      </w:r>
      <w:r w:rsidR="00CB3AD0" w:rsidRPr="00CB3AD0">
        <w:rPr>
          <w:rFonts w:ascii="Calibri" w:hAnsi="Calibri"/>
          <w:sz w:val="28"/>
          <w:szCs w:val="28"/>
        </w:rPr>
        <w:t xml:space="preserve">fold the paper however you like. </w:t>
      </w:r>
    </w:p>
    <w:p w14:paraId="72417DC0" w14:textId="77777777" w:rsidR="00CB3AD0" w:rsidRPr="00CB3AD0" w:rsidRDefault="00CB3AD0" w:rsidP="00CB3AD0">
      <w:pPr>
        <w:pStyle w:val="ListParagraph"/>
        <w:spacing w:line="240" w:lineRule="auto"/>
        <w:ind w:left="426" w:right="261"/>
        <w:rPr>
          <w:sz w:val="28"/>
          <w:szCs w:val="28"/>
        </w:rPr>
      </w:pPr>
    </w:p>
    <w:p w14:paraId="14B22799" w14:textId="33974EAE" w:rsidR="00DE233B" w:rsidRDefault="001825D5" w:rsidP="00DE233B">
      <w:pPr>
        <w:pStyle w:val="ListParagraph"/>
        <w:numPr>
          <w:ilvl w:val="0"/>
          <w:numId w:val="1"/>
        </w:numPr>
        <w:spacing w:line="240" w:lineRule="auto"/>
        <w:ind w:left="426" w:right="261" w:firstLine="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133C8" wp14:editId="6CDDB124">
                <wp:simplePos x="0" y="0"/>
                <wp:positionH relativeFrom="column">
                  <wp:posOffset>3471545</wp:posOffset>
                </wp:positionH>
                <wp:positionV relativeFrom="paragraph">
                  <wp:posOffset>939165</wp:posOffset>
                </wp:positionV>
                <wp:extent cx="2102485" cy="691515"/>
                <wp:effectExtent l="50800" t="177800" r="56515" b="172085"/>
                <wp:wrapThrough wrapText="bothSides">
                  <wp:wrapPolygon edited="0">
                    <wp:start x="-229" y="-135"/>
                    <wp:lineTo x="-1258" y="393"/>
                    <wp:lineTo x="-348" y="16822"/>
                    <wp:lineTo x="6305" y="22265"/>
                    <wp:lineTo x="18746" y="22328"/>
                    <wp:lineTo x="19003" y="22196"/>
                    <wp:lineTo x="21319" y="21010"/>
                    <wp:lineTo x="21576" y="20878"/>
                    <wp:lineTo x="22045" y="15006"/>
                    <wp:lineTo x="22002" y="14224"/>
                    <wp:lineTo x="21608" y="2357"/>
                    <wp:lineTo x="21088" y="-7032"/>
                    <wp:lineTo x="14438" y="-7648"/>
                    <wp:lineTo x="2087" y="-1321"/>
                    <wp:lineTo x="-229" y="-135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3817">
                          <a:off x="0" y="0"/>
                          <a:ext cx="2102485" cy="691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DCE03" w14:textId="77777777" w:rsidR="0045584F" w:rsidRDefault="0045584F" w:rsidP="001825D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puternic</w:t>
                            </w:r>
                            <w:proofErr w:type="spellEnd"/>
                            <w:r w:rsidR="000E05AF"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! </w:t>
                            </w:r>
                          </w:p>
                          <w:p w14:paraId="5E1319C5" w14:textId="59D51A16" w:rsidR="000E05AF" w:rsidRPr="00115350" w:rsidRDefault="000E05AF" w:rsidP="001825D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="0045584F"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 am strong!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left:0;text-align:left;margin-left:273.35pt;margin-top:73.95pt;width:165.55pt;height:54.45pt;rotation:62676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" fillcolor="white [3212]" strokecolor="#4472c4 [3204]" strokeweight="1.25pt">
                <v:stroke dashstyle="dash" joinstyle="miter"/>
                <v:textbox>
                  <w:txbxContent>
                    <w:p w14:paraId="2EFDCE03" w14:textId="77777777" w:rsidR="0045584F" w:rsidRDefault="0045584F" w:rsidP="001825D5">
                      <w:pPr>
                        <w:jc w:val="center"/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  <w:t>Sunt</w:t>
                      </w:r>
                      <w:proofErr w:type="spellEnd"/>
                      <w:r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  <w:t>puternic</w:t>
                      </w:r>
                      <w:proofErr w:type="spellEnd"/>
                      <w:r w:rsidR="000E05AF"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! </w:t>
                      </w:r>
                    </w:p>
                    <w:p w14:paraId="5E1319C5" w14:textId="59D51A16" w:rsidR="000E05AF" w:rsidRPr="00115350" w:rsidRDefault="000E05AF" w:rsidP="001825D5">
                      <w:pPr>
                        <w:jc w:val="center"/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="0045584F"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  <w:t>I am strong!</w:t>
                      </w:r>
                      <w:r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) 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CB3AD0">
        <w:rPr>
          <w:rFonts w:ascii="Calibri" w:hAnsi="Calibri"/>
          <w:sz w:val="28"/>
          <w:szCs w:val="28"/>
        </w:rPr>
        <w:t>Now begin your journey!</w:t>
      </w:r>
      <w:r w:rsidR="00DE233B">
        <w:rPr>
          <w:rFonts w:ascii="Calibri" w:hAnsi="Calibri"/>
          <w:sz w:val="28"/>
          <w:szCs w:val="28"/>
        </w:rPr>
        <w:t xml:space="preserve"> </w:t>
      </w:r>
      <w:r w:rsidR="00817A21">
        <w:rPr>
          <w:rFonts w:ascii="Calibri" w:hAnsi="Calibri"/>
          <w:sz w:val="28"/>
          <w:szCs w:val="28"/>
        </w:rPr>
        <w:t xml:space="preserve">In your passport, write </w:t>
      </w:r>
      <w:r w:rsidR="00CB3AD0" w:rsidRPr="00CB3AD0">
        <w:rPr>
          <w:rFonts w:ascii="Calibri" w:hAnsi="Calibri"/>
          <w:b/>
          <w:sz w:val="32"/>
          <w:szCs w:val="32"/>
        </w:rPr>
        <w:t>language stamps</w:t>
      </w:r>
      <w:r w:rsidR="00CB3AD0">
        <w:rPr>
          <w:rFonts w:ascii="Calibri" w:hAnsi="Calibri"/>
          <w:sz w:val="28"/>
          <w:szCs w:val="28"/>
        </w:rPr>
        <w:t>:  the words you love, the phrases you hear around you, the words you dream abo</w:t>
      </w:r>
      <w:r w:rsidR="00A10E8C">
        <w:rPr>
          <w:rFonts w:ascii="Calibri" w:hAnsi="Calibri"/>
          <w:sz w:val="28"/>
          <w:szCs w:val="28"/>
        </w:rPr>
        <w:t>ut or the funny things you love</w:t>
      </w:r>
      <w:r w:rsidR="00CB3AD0">
        <w:rPr>
          <w:rFonts w:ascii="Calibri" w:hAnsi="Calibri"/>
          <w:sz w:val="28"/>
          <w:szCs w:val="28"/>
        </w:rPr>
        <w:t xml:space="preserve"> to hear or say to your friends. It doesn’t matter if these words </w:t>
      </w:r>
      <w:r w:rsidR="00817A21">
        <w:rPr>
          <w:rFonts w:ascii="Calibri" w:hAnsi="Calibri"/>
          <w:sz w:val="28"/>
          <w:szCs w:val="28"/>
        </w:rPr>
        <w:t xml:space="preserve">are </w:t>
      </w:r>
      <w:r w:rsidR="00CB3AD0">
        <w:rPr>
          <w:rFonts w:ascii="Calibri" w:hAnsi="Calibri"/>
          <w:sz w:val="28"/>
          <w:szCs w:val="28"/>
        </w:rPr>
        <w:t>in English or in any other language. The important thing is that you keep adding language stamps to your passport</w:t>
      </w:r>
      <w:r w:rsidR="00817A21">
        <w:rPr>
          <w:rFonts w:ascii="Calibri" w:hAnsi="Calibri"/>
          <w:sz w:val="28"/>
          <w:szCs w:val="28"/>
        </w:rPr>
        <w:t xml:space="preserve"> in as many languages as you can</w:t>
      </w:r>
      <w:r w:rsidR="00A10E8C">
        <w:rPr>
          <w:rFonts w:ascii="Calibri" w:hAnsi="Calibri"/>
          <w:sz w:val="28"/>
          <w:szCs w:val="28"/>
        </w:rPr>
        <w:t xml:space="preserve"> and know. </w:t>
      </w:r>
    </w:p>
    <w:p w14:paraId="6EE35C9E" w14:textId="77777777" w:rsidR="00817A21" w:rsidRPr="00817A21" w:rsidRDefault="00817A21" w:rsidP="00817A21">
      <w:pPr>
        <w:ind w:right="261"/>
        <w:rPr>
          <w:sz w:val="28"/>
          <w:szCs w:val="28"/>
        </w:rPr>
      </w:pPr>
    </w:p>
    <w:p w14:paraId="4552A2EE" w14:textId="1D14BE3E" w:rsidR="0045584F" w:rsidRPr="00BF6A99" w:rsidRDefault="00817A21" w:rsidP="0045584F">
      <w:pPr>
        <w:pStyle w:val="ListParagraph"/>
        <w:numPr>
          <w:ilvl w:val="0"/>
          <w:numId w:val="1"/>
        </w:numPr>
        <w:spacing w:line="240" w:lineRule="auto"/>
        <w:ind w:left="426" w:right="261" w:firstLine="0"/>
      </w:pPr>
      <w:r w:rsidRPr="0045584F">
        <w:rPr>
          <w:rFonts w:ascii="Calibri" w:hAnsi="Calibri"/>
          <w:sz w:val="28"/>
          <w:szCs w:val="28"/>
        </w:rPr>
        <w:t>Now,</w:t>
      </w:r>
      <w:r w:rsidR="00CB3AD0" w:rsidRPr="0045584F">
        <w:rPr>
          <w:rFonts w:ascii="Calibri" w:hAnsi="Calibri"/>
          <w:sz w:val="28"/>
          <w:szCs w:val="28"/>
        </w:rPr>
        <w:t xml:space="preserve"> add the words and phrases </w:t>
      </w:r>
      <w:r w:rsidRPr="0045584F">
        <w:rPr>
          <w:rFonts w:ascii="Calibri" w:hAnsi="Calibri"/>
          <w:sz w:val="28"/>
          <w:szCs w:val="28"/>
        </w:rPr>
        <w:t>from</w:t>
      </w:r>
      <w:r w:rsidR="00CB3AD0" w:rsidRPr="0045584F">
        <w:rPr>
          <w:rFonts w:ascii="Calibri" w:hAnsi="Calibri"/>
          <w:sz w:val="28"/>
          <w:szCs w:val="28"/>
        </w:rPr>
        <w:t xml:space="preserve"> </w:t>
      </w:r>
      <w:r w:rsidR="0045584F" w:rsidRPr="0045584F">
        <w:rPr>
          <w:rFonts w:ascii="Calibri" w:hAnsi="Calibri"/>
          <w:sz w:val="28"/>
          <w:szCs w:val="28"/>
        </w:rPr>
        <w:t>other people too</w:t>
      </w:r>
      <w:r w:rsidR="00CB3AD0" w:rsidRPr="0045584F">
        <w:rPr>
          <w:rFonts w:ascii="Calibri" w:hAnsi="Calibri"/>
          <w:sz w:val="28"/>
          <w:szCs w:val="28"/>
        </w:rPr>
        <w:t xml:space="preserve">. How? </w:t>
      </w:r>
      <w:r w:rsidRPr="0045584F">
        <w:rPr>
          <w:rFonts w:ascii="Calibri" w:hAnsi="Calibri"/>
          <w:sz w:val="28"/>
          <w:szCs w:val="28"/>
        </w:rPr>
        <w:t>Ask your family to teach you the words they love.</w:t>
      </w:r>
      <w:r w:rsidR="0045584F" w:rsidRPr="0045584F">
        <w:rPr>
          <w:rFonts w:ascii="Calibri" w:hAnsi="Calibri"/>
          <w:sz w:val="28"/>
          <w:szCs w:val="28"/>
        </w:rPr>
        <w:t xml:space="preserve"> Talk to your carer about funny </w:t>
      </w:r>
      <w:r w:rsidR="00ED3AAA">
        <w:rPr>
          <w:rFonts w:ascii="Calibri" w:hAnsi="Calibri"/>
          <w:sz w:val="28"/>
          <w:szCs w:val="28"/>
        </w:rPr>
        <w:t>phrases</w:t>
      </w:r>
      <w:r w:rsidR="0045584F" w:rsidRPr="0045584F">
        <w:rPr>
          <w:rFonts w:ascii="Calibri" w:hAnsi="Calibri"/>
          <w:sz w:val="28"/>
          <w:szCs w:val="28"/>
        </w:rPr>
        <w:t xml:space="preserve"> they know. </w:t>
      </w:r>
      <w:r w:rsidRPr="0045584F">
        <w:rPr>
          <w:rFonts w:ascii="Calibri" w:hAnsi="Calibri"/>
          <w:sz w:val="28"/>
          <w:szCs w:val="28"/>
        </w:rPr>
        <w:t xml:space="preserve">Give your grandma a call and ask her about her favourite words in her language(s). Have an online chat with your uncle and ask him to share a phrase </w:t>
      </w:r>
      <w:r w:rsidR="0045584F" w:rsidRPr="0045584F">
        <w:rPr>
          <w:rFonts w:ascii="Calibri" w:hAnsi="Calibri"/>
          <w:sz w:val="28"/>
          <w:szCs w:val="28"/>
        </w:rPr>
        <w:t>he</w:t>
      </w:r>
      <w:r w:rsidRPr="0045584F">
        <w:rPr>
          <w:rFonts w:ascii="Calibri" w:hAnsi="Calibri"/>
          <w:sz w:val="28"/>
          <w:szCs w:val="28"/>
        </w:rPr>
        <w:t xml:space="preserve"> learned when </w:t>
      </w:r>
      <w:r w:rsidR="0045584F" w:rsidRPr="0045584F">
        <w:rPr>
          <w:rFonts w:ascii="Calibri" w:hAnsi="Calibri"/>
          <w:sz w:val="28"/>
          <w:szCs w:val="28"/>
        </w:rPr>
        <w:t>he was</w:t>
      </w:r>
      <w:r w:rsidRPr="0045584F">
        <w:rPr>
          <w:rFonts w:ascii="Calibri" w:hAnsi="Calibri"/>
          <w:sz w:val="28"/>
          <w:szCs w:val="28"/>
        </w:rPr>
        <w:t xml:space="preserve"> young or travelled to other </w:t>
      </w:r>
      <w:r w:rsidR="0045584F" w:rsidRPr="0045584F">
        <w:rPr>
          <w:rFonts w:ascii="Calibri" w:hAnsi="Calibri"/>
          <w:sz w:val="28"/>
          <w:szCs w:val="28"/>
        </w:rPr>
        <w:t>countries</w:t>
      </w:r>
      <w:r w:rsidRPr="0045584F">
        <w:rPr>
          <w:rFonts w:ascii="Calibri" w:hAnsi="Calibri"/>
          <w:sz w:val="28"/>
          <w:szCs w:val="28"/>
        </w:rPr>
        <w:t xml:space="preserve">. </w:t>
      </w:r>
      <w:r w:rsidR="00A10E8C" w:rsidRPr="0045584F">
        <w:rPr>
          <w:rFonts w:ascii="Calibri" w:hAnsi="Calibri"/>
          <w:sz w:val="28"/>
          <w:szCs w:val="28"/>
        </w:rPr>
        <w:t xml:space="preserve">Learn a new phrase or saying from a movie or </w:t>
      </w:r>
      <w:r w:rsidR="00AB3382">
        <w:rPr>
          <w:rFonts w:ascii="Calibri" w:hAnsi="Calibri"/>
          <w:sz w:val="28"/>
          <w:szCs w:val="28"/>
        </w:rPr>
        <w:t xml:space="preserve">a </w:t>
      </w:r>
      <w:r w:rsidR="00A10E8C" w:rsidRPr="0045584F">
        <w:rPr>
          <w:rFonts w:ascii="Calibri" w:hAnsi="Calibri"/>
          <w:sz w:val="28"/>
          <w:szCs w:val="28"/>
        </w:rPr>
        <w:t xml:space="preserve">song. If you don’t know how to write </w:t>
      </w:r>
      <w:r w:rsidR="0045584F" w:rsidRPr="0045584F">
        <w:rPr>
          <w:rFonts w:ascii="Calibri" w:hAnsi="Calibri"/>
          <w:sz w:val="28"/>
          <w:szCs w:val="28"/>
        </w:rPr>
        <w:t>in all the languages you hear around you</w:t>
      </w:r>
      <w:r w:rsidR="00A10E8C" w:rsidRPr="0045584F">
        <w:rPr>
          <w:rFonts w:ascii="Calibri" w:hAnsi="Calibri"/>
          <w:sz w:val="28"/>
          <w:szCs w:val="28"/>
        </w:rPr>
        <w:t>, no worries! Make a drawing</w:t>
      </w:r>
      <w:r w:rsidR="0045584F" w:rsidRPr="0045584F">
        <w:rPr>
          <w:rFonts w:ascii="Calibri" w:hAnsi="Calibri"/>
          <w:sz w:val="28"/>
          <w:szCs w:val="28"/>
        </w:rPr>
        <w:t xml:space="preserve"> or a sign that will help you remember your language stamp. </w:t>
      </w:r>
      <w:bookmarkStart w:id="0" w:name="_GoBack"/>
      <w:bookmarkEnd w:id="0"/>
    </w:p>
    <w:sectPr w:rsidR="0045584F" w:rsidRPr="00BF6A99" w:rsidSect="00FC09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440" w:right="141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F2BEFB" w14:textId="77777777" w:rsidR="000E05AF" w:rsidRDefault="000E05AF" w:rsidP="00710960">
      <w:r>
        <w:separator/>
      </w:r>
    </w:p>
  </w:endnote>
  <w:endnote w:type="continuationSeparator" w:id="0">
    <w:p w14:paraId="60BC22EB" w14:textId="77777777" w:rsidR="000E05AF" w:rsidRDefault="000E05AF" w:rsidP="0071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99FFF1" w14:textId="77777777" w:rsidR="000E05AF" w:rsidRDefault="000E05A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7C82D8" w14:textId="77777777" w:rsidR="000E05AF" w:rsidRDefault="000E05A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C693A4" w14:textId="77777777" w:rsidR="000E05AF" w:rsidRDefault="000E05A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86DAC4" w14:textId="77777777" w:rsidR="000E05AF" w:rsidRDefault="000E05AF" w:rsidP="00710960">
      <w:r>
        <w:separator/>
      </w:r>
    </w:p>
  </w:footnote>
  <w:footnote w:type="continuationSeparator" w:id="0">
    <w:p w14:paraId="087B470A" w14:textId="77777777" w:rsidR="000E05AF" w:rsidRDefault="000E05AF" w:rsidP="007109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F81937" w14:textId="77777777" w:rsidR="000E05AF" w:rsidRDefault="00AB3382">
    <w:pPr>
      <w:pStyle w:val="Header"/>
    </w:pPr>
    <w:r>
      <w:rPr>
        <w:noProof/>
      </w:rPr>
      <w:pict w14:anchorId="58F47D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9" o:spid="_x0000_s2051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D98D76" w14:textId="77777777" w:rsidR="000E05AF" w:rsidRDefault="00AB3382">
    <w:pPr>
      <w:pStyle w:val="Header"/>
    </w:pPr>
    <w:r>
      <w:rPr>
        <w:noProof/>
      </w:rPr>
      <w:pict w14:anchorId="368985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10" o:spid="_x0000_s2050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977B18" w14:textId="77777777" w:rsidR="000E05AF" w:rsidRDefault="00AB3382">
    <w:pPr>
      <w:pStyle w:val="Header"/>
    </w:pPr>
    <w:r>
      <w:rPr>
        <w:noProof/>
      </w:rPr>
      <w:pict w14:anchorId="54C4C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8" o:spid="_x0000_s2049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91655"/>
    <w:multiLevelType w:val="hybridMultilevel"/>
    <w:tmpl w:val="4F96C3A2"/>
    <w:lvl w:ilvl="0" w:tplc="B316DA96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attachedTemplate r:id="rId1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9F8"/>
    <w:rsid w:val="000E05AF"/>
    <w:rsid w:val="00115350"/>
    <w:rsid w:val="001825D5"/>
    <w:rsid w:val="0045584F"/>
    <w:rsid w:val="004C01A8"/>
    <w:rsid w:val="00596718"/>
    <w:rsid w:val="00710960"/>
    <w:rsid w:val="00817A21"/>
    <w:rsid w:val="00881E02"/>
    <w:rsid w:val="008979F8"/>
    <w:rsid w:val="009745C1"/>
    <w:rsid w:val="00A10E8C"/>
    <w:rsid w:val="00A94086"/>
    <w:rsid w:val="00AB3382"/>
    <w:rsid w:val="00B35F5C"/>
    <w:rsid w:val="00BF6A99"/>
    <w:rsid w:val="00C02237"/>
    <w:rsid w:val="00C673DF"/>
    <w:rsid w:val="00CB3AD0"/>
    <w:rsid w:val="00DE233B"/>
    <w:rsid w:val="00E81967"/>
    <w:rsid w:val="00ED3AAA"/>
    <w:rsid w:val="00F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07760F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vina:Downloads:Template-A4-organg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Template-A4-organge2.dotx</Template>
  <TotalTime>69</TotalTime>
  <Pages>1</Pages>
  <Words>228</Words>
  <Characters>1302</Characters>
  <Application>Microsoft Macintosh Word</Application>
  <DocSecurity>0</DocSecurity>
  <Lines>10</Lines>
  <Paragraphs>3</Paragraphs>
  <ScaleCrop>false</ScaleCrop>
  <Company/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Lavina Hirsu</dc:creator>
  <cp:keywords/>
  <dc:description/>
  <cp:lastModifiedBy>Lavina Hirsu</cp:lastModifiedBy>
  <cp:revision>12</cp:revision>
  <dcterms:created xsi:type="dcterms:W3CDTF">2020-04-27T11:21:00Z</dcterms:created>
  <dcterms:modified xsi:type="dcterms:W3CDTF">2020-04-29T20:18:00Z</dcterms:modified>
</cp:coreProperties>
</file>