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57990" w14:textId="77777777" w:rsidR="009745C1" w:rsidRDefault="009745C1" w:rsidP="62D907BE">
      <w:pPr>
        <w:jc w:val="center"/>
        <w:rPr>
          <w:lang w:val="pl-PL"/>
        </w:rPr>
      </w:pPr>
    </w:p>
    <w:p w14:paraId="60C5621A" w14:textId="332700DE" w:rsidR="00FC09EF" w:rsidRPr="00C673DF" w:rsidRDefault="5ADFDE10" w:rsidP="62D907BE">
      <w:pPr>
        <w:tabs>
          <w:tab w:val="left" w:pos="8505"/>
        </w:tabs>
        <w:ind w:left="1134" w:right="1511" w:hanging="283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</w:pPr>
      <w:r w:rsidRPr="62D907BE"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  <w:t>JĘZYK UCZUĆ</w:t>
      </w:r>
      <w:r w:rsidR="40A5535A" w:rsidRPr="62D907BE"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  <w:t xml:space="preserve"> </w:t>
      </w:r>
    </w:p>
    <w:p w14:paraId="0F5162A7" w14:textId="5F7B3614" w:rsidR="00FC09EF" w:rsidRPr="00C673DF" w:rsidRDefault="004C01A8" w:rsidP="62D907BE">
      <w:pPr>
        <w:tabs>
          <w:tab w:val="left" w:pos="1701"/>
          <w:tab w:val="left" w:pos="7513"/>
        </w:tabs>
        <w:ind w:right="1511"/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</w:pPr>
      <w:r w:rsidRPr="62D907BE"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  <w:t xml:space="preserve">      </w:t>
      </w:r>
    </w:p>
    <w:p w14:paraId="4E774086" w14:textId="0BD4E9FB" w:rsidR="00FC09EF" w:rsidRDefault="00FC09EF" w:rsidP="62D907BE">
      <w:pPr>
        <w:jc w:val="center"/>
        <w:rPr>
          <w:lang w:val="pl-PL"/>
        </w:rPr>
      </w:pPr>
    </w:p>
    <w:p w14:paraId="74E66686" w14:textId="7B515DBC" w:rsidR="00FC09EF" w:rsidRDefault="3867E6EB" w:rsidP="62D907BE">
      <w:pPr>
        <w:ind w:left="426" w:right="545"/>
        <w:rPr>
          <w:sz w:val="28"/>
          <w:szCs w:val="28"/>
          <w:highlight w:val="yellow"/>
          <w:lang w:val="pl-PL"/>
        </w:rPr>
      </w:pPr>
      <w:r w:rsidRPr="62D907BE">
        <w:rPr>
          <w:rFonts w:cs="Calibri"/>
          <w:sz w:val="28"/>
          <w:szCs w:val="28"/>
          <w:lang w:val="pl-PL"/>
        </w:rPr>
        <w:t xml:space="preserve">Uczucia są potężnymi energiami, które odczuwamy w naszym ciele, gdy doświadczamy różnych sytuacji. W ciągu dnia możemy robić rzeczy, które sprawiają, że jesteśmy szczęśliwi, smutni, podekscytowani, zmartwieni lub </w:t>
      </w:r>
      <w:r w:rsidR="1A019716" w:rsidRPr="62D907BE">
        <w:rPr>
          <w:rFonts w:cs="Calibri"/>
          <w:sz w:val="28"/>
          <w:szCs w:val="28"/>
          <w:lang w:val="pl-PL"/>
        </w:rPr>
        <w:t>za</w:t>
      </w:r>
      <w:r w:rsidRPr="62D907BE">
        <w:rPr>
          <w:rFonts w:cs="Calibri"/>
          <w:sz w:val="28"/>
          <w:szCs w:val="28"/>
          <w:lang w:val="pl-PL"/>
        </w:rPr>
        <w:t>ciekawi</w:t>
      </w:r>
      <w:r w:rsidR="44A5EB3F" w:rsidRPr="62D907BE">
        <w:rPr>
          <w:rFonts w:cs="Calibri"/>
          <w:sz w:val="28"/>
          <w:szCs w:val="28"/>
          <w:lang w:val="pl-PL"/>
        </w:rPr>
        <w:t>eni</w:t>
      </w:r>
      <w:r w:rsidRPr="62D907BE">
        <w:rPr>
          <w:rFonts w:cs="Calibri"/>
          <w:sz w:val="28"/>
          <w:szCs w:val="28"/>
          <w:lang w:val="pl-PL"/>
        </w:rPr>
        <w:t>. Uczucia mają również wiele języków. Wyrażamy je różnymi słowami, ruchami ciała i możemy nadać im formę poprzez ich narysowanie. To zadanie pozwoli ci od</w:t>
      </w:r>
      <w:r w:rsidR="079BF666" w:rsidRPr="62D907BE">
        <w:rPr>
          <w:rFonts w:cs="Calibri"/>
          <w:sz w:val="28"/>
          <w:szCs w:val="28"/>
          <w:lang w:val="pl-PL"/>
        </w:rPr>
        <w:t>kryć</w:t>
      </w:r>
      <w:r w:rsidRPr="62D907BE">
        <w:rPr>
          <w:rFonts w:cs="Calibri"/>
          <w:sz w:val="28"/>
          <w:szCs w:val="28"/>
          <w:lang w:val="pl-PL"/>
        </w:rPr>
        <w:t xml:space="preserve"> wiele języków uczuć.</w:t>
      </w:r>
      <w:r w:rsidR="00193684" w:rsidRPr="00193684"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3346FC24" wp14:editId="24B442B7">
            <wp:simplePos x="0" y="0"/>
            <wp:positionH relativeFrom="column">
              <wp:posOffset>3749040</wp:posOffset>
            </wp:positionH>
            <wp:positionV relativeFrom="paragraph">
              <wp:posOffset>1270</wp:posOffset>
            </wp:positionV>
            <wp:extent cx="2035810" cy="1371600"/>
            <wp:effectExtent l="0" t="0" r="0" b="0"/>
            <wp:wrapSquare wrapText="bothSides"/>
            <wp:docPr id="3" name="Picture 3" descr="Macintosh HD:Users:lavin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2D907BE">
        <w:rPr>
          <w:sz w:val="28"/>
          <w:szCs w:val="28"/>
          <w:lang w:val="pl-PL"/>
        </w:rPr>
        <w:t xml:space="preserve"> </w:t>
      </w:r>
    </w:p>
    <w:p w14:paraId="1CBE1DC8" w14:textId="77777777" w:rsidR="00596718" w:rsidRDefault="00596718" w:rsidP="62D907BE">
      <w:pPr>
        <w:pStyle w:val="ListParagraph"/>
        <w:spacing w:line="240" w:lineRule="auto"/>
        <w:ind w:left="0"/>
        <w:rPr>
          <w:rFonts w:ascii="Chalkboard" w:hAnsi="Chalkboard"/>
          <w:color w:val="815379"/>
          <w:sz w:val="28"/>
          <w:szCs w:val="28"/>
          <w:lang w:val="pl-PL"/>
        </w:rPr>
      </w:pPr>
    </w:p>
    <w:p w14:paraId="3ED3BB6C" w14:textId="325A2A0C" w:rsidR="00FC09EF" w:rsidRPr="00A94086" w:rsidRDefault="00FC09EF" w:rsidP="62D907BE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  <w:r w:rsidRPr="62D907BE"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  <w:t>INS</w:t>
      </w:r>
      <w:r w:rsidR="75992D18" w:rsidRPr="62D907BE"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  <w:t>TRUKCJE</w:t>
      </w:r>
      <w:r>
        <w:br/>
      </w:r>
    </w:p>
    <w:p w14:paraId="205896F7" w14:textId="79C6EE31" w:rsidR="5F8CCEAD" w:rsidRDefault="5F8CCEAD" w:rsidP="4FAC78F6">
      <w:pPr>
        <w:pStyle w:val="ListParagraph"/>
        <w:numPr>
          <w:ilvl w:val="0"/>
          <w:numId w:val="1"/>
        </w:numPr>
        <w:spacing w:after="0" w:line="240" w:lineRule="auto"/>
        <w:ind w:left="426" w:right="261"/>
        <w:rPr>
          <w:rFonts w:eastAsiaTheme="minorEastAsia"/>
          <w:sz w:val="28"/>
          <w:szCs w:val="28"/>
        </w:rPr>
      </w:pPr>
      <w:r w:rsidRPr="62D907BE">
        <w:rPr>
          <w:rFonts w:ascii="Calibri" w:hAnsi="Calibri"/>
          <w:sz w:val="28"/>
          <w:szCs w:val="28"/>
          <w:lang w:val="pl-PL"/>
        </w:rPr>
        <w:t xml:space="preserve">Weź kawałek papieru i długopis. Pomyśl o uczuciu, które dzisiaj czułeś: na przykład o szczęściu, nudzie, podnieceniu, zmieszaniu, zaskoczeniu, złości i </w:t>
      </w:r>
      <w:r w:rsidR="34FBEF7C" w:rsidRPr="62D907BE">
        <w:rPr>
          <w:rFonts w:ascii="Calibri" w:hAnsi="Calibri"/>
          <w:sz w:val="28"/>
          <w:szCs w:val="28"/>
          <w:lang w:val="pl-PL"/>
        </w:rPr>
        <w:t>wygłupianiu się</w:t>
      </w:r>
      <w:r w:rsidRPr="62D907BE">
        <w:rPr>
          <w:rFonts w:ascii="Calibri" w:hAnsi="Calibri"/>
          <w:sz w:val="28"/>
          <w:szCs w:val="28"/>
          <w:lang w:val="pl-PL"/>
        </w:rPr>
        <w:t xml:space="preserve">. Upewnij się, że wybierasz uczucie, </w:t>
      </w:r>
      <w:r w:rsidR="46104DAE" w:rsidRPr="62D907BE">
        <w:rPr>
          <w:rFonts w:ascii="Calibri" w:hAnsi="Calibri"/>
          <w:sz w:val="28"/>
          <w:szCs w:val="28"/>
          <w:lang w:val="pl-PL"/>
        </w:rPr>
        <w:t>o którym możesz myśleć bez poczucia dyskomfortu.</w:t>
      </w:r>
    </w:p>
    <w:p w14:paraId="0D556394" w14:textId="4793BE3A" w:rsidR="4FAC78F6" w:rsidRDefault="4FAC78F6" w:rsidP="62D907BE">
      <w:pPr>
        <w:ind w:left="66" w:right="261" w:hanging="360"/>
        <w:rPr>
          <w:sz w:val="28"/>
          <w:szCs w:val="28"/>
          <w:lang w:val="pl-PL"/>
        </w:rPr>
      </w:pPr>
    </w:p>
    <w:p w14:paraId="7E926BBD" w14:textId="351EA0FE" w:rsidR="79923D27" w:rsidRDefault="79923D27" w:rsidP="4FAC78F6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rFonts w:eastAsiaTheme="minorEastAsia"/>
          <w:sz w:val="28"/>
          <w:szCs w:val="28"/>
        </w:rPr>
      </w:pPr>
      <w:r w:rsidRPr="62D907BE">
        <w:rPr>
          <w:rFonts w:ascii="Calibri" w:hAnsi="Calibri"/>
          <w:sz w:val="28"/>
          <w:szCs w:val="28"/>
          <w:lang w:val="pl-PL"/>
        </w:rPr>
        <w:t xml:space="preserve">Wpisz nazwę tego uczucia w więcej niż dwóch językach. Możesz poprosić kogoś w twoim domu, aby nauczył cię nazwy tego uczucia w innym języku. Możesz także wyjaśnić, w </w:t>
      </w:r>
      <w:r w:rsidR="76392298" w:rsidRPr="62D907BE">
        <w:rPr>
          <w:rFonts w:ascii="Calibri" w:hAnsi="Calibri"/>
          <w:sz w:val="28"/>
          <w:szCs w:val="28"/>
          <w:lang w:val="pl-PL"/>
        </w:rPr>
        <w:t xml:space="preserve">którymkolwiek </w:t>
      </w:r>
      <w:r w:rsidRPr="62D907BE">
        <w:rPr>
          <w:rFonts w:ascii="Calibri" w:hAnsi="Calibri"/>
          <w:sz w:val="28"/>
          <w:szCs w:val="28"/>
          <w:lang w:val="pl-PL"/>
        </w:rPr>
        <w:t>z</w:t>
      </w:r>
      <w:r w:rsidR="370ABF7D" w:rsidRPr="62D907BE">
        <w:rPr>
          <w:rFonts w:ascii="Calibri" w:hAnsi="Calibri"/>
          <w:sz w:val="28"/>
          <w:szCs w:val="28"/>
          <w:lang w:val="pl-PL"/>
        </w:rPr>
        <w:t>e</w:t>
      </w:r>
      <w:r w:rsidRPr="62D907BE">
        <w:rPr>
          <w:rFonts w:ascii="Calibri" w:hAnsi="Calibri"/>
          <w:sz w:val="28"/>
          <w:szCs w:val="28"/>
          <w:lang w:val="pl-PL"/>
        </w:rPr>
        <w:t xml:space="preserve"> znanych</w:t>
      </w:r>
      <w:r w:rsidR="38D1EB93" w:rsidRPr="62D907BE">
        <w:rPr>
          <w:rFonts w:ascii="Calibri" w:hAnsi="Calibri"/>
          <w:sz w:val="28"/>
          <w:szCs w:val="28"/>
          <w:lang w:val="pl-PL"/>
        </w:rPr>
        <w:t xml:space="preserve"> ci</w:t>
      </w:r>
      <w:r w:rsidRPr="62D907BE">
        <w:rPr>
          <w:rFonts w:ascii="Calibri" w:hAnsi="Calibri"/>
          <w:sz w:val="28"/>
          <w:szCs w:val="28"/>
          <w:lang w:val="pl-PL"/>
        </w:rPr>
        <w:t xml:space="preserve"> języków</w:t>
      </w:r>
      <w:r w:rsidR="1005C9FA" w:rsidRPr="62D907BE">
        <w:rPr>
          <w:rFonts w:ascii="Calibri" w:hAnsi="Calibri"/>
          <w:sz w:val="28"/>
          <w:szCs w:val="28"/>
          <w:lang w:val="pl-PL"/>
        </w:rPr>
        <w:t xml:space="preserve"> co to uczucie dla ciebie oznacza.</w:t>
      </w:r>
    </w:p>
    <w:p w14:paraId="4C2C7309" w14:textId="03A3357A" w:rsidR="4FAC78F6" w:rsidRDefault="4FAC78F6" w:rsidP="62D907BE">
      <w:pPr>
        <w:ind w:left="426" w:right="261"/>
        <w:rPr>
          <w:sz w:val="28"/>
          <w:szCs w:val="28"/>
          <w:lang w:val="pl-PL"/>
        </w:rPr>
      </w:pPr>
    </w:p>
    <w:p w14:paraId="06F5C969" w14:textId="5BDE5F22" w:rsidR="00DE233B" w:rsidRDefault="1005C9FA" w:rsidP="4FAC78F6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rFonts w:eastAsiaTheme="minorEastAsia"/>
          <w:sz w:val="28"/>
          <w:szCs w:val="28"/>
        </w:rPr>
      </w:pPr>
      <w:r w:rsidRPr="62D907BE">
        <w:rPr>
          <w:rFonts w:ascii="Calibri" w:hAnsi="Calibri"/>
          <w:sz w:val="28"/>
          <w:szCs w:val="28"/>
          <w:lang w:val="pl-PL"/>
        </w:rPr>
        <w:t xml:space="preserve">Narysuj lub namaluj to uczucie. Możesz narysować sytuację, </w:t>
      </w:r>
      <w:r w:rsidR="5D780310" w:rsidRPr="62D907BE">
        <w:rPr>
          <w:rFonts w:ascii="Calibri" w:hAnsi="Calibri"/>
          <w:sz w:val="28"/>
          <w:szCs w:val="28"/>
          <w:lang w:val="pl-PL"/>
        </w:rPr>
        <w:t xml:space="preserve">w której </w:t>
      </w:r>
      <w:r w:rsidRPr="62D907BE">
        <w:rPr>
          <w:rFonts w:ascii="Calibri" w:hAnsi="Calibri"/>
          <w:sz w:val="28"/>
          <w:szCs w:val="28"/>
          <w:lang w:val="pl-PL"/>
        </w:rPr>
        <w:t>doświadczyłeś</w:t>
      </w:r>
      <w:r w:rsidR="38058241" w:rsidRPr="62D907BE">
        <w:rPr>
          <w:rFonts w:ascii="Calibri" w:hAnsi="Calibri"/>
          <w:sz w:val="28"/>
          <w:szCs w:val="28"/>
          <w:lang w:val="pl-PL"/>
        </w:rPr>
        <w:t>/</w:t>
      </w:r>
      <w:proofErr w:type="spellStart"/>
      <w:r w:rsidR="38058241" w:rsidRPr="62D907BE">
        <w:rPr>
          <w:rFonts w:ascii="Calibri" w:hAnsi="Calibri"/>
          <w:sz w:val="28"/>
          <w:szCs w:val="28"/>
          <w:lang w:val="pl-PL"/>
        </w:rPr>
        <w:t>aś</w:t>
      </w:r>
      <w:proofErr w:type="spellEnd"/>
      <w:r w:rsidR="38058241" w:rsidRPr="62D907BE">
        <w:rPr>
          <w:rFonts w:ascii="Calibri" w:hAnsi="Calibri"/>
          <w:sz w:val="28"/>
          <w:szCs w:val="28"/>
          <w:lang w:val="pl-PL"/>
        </w:rPr>
        <w:t xml:space="preserve"> </w:t>
      </w:r>
      <w:r w:rsidRPr="62D907BE">
        <w:rPr>
          <w:rFonts w:ascii="Calibri" w:hAnsi="Calibri"/>
          <w:sz w:val="28"/>
          <w:szCs w:val="28"/>
          <w:lang w:val="pl-PL"/>
        </w:rPr>
        <w:t xml:space="preserve">tego uczucia lub możesz narysować, jak </w:t>
      </w:r>
      <w:r w:rsidR="18067BD7" w:rsidRPr="62D907BE">
        <w:rPr>
          <w:rFonts w:ascii="Calibri" w:hAnsi="Calibri"/>
          <w:sz w:val="28"/>
          <w:szCs w:val="28"/>
          <w:lang w:val="pl-PL"/>
        </w:rPr>
        <w:t xml:space="preserve">je </w:t>
      </w:r>
      <w:r w:rsidRPr="62D907BE">
        <w:rPr>
          <w:rFonts w:ascii="Calibri" w:hAnsi="Calibri"/>
          <w:sz w:val="28"/>
          <w:szCs w:val="28"/>
          <w:lang w:val="pl-PL"/>
        </w:rPr>
        <w:t xml:space="preserve">sobie </w:t>
      </w:r>
      <w:r w:rsidR="1B52D41B" w:rsidRPr="62D907BE">
        <w:rPr>
          <w:rFonts w:ascii="Calibri" w:hAnsi="Calibri"/>
          <w:sz w:val="28"/>
          <w:szCs w:val="28"/>
          <w:lang w:val="pl-PL"/>
        </w:rPr>
        <w:t>wyobrażasz</w:t>
      </w:r>
      <w:r w:rsidRPr="62D907BE">
        <w:rPr>
          <w:rFonts w:ascii="Calibri" w:hAnsi="Calibri"/>
          <w:sz w:val="28"/>
          <w:szCs w:val="28"/>
          <w:lang w:val="pl-PL"/>
        </w:rPr>
        <w:t>. To uczucie może być emo</w:t>
      </w:r>
      <w:r w:rsidR="2EA86378" w:rsidRPr="62D907BE">
        <w:rPr>
          <w:rFonts w:ascii="Calibri" w:hAnsi="Calibri"/>
          <w:sz w:val="28"/>
          <w:szCs w:val="28"/>
          <w:lang w:val="pl-PL"/>
        </w:rPr>
        <w:t>tikonką</w:t>
      </w:r>
      <w:r w:rsidRPr="62D907BE">
        <w:rPr>
          <w:rFonts w:ascii="Calibri" w:hAnsi="Calibri"/>
          <w:sz w:val="28"/>
          <w:szCs w:val="28"/>
          <w:lang w:val="pl-PL"/>
        </w:rPr>
        <w:t>, osobą, zwierzęciem, stworzeniem lub przedmiotem.</w:t>
      </w:r>
    </w:p>
    <w:p w14:paraId="3E099FA4" w14:textId="77777777" w:rsidR="00193684" w:rsidRDefault="00193684" w:rsidP="62D907BE">
      <w:pPr>
        <w:pStyle w:val="ListParagraph"/>
        <w:spacing w:line="240" w:lineRule="auto"/>
        <w:ind w:left="426" w:right="261"/>
        <w:rPr>
          <w:rFonts w:ascii="Calibri" w:hAnsi="Calibri"/>
          <w:sz w:val="28"/>
          <w:szCs w:val="28"/>
          <w:lang w:val="pl-PL"/>
        </w:rPr>
      </w:pPr>
    </w:p>
    <w:p w14:paraId="705C8866" w14:textId="62451529" w:rsidR="00193684" w:rsidRPr="00B32366" w:rsidRDefault="6DC45C14" w:rsidP="4FAC78F6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rFonts w:eastAsiaTheme="minorEastAsia"/>
          <w:sz w:val="28"/>
          <w:szCs w:val="28"/>
        </w:rPr>
      </w:pPr>
      <w:r w:rsidRPr="62D907BE">
        <w:rPr>
          <w:rFonts w:ascii="Calibri" w:hAnsi="Calibri"/>
          <w:sz w:val="28"/>
          <w:szCs w:val="28"/>
          <w:lang w:val="pl-PL"/>
        </w:rPr>
        <w:t>Stwórz taniec, aby wyrazić to uczucie i poproś, aby ludzie w twoim domu zgadli, jakie to uczucie</w:t>
      </w:r>
      <w:r w:rsidR="00193684" w:rsidRPr="62D907BE">
        <w:rPr>
          <w:rFonts w:ascii="Calibri" w:hAnsi="Calibri"/>
          <w:sz w:val="28"/>
          <w:szCs w:val="28"/>
          <w:lang w:val="pl-PL"/>
        </w:rPr>
        <w:t xml:space="preserve">. </w:t>
      </w:r>
      <w:r w:rsidR="00193684">
        <w:br/>
      </w:r>
    </w:p>
    <w:p w14:paraId="5454C5A9" w14:textId="70C0F3C6" w:rsidR="00193684" w:rsidRPr="005C6FD0" w:rsidRDefault="099346A5" w:rsidP="62D907BE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  <w:lang w:val="pl-PL"/>
        </w:rPr>
      </w:pPr>
      <w:r w:rsidRPr="005C6FD0">
        <w:rPr>
          <w:rFonts w:ascii="Calibri" w:hAnsi="Calibri"/>
          <w:sz w:val="28"/>
          <w:szCs w:val="28"/>
          <w:lang w:val="pl-PL"/>
        </w:rPr>
        <w:t>Możesz stworzyć kolekcję uczuć jakie czułeś/</w:t>
      </w:r>
      <w:proofErr w:type="spellStart"/>
      <w:r w:rsidRPr="005C6FD0">
        <w:rPr>
          <w:rFonts w:ascii="Calibri" w:hAnsi="Calibri"/>
          <w:sz w:val="28"/>
          <w:szCs w:val="28"/>
          <w:lang w:val="pl-PL"/>
        </w:rPr>
        <w:t>aś</w:t>
      </w:r>
      <w:proofErr w:type="spellEnd"/>
      <w:r w:rsidRPr="005C6FD0">
        <w:rPr>
          <w:rFonts w:ascii="Calibri" w:hAnsi="Calibri"/>
          <w:sz w:val="28"/>
          <w:szCs w:val="28"/>
          <w:lang w:val="pl-PL"/>
        </w:rPr>
        <w:t xml:space="preserve"> w ciągu jednego dnia lub </w:t>
      </w:r>
      <w:r w:rsidR="145BD759" w:rsidRPr="005C6FD0">
        <w:rPr>
          <w:rFonts w:ascii="Calibri" w:hAnsi="Calibri"/>
          <w:sz w:val="28"/>
          <w:szCs w:val="28"/>
          <w:lang w:val="pl-PL"/>
        </w:rPr>
        <w:t xml:space="preserve">całego </w:t>
      </w:r>
      <w:r w:rsidRPr="005C6FD0">
        <w:rPr>
          <w:rFonts w:ascii="Calibri" w:hAnsi="Calibri"/>
          <w:sz w:val="28"/>
          <w:szCs w:val="28"/>
          <w:lang w:val="pl-PL"/>
        </w:rPr>
        <w:t xml:space="preserve">tygodnia. </w:t>
      </w:r>
      <w:bookmarkStart w:id="0" w:name="_GoBack"/>
      <w:bookmarkEnd w:id="0"/>
      <w:r w:rsidR="00193684">
        <w:br/>
      </w:r>
    </w:p>
    <w:p w14:paraId="4552A2EE" w14:textId="3679F491" w:rsidR="0045584F" w:rsidRPr="00B32366" w:rsidRDefault="505647F0" w:rsidP="62D907BE">
      <w:pPr>
        <w:rPr>
          <w:i/>
          <w:iCs/>
          <w:sz w:val="28"/>
          <w:szCs w:val="28"/>
          <w:lang w:val="pl-PL"/>
        </w:rPr>
      </w:pPr>
      <w:r w:rsidRPr="62D907BE">
        <w:rPr>
          <w:rFonts w:cs="Calibri"/>
          <w:i/>
          <w:iCs/>
          <w:sz w:val="28"/>
          <w:szCs w:val="28"/>
          <w:lang w:val="pl-PL"/>
        </w:rPr>
        <w:t>Pamiętaj! Wszyscy mamy różne uczucia, a w trudnych czasach ważne jest, aby skupić się na robieniu rzeczy, które sprawiają, że czujemy się silni i szczęśliwi.</w:t>
      </w:r>
      <w:r w:rsidRPr="62D907BE">
        <w:rPr>
          <w:i/>
          <w:iCs/>
          <w:sz w:val="28"/>
          <w:szCs w:val="28"/>
          <w:lang w:val="pl-PL"/>
        </w:rPr>
        <w:t xml:space="preserve"> </w:t>
      </w:r>
    </w:p>
    <w:sectPr w:rsidR="0045584F" w:rsidRPr="00B32366" w:rsidSect="00FC0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2BEFB" w14:textId="77777777" w:rsidR="000E05AF" w:rsidRDefault="000E05AF" w:rsidP="00710960">
      <w:r>
        <w:separator/>
      </w:r>
    </w:p>
  </w:endnote>
  <w:endnote w:type="continuationSeparator" w:id="0">
    <w:p w14:paraId="60BC22EB" w14:textId="77777777" w:rsidR="000E05AF" w:rsidRDefault="000E05AF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E05AF" w:rsidRDefault="000E0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E05AF" w:rsidRDefault="000E0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E05AF" w:rsidRDefault="000E0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DAC4" w14:textId="77777777" w:rsidR="000E05AF" w:rsidRDefault="000E05AF" w:rsidP="00710960">
      <w:r>
        <w:separator/>
      </w:r>
    </w:p>
  </w:footnote>
  <w:footnote w:type="continuationSeparator" w:id="0">
    <w:p w14:paraId="087B470A" w14:textId="77777777" w:rsidR="000E05AF" w:rsidRDefault="000E05AF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E05AF" w:rsidRDefault="005C6FD0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E05AF" w:rsidRDefault="005C6FD0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E05AF" w:rsidRDefault="005C6FD0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655"/>
    <w:multiLevelType w:val="hybridMultilevel"/>
    <w:tmpl w:val="4F96C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E05AF"/>
    <w:rsid w:val="00103C1F"/>
    <w:rsid w:val="00115350"/>
    <w:rsid w:val="001825D5"/>
    <w:rsid w:val="00193684"/>
    <w:rsid w:val="0045584F"/>
    <w:rsid w:val="004A4813"/>
    <w:rsid w:val="004C01A8"/>
    <w:rsid w:val="00596718"/>
    <w:rsid w:val="005C6FD0"/>
    <w:rsid w:val="00710960"/>
    <w:rsid w:val="00817A21"/>
    <w:rsid w:val="00881E02"/>
    <w:rsid w:val="008979F8"/>
    <w:rsid w:val="009745C1"/>
    <w:rsid w:val="00A10E8C"/>
    <w:rsid w:val="00A13E65"/>
    <w:rsid w:val="00A94086"/>
    <w:rsid w:val="00AB3382"/>
    <w:rsid w:val="00B32366"/>
    <w:rsid w:val="00B35F5C"/>
    <w:rsid w:val="00BF6A99"/>
    <w:rsid w:val="00C02237"/>
    <w:rsid w:val="00C673DF"/>
    <w:rsid w:val="00CB3AD0"/>
    <w:rsid w:val="00DE233B"/>
    <w:rsid w:val="00E81967"/>
    <w:rsid w:val="00ED3AAA"/>
    <w:rsid w:val="00FC09EF"/>
    <w:rsid w:val="04A5DEAF"/>
    <w:rsid w:val="05B6A60F"/>
    <w:rsid w:val="079BF666"/>
    <w:rsid w:val="099346A5"/>
    <w:rsid w:val="09948C74"/>
    <w:rsid w:val="0B149151"/>
    <w:rsid w:val="0E8F7F40"/>
    <w:rsid w:val="1005C9FA"/>
    <w:rsid w:val="1185F750"/>
    <w:rsid w:val="145BD759"/>
    <w:rsid w:val="151F52E3"/>
    <w:rsid w:val="18067BD7"/>
    <w:rsid w:val="19BCF6A9"/>
    <w:rsid w:val="19C73D75"/>
    <w:rsid w:val="1A019716"/>
    <w:rsid w:val="1B52D41B"/>
    <w:rsid w:val="2196D88D"/>
    <w:rsid w:val="21A9260A"/>
    <w:rsid w:val="23CB22E9"/>
    <w:rsid w:val="25B08FF5"/>
    <w:rsid w:val="25E66CC5"/>
    <w:rsid w:val="26934B85"/>
    <w:rsid w:val="2A4EE791"/>
    <w:rsid w:val="2D4E0039"/>
    <w:rsid w:val="2E6A1DE7"/>
    <w:rsid w:val="2EA86378"/>
    <w:rsid w:val="34FBEF7C"/>
    <w:rsid w:val="370ABF7D"/>
    <w:rsid w:val="38058241"/>
    <w:rsid w:val="3867E6EB"/>
    <w:rsid w:val="38D1EB93"/>
    <w:rsid w:val="3A40963C"/>
    <w:rsid w:val="3BDAF3D9"/>
    <w:rsid w:val="40741234"/>
    <w:rsid w:val="40A5535A"/>
    <w:rsid w:val="423B2542"/>
    <w:rsid w:val="44A5EB3F"/>
    <w:rsid w:val="46104DAE"/>
    <w:rsid w:val="46D36838"/>
    <w:rsid w:val="49CC8CBD"/>
    <w:rsid w:val="4A17966A"/>
    <w:rsid w:val="4A65BD34"/>
    <w:rsid w:val="4EAFDDCD"/>
    <w:rsid w:val="4FAC78F6"/>
    <w:rsid w:val="505647F0"/>
    <w:rsid w:val="532D63F2"/>
    <w:rsid w:val="54080819"/>
    <w:rsid w:val="55A923E0"/>
    <w:rsid w:val="569FBBA6"/>
    <w:rsid w:val="57A41545"/>
    <w:rsid w:val="57D12EE1"/>
    <w:rsid w:val="5ADFDE10"/>
    <w:rsid w:val="5D780310"/>
    <w:rsid w:val="5F8CCEAD"/>
    <w:rsid w:val="60784217"/>
    <w:rsid w:val="62D907BE"/>
    <w:rsid w:val="63ECA073"/>
    <w:rsid w:val="64755568"/>
    <w:rsid w:val="65397281"/>
    <w:rsid w:val="65C21D78"/>
    <w:rsid w:val="6DC45C14"/>
    <w:rsid w:val="707BC16F"/>
    <w:rsid w:val="726D99E9"/>
    <w:rsid w:val="7297FD1D"/>
    <w:rsid w:val="75992D18"/>
    <w:rsid w:val="76392298"/>
    <w:rsid w:val="7759EF6C"/>
    <w:rsid w:val="776FF058"/>
    <w:rsid w:val="79923D27"/>
    <w:rsid w:val="7A6F8ABA"/>
    <w:rsid w:val="7ECDF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vina:Downloads:Template-A4-organg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Template-A4-organge2.dotx</Template>
  <TotalTime>0</TotalTime>
  <Pages>1</Pages>
  <Words>225</Words>
  <Characters>1285</Characters>
  <Application>Microsoft Macintosh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10</cp:revision>
  <dcterms:created xsi:type="dcterms:W3CDTF">2020-04-29T21:07:00Z</dcterms:created>
  <dcterms:modified xsi:type="dcterms:W3CDTF">2020-05-04T19:00:00Z</dcterms:modified>
</cp:coreProperties>
</file>