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45CBE" w14:textId="39DFC205" w:rsidR="00234CF8" w:rsidRDefault="00234C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1BAD9" wp14:editId="0CAAADB6">
                <wp:simplePos x="0" y="0"/>
                <wp:positionH relativeFrom="column">
                  <wp:posOffset>920115</wp:posOffset>
                </wp:positionH>
                <wp:positionV relativeFrom="paragraph">
                  <wp:posOffset>8433</wp:posOffset>
                </wp:positionV>
                <wp:extent cx="4816549" cy="691116"/>
                <wp:effectExtent l="0" t="0" r="0" b="0"/>
                <wp:wrapNone/>
                <wp:docPr id="3473830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6549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1DEC7" w14:textId="265AECA9" w:rsidR="00234CF8" w:rsidRPr="00234CF8" w:rsidRDefault="00234CF8" w:rsidP="00234CF8">
                            <w:pPr>
                              <w:pStyle w:val="Title"/>
                              <w:rPr>
                                <w:caps w:val="0"/>
                                <w:sz w:val="72"/>
                                <w:szCs w:val="72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 w:val="0"/>
                                <w:sz w:val="72"/>
                                <w:szCs w:val="72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E6635">
                              <w:rPr>
                                <w:caps w:val="0"/>
                                <w:color w:val="4E4484" w:themeColor="text1" w:themeTint="BF"/>
                                <w:sz w:val="72"/>
                                <w:szCs w:val="72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HOLIDAY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1BA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2.45pt;margin-top:.65pt;width:379.2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" filled="f" stroked="f">
                <v:fill o:detectmouseclick="t"/>
                <v:textbox>
                  <w:txbxContent>
                    <w:p w14:paraId="3951DEC7" w14:textId="265AECA9" w:rsidR="00234CF8" w:rsidRPr="00234CF8" w:rsidRDefault="00234CF8" w:rsidP="00234CF8">
                      <w:pPr>
                        <w:pStyle w:val="Title"/>
                        <w:rPr>
                          <w:caps w:val="0"/>
                          <w:sz w:val="72"/>
                          <w:szCs w:val="72"/>
                          <w:lang w:val="en-GB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 w:val="0"/>
                          <w:sz w:val="72"/>
                          <w:szCs w:val="72"/>
                          <w:lang w:val="en-GB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E6635">
                        <w:rPr>
                          <w:caps w:val="0"/>
                          <w:color w:val="4E4484" w:themeColor="text1" w:themeTint="BF"/>
                          <w:sz w:val="72"/>
                          <w:szCs w:val="72"/>
                          <w:lang w:val="en-GB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HOLIDAY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70E866B0" w14:textId="55A2C998" w:rsidR="00234CF8" w:rsidRDefault="00234CF8"/>
    <w:tbl>
      <w:tblPr>
        <w:tblW w:w="391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094"/>
        <w:gridCol w:w="1548"/>
        <w:gridCol w:w="3437"/>
      </w:tblGrid>
      <w:tr w:rsidR="00AF300E" w:rsidRPr="00476972" w14:paraId="64B4DAC7" w14:textId="77777777" w:rsidTr="00234CF8">
        <w:trPr>
          <w:trHeight w:val="5040"/>
          <w:jc w:val="center"/>
        </w:trPr>
        <w:tc>
          <w:tcPr>
            <w:tcW w:w="8079" w:type="dxa"/>
            <w:gridSpan w:val="3"/>
            <w:vAlign w:val="center"/>
          </w:tcPr>
          <w:p w14:paraId="675F0086" w14:textId="2371FE89" w:rsidR="00AF300E" w:rsidRPr="00234CF8" w:rsidRDefault="00234CF8" w:rsidP="00234CF8">
            <w:pPr>
              <w:pStyle w:val="Title"/>
              <w:ind w:left="0"/>
              <w:rPr>
                <w:sz w:val="40"/>
                <w:szCs w:val="40"/>
                <w:lang w:val="en-GB"/>
              </w:rPr>
            </w:pPr>
            <w:r w:rsidRPr="00234CF8">
              <w:rPr>
                <w:sz w:val="40"/>
                <w:szCs w:val="40"/>
                <w:lang w:val="en-GB"/>
              </w:rPr>
              <w:t>RIO COMMUNITY CENTRE</w:t>
            </w:r>
            <w:r>
              <w:rPr>
                <w:sz w:val="40"/>
                <w:szCs w:val="40"/>
                <w:lang w:val="en-GB"/>
              </w:rPr>
              <w:br/>
              <w:t>ST MARYS LANE, NEWPORT ON TAY, dd68ah</w:t>
            </w:r>
          </w:p>
          <w:p w14:paraId="21296420" w14:textId="283CF3E0" w:rsidR="00234CF8" w:rsidRDefault="00234CF8" w:rsidP="00234CF8">
            <w:pPr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9BEB1E" wp14:editId="422164A5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123190</wp:posOffset>
                      </wp:positionV>
                      <wp:extent cx="3891280" cy="1275715"/>
                      <wp:effectExtent l="0" t="0" r="0" b="635"/>
                      <wp:wrapNone/>
                      <wp:docPr id="100246501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91280" cy="1275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E462CE" w14:textId="38F5841F" w:rsidR="00234CF8" w:rsidRPr="009733A1" w:rsidRDefault="00234CF8" w:rsidP="00234CF8">
                                  <w:pPr>
                                    <w:jc w:val="center"/>
                                    <w:rPr>
                                      <w:b/>
                                      <w:color w:val="DB85E4" w:themeColor="accent2" w:themeTint="66"/>
                                      <w:sz w:val="72"/>
                                      <w:szCs w:val="72"/>
                                      <w:u w:val="single"/>
                                      <w:lang w:val="en-G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33A1">
                                    <w:rPr>
                                      <w:b/>
                                      <w:color w:val="DB85E4" w:themeColor="accent2" w:themeTint="66"/>
                                      <w:sz w:val="72"/>
                                      <w:szCs w:val="72"/>
                                      <w:u w:val="single"/>
                                      <w:lang w:val="en-G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WEDNESDAY 9</w:t>
                                  </w:r>
                                  <w:r w:rsidRPr="009733A1">
                                    <w:rPr>
                                      <w:b/>
                                      <w:color w:val="DB85E4" w:themeColor="accent2" w:themeTint="66"/>
                                      <w:sz w:val="72"/>
                                      <w:szCs w:val="72"/>
                                      <w:u w:val="single"/>
                                      <w:vertAlign w:val="superscript"/>
                                      <w:lang w:val="en-G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9733A1">
                                    <w:rPr>
                                      <w:b/>
                                      <w:color w:val="DB85E4" w:themeColor="accent2" w:themeTint="66"/>
                                      <w:sz w:val="72"/>
                                      <w:szCs w:val="72"/>
                                      <w:u w:val="single"/>
                                      <w:lang w:val="en-G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JULY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BEB1E" id="_x0000_s1027" type="#_x0000_t202" style="position:absolute;left:0;text-align:left;margin-left:47.5pt;margin-top:9.7pt;width:306.4pt;height:10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" filled="f" stroked="f">
                      <v:fill o:detectmouseclick="t"/>
                      <v:textbox>
                        <w:txbxContent>
                          <w:p w14:paraId="29E462CE" w14:textId="38F5841F" w:rsidR="00234CF8" w:rsidRPr="009733A1" w:rsidRDefault="00234CF8" w:rsidP="00234CF8">
                            <w:pPr>
                              <w:jc w:val="center"/>
                              <w:rPr>
                                <w:b/>
                                <w:color w:val="DB85E4" w:themeColor="accent2" w:themeTint="66"/>
                                <w:sz w:val="72"/>
                                <w:szCs w:val="72"/>
                                <w:u w:val="single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3A1">
                              <w:rPr>
                                <w:b/>
                                <w:color w:val="DB85E4" w:themeColor="accent2" w:themeTint="66"/>
                                <w:sz w:val="72"/>
                                <w:szCs w:val="72"/>
                                <w:u w:val="single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WEDNESDAY 9</w:t>
                            </w:r>
                            <w:r w:rsidRPr="009733A1">
                              <w:rPr>
                                <w:b/>
                                <w:color w:val="DB85E4" w:themeColor="accent2" w:themeTint="66"/>
                                <w:sz w:val="72"/>
                                <w:szCs w:val="72"/>
                                <w:u w:val="single"/>
                                <w:vertAlign w:val="superscript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733A1">
                              <w:rPr>
                                <w:b/>
                                <w:color w:val="DB85E4" w:themeColor="accent2" w:themeTint="66"/>
                                <w:sz w:val="72"/>
                                <w:szCs w:val="72"/>
                                <w:u w:val="single"/>
                                <w:lang w:val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JULY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F5AB2E" w14:textId="7646AA4F" w:rsidR="00234CF8" w:rsidRPr="00234CF8" w:rsidRDefault="00E0018A" w:rsidP="00234CF8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72576" behindDoc="0" locked="0" layoutInCell="1" allowOverlap="1" wp14:anchorId="74EC8B07" wp14:editId="582A581B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871220</wp:posOffset>
                  </wp:positionV>
                  <wp:extent cx="1104900" cy="736600"/>
                  <wp:effectExtent l="0" t="0" r="0" b="6350"/>
                  <wp:wrapNone/>
                  <wp:docPr id="25259893" name="Picture 1" descr="Blue insularis 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59893" name="Picture 25259893" descr="Blue insularis snak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33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89C27F" wp14:editId="6ACFDFF7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970915</wp:posOffset>
                      </wp:positionV>
                      <wp:extent cx="3540125" cy="1828800"/>
                      <wp:effectExtent l="0" t="0" r="0" b="635"/>
                      <wp:wrapNone/>
                      <wp:docPr id="20369924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0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290131" w14:textId="67C6E9BF" w:rsidR="00234CF8" w:rsidRPr="009733A1" w:rsidRDefault="00234CF8" w:rsidP="00234CF8">
                                  <w:pPr>
                                    <w:jc w:val="center"/>
                                    <w:rPr>
                                      <w:b/>
                                      <w:i/>
                                      <w:iCs/>
                                      <w:color w:val="4E4484" w:themeColor="text1" w:themeTint="BF"/>
                                      <w:sz w:val="96"/>
                                      <w:szCs w:val="96"/>
                                      <w:lang w:val="en-GB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33A1">
                                    <w:rPr>
                                      <w:b/>
                                      <w:i/>
                                      <w:iCs/>
                                      <w:color w:val="4E4484" w:themeColor="text1" w:themeTint="BF"/>
                                      <w:sz w:val="96"/>
                                      <w:szCs w:val="96"/>
                                      <w:lang w:val="en-GB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10AM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9C27F" id="_x0000_s1028" type="#_x0000_t202" style="position:absolute;left:0;text-align:left;margin-left:68.95pt;margin-top:76.45pt;width:278.7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" filled="f" stroked="f">
                      <v:fill o:detectmouseclick="t"/>
                      <v:textbox style="mso-fit-shape-to-text:t">
                        <w:txbxContent>
                          <w:p w14:paraId="49290131" w14:textId="67C6E9BF" w:rsidR="00234CF8" w:rsidRPr="009733A1" w:rsidRDefault="00234CF8" w:rsidP="00234CF8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4E4484" w:themeColor="text1" w:themeTint="BF"/>
                                <w:sz w:val="96"/>
                                <w:szCs w:val="96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3A1">
                              <w:rPr>
                                <w:b/>
                                <w:i/>
                                <w:iCs/>
                                <w:color w:val="4E4484" w:themeColor="text1" w:themeTint="BF"/>
                                <w:sz w:val="96"/>
                                <w:szCs w:val="96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6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CB93B6" wp14:editId="0044F827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1622425</wp:posOffset>
                      </wp:positionV>
                      <wp:extent cx="4326890" cy="1828800"/>
                      <wp:effectExtent l="0" t="0" r="0" b="3175"/>
                      <wp:wrapNone/>
                      <wp:docPr id="11394331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A58F9B" w14:textId="6B13C15B" w:rsidR="00DE6635" w:rsidRPr="009733A1" w:rsidRDefault="00DE6635" w:rsidP="00DE6635">
                                  <w:pPr>
                                    <w:pStyle w:val="Subtitle"/>
                                    <w:rPr>
                                      <w:caps w:val="0"/>
                                      <w:color w:val="0083B3" w:themeColor="accent4" w:themeShade="BF"/>
                                      <w:sz w:val="72"/>
                                      <w:szCs w:val="72"/>
                                      <w:lang w:val="en-GB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33A1">
                                    <w:rPr>
                                      <w:caps w:val="0"/>
                                      <w:color w:val="0083B3" w:themeColor="accent4" w:themeShade="BF"/>
                                      <w:sz w:val="72"/>
                                      <w:szCs w:val="72"/>
                                      <w:lang w:val="en-GB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OFF THE SCALES – ANIMAL MAN</w:t>
                                  </w:r>
                                </w:p>
                                <w:p w14:paraId="268300C2" w14:textId="0C4F1F0B" w:rsidR="00DE6635" w:rsidRPr="00DE6635" w:rsidRDefault="00DE6635" w:rsidP="00DE6635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B93B6" id="_x0000_s1029" type="#_x0000_t202" style="position:absolute;left:0;text-align:left;margin-left:30.75pt;margin-top:127.75pt;width:340.7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" filled="f" stroked="f">
                      <v:fill o:detectmouseclick="t"/>
                      <v:textbox style="mso-fit-shape-to-text:t">
                        <w:txbxContent>
                          <w:p w14:paraId="3CA58F9B" w14:textId="6B13C15B" w:rsidR="00DE6635" w:rsidRPr="009733A1" w:rsidRDefault="00DE6635" w:rsidP="00DE6635">
                            <w:pPr>
                              <w:pStyle w:val="Subtitle"/>
                              <w:rPr>
                                <w:caps w:val="0"/>
                                <w:color w:val="0083B3" w:themeColor="accent4" w:themeShade="BF"/>
                                <w:sz w:val="72"/>
                                <w:szCs w:val="72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3A1">
                              <w:rPr>
                                <w:caps w:val="0"/>
                                <w:color w:val="0083B3" w:themeColor="accent4" w:themeShade="BF"/>
                                <w:sz w:val="72"/>
                                <w:szCs w:val="72"/>
                                <w:lang w:val="en-GB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OFF THE SCALES – ANIMAL MAN</w:t>
                            </w:r>
                          </w:p>
                          <w:p w14:paraId="268300C2" w14:textId="0C4F1F0B" w:rsidR="00DE6635" w:rsidRPr="00DE6635" w:rsidRDefault="00DE6635" w:rsidP="00DE6635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51F6" w:rsidRPr="00476972" w14:paraId="0C6D4BA1" w14:textId="77777777" w:rsidTr="00234CF8">
        <w:trPr>
          <w:trHeight w:val="1440"/>
          <w:jc w:val="center"/>
        </w:trPr>
        <w:tc>
          <w:tcPr>
            <w:tcW w:w="8079" w:type="dxa"/>
            <w:gridSpan w:val="3"/>
            <w:vAlign w:val="center"/>
          </w:tcPr>
          <w:p w14:paraId="0939E0AF" w14:textId="3C8EE17F" w:rsidR="00EE51F6" w:rsidRPr="00476972" w:rsidRDefault="00EE51F6" w:rsidP="000F3631">
            <w:pPr>
              <w:pStyle w:val="Subtitle"/>
              <w:rPr>
                <w:lang w:val="en-GB"/>
              </w:rPr>
            </w:pPr>
          </w:p>
        </w:tc>
      </w:tr>
      <w:tr w:rsidR="004B3C21" w:rsidRPr="00476972" w14:paraId="21C0754D" w14:textId="77777777" w:rsidTr="00234CF8">
        <w:trPr>
          <w:trHeight w:val="20"/>
          <w:jc w:val="center"/>
        </w:trPr>
        <w:tc>
          <w:tcPr>
            <w:tcW w:w="3094" w:type="dxa"/>
            <w:vAlign w:val="center"/>
          </w:tcPr>
          <w:p w14:paraId="57FB1FDA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5801C928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37" w:type="dxa"/>
            <w:vAlign w:val="center"/>
          </w:tcPr>
          <w:p w14:paraId="578EF100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2304AD16" w14:textId="77777777" w:rsidTr="00234CF8">
        <w:trPr>
          <w:trHeight w:val="2376"/>
          <w:jc w:val="center"/>
        </w:trPr>
        <w:tc>
          <w:tcPr>
            <w:tcW w:w="8079" w:type="dxa"/>
            <w:gridSpan w:val="3"/>
            <w:vAlign w:val="center"/>
          </w:tcPr>
          <w:p w14:paraId="6F60DED1" w14:textId="100097A2" w:rsidR="000F3631" w:rsidRPr="009733A1" w:rsidRDefault="00E0018A" w:rsidP="000F3631">
            <w:pPr>
              <w:pStyle w:val="Date"/>
              <w:rPr>
                <w:sz w:val="52"/>
                <w:szCs w:val="52"/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73600" behindDoc="0" locked="0" layoutInCell="1" allowOverlap="1" wp14:anchorId="6F996C3A" wp14:editId="52DE8570">
                  <wp:simplePos x="0" y="0"/>
                  <wp:positionH relativeFrom="column">
                    <wp:posOffset>4055110</wp:posOffset>
                  </wp:positionH>
                  <wp:positionV relativeFrom="paragraph">
                    <wp:posOffset>-146685</wp:posOffset>
                  </wp:positionV>
                  <wp:extent cx="847725" cy="565150"/>
                  <wp:effectExtent l="0" t="0" r="9525" b="6350"/>
                  <wp:wrapNone/>
                  <wp:docPr id="1019275440" name="Picture 2" descr="Close-up of a sp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275440" name="Picture 1019275440" descr="Close-up of a spider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635" w:rsidRPr="009733A1">
              <w:rPr>
                <w:sz w:val="52"/>
                <w:szCs w:val="52"/>
                <w:lang w:val="en-GB"/>
              </w:rPr>
              <w:t>£3 PER CHILD</w:t>
            </w:r>
          </w:p>
          <w:p w14:paraId="4E4528C9" w14:textId="794C77FE" w:rsidR="00DE6635" w:rsidRPr="00DE6635" w:rsidRDefault="00E0018A" w:rsidP="000F3631">
            <w:pPr>
              <w:pStyle w:val="Address"/>
              <w:rPr>
                <w:b/>
                <w:bCs/>
                <w:u w:val="single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774EAF" wp14:editId="416B8D0B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223520</wp:posOffset>
                      </wp:positionV>
                      <wp:extent cx="1828800" cy="1828800"/>
                      <wp:effectExtent l="0" t="114300" r="0" b="123825"/>
                      <wp:wrapNone/>
                      <wp:docPr id="1417661285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839663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BE07B5" w14:textId="043F5819" w:rsidR="00BA48CE" w:rsidRPr="00BA48CE" w:rsidRDefault="00BA48CE" w:rsidP="00BA48CE">
                                  <w:pPr>
                                    <w:jc w:val="center"/>
                                    <w:rPr>
                                      <w:color w:val="005878" w:themeColor="accent4" w:themeShade="80"/>
                                      <w:szCs w:val="32"/>
                                      <w:lang w:val="en-G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48CE">
                                    <w:rPr>
                                      <w:color w:val="005878" w:themeColor="accent4" w:themeShade="80"/>
                                      <w:szCs w:val="32"/>
                                      <w:lang w:val="en-G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Goodie Bags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74EAF" id="_x0000_s1030" type="#_x0000_t202" style="position:absolute;left:0;text-align:left;margin-left:278.4pt;margin-top:17.6pt;width:2in;height:2in;rotation:917136fd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" filled="f" stroked="f">
                      <v:fill o:detectmouseclick="t"/>
                      <v:textbox style="mso-fit-shape-to-text:t">
                        <w:txbxContent>
                          <w:p w14:paraId="5ABE07B5" w14:textId="043F5819" w:rsidR="00BA48CE" w:rsidRPr="00BA48CE" w:rsidRDefault="00BA48CE" w:rsidP="00BA48CE">
                            <w:pPr>
                              <w:jc w:val="center"/>
                              <w:rPr>
                                <w:color w:val="005878" w:themeColor="accent4" w:themeShade="80"/>
                                <w:szCs w:val="32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8CE">
                              <w:rPr>
                                <w:color w:val="005878" w:themeColor="accent4" w:themeShade="80"/>
                                <w:szCs w:val="32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Goodie Bags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48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CAD3AE" wp14:editId="63D79A1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149860</wp:posOffset>
                      </wp:positionV>
                      <wp:extent cx="1828800" cy="1828800"/>
                      <wp:effectExtent l="0" t="209550" r="0" b="200025"/>
                      <wp:wrapNone/>
                      <wp:docPr id="192596981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707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11EA2C" w14:textId="061AD3CE" w:rsidR="00BA48CE" w:rsidRPr="00BA48CE" w:rsidRDefault="00BA48CE" w:rsidP="00BA48CE">
                                  <w:pPr>
                                    <w:jc w:val="center"/>
                                    <w:rPr>
                                      <w:color w:val="005878" w:themeColor="accent4" w:themeShade="80"/>
                                      <w:szCs w:val="32"/>
                                      <w:lang w:val="en-G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48CE">
                                    <w:rPr>
                                      <w:color w:val="005878" w:themeColor="accent4" w:themeShade="80"/>
                                      <w:szCs w:val="32"/>
                                      <w:lang w:val="en-G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Refreshments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AD3AE" id="_x0000_s1031" type="#_x0000_t202" style="position:absolute;left:0;text-align:left;margin-left:12.65pt;margin-top:11.8pt;width:2in;height:2in;rotation:-1412222fd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" filled="f" stroked="f">
                      <v:fill o:detectmouseclick="t"/>
                      <v:textbox style="mso-fit-shape-to-text:t">
                        <w:txbxContent>
                          <w:p w14:paraId="5611EA2C" w14:textId="061AD3CE" w:rsidR="00BA48CE" w:rsidRPr="00BA48CE" w:rsidRDefault="00BA48CE" w:rsidP="00BA48CE">
                            <w:pPr>
                              <w:jc w:val="center"/>
                              <w:rPr>
                                <w:color w:val="005878" w:themeColor="accent4" w:themeShade="80"/>
                                <w:szCs w:val="32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8CE">
                              <w:rPr>
                                <w:color w:val="005878" w:themeColor="accent4" w:themeShade="80"/>
                                <w:szCs w:val="32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Refreshments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6635" w:rsidRPr="00DE6635">
              <w:rPr>
                <w:b/>
                <w:bCs/>
                <w:u w:val="single"/>
                <w:lang w:val="en-GB"/>
              </w:rPr>
              <w:t xml:space="preserve">Book your place: </w:t>
            </w:r>
          </w:p>
          <w:p w14:paraId="3C492AE8" w14:textId="7B8F2D44" w:rsidR="00DE6635" w:rsidRDefault="00DE6635" w:rsidP="000F3631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>Text 07730685998</w:t>
            </w:r>
          </w:p>
          <w:p w14:paraId="5941B9AB" w14:textId="0F213A2C" w:rsidR="00DE6635" w:rsidRDefault="00DE6635" w:rsidP="000F3631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>Call 01382 543366</w:t>
            </w:r>
          </w:p>
          <w:p w14:paraId="02B538C4" w14:textId="77777777" w:rsidR="00DE6635" w:rsidRDefault="00DE6635" w:rsidP="000F3631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>Private Message on Facebook: RIO Newport</w:t>
            </w:r>
          </w:p>
          <w:p w14:paraId="7250DB94" w14:textId="5C21AB8F" w:rsidR="00EE51F6" w:rsidRPr="00476972" w:rsidRDefault="00DE6635" w:rsidP="000F3631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>Email: riocentre@hotmail.com</w:t>
            </w:r>
            <w:r w:rsidR="000F3631" w:rsidRPr="00476972">
              <w:rPr>
                <w:lang w:val="en-GB" w:bidi="en-GB"/>
              </w:rPr>
              <w:br/>
            </w:r>
          </w:p>
        </w:tc>
      </w:tr>
      <w:tr w:rsidR="004B3C21" w:rsidRPr="00476972" w14:paraId="00545325" w14:textId="77777777" w:rsidTr="00234CF8">
        <w:trPr>
          <w:trHeight w:val="20"/>
          <w:jc w:val="center"/>
        </w:trPr>
        <w:tc>
          <w:tcPr>
            <w:tcW w:w="3094" w:type="dxa"/>
            <w:vAlign w:val="center"/>
          </w:tcPr>
          <w:p w14:paraId="0570E343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1548" w:type="dxa"/>
            <w:shd w:val="clear" w:color="auto" w:fill="00B0F0" w:themeFill="accent4"/>
            <w:vAlign w:val="center"/>
          </w:tcPr>
          <w:p w14:paraId="56CB32A4" w14:textId="77777777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37" w:type="dxa"/>
            <w:vAlign w:val="center"/>
          </w:tcPr>
          <w:p w14:paraId="4C62AB59" w14:textId="31D50A9E" w:rsidR="004B3C21" w:rsidRPr="00476972" w:rsidRDefault="004B3C21" w:rsidP="004B3C21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35BDD098" w14:textId="77777777" w:rsidTr="00234CF8">
        <w:trPr>
          <w:trHeight w:val="3345"/>
          <w:jc w:val="center"/>
        </w:trPr>
        <w:tc>
          <w:tcPr>
            <w:tcW w:w="8079" w:type="dxa"/>
            <w:gridSpan w:val="3"/>
            <w:vAlign w:val="center"/>
          </w:tcPr>
          <w:p w14:paraId="11CB5FE7" w14:textId="12BF727B" w:rsidR="00DE6635" w:rsidRDefault="009733A1" w:rsidP="000F3631">
            <w:pPr>
              <w:pStyle w:val="RSVP"/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BDD766" wp14:editId="47EF4AEC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-661035</wp:posOffset>
                      </wp:positionV>
                      <wp:extent cx="4411980" cy="1318260"/>
                      <wp:effectExtent l="0" t="0" r="0" b="0"/>
                      <wp:wrapNone/>
                      <wp:docPr id="45688078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1980" cy="1318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44D8D1" w14:textId="77777777" w:rsidR="009733A1" w:rsidRPr="009733A1" w:rsidRDefault="009733A1" w:rsidP="009733A1">
                                  <w:pPr>
                                    <w:pStyle w:val="RSVP"/>
                                    <w:rPr>
                                      <w:color w:val="005878" w:themeColor="accent4" w:themeShade="80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33A1">
                                    <w:rPr>
                                      <w:color w:val="005878" w:themeColor="accent4" w:themeShade="80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Places must be booked in advance.</w:t>
                                  </w:r>
                                </w:p>
                                <w:p w14:paraId="463E874B" w14:textId="77777777" w:rsidR="009733A1" w:rsidRPr="009733A1" w:rsidRDefault="009733A1" w:rsidP="009733A1">
                                  <w:pPr>
                                    <w:pStyle w:val="RSVP"/>
                                    <w:rPr>
                                      <w:color w:val="005878" w:themeColor="accent4" w:themeShade="80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33A1">
                                    <w:rPr>
                                      <w:color w:val="005878" w:themeColor="accent4" w:themeShade="80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Please call/text/private message or email to book.</w:t>
                                  </w:r>
                                </w:p>
                                <w:p w14:paraId="5B805C7B" w14:textId="67D91904" w:rsidR="009733A1" w:rsidRPr="009733A1" w:rsidRDefault="009733A1" w:rsidP="009733A1">
                                  <w:pPr>
                                    <w:pStyle w:val="RSVP"/>
                                    <w:rPr>
                                      <w:b/>
                                      <w:bCs/>
                                      <w:color w:val="005878" w:themeColor="accent4" w:themeShade="80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33A1">
                                    <w:rPr>
                                      <w:b/>
                                      <w:bCs/>
                                      <w:color w:val="005878" w:themeColor="accent4" w:themeShade="80"/>
                                      <w:szCs w:val="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confirmed once payment has been made.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DD766" id="_x0000_s1032" type="#_x0000_t202" style="position:absolute;left:0;text-align:left;margin-left:38.25pt;margin-top:-52.05pt;width:347.4pt;height:10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" filled="f" stroked="f">
                      <v:fill o:detectmouseclick="t"/>
                      <v:textbox>
                        <w:txbxContent>
                          <w:p w14:paraId="2244D8D1" w14:textId="77777777" w:rsidR="009733A1" w:rsidRPr="009733A1" w:rsidRDefault="009733A1" w:rsidP="009733A1">
                            <w:pPr>
                              <w:pStyle w:val="RSVP"/>
                              <w:rPr>
                                <w:color w:val="005878" w:themeColor="accent4" w:themeShade="80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3A1">
                              <w:rPr>
                                <w:color w:val="005878" w:themeColor="accent4" w:themeShade="80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Places must be booked in advance.</w:t>
                            </w:r>
                          </w:p>
                          <w:p w14:paraId="463E874B" w14:textId="77777777" w:rsidR="009733A1" w:rsidRPr="009733A1" w:rsidRDefault="009733A1" w:rsidP="009733A1">
                            <w:pPr>
                              <w:pStyle w:val="RSVP"/>
                              <w:rPr>
                                <w:color w:val="005878" w:themeColor="accent4" w:themeShade="80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3A1">
                              <w:rPr>
                                <w:color w:val="005878" w:themeColor="accent4" w:themeShade="80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call/text/private message or email to book.</w:t>
                            </w:r>
                          </w:p>
                          <w:p w14:paraId="5B805C7B" w14:textId="67D91904" w:rsidR="009733A1" w:rsidRPr="009733A1" w:rsidRDefault="009733A1" w:rsidP="009733A1">
                            <w:pPr>
                              <w:pStyle w:val="RSVP"/>
                              <w:rPr>
                                <w:b/>
                                <w:bCs/>
                                <w:color w:val="005878" w:themeColor="accent4" w:themeShade="80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3A1">
                              <w:rPr>
                                <w:b/>
                                <w:bCs/>
                                <w:color w:val="005878" w:themeColor="accent4" w:themeShade="80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confirmed once payment has been made.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E21EA1" w14:textId="455F6111" w:rsidR="00DE6635" w:rsidRPr="00476972" w:rsidRDefault="00DE6635" w:rsidP="00DE6635">
            <w:pPr>
              <w:pStyle w:val="RSVP"/>
              <w:ind w:left="0"/>
              <w:jc w:val="left"/>
              <w:rPr>
                <w:lang w:val="en-GB"/>
              </w:rPr>
            </w:pPr>
          </w:p>
        </w:tc>
      </w:tr>
    </w:tbl>
    <w:p w14:paraId="4DF82358" w14:textId="25FAC585" w:rsidR="00024B92" w:rsidRPr="00476972" w:rsidRDefault="00024B92" w:rsidP="005325F0">
      <w:pPr>
        <w:spacing w:before="0"/>
        <w:ind w:left="0"/>
        <w:rPr>
          <w:lang w:val="en-GB"/>
        </w:rPr>
      </w:pPr>
    </w:p>
    <w:sectPr w:rsidR="00024B92" w:rsidRPr="00476972" w:rsidSect="00476972">
      <w:headerReference w:type="default" r:id="rId12"/>
      <w:headerReference w:type="first" r:id="rId13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56CD1" w14:textId="77777777" w:rsidR="00825499" w:rsidRDefault="00825499">
      <w:pPr>
        <w:spacing w:before="0"/>
      </w:pPr>
      <w:r>
        <w:separator/>
      </w:r>
    </w:p>
  </w:endnote>
  <w:endnote w:type="continuationSeparator" w:id="0">
    <w:p w14:paraId="43EFB6C6" w14:textId="77777777" w:rsidR="00825499" w:rsidRDefault="0082549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C9B98" w14:textId="77777777" w:rsidR="00825499" w:rsidRDefault="00825499">
      <w:pPr>
        <w:spacing w:before="0"/>
      </w:pPr>
      <w:r>
        <w:separator/>
      </w:r>
    </w:p>
  </w:footnote>
  <w:footnote w:type="continuationSeparator" w:id="0">
    <w:p w14:paraId="3E19BB6E" w14:textId="77777777" w:rsidR="00825499" w:rsidRDefault="0082549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4DE3C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2CF43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1581D1" wp14:editId="3721F330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BDA126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87727435">
    <w:abstractNumId w:val="11"/>
  </w:num>
  <w:num w:numId="2" w16cid:durableId="563830896">
    <w:abstractNumId w:val="12"/>
  </w:num>
  <w:num w:numId="3" w16cid:durableId="335035599">
    <w:abstractNumId w:val="8"/>
  </w:num>
  <w:num w:numId="4" w16cid:durableId="303388325">
    <w:abstractNumId w:val="3"/>
  </w:num>
  <w:num w:numId="5" w16cid:durableId="1156993096">
    <w:abstractNumId w:val="2"/>
  </w:num>
  <w:num w:numId="6" w16cid:durableId="1715278357">
    <w:abstractNumId w:val="1"/>
  </w:num>
  <w:num w:numId="7" w16cid:durableId="1716347983">
    <w:abstractNumId w:val="0"/>
  </w:num>
  <w:num w:numId="8" w16cid:durableId="908465607">
    <w:abstractNumId w:val="9"/>
  </w:num>
  <w:num w:numId="9" w16cid:durableId="2015640984">
    <w:abstractNumId w:val="7"/>
  </w:num>
  <w:num w:numId="10" w16cid:durableId="1570076752">
    <w:abstractNumId w:val="6"/>
  </w:num>
  <w:num w:numId="11" w16cid:durableId="1762869988">
    <w:abstractNumId w:val="5"/>
  </w:num>
  <w:num w:numId="12" w16cid:durableId="348025303">
    <w:abstractNumId w:val="4"/>
  </w:num>
  <w:num w:numId="13" w16cid:durableId="7803040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CF8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1E1F9C"/>
    <w:rsid w:val="00234CF8"/>
    <w:rsid w:val="00254F7D"/>
    <w:rsid w:val="00296DC4"/>
    <w:rsid w:val="002B3172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6972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25499"/>
    <w:rsid w:val="008C0558"/>
    <w:rsid w:val="008E534A"/>
    <w:rsid w:val="009175FA"/>
    <w:rsid w:val="009733A1"/>
    <w:rsid w:val="009F4850"/>
    <w:rsid w:val="00A51113"/>
    <w:rsid w:val="00A603AD"/>
    <w:rsid w:val="00A8057E"/>
    <w:rsid w:val="00A919FA"/>
    <w:rsid w:val="00AB0401"/>
    <w:rsid w:val="00AF300E"/>
    <w:rsid w:val="00B04FD0"/>
    <w:rsid w:val="00B15397"/>
    <w:rsid w:val="00B57601"/>
    <w:rsid w:val="00B6008F"/>
    <w:rsid w:val="00B861A4"/>
    <w:rsid w:val="00BA48CE"/>
    <w:rsid w:val="00BA7668"/>
    <w:rsid w:val="00BD3DDD"/>
    <w:rsid w:val="00C430CB"/>
    <w:rsid w:val="00C54BD5"/>
    <w:rsid w:val="00CA580F"/>
    <w:rsid w:val="00CC0C51"/>
    <w:rsid w:val="00D15ADF"/>
    <w:rsid w:val="00D25EC1"/>
    <w:rsid w:val="00D70453"/>
    <w:rsid w:val="00D7369A"/>
    <w:rsid w:val="00D85786"/>
    <w:rsid w:val="00DC197E"/>
    <w:rsid w:val="00DE6635"/>
    <w:rsid w:val="00E0018A"/>
    <w:rsid w:val="00E74699"/>
    <w:rsid w:val="00E85761"/>
    <w:rsid w:val="00E92E7F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0B02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76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na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flyer.dotx</Template>
  <TotalTime>0</TotalTime>
  <Pages>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2025-06-27T13:02:00Z</dcterms:created>
  <dcterms:modified xsi:type="dcterms:W3CDTF">2025-06-27T13:02:00Z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