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531E6" w14:textId="77777777" w:rsidR="009E4127" w:rsidRDefault="00A614A4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D223D9" wp14:editId="78B6154B">
                <wp:simplePos x="0" y="0"/>
                <wp:positionH relativeFrom="column">
                  <wp:posOffset>1030605</wp:posOffset>
                </wp:positionH>
                <wp:positionV relativeFrom="paragraph">
                  <wp:posOffset>0</wp:posOffset>
                </wp:positionV>
                <wp:extent cx="4776470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9B81C" w14:textId="77777777" w:rsidR="00A614A4" w:rsidRPr="00C55E82" w:rsidRDefault="00A614A4" w:rsidP="00C55E8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A7E7"/>
                                <w:sz w:val="90"/>
                                <w:szCs w:val="90"/>
                              </w:rPr>
                            </w:pPr>
                            <w:r w:rsidRPr="00C55E82">
                              <w:rPr>
                                <w:b/>
                                <w:color w:val="00A7E7"/>
                                <w:sz w:val="90"/>
                                <w:szCs w:val="90"/>
                              </w:rPr>
                              <w:t>Problem Solving Strategies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15pt;margin-top:0;width:376.1pt;height:15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" filled="f" stroked="f">
                <v:textbox>
                  <w:txbxContent>
                    <w:p w:rsidR="00A614A4" w:rsidRPr="00C55E82" w:rsidRDefault="00A614A4" w:rsidP="00C55E82">
                      <w:pPr>
                        <w:spacing w:line="240" w:lineRule="auto"/>
                        <w:jc w:val="center"/>
                        <w:rPr>
                          <w:b/>
                          <w:color w:val="00A7E7"/>
                          <w:sz w:val="90"/>
                          <w:szCs w:val="90"/>
                        </w:rPr>
                      </w:pPr>
                      <w:r w:rsidRPr="00C55E82">
                        <w:rPr>
                          <w:b/>
                          <w:color w:val="00A7E7"/>
                          <w:sz w:val="90"/>
                          <w:szCs w:val="90"/>
                        </w:rPr>
                        <w:t>Problem Solving Strategies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8280F" w14:textId="77777777" w:rsidR="009E4127" w:rsidRPr="009E4127" w:rsidRDefault="009E4127" w:rsidP="009E4127">
      <w:bookmarkStart w:id="0" w:name="_GoBack"/>
      <w:bookmarkEnd w:id="0"/>
    </w:p>
    <w:p w14:paraId="2D95A9AF" w14:textId="77777777" w:rsidR="009E4127" w:rsidRPr="009E4127" w:rsidRDefault="009E4127" w:rsidP="009E4127"/>
    <w:p w14:paraId="619B5712" w14:textId="77777777" w:rsidR="009E4127" w:rsidRPr="009E4127" w:rsidRDefault="009E4127" w:rsidP="009E4127"/>
    <w:p w14:paraId="1F6825BB" w14:textId="77777777" w:rsidR="009E4127" w:rsidRPr="009E4127" w:rsidRDefault="00C55E82" w:rsidP="009E4127"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5BD9CD" wp14:editId="6ABF7B8A">
                <wp:simplePos x="0" y="0"/>
                <wp:positionH relativeFrom="column">
                  <wp:posOffset>419100</wp:posOffset>
                </wp:positionH>
                <wp:positionV relativeFrom="paragraph">
                  <wp:posOffset>2935605</wp:posOffset>
                </wp:positionV>
                <wp:extent cx="6010275" cy="561975"/>
                <wp:effectExtent l="0" t="0" r="9525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86BD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A4878" w14:textId="77777777" w:rsidR="00C55E82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Make a 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44AA" id="_x0000_s1027" type="#_x0000_t202" style="position:absolute;left:0;text-align:left;margin-left:33pt;margin-top:231.15pt;width:473.25pt;height:4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" fillcolor="#86bd34" stroked="f">
                <v:textbox>
                  <w:txbxContent>
                    <w:p w:rsidR="00C55E82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Make a table.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F356E4" wp14:editId="68594909">
                <wp:simplePos x="0" y="0"/>
                <wp:positionH relativeFrom="column">
                  <wp:posOffset>419100</wp:posOffset>
                </wp:positionH>
                <wp:positionV relativeFrom="paragraph">
                  <wp:posOffset>2280920</wp:posOffset>
                </wp:positionV>
                <wp:extent cx="6010275" cy="56197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48135" w14:textId="77777777" w:rsidR="00C55E82" w:rsidRPr="00A614A4" w:rsidRDefault="00C55E82" w:rsidP="00C55E82">
                            <w:pPr>
                              <w:jc w:val="left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 xml:space="preserve">            Use concrete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9216" id="_x0000_s1028" type="#_x0000_t202" style="position:absolute;left:0;text-align:left;margin-left:33pt;margin-top:179.6pt;width:473.25pt;height:4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" fillcolor="#00a7e7" stroked="f">
                <v:textbox>
                  <w:txbxContent>
                    <w:p w:rsidR="00C55E82" w:rsidRPr="00A614A4" w:rsidRDefault="00C55E82" w:rsidP="00C55E82">
                      <w:pPr>
                        <w:jc w:val="left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 xml:space="preserve">            Use concrete objects.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453C0CD" wp14:editId="5C184CD7">
            <wp:simplePos x="0" y="0"/>
            <wp:positionH relativeFrom="column">
              <wp:posOffset>5321935</wp:posOffset>
            </wp:positionH>
            <wp:positionV relativeFrom="paragraph">
              <wp:posOffset>383540</wp:posOffset>
            </wp:positionV>
            <wp:extent cx="1290955" cy="435610"/>
            <wp:effectExtent l="0" t="0" r="4445" b="2540"/>
            <wp:wrapNone/>
            <wp:docPr id="2" name="Picture 2" descr="U:\# New images\Images to be filed DO NOT ADD NEW IMAGES\KS1 Mathematics Visual Numberline NZ Display Posters\Tens-Frames-N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# New images\Images to be filed DO NOT ADD NEW IMAGES\KS1 Mathematics Visual Numberline NZ Display Posters\Tens-Frames-Ni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7" behindDoc="0" locked="0" layoutInCell="1" allowOverlap="1" wp14:anchorId="2B48C22D" wp14:editId="214E0BAC">
                <wp:simplePos x="0" y="0"/>
                <wp:positionH relativeFrom="column">
                  <wp:posOffset>430530</wp:posOffset>
                </wp:positionH>
                <wp:positionV relativeFrom="paragraph">
                  <wp:posOffset>316865</wp:posOffset>
                </wp:positionV>
                <wp:extent cx="6010275" cy="5619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82DFE" w14:textId="77777777" w:rsidR="00A614A4" w:rsidRPr="00A614A4" w:rsidRDefault="00A614A4" w:rsidP="00A614A4">
                            <w:pPr>
                              <w:jc w:val="left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 xml:space="preserve">  Draw a picture or diagram.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2A18" id="_x0000_s1029" type="#_x0000_t202" style="position:absolute;left:0;text-align:left;margin-left:33.9pt;margin-top:24.95pt;width:473.25pt;height:44.25pt;z-index:2516551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" fillcolor="#00a7e7" stroked="f">
                <v:textbox>
                  <w:txbxContent>
                    <w:p w:rsidR="00A614A4" w:rsidRPr="00A614A4" w:rsidRDefault="00A614A4" w:rsidP="00A614A4">
                      <w:pPr>
                        <w:jc w:val="left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 xml:space="preserve">  Draw a picture or diagram.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A22785C" wp14:editId="27704813">
                <wp:simplePos x="0" y="0"/>
                <wp:positionH relativeFrom="column">
                  <wp:posOffset>419100</wp:posOffset>
                </wp:positionH>
                <wp:positionV relativeFrom="paragraph">
                  <wp:posOffset>3590290</wp:posOffset>
                </wp:positionV>
                <wp:extent cx="6010275" cy="56197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938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EEAF7" w14:textId="77777777" w:rsidR="00C55E82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Use a number sentence.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2567" id="_x0000_s1030" type="#_x0000_t202" style="position:absolute;left:0;text-align:left;margin-left:33pt;margin-top:282.7pt;width:473.25pt;height:4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" fillcolor="#009386" stroked="f">
                <v:textbox>
                  <w:txbxContent>
                    <w:p w:rsidR="00C55E82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Use a number sentence.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89D4E6" wp14:editId="57B946C8">
            <wp:simplePos x="0" y="0"/>
            <wp:positionH relativeFrom="column">
              <wp:posOffset>173355</wp:posOffset>
            </wp:positionH>
            <wp:positionV relativeFrom="paragraph">
              <wp:posOffset>819150</wp:posOffset>
            </wp:positionV>
            <wp:extent cx="1412240" cy="873760"/>
            <wp:effectExtent l="0" t="0" r="0" b="2540"/>
            <wp:wrapNone/>
            <wp:docPr id="3" name="Picture 3" descr="U:\#Artwork Library\#KS1\KS1 Art and Design\#KS1 Art Tools and Techniques\Dab-Patter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#Artwork Library\#KS1\KS1 Art and Design\#KS1 Art Tools and Techniques\Dab-Pattern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48C1" w14:textId="77777777" w:rsidR="009E4127" w:rsidRPr="009E4127" w:rsidRDefault="009E4127" w:rsidP="009E4127"/>
    <w:p w14:paraId="2FFFFB71" w14:textId="77777777" w:rsidR="009E4127" w:rsidRPr="009E4127" w:rsidRDefault="00C55E8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79DD4E94" wp14:editId="3A1C817F">
                <wp:simplePos x="0" y="0"/>
                <wp:positionH relativeFrom="column">
                  <wp:posOffset>430530</wp:posOffset>
                </wp:positionH>
                <wp:positionV relativeFrom="paragraph">
                  <wp:posOffset>312420</wp:posOffset>
                </wp:positionV>
                <wp:extent cx="6010275" cy="56197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86BD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CD5C9" w14:textId="77777777" w:rsidR="00A614A4" w:rsidRPr="00A614A4" w:rsidRDefault="00C55E82" w:rsidP="00A614A4">
                            <w:pPr>
                              <w:jc w:val="left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 xml:space="preserve">             </w:t>
                            </w:r>
                            <w:r w:rsidR="00A614A4">
                              <w:rPr>
                                <w:color w:val="auto"/>
                                <w:sz w:val="52"/>
                                <w:szCs w:val="76"/>
                              </w:rPr>
                              <w:t>Find a pattern.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1455" id="_x0000_s1031" type="#_x0000_t202" style="position:absolute;left:0;text-align:left;margin-left:33.9pt;margin-top:24.6pt;width:473.25pt;height:44.25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" fillcolor="#86bd34" stroked="f">
                <v:textbox>
                  <w:txbxContent>
                    <w:p w:rsidR="00A614A4" w:rsidRPr="00A614A4" w:rsidRDefault="00C55E82" w:rsidP="00A614A4">
                      <w:pPr>
                        <w:jc w:val="left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 xml:space="preserve">             </w:t>
                      </w:r>
                      <w:r w:rsidR="00A614A4">
                        <w:rPr>
                          <w:color w:val="auto"/>
                          <w:sz w:val="52"/>
                          <w:szCs w:val="76"/>
                        </w:rPr>
                        <w:t>Find a pattern.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5DE41D" w14:textId="77777777" w:rsidR="009E4127" w:rsidRPr="009E4127" w:rsidRDefault="009E4127" w:rsidP="009E4127"/>
    <w:p w14:paraId="4F04D9A4" w14:textId="77777777" w:rsidR="009E4127" w:rsidRPr="009E4127" w:rsidRDefault="00C55E8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2A0B72E" wp14:editId="1AA05BF2">
                <wp:simplePos x="0" y="0"/>
                <wp:positionH relativeFrom="column">
                  <wp:posOffset>430530</wp:posOffset>
                </wp:positionH>
                <wp:positionV relativeFrom="paragraph">
                  <wp:posOffset>308610</wp:posOffset>
                </wp:positionV>
                <wp:extent cx="6010275" cy="5619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938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F72A" w14:textId="77777777" w:rsidR="00A614A4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Guess, check and revise.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ABE7" id="_x0000_s1032" type="#_x0000_t202" style="position:absolute;left:0;text-align:left;margin-left:33.9pt;margin-top:24.3pt;width:473.25pt;height:44.2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" fillcolor="#009386" stroked="f">
                <v:textbox>
                  <w:txbxContent>
                    <w:p w:rsidR="00A614A4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Guess, check and revise.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1E4FC2" w14:textId="77777777" w:rsidR="009E4127" w:rsidRPr="009E4127" w:rsidRDefault="009E4127" w:rsidP="009E4127"/>
    <w:p w14:paraId="0DE67D87" w14:textId="77777777" w:rsidR="009E4127" w:rsidRPr="009E4127" w:rsidRDefault="009E4127" w:rsidP="009E4127"/>
    <w:p w14:paraId="5E6A526C" w14:textId="77777777" w:rsidR="009E4127" w:rsidRPr="009E4127" w:rsidRDefault="00C55E82" w:rsidP="009E4127">
      <w:r>
        <w:rPr>
          <w:noProof/>
        </w:rPr>
        <w:drawing>
          <wp:anchor distT="0" distB="0" distL="114300" distR="114300" simplePos="0" relativeHeight="251671552" behindDoc="0" locked="0" layoutInCell="1" allowOverlap="1" wp14:anchorId="14F40CB0" wp14:editId="71977122">
            <wp:simplePos x="0" y="0"/>
            <wp:positionH relativeFrom="column">
              <wp:posOffset>5278120</wp:posOffset>
            </wp:positionH>
            <wp:positionV relativeFrom="paragraph">
              <wp:posOffset>58420</wp:posOffset>
            </wp:positionV>
            <wp:extent cx="1465545" cy="857250"/>
            <wp:effectExtent l="0" t="0" r="1905" b="0"/>
            <wp:wrapNone/>
            <wp:docPr id="5" name="Picture 5" descr="U:\# New images\Images to be filed DO NOT ADD NEW IMAGES\KS1 Maths PlanIt Y1 Measurement Lesson Pack Measuring Length and Height 1\Plastic-Coun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# New images\Images to be filed DO NOT ADD NEW IMAGES\KS1 Maths PlanIt Y1 Measurement Lesson Pack Measuring Length and Height 1\Plastic-Count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8E3C9" w14:textId="77777777" w:rsidR="009E4127" w:rsidRPr="009E4127" w:rsidRDefault="009E4127" w:rsidP="009E4127"/>
    <w:p w14:paraId="147754BD" w14:textId="77777777" w:rsidR="009E4127" w:rsidRPr="009E4127" w:rsidRDefault="009E4127" w:rsidP="009E4127"/>
    <w:p w14:paraId="40FA8B69" w14:textId="77777777" w:rsidR="009E4127" w:rsidRPr="009E4127" w:rsidRDefault="00C55E82" w:rsidP="009E4127">
      <w:r>
        <w:rPr>
          <w:noProof/>
        </w:rPr>
        <w:drawing>
          <wp:anchor distT="0" distB="0" distL="114300" distR="114300" simplePos="0" relativeHeight="251683840" behindDoc="0" locked="0" layoutInCell="1" allowOverlap="1" wp14:anchorId="59DC2434" wp14:editId="6D65CCA8">
            <wp:simplePos x="0" y="0"/>
            <wp:positionH relativeFrom="column">
              <wp:posOffset>161925</wp:posOffset>
            </wp:positionH>
            <wp:positionV relativeFrom="paragraph">
              <wp:posOffset>125318</wp:posOffset>
            </wp:positionV>
            <wp:extent cx="1424116" cy="939389"/>
            <wp:effectExtent l="0" t="0" r="5080" b="0"/>
            <wp:wrapNone/>
            <wp:docPr id="8" name="Picture 8" descr="U:\# New images\Images to be filed DO NOT ADD NEW IMAGES\KS1 Australia Maths Number and Algebra Display Banner\1-Plus-2-Equals-3-In-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# New images\Images to be filed DO NOT ADD NEW IMAGES\KS1 Australia Maths Number and Algebra Display Banner\1-Plus-2-Equals-3-In-Gri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16" cy="93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31030" w14:textId="77777777" w:rsidR="009E4127" w:rsidRPr="009E4127" w:rsidRDefault="009E4127" w:rsidP="009E4127"/>
    <w:p w14:paraId="6450E17E" w14:textId="77777777" w:rsidR="009E4127" w:rsidRPr="009E4127" w:rsidRDefault="009E4127" w:rsidP="009E4127"/>
    <w:p w14:paraId="0DE799BC" w14:textId="77777777" w:rsidR="009E4127" w:rsidRPr="009E4127" w:rsidRDefault="00C55E82" w:rsidP="009E4127"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694D34" wp14:editId="63C3AD9D">
                <wp:simplePos x="0" y="0"/>
                <wp:positionH relativeFrom="column">
                  <wp:posOffset>428625</wp:posOffset>
                </wp:positionH>
                <wp:positionV relativeFrom="paragraph">
                  <wp:posOffset>-37465</wp:posOffset>
                </wp:positionV>
                <wp:extent cx="6010275" cy="561975"/>
                <wp:effectExtent l="0" t="0" r="9525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D565F" w14:textId="77777777" w:rsidR="00C55E82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Words backwards.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C18D" id="_x0000_s1033" type="#_x0000_t202" style="position:absolute;left:0;text-align:left;margin-left:33.75pt;margin-top:-2.95pt;width:473.25pt;height:44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" fillcolor="#00a7e7" stroked="f">
                <v:textbox>
                  <w:txbxContent>
                    <w:p w:rsidR="00C55E82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Words backwards.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1778C" w14:textId="77777777" w:rsidR="009E4127" w:rsidRPr="009E4127" w:rsidRDefault="00C55E82" w:rsidP="009E4127">
      <w:r>
        <w:rPr>
          <w:noProof/>
        </w:rPr>
        <w:drawing>
          <wp:anchor distT="0" distB="0" distL="114300" distR="114300" simplePos="0" relativeHeight="251677696" behindDoc="0" locked="0" layoutInCell="1" allowOverlap="1" wp14:anchorId="64E84543" wp14:editId="3DB60464">
            <wp:simplePos x="0" y="0"/>
            <wp:positionH relativeFrom="column">
              <wp:posOffset>5169535</wp:posOffset>
            </wp:positionH>
            <wp:positionV relativeFrom="paragraph">
              <wp:posOffset>71120</wp:posOffset>
            </wp:positionV>
            <wp:extent cx="1438275" cy="1438275"/>
            <wp:effectExtent l="0" t="0" r="9525" b="9525"/>
            <wp:wrapNone/>
            <wp:docPr id="4" name="Picture 4" descr="U:\#Artwork Library\#KS1\#KS1 General\KS1 People Children Boy Girl\KS1 Actions and Movement\Drawing-Girl-(Automatic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#Artwork Library\#KS1\#KS1 General\KS1 People Children Boy Girl\KS1 Actions and Movement\Drawing-Girl-(Automatic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3FCD2" w14:textId="77777777" w:rsidR="009E4127" w:rsidRPr="009E4127" w:rsidRDefault="00C55E82" w:rsidP="009E4127"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D33D22" wp14:editId="64DCFBCB">
                <wp:simplePos x="0" y="0"/>
                <wp:positionH relativeFrom="column">
                  <wp:posOffset>419100</wp:posOffset>
                </wp:positionH>
                <wp:positionV relativeFrom="paragraph">
                  <wp:posOffset>612775</wp:posOffset>
                </wp:positionV>
                <wp:extent cx="6010275" cy="561975"/>
                <wp:effectExtent l="0" t="0" r="9525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938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90D75" w14:textId="77777777" w:rsidR="00C55E82" w:rsidRPr="00A614A4" w:rsidRDefault="00C55E82" w:rsidP="00C55E82">
                            <w:pPr>
                              <w:jc w:val="left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 xml:space="preserve">   Read the question twice.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09D3" id="_x0000_s1034" type="#_x0000_t202" style="position:absolute;left:0;text-align:left;margin-left:33pt;margin-top:48.25pt;width:473.25pt;height:44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" fillcolor="#009386" stroked="f">
                <v:textbox>
                  <w:txbxContent>
                    <w:p w:rsidR="00C55E82" w:rsidRPr="00A614A4" w:rsidRDefault="00C55E82" w:rsidP="00C55E82">
                      <w:pPr>
                        <w:jc w:val="left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 xml:space="preserve">   Read the question twice.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B48EAA" wp14:editId="05D1C32A">
                <wp:simplePos x="0" y="0"/>
                <wp:positionH relativeFrom="column">
                  <wp:posOffset>419100</wp:posOffset>
                </wp:positionH>
                <wp:positionV relativeFrom="paragraph">
                  <wp:posOffset>-41910</wp:posOffset>
                </wp:positionV>
                <wp:extent cx="6010275" cy="561975"/>
                <wp:effectExtent l="0" t="0" r="9525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86BD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A1911" w14:textId="77777777" w:rsidR="00C55E82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Use logical reasoning.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393F" id="_x0000_s1035" type="#_x0000_t202" style="position:absolute;left:0;text-align:left;margin-left:33pt;margin-top:-3.3pt;width:473.25pt;height:4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" fillcolor="#86bd34" stroked="f">
                <v:textbox>
                  <w:txbxContent>
                    <w:p w:rsidR="00C55E82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Use logical reasoning.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6B84A" w14:textId="77777777" w:rsidR="009E4127" w:rsidRDefault="009E4127" w:rsidP="009E4127"/>
    <w:p w14:paraId="27A8CAF9" w14:textId="77777777" w:rsidR="009E4127" w:rsidRDefault="009E4127" w:rsidP="009E4127"/>
    <w:p w14:paraId="117F6F01" w14:textId="77777777" w:rsidR="00B8626B" w:rsidRPr="009E4127" w:rsidRDefault="00C55E82" w:rsidP="009E4127">
      <w:r>
        <w:rPr>
          <w:noProof/>
        </w:rPr>
        <w:drawing>
          <wp:anchor distT="0" distB="0" distL="114300" distR="114300" simplePos="0" relativeHeight="251682816" behindDoc="0" locked="0" layoutInCell="1" allowOverlap="1" wp14:anchorId="5B38C699" wp14:editId="2C27B918">
            <wp:simplePos x="0" y="0"/>
            <wp:positionH relativeFrom="column">
              <wp:posOffset>286385</wp:posOffset>
            </wp:positionH>
            <wp:positionV relativeFrom="paragraph">
              <wp:posOffset>445135</wp:posOffset>
            </wp:positionV>
            <wp:extent cx="1289685" cy="1047750"/>
            <wp:effectExtent l="0" t="0" r="5715" b="0"/>
            <wp:wrapNone/>
            <wp:docPr id="9" name="Picture 9" descr="U:\# New images\Images to be filed DO NOT ADD NEW IMAGES\KS1 Mathematics Visual Numberline NZ Display Posters\Finger-Counting-Se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# New images\Images to be filed DO NOT ADD NEW IMAGES\KS1 Mathematics Visual Numberline NZ Display Posters\Finger-Counting-Sev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6"/>
                    <a:stretch/>
                  </pic:blipFill>
                  <pic:spPr bwMode="auto">
                    <a:xfrm>
                      <a:off x="0" y="0"/>
                      <a:ext cx="12896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F49B93" wp14:editId="6500FF50">
                <wp:simplePos x="0" y="0"/>
                <wp:positionH relativeFrom="column">
                  <wp:posOffset>419100</wp:posOffset>
                </wp:positionH>
                <wp:positionV relativeFrom="paragraph">
                  <wp:posOffset>279400</wp:posOffset>
                </wp:positionV>
                <wp:extent cx="6010275" cy="5619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112C6" w14:textId="77777777" w:rsidR="00C55E82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Count out loud.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2858" id="_x0000_s1036" type="#_x0000_t202" style="position:absolute;left:0;text-align:left;margin-left:33pt;margin-top:22pt;width:473.25pt;height:44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" fillcolor="#00a7e7" stroked="f">
                <v:textbox>
                  <w:txbxContent>
                    <w:p w:rsidR="00C55E82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Count out loud.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E8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4F80A4" wp14:editId="6F0718F3">
                <wp:simplePos x="0" y="0"/>
                <wp:positionH relativeFrom="column">
                  <wp:posOffset>409575</wp:posOffset>
                </wp:positionH>
                <wp:positionV relativeFrom="paragraph">
                  <wp:posOffset>934085</wp:posOffset>
                </wp:positionV>
                <wp:extent cx="6010275" cy="56197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61975"/>
                        </a:xfrm>
                        <a:prstGeom prst="rect">
                          <a:avLst/>
                        </a:prstGeom>
                        <a:solidFill>
                          <a:srgbClr val="86BD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89DD" w14:textId="77777777" w:rsidR="00C55E82" w:rsidRPr="00A614A4" w:rsidRDefault="00C55E82" w:rsidP="00C55E82">
                            <w:pPr>
                              <w:jc w:val="center"/>
                              <w:rPr>
                                <w:color w:val="auto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76"/>
                              </w:rPr>
                              <w:t>Use your fingers.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10A2" id="_x0000_s1037" type="#_x0000_t202" style="position:absolute;left:0;text-align:left;margin-left:32.25pt;margin-top:73.55pt;width:473.25pt;height:4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" fillcolor="#86bd34" stroked="f">
                <v:textbox>
                  <w:txbxContent>
                    <w:p w:rsidR="00C55E82" w:rsidRPr="00A614A4" w:rsidRDefault="00C55E82" w:rsidP="00C55E82">
                      <w:pPr>
                        <w:jc w:val="center"/>
                        <w:rPr>
                          <w:color w:val="auto"/>
                          <w:sz w:val="52"/>
                          <w:szCs w:val="76"/>
                        </w:rPr>
                      </w:pPr>
                      <w:r>
                        <w:rPr>
                          <w:color w:val="auto"/>
                          <w:sz w:val="52"/>
                          <w:szCs w:val="76"/>
                        </w:rPr>
                        <w:t>Use your fingers.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8626B" w:rsidRPr="009E4127" w:rsidSect="00B8626B">
      <w:headerReference w:type="default" r:id="rId14"/>
      <w:footerReference w:type="default" r:id="rId15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437C1" w14:textId="77777777" w:rsidR="0027198F" w:rsidRDefault="0027198F" w:rsidP="00DD5720">
      <w:r>
        <w:separator/>
      </w:r>
    </w:p>
  </w:endnote>
  <w:endnote w:type="continuationSeparator" w:id="0">
    <w:p w14:paraId="6531109C" w14:textId="77777777" w:rsidR="0027198F" w:rsidRDefault="0027198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F45241-593C-4EF1-B0DE-F8959FDECDEA}"/>
    <w:embedBold r:id="rId2" w:fontKey="{88BD6C03-6DF0-475C-8054-1EBC9E287E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87F10910-0342-44D9-9EB2-E2B10B337EC3}"/>
    <w:embedBold r:id="rId4" w:fontKey="{9ED6803A-6703-4EDB-ABB6-DCC88EE3A91B}"/>
    <w:embedItalic r:id="rId5" w:fontKey="{216E5BD0-8BEE-4888-A4C9-BE218EF62CB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4411B6-A534-4AD9-A763-4EFE91B6C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32755" w14:textId="77777777" w:rsidR="008C227E" w:rsidRDefault="008C227E" w:rsidP="009E4127">
    <w:pPr>
      <w:pStyle w:val="Header"/>
    </w:pPr>
  </w:p>
  <w:p w14:paraId="45A89B5B" w14:textId="77777777"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DAB0624" wp14:editId="35177469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867DB" w14:textId="77777777" w:rsidR="008C227E" w:rsidRPr="009E4127" w:rsidRDefault="008C227E" w:rsidP="000F793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BB2812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0;margin-top:790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:rsidR="008C227E" w:rsidRPr="009E4127" w:rsidRDefault="008C227E" w:rsidP="000F793E">
                    <w:pPr>
                      <w:jc w:val="center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FED90" w14:textId="77777777" w:rsidR="0027198F" w:rsidRDefault="0027198F" w:rsidP="00DD5720">
      <w:r>
        <w:separator/>
      </w:r>
    </w:p>
  </w:footnote>
  <w:footnote w:type="continuationSeparator" w:id="0">
    <w:p w14:paraId="02455ECD" w14:textId="77777777" w:rsidR="0027198F" w:rsidRDefault="0027198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8976A" w14:textId="77777777" w:rsidR="00A614A4" w:rsidRDefault="00A614A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D85C74" wp14:editId="765FA0DC">
          <wp:simplePos x="0" y="0"/>
          <wp:positionH relativeFrom="column">
            <wp:posOffset>-269240</wp:posOffset>
          </wp:positionH>
          <wp:positionV relativeFrom="paragraph">
            <wp:posOffset>-283595</wp:posOffset>
          </wp:positionV>
          <wp:extent cx="7399984" cy="10463135"/>
          <wp:effectExtent l="0" t="0" r="0" b="0"/>
          <wp:wrapNone/>
          <wp:docPr id="1" name="Picture 1" descr="C:\Users\shantal.paley\AppData\Local\Microsoft\Windows\INetCache\Content.Word\Po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antal.paley\AppData\Local\Microsoft\Windows\INetCache\Content.Word\Po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984" cy="1046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3B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54D95"/>
    <w:rsid w:val="0027198F"/>
    <w:rsid w:val="002B5E98"/>
    <w:rsid w:val="003118CF"/>
    <w:rsid w:val="00326698"/>
    <w:rsid w:val="00344899"/>
    <w:rsid w:val="00390382"/>
    <w:rsid w:val="003905EB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83673B"/>
    <w:rsid w:val="00872C5C"/>
    <w:rsid w:val="00874EB6"/>
    <w:rsid w:val="00886FE1"/>
    <w:rsid w:val="008C138D"/>
    <w:rsid w:val="008C227E"/>
    <w:rsid w:val="0093384D"/>
    <w:rsid w:val="0098564A"/>
    <w:rsid w:val="0099473A"/>
    <w:rsid w:val="009C47B0"/>
    <w:rsid w:val="009D6608"/>
    <w:rsid w:val="009E4127"/>
    <w:rsid w:val="009F5EEC"/>
    <w:rsid w:val="00A00327"/>
    <w:rsid w:val="00A614A4"/>
    <w:rsid w:val="00A72ECB"/>
    <w:rsid w:val="00AC3604"/>
    <w:rsid w:val="00B8626B"/>
    <w:rsid w:val="00B963D7"/>
    <w:rsid w:val="00BC062E"/>
    <w:rsid w:val="00C55E82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685B1"/>
  <w15:chartTrackingRefBased/>
  <w15:docId w15:val="{79398D5A-DBB0-4A70-BEC3-931E0CC2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3A701-6747-42B8-8284-399CBA62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Portrait.dotx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Shantal Paley</dc:creator>
  <cp:keywords/>
  <dc:description/>
  <cp:lastModifiedBy>Fraser Kirkpatrick</cp:lastModifiedBy>
  <cp:revision>2</cp:revision>
  <cp:lastPrinted>2014-02-20T09:55:00Z</cp:lastPrinted>
  <dcterms:created xsi:type="dcterms:W3CDTF">2020-03-22T13:04:00Z</dcterms:created>
  <dcterms:modified xsi:type="dcterms:W3CDTF">2020-03-22T13:04:00Z</dcterms:modified>
</cp:coreProperties>
</file>