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81D7" w14:textId="2599D16B" w:rsidR="00402359" w:rsidRPr="00E27A32" w:rsidRDefault="00402359" w:rsidP="00E27A32">
      <w:pPr>
        <w:ind w:left="-142" w:right="-284"/>
        <w:rPr>
          <w:bCs/>
          <w:sz w:val="22"/>
          <w:szCs w:val="22"/>
        </w:rPr>
      </w:pPr>
      <w:r w:rsidRPr="00E27A32">
        <w:rPr>
          <w:bCs/>
          <w:sz w:val="22"/>
          <w:szCs w:val="22"/>
        </w:rPr>
        <w:t xml:space="preserve">Our Ref: </w:t>
      </w:r>
      <w:r w:rsidRPr="00E27A32">
        <w:rPr>
          <w:bCs/>
          <w:sz w:val="22"/>
          <w:szCs w:val="22"/>
        </w:rPr>
        <w:tab/>
      </w:r>
      <w:r w:rsidRPr="00E27A32">
        <w:rPr>
          <w:bCs/>
          <w:sz w:val="22"/>
          <w:szCs w:val="22"/>
        </w:rPr>
        <w:tab/>
      </w:r>
      <w:r w:rsidR="00F15F6B" w:rsidRPr="00E27A32">
        <w:rPr>
          <w:bCs/>
          <w:sz w:val="22"/>
          <w:szCs w:val="22"/>
        </w:rPr>
        <w:t>MB</w:t>
      </w:r>
      <w:r w:rsidRPr="00E27A32">
        <w:rPr>
          <w:bCs/>
          <w:sz w:val="22"/>
          <w:szCs w:val="22"/>
        </w:rPr>
        <w:t>/JC</w:t>
      </w:r>
    </w:p>
    <w:p w14:paraId="0D0AE309" w14:textId="77777777" w:rsidR="00402359" w:rsidRPr="00E27A32" w:rsidRDefault="00402359" w:rsidP="00E27A32">
      <w:pPr>
        <w:ind w:left="-142" w:right="-284"/>
        <w:rPr>
          <w:bCs/>
          <w:sz w:val="16"/>
          <w:szCs w:val="16"/>
        </w:rPr>
      </w:pPr>
    </w:p>
    <w:p w14:paraId="75B48025" w14:textId="53271DB3" w:rsidR="00402359" w:rsidRPr="00E27A32" w:rsidRDefault="00402359" w:rsidP="00E27A32">
      <w:pPr>
        <w:ind w:left="-142" w:right="-284"/>
        <w:rPr>
          <w:bCs/>
          <w:sz w:val="22"/>
          <w:szCs w:val="22"/>
        </w:rPr>
      </w:pPr>
      <w:r w:rsidRPr="00E27A32">
        <w:rPr>
          <w:bCs/>
          <w:sz w:val="22"/>
          <w:szCs w:val="22"/>
        </w:rPr>
        <w:t xml:space="preserve">Date: </w:t>
      </w:r>
      <w:r w:rsidRPr="00E27A32">
        <w:rPr>
          <w:bCs/>
          <w:sz w:val="22"/>
          <w:szCs w:val="22"/>
        </w:rPr>
        <w:tab/>
      </w:r>
      <w:r w:rsidRPr="00E27A32">
        <w:rPr>
          <w:bCs/>
          <w:sz w:val="22"/>
          <w:szCs w:val="22"/>
        </w:rPr>
        <w:tab/>
      </w:r>
      <w:r w:rsidRPr="00E27A32">
        <w:rPr>
          <w:bCs/>
          <w:sz w:val="22"/>
          <w:szCs w:val="22"/>
        </w:rPr>
        <w:tab/>
      </w:r>
      <w:r w:rsidR="000D0CDF" w:rsidRPr="00E27A32">
        <w:rPr>
          <w:bCs/>
          <w:sz w:val="22"/>
          <w:szCs w:val="22"/>
        </w:rPr>
        <w:t>Friday 30</w:t>
      </w:r>
      <w:r w:rsidR="000D0CDF" w:rsidRPr="00E27A32">
        <w:rPr>
          <w:bCs/>
          <w:sz w:val="22"/>
          <w:szCs w:val="22"/>
          <w:vertAlign w:val="superscript"/>
        </w:rPr>
        <w:t>th</w:t>
      </w:r>
      <w:r w:rsidR="000D0CDF" w:rsidRPr="00E27A32">
        <w:rPr>
          <w:bCs/>
          <w:sz w:val="22"/>
          <w:szCs w:val="22"/>
        </w:rPr>
        <w:t xml:space="preserve"> </w:t>
      </w:r>
      <w:r w:rsidR="00F15F6B" w:rsidRPr="00E27A32">
        <w:rPr>
          <w:bCs/>
          <w:sz w:val="22"/>
          <w:szCs w:val="22"/>
        </w:rPr>
        <w:t>October 2026</w:t>
      </w:r>
    </w:p>
    <w:p w14:paraId="08F92212" w14:textId="77777777" w:rsidR="000D0CDF" w:rsidRPr="00D81436" w:rsidRDefault="000D0CDF" w:rsidP="00E27A32">
      <w:pPr>
        <w:ind w:left="-142" w:right="-284"/>
        <w:rPr>
          <w:bCs/>
          <w:sz w:val="20"/>
          <w:szCs w:val="20"/>
        </w:rPr>
      </w:pPr>
    </w:p>
    <w:p w14:paraId="6EEF6EFB" w14:textId="0958779F" w:rsid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Dear Parent</w:t>
      </w:r>
      <w:r w:rsidR="00E27A32">
        <w:rPr>
          <w:bCs/>
        </w:rPr>
        <w:t xml:space="preserve"> </w:t>
      </w:r>
      <w:r w:rsidRPr="00A93148">
        <w:rPr>
          <w:bCs/>
        </w:rPr>
        <w:t>/</w:t>
      </w:r>
      <w:r w:rsidR="00E27A32">
        <w:rPr>
          <w:bCs/>
        </w:rPr>
        <w:t xml:space="preserve"> </w:t>
      </w:r>
      <w:r w:rsidRPr="00A93148">
        <w:rPr>
          <w:bCs/>
        </w:rPr>
        <w:t>Carer</w:t>
      </w:r>
      <w:r w:rsidR="00E27A32">
        <w:rPr>
          <w:bCs/>
        </w:rPr>
        <w:t>,</w:t>
      </w:r>
    </w:p>
    <w:p w14:paraId="12377213" w14:textId="77777777" w:rsidR="00E27A32" w:rsidRPr="00D81436" w:rsidRDefault="00E27A32" w:rsidP="00E27A32">
      <w:pPr>
        <w:ind w:left="-142" w:right="-284"/>
        <w:rPr>
          <w:bCs/>
          <w:sz w:val="20"/>
          <w:szCs w:val="20"/>
        </w:rPr>
      </w:pPr>
    </w:p>
    <w:p w14:paraId="72817C88" w14:textId="21F1BEF1" w:rsidR="00A93148" w:rsidRDefault="00A93148" w:rsidP="00E27A32">
      <w:pPr>
        <w:ind w:left="-142" w:right="-284"/>
        <w:jc w:val="center"/>
        <w:rPr>
          <w:b/>
          <w:bCs/>
        </w:rPr>
      </w:pPr>
      <w:r w:rsidRPr="00A93148">
        <w:rPr>
          <w:b/>
          <w:bCs/>
        </w:rPr>
        <w:t>New School App – parentsportal.scot</w:t>
      </w:r>
    </w:p>
    <w:p w14:paraId="2175E495" w14:textId="77777777" w:rsidR="00E27A32" w:rsidRPr="00A93148" w:rsidRDefault="00E27A32" w:rsidP="00E27A32">
      <w:pPr>
        <w:ind w:left="-142" w:right="-284"/>
        <w:jc w:val="center"/>
        <w:rPr>
          <w:b/>
          <w:bCs/>
        </w:rPr>
      </w:pPr>
    </w:p>
    <w:p w14:paraId="6C93563B" w14:textId="241AA8BD" w:rsidR="00A93148" w:rsidRDefault="00E27A32" w:rsidP="00E27A32">
      <w:pPr>
        <w:ind w:left="-142" w:right="-284"/>
        <w:rPr>
          <w:bCs/>
        </w:rPr>
      </w:pPr>
      <w:r>
        <w:rPr>
          <w:bCs/>
        </w:rPr>
        <w:t>Ochiltree</w:t>
      </w:r>
      <w:r w:rsidR="00A93148" w:rsidRPr="00A93148">
        <w:rPr>
          <w:bCs/>
        </w:rPr>
        <w:t xml:space="preserve"> Primary School, like all schools in the Barony Education Group, will shortly begin using a new app, </w:t>
      </w:r>
      <w:r w:rsidR="00A93148" w:rsidRPr="00E27A32">
        <w:rPr>
          <w:b/>
        </w:rPr>
        <w:t>parentsportal.scot</w:t>
      </w:r>
      <w:r w:rsidR="00A93148" w:rsidRPr="00A93148">
        <w:rPr>
          <w:bCs/>
        </w:rPr>
        <w:t xml:space="preserve">. You can download this free via the App Store or Google Play. </w:t>
      </w:r>
    </w:p>
    <w:p w14:paraId="7450C725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6B5FF3C4" w14:textId="77777777" w:rsid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Access to parentsportal.scot is for parents or carers who have children in Primary 1 through to the final year of Secondary and who are already confirmed as a Contact for their child.</w:t>
      </w:r>
    </w:p>
    <w:p w14:paraId="1DBF0D97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5B179A6A" w14:textId="77777777" w:rsid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All news from the school will soon come through parentsportal.scot and there are a whole range of new features to help you stay even more connected with your child’s education.</w:t>
      </w:r>
    </w:p>
    <w:p w14:paraId="509F6070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338BCA39" w14:textId="77777777" w:rsid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Parents and carers can now report an absence, update details for their child, view their child’s attendance and classes, access report cards (secondary) and book parents’ nights.</w:t>
      </w:r>
    </w:p>
    <w:p w14:paraId="72692169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14D9ADE6" w14:textId="77777777" w:rsid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You can also quickly link within parentsportal.scot to pay for school meals and events, and apply for Young Person’s Free Bus Travel.</w:t>
      </w:r>
    </w:p>
    <w:p w14:paraId="46F618B3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7DF10513" w14:textId="77777777" w:rsidR="00A93148" w:rsidRPr="00E27A32" w:rsidRDefault="00A93148" w:rsidP="00E27A32">
      <w:pPr>
        <w:ind w:left="-142" w:right="-284"/>
        <w:rPr>
          <w:b/>
          <w:bCs/>
          <w:u w:val="single"/>
        </w:rPr>
      </w:pPr>
      <w:r w:rsidRPr="00E27A32">
        <w:rPr>
          <w:b/>
          <w:bCs/>
          <w:u w:val="single"/>
        </w:rPr>
        <w:t>What you need to do:</w:t>
      </w:r>
    </w:p>
    <w:p w14:paraId="2C667AEF" w14:textId="77777777" w:rsidR="00E27A32" w:rsidRPr="00A93148" w:rsidRDefault="00E27A32" w:rsidP="00E27A32">
      <w:pPr>
        <w:ind w:left="-142" w:right="-284"/>
        <w:rPr>
          <w:b/>
          <w:bCs/>
        </w:rPr>
      </w:pPr>
    </w:p>
    <w:p w14:paraId="225CB6C5" w14:textId="66156A7C" w:rsidR="00A93148" w:rsidRDefault="00A93148" w:rsidP="00E27A32">
      <w:pPr>
        <w:ind w:left="142" w:right="-284"/>
        <w:rPr>
          <w:bCs/>
        </w:rPr>
      </w:pPr>
      <w:r w:rsidRPr="00A93148">
        <w:rPr>
          <w:bCs/>
        </w:rPr>
        <w:t xml:space="preserve">To help us at </w:t>
      </w:r>
      <w:r w:rsidR="00E27A32">
        <w:rPr>
          <w:bCs/>
        </w:rPr>
        <w:t xml:space="preserve">Ochiltree </w:t>
      </w:r>
      <w:r w:rsidRPr="00A93148">
        <w:rPr>
          <w:bCs/>
        </w:rPr>
        <w:t>Primary School get ready to use the app, over the next week please:</w:t>
      </w:r>
    </w:p>
    <w:p w14:paraId="2D16D998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59DC69A0" w14:textId="6EC21D6B" w:rsidR="00A93148" w:rsidRDefault="00A93148" w:rsidP="00E27A32">
      <w:pPr>
        <w:numPr>
          <w:ilvl w:val="0"/>
          <w:numId w:val="6"/>
        </w:numPr>
        <w:ind w:left="567" w:right="-284"/>
        <w:rPr>
          <w:bCs/>
        </w:rPr>
      </w:pPr>
      <w:r w:rsidRPr="00A93148">
        <w:rPr>
          <w:bCs/>
        </w:rPr>
        <w:t>Download the parentsportal.scot app from the App Store or Google Play</w:t>
      </w:r>
      <w:r w:rsidR="00D81436">
        <w:rPr>
          <w:bCs/>
        </w:rPr>
        <w:t xml:space="preserve"> (QR codes on the reverse of this letter)</w:t>
      </w:r>
      <w:r w:rsidRPr="00A93148">
        <w:rPr>
          <w:bCs/>
        </w:rPr>
        <w:t>;</w:t>
      </w:r>
    </w:p>
    <w:p w14:paraId="4B32BAEF" w14:textId="77777777" w:rsidR="00E27A32" w:rsidRPr="00E27A32" w:rsidRDefault="00E27A32" w:rsidP="00E27A32">
      <w:pPr>
        <w:ind w:left="567" w:right="-284"/>
        <w:rPr>
          <w:bCs/>
          <w:sz w:val="16"/>
          <w:szCs w:val="16"/>
        </w:rPr>
      </w:pPr>
    </w:p>
    <w:p w14:paraId="77CCF298" w14:textId="5A0409A5" w:rsidR="00A93148" w:rsidRDefault="00A93148" w:rsidP="00195381">
      <w:pPr>
        <w:numPr>
          <w:ilvl w:val="0"/>
          <w:numId w:val="6"/>
        </w:numPr>
        <w:ind w:left="567" w:right="-284"/>
        <w:jc w:val="left"/>
        <w:rPr>
          <w:bCs/>
        </w:rPr>
      </w:pPr>
      <w:r w:rsidRPr="00A93148">
        <w:rPr>
          <w:bCs/>
        </w:rPr>
        <w:t xml:space="preserve">Sign up using your </w:t>
      </w:r>
      <w:hyperlink r:id="rId11" w:history="1">
        <w:r w:rsidRPr="00A93148">
          <w:rPr>
            <w:rStyle w:val="Hyperlink"/>
            <w:rFonts w:cs="Arial"/>
            <w:bCs/>
          </w:rPr>
          <w:t>mygov.</w:t>
        </w:r>
        <w:r w:rsidRPr="00A93148">
          <w:rPr>
            <w:rStyle w:val="Hyperlink"/>
            <w:rFonts w:cs="Arial"/>
            <w:bCs/>
          </w:rPr>
          <w:t>s</w:t>
        </w:r>
        <w:r w:rsidRPr="00A93148">
          <w:rPr>
            <w:rStyle w:val="Hyperlink"/>
            <w:rFonts w:cs="Arial"/>
            <w:bCs/>
          </w:rPr>
          <w:t>cot</w:t>
        </w:r>
      </w:hyperlink>
      <w:r w:rsidRPr="00A93148">
        <w:rPr>
          <w:bCs/>
        </w:rPr>
        <w:t xml:space="preserve"> account, or create an account using this link</w:t>
      </w:r>
      <w:r w:rsidR="00D81436">
        <w:rPr>
          <w:bCs/>
        </w:rPr>
        <w:t xml:space="preserve"> (can be clicked on electronic version of this letter on the app – https://</w:t>
      </w:r>
      <w:r w:rsidR="00195381">
        <w:rPr>
          <w:bCs/>
        </w:rPr>
        <w:t>signin.mygovscot.org/home/</w:t>
      </w:r>
      <w:hyperlink r:id="rId12" w:history="1">
        <w:hyperlink r:id="rId13" w:history="1"/>
        <w:r w:rsidR="00D81436" w:rsidRPr="00D81436">
          <w:rPr>
            <w:rStyle w:val="Hyperlink"/>
            <w:rFonts w:cs="Arial"/>
            <w:bCs/>
            <w:color w:val="auto"/>
          </w:rPr>
          <w:t>)</w:t>
        </w:r>
      </w:hyperlink>
      <w:r w:rsidRPr="00A93148">
        <w:rPr>
          <w:bCs/>
        </w:rPr>
        <w:t>;</w:t>
      </w:r>
    </w:p>
    <w:p w14:paraId="7B8EDC66" w14:textId="77777777" w:rsidR="00E27A32" w:rsidRPr="00E27A32" w:rsidRDefault="00E27A32" w:rsidP="00E27A32">
      <w:pPr>
        <w:ind w:left="567" w:right="-284"/>
        <w:rPr>
          <w:bCs/>
          <w:sz w:val="16"/>
          <w:szCs w:val="16"/>
        </w:rPr>
      </w:pPr>
    </w:p>
    <w:p w14:paraId="0C839866" w14:textId="2721BF4D" w:rsidR="00A93148" w:rsidRDefault="00A93148" w:rsidP="00E27A32">
      <w:pPr>
        <w:numPr>
          <w:ilvl w:val="0"/>
          <w:numId w:val="6"/>
        </w:numPr>
        <w:ind w:left="567" w:right="-284"/>
        <w:rPr>
          <w:bCs/>
        </w:rPr>
      </w:pPr>
      <w:r w:rsidRPr="00A93148">
        <w:rPr>
          <w:bCs/>
        </w:rPr>
        <w:t xml:space="preserve">Search for </w:t>
      </w:r>
      <w:r w:rsidR="00E27A32">
        <w:rPr>
          <w:bCs/>
        </w:rPr>
        <w:t xml:space="preserve">Ochiltree </w:t>
      </w:r>
      <w:r w:rsidRPr="00A93148">
        <w:rPr>
          <w:bCs/>
        </w:rPr>
        <w:t>Primary School and use your child’s details to request to link to them.</w:t>
      </w:r>
    </w:p>
    <w:p w14:paraId="2421595F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2F7A392D" w14:textId="35BD8CE2" w:rsidR="00A93148" w:rsidRDefault="00A93148" w:rsidP="00195381">
      <w:pPr>
        <w:ind w:left="-142" w:right="-284"/>
        <w:rPr>
          <w:bCs/>
        </w:rPr>
      </w:pPr>
      <w:r w:rsidRPr="00A93148">
        <w:rPr>
          <w:bCs/>
        </w:rPr>
        <w:t xml:space="preserve">Once this is done, we will review your request when we are ready to start using the app. </w:t>
      </w:r>
      <w:r w:rsidR="00195381">
        <w:rPr>
          <w:bCs/>
        </w:rPr>
        <w:t xml:space="preserve"> </w:t>
      </w:r>
      <w:r w:rsidRPr="00A93148">
        <w:rPr>
          <w:bCs/>
        </w:rPr>
        <w:t>Look out for further information about this in the weeks to come.</w:t>
      </w:r>
    </w:p>
    <w:p w14:paraId="5A80D6F4" w14:textId="77777777" w:rsidR="00E27A32" w:rsidRPr="00E27A32" w:rsidRDefault="00E27A32" w:rsidP="00E27A32">
      <w:pPr>
        <w:ind w:left="-142" w:right="-284"/>
        <w:rPr>
          <w:bCs/>
          <w:sz w:val="22"/>
          <w:szCs w:val="22"/>
        </w:rPr>
      </w:pPr>
    </w:p>
    <w:p w14:paraId="7EF04F0E" w14:textId="77777777" w:rsidR="00A93148" w:rsidRP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Thank you in advance of your support.</w:t>
      </w:r>
    </w:p>
    <w:p w14:paraId="6415D8E0" w14:textId="77777777" w:rsidR="00A93148" w:rsidRPr="00E27A32" w:rsidRDefault="00A93148" w:rsidP="00E27A32">
      <w:pPr>
        <w:ind w:left="-142" w:right="-284"/>
        <w:rPr>
          <w:bCs/>
          <w:sz w:val="22"/>
          <w:szCs w:val="22"/>
        </w:rPr>
      </w:pPr>
    </w:p>
    <w:p w14:paraId="352DEEE7" w14:textId="2BE95DE8" w:rsidR="00A93148" w:rsidRPr="00A93148" w:rsidRDefault="00A93148" w:rsidP="00E27A32">
      <w:pPr>
        <w:ind w:left="-142" w:right="-284"/>
        <w:rPr>
          <w:bCs/>
        </w:rPr>
      </w:pPr>
      <w:r w:rsidRPr="00A93148">
        <w:rPr>
          <w:bCs/>
        </w:rPr>
        <w:t>Yours faithfully</w:t>
      </w:r>
      <w:r w:rsidR="00E27A32">
        <w:rPr>
          <w:bCs/>
        </w:rPr>
        <w:t>,</w:t>
      </w:r>
    </w:p>
    <w:p w14:paraId="3E32F27A" w14:textId="77777777" w:rsidR="00A93148" w:rsidRDefault="00A93148" w:rsidP="00E27A32">
      <w:pPr>
        <w:ind w:left="-142" w:right="-284"/>
        <w:rPr>
          <w:bCs/>
        </w:rPr>
      </w:pPr>
    </w:p>
    <w:p w14:paraId="30C6A3B0" w14:textId="77777777" w:rsidR="00E27A32" w:rsidRPr="00A93148" w:rsidRDefault="00E27A32" w:rsidP="00E27A32">
      <w:pPr>
        <w:ind w:left="-142" w:right="-284"/>
        <w:rPr>
          <w:bCs/>
        </w:rPr>
      </w:pPr>
    </w:p>
    <w:p w14:paraId="438D1500" w14:textId="4BB5DC98" w:rsidR="00A93148" w:rsidRPr="00A93148" w:rsidRDefault="00E27A32" w:rsidP="00E27A32">
      <w:pPr>
        <w:ind w:left="-142" w:right="-284"/>
        <w:rPr>
          <w:b/>
          <w:bCs/>
        </w:rPr>
      </w:pPr>
      <w:r>
        <w:rPr>
          <w:b/>
          <w:bCs/>
        </w:rPr>
        <w:t>Maxine Berry</w:t>
      </w:r>
    </w:p>
    <w:p w14:paraId="42A2841D" w14:textId="26DFF74C" w:rsidR="000D0CDF" w:rsidRDefault="00E27A32" w:rsidP="00E27A32">
      <w:pPr>
        <w:ind w:left="-142" w:right="-284"/>
        <w:rPr>
          <w:b/>
          <w:bCs/>
        </w:rPr>
      </w:pPr>
      <w:r>
        <w:rPr>
          <w:b/>
          <w:bCs/>
        </w:rPr>
        <w:t xml:space="preserve">Depute </w:t>
      </w:r>
      <w:r w:rsidR="00A93148" w:rsidRPr="00A93148">
        <w:rPr>
          <w:b/>
          <w:bCs/>
        </w:rPr>
        <w:t>Head Teacher</w:t>
      </w:r>
    </w:p>
    <w:p w14:paraId="33900C90" w14:textId="3B6955F0" w:rsidR="00E27A32" w:rsidRPr="00E27A32" w:rsidRDefault="00F718A2" w:rsidP="00E27A32">
      <w:pPr>
        <w:ind w:left="-142" w:right="-284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312B21A" wp14:editId="4C649CFD">
            <wp:extent cx="9532689" cy="6524240"/>
            <wp:effectExtent l="0" t="635" r="0" b="0"/>
            <wp:docPr id="11651582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158271" name="Picture 116515827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71170" cy="655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A32" w:rsidRPr="00E27A32" w:rsidSect="00E27A32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710" w:right="1127" w:bottom="1276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750F" w14:textId="77777777" w:rsidR="00034BB6" w:rsidRDefault="00034BB6" w:rsidP="000558E6">
      <w:r>
        <w:separator/>
      </w:r>
    </w:p>
  </w:endnote>
  <w:endnote w:type="continuationSeparator" w:id="0">
    <w:p w14:paraId="0153F575" w14:textId="77777777" w:rsidR="00034BB6" w:rsidRDefault="00034BB6" w:rsidP="0005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B1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15651EB" w14:paraId="2AEC77D4" w14:textId="77777777" w:rsidTr="015651EB">
      <w:trPr>
        <w:trHeight w:val="300"/>
      </w:trPr>
      <w:tc>
        <w:tcPr>
          <w:tcW w:w="3210" w:type="dxa"/>
        </w:tcPr>
        <w:p w14:paraId="37567990" w14:textId="788D92CA" w:rsidR="015651EB" w:rsidRDefault="015651EB" w:rsidP="015651EB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5BA87EC5" w14:textId="407F02B4" w:rsidR="015651EB" w:rsidRDefault="015651EB" w:rsidP="015651EB">
          <w:pPr>
            <w:pStyle w:val="Header"/>
            <w:jc w:val="center"/>
          </w:pPr>
        </w:p>
      </w:tc>
      <w:tc>
        <w:tcPr>
          <w:tcW w:w="3210" w:type="dxa"/>
        </w:tcPr>
        <w:p w14:paraId="0F99E30F" w14:textId="63663A48" w:rsidR="015651EB" w:rsidRDefault="015651EB" w:rsidP="015651EB">
          <w:pPr>
            <w:pStyle w:val="Header"/>
            <w:ind w:right="-115"/>
            <w:jc w:val="right"/>
          </w:pPr>
        </w:p>
      </w:tc>
    </w:tr>
  </w:tbl>
  <w:p w14:paraId="3DB11856" w14:textId="47DF8E1D" w:rsidR="015651EB" w:rsidRDefault="015651EB" w:rsidP="01565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993A" w14:textId="0B6CC640" w:rsidR="00092FFA" w:rsidRDefault="00C3791D" w:rsidP="000558E6">
    <w:pPr>
      <w:pStyle w:val="Footer"/>
    </w:pPr>
    <w:r w:rsidRPr="005E6CC7">
      <w:rPr>
        <w:noProof/>
        <w:lang w:eastAsia="en-GB"/>
      </w:rPr>
      <w:drawing>
        <wp:anchor distT="0" distB="0" distL="114300" distR="114300" simplePos="0" relativeHeight="251680768" behindDoc="0" locked="0" layoutInCell="1" allowOverlap="1" wp14:anchorId="2D3036B4" wp14:editId="5AD891B0">
          <wp:simplePos x="0" y="0"/>
          <wp:positionH relativeFrom="margin">
            <wp:posOffset>1638300</wp:posOffset>
          </wp:positionH>
          <wp:positionV relativeFrom="paragraph">
            <wp:posOffset>-518795</wp:posOffset>
          </wp:positionV>
          <wp:extent cx="792480" cy="525780"/>
          <wp:effectExtent l="0" t="0" r="7620" b="7620"/>
          <wp:wrapNone/>
          <wp:docPr id="670502250" name="Picture 670502250" descr="See the source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ee the source imag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6CC7">
      <w:rPr>
        <w:noProof/>
        <w:lang w:eastAsia="en-GB"/>
      </w:rPr>
      <w:drawing>
        <wp:anchor distT="0" distB="0" distL="114300" distR="114300" simplePos="0" relativeHeight="251681792" behindDoc="0" locked="0" layoutInCell="1" allowOverlap="1" wp14:anchorId="3BB4F758" wp14:editId="51BBFD6E">
          <wp:simplePos x="0" y="0"/>
          <wp:positionH relativeFrom="column">
            <wp:posOffset>2596515</wp:posOffset>
          </wp:positionH>
          <wp:positionV relativeFrom="paragraph">
            <wp:posOffset>-537845</wp:posOffset>
          </wp:positionV>
          <wp:extent cx="537210" cy="589915"/>
          <wp:effectExtent l="0" t="0" r="0" b="635"/>
          <wp:wrapNone/>
          <wp:docPr id="637798200" name="Picture 637798200" descr="See the source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See the source imag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en-GB"/>
      </w:rPr>
      <w:drawing>
        <wp:anchor distT="0" distB="0" distL="114300" distR="114300" simplePos="0" relativeHeight="251683840" behindDoc="0" locked="0" layoutInCell="1" allowOverlap="1" wp14:anchorId="3E12383B" wp14:editId="38B60D6C">
          <wp:simplePos x="0" y="0"/>
          <wp:positionH relativeFrom="margin">
            <wp:posOffset>-387985</wp:posOffset>
          </wp:positionH>
          <wp:positionV relativeFrom="paragraph">
            <wp:posOffset>-438718</wp:posOffset>
          </wp:positionV>
          <wp:extent cx="1622674" cy="438150"/>
          <wp:effectExtent l="0" t="0" r="0" b="0"/>
          <wp:wrapNone/>
          <wp:docPr id="2031667653" name="Picture 203166765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686526" name="Picture 1086686526" descr="A close-up of a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2674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6CC7">
      <w:rPr>
        <w:noProof/>
        <w:lang w:eastAsia="en-GB"/>
      </w:rPr>
      <w:t xml:space="preserve">  </w:t>
    </w:r>
    <w:r w:rsidR="00092FF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6B0E543" wp14:editId="5CD67090">
              <wp:simplePos x="0" y="0"/>
              <wp:positionH relativeFrom="column">
                <wp:posOffset>-727075</wp:posOffset>
              </wp:positionH>
              <wp:positionV relativeFrom="paragraph">
                <wp:posOffset>-346075</wp:posOffset>
              </wp:positionV>
              <wp:extent cx="7560000" cy="2286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19C772" w14:textId="77777777" w:rsidR="00092FFA" w:rsidRPr="008769C2" w:rsidRDefault="00092FFA" w:rsidP="00092FFA">
                          <w:pPr>
                            <w:pStyle w:val="Footerphonenumber"/>
                            <w:rPr>
                              <w:sz w:val="22"/>
                              <w:szCs w:val="22"/>
                            </w:rPr>
                          </w:pPr>
                          <w:r>
                            <w:t>T</w:t>
                          </w:r>
                          <w:r w:rsidR="00B94FC0">
                            <w:t>el: 01563 576</w:t>
                          </w:r>
                          <w:r w:rsidR="00265E0C">
                            <w:t xml:space="preserve">000 </w:t>
                          </w:r>
                        </w:p>
                        <w:p w14:paraId="62486C05" w14:textId="77777777" w:rsidR="00092FFA" w:rsidRPr="008769C2" w:rsidRDefault="00092FFA" w:rsidP="000558E6">
                          <w:pPr>
                            <w:pStyle w:val="Footerphonenumber"/>
                          </w:pPr>
                        </w:p>
                        <w:p w14:paraId="4101652C" w14:textId="77777777" w:rsidR="00092FFA" w:rsidRPr="008769C2" w:rsidRDefault="00092FFA" w:rsidP="000558E6">
                          <w:pPr>
                            <w:pStyle w:val="Footerphonenumb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B0E5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57.25pt;margin-top:-27.25pt;width:595.3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" filled="f" stroked="f">
              <v:textbox>
                <w:txbxContent>
                  <w:p w14:paraId="5119C772" w14:textId="77777777" w:rsidR="00092FFA" w:rsidRPr="008769C2" w:rsidRDefault="00092FFA" w:rsidP="00092FFA">
                    <w:pPr>
                      <w:pStyle w:val="Footerphonenumber"/>
                      <w:rPr>
                        <w:sz w:val="22"/>
                        <w:szCs w:val="22"/>
                      </w:rPr>
                    </w:pPr>
                    <w:r>
                      <w:t>T</w:t>
                    </w:r>
                    <w:r w:rsidR="00B94FC0">
                      <w:t>el: 01563 576</w:t>
                    </w:r>
                    <w:r w:rsidR="00265E0C">
                      <w:t xml:space="preserve">000 </w:t>
                    </w:r>
                  </w:p>
                  <w:p w14:paraId="62486C05" w14:textId="77777777" w:rsidR="00092FFA" w:rsidRPr="008769C2" w:rsidRDefault="00092FFA" w:rsidP="000558E6">
                    <w:pPr>
                      <w:pStyle w:val="Footerphonenumber"/>
                    </w:pPr>
                  </w:p>
                  <w:p w14:paraId="4101652C" w14:textId="77777777" w:rsidR="00092FFA" w:rsidRPr="008769C2" w:rsidRDefault="00092FFA" w:rsidP="000558E6">
                    <w:pPr>
                      <w:pStyle w:val="Footerphonenumber"/>
                    </w:pPr>
                  </w:p>
                </w:txbxContent>
              </v:textbox>
            </v:shape>
          </w:pict>
        </mc:Fallback>
      </mc:AlternateContent>
    </w:r>
    <w:r w:rsidR="00092FF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C7EFED5" wp14:editId="02065D33">
              <wp:simplePos x="0" y="0"/>
              <wp:positionH relativeFrom="column">
                <wp:posOffset>-720725</wp:posOffset>
              </wp:positionH>
              <wp:positionV relativeFrom="paragraph">
                <wp:posOffset>-536575</wp:posOffset>
              </wp:positionV>
              <wp:extent cx="7560000" cy="2286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CCB08" w14:textId="77777777" w:rsidR="00835A05" w:rsidRPr="000558E6" w:rsidRDefault="00835A05" w:rsidP="00835A05">
                          <w:pPr>
                            <w:pStyle w:val="AddressTel-footer"/>
                          </w:pPr>
                          <w:r w:rsidRPr="000558E6">
                            <w:t>Council Headquarters, London Road, Kilmarnock KA3 7BU</w:t>
                          </w:r>
                        </w:p>
                        <w:p w14:paraId="4DDBEF00" w14:textId="77777777" w:rsidR="00092FFA" w:rsidRPr="008769C2" w:rsidRDefault="00092FFA" w:rsidP="000558E6">
                          <w:pPr>
                            <w:pStyle w:val="AddressTel-footer"/>
                          </w:pPr>
                        </w:p>
                        <w:p w14:paraId="3461D779" w14:textId="77777777" w:rsidR="00092FFA" w:rsidRPr="008769C2" w:rsidRDefault="00092FFA" w:rsidP="000558E6">
                          <w:pPr>
                            <w:pStyle w:val="AddressTel-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7EFED5" id="Text Box 2" o:spid="_x0000_s1027" type="#_x0000_t202" style="position:absolute;left:0;text-align:left;margin-left:-56.75pt;margin-top:-42.25pt;width:595.3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" filled="f" stroked="f">
              <v:textbox>
                <w:txbxContent>
                  <w:p w14:paraId="058CCB08" w14:textId="77777777" w:rsidR="00835A05" w:rsidRPr="000558E6" w:rsidRDefault="00835A05" w:rsidP="00835A05">
                    <w:pPr>
                      <w:pStyle w:val="AddressTel-footer"/>
                    </w:pPr>
                    <w:r w:rsidRPr="000558E6">
                      <w:t>Council Headquarters, London Road, Kilmarnock KA3 7BU</w:t>
                    </w:r>
                  </w:p>
                  <w:p w14:paraId="4DDBEF00" w14:textId="77777777" w:rsidR="00092FFA" w:rsidRPr="008769C2" w:rsidRDefault="00092FFA" w:rsidP="000558E6">
                    <w:pPr>
                      <w:pStyle w:val="AddressTel-footer"/>
                    </w:pPr>
                  </w:p>
                  <w:p w14:paraId="3461D779" w14:textId="77777777" w:rsidR="00092FFA" w:rsidRPr="008769C2" w:rsidRDefault="00092FFA" w:rsidP="000558E6">
                    <w:pPr>
                      <w:pStyle w:val="AddressTel-footer"/>
                    </w:pPr>
                  </w:p>
                </w:txbxContent>
              </v:textbox>
            </v:shape>
          </w:pict>
        </mc:Fallback>
      </mc:AlternateContent>
    </w:r>
    <w:r w:rsidR="00092FFA">
      <w:rPr>
        <w:noProof/>
        <w:lang w:eastAsia="en-GB"/>
      </w:rPr>
      <w:drawing>
        <wp:anchor distT="0" distB="0" distL="114300" distR="114300" simplePos="0" relativeHeight="251675648" behindDoc="1" locked="0" layoutInCell="1" allowOverlap="1" wp14:anchorId="34DAA294" wp14:editId="2EC42731">
          <wp:simplePos x="0" y="0"/>
          <wp:positionH relativeFrom="column">
            <wp:posOffset>-717973</wp:posOffset>
          </wp:positionH>
          <wp:positionV relativeFrom="paragraph">
            <wp:posOffset>-902335</wp:posOffset>
          </wp:positionV>
          <wp:extent cx="7559675" cy="1077595"/>
          <wp:effectExtent l="0" t="0" r="9525" b="0"/>
          <wp:wrapNone/>
          <wp:docPr id="882911252" name="Picture 882911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 footer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7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4000" w14:textId="77777777" w:rsidR="00034BB6" w:rsidRDefault="00034BB6" w:rsidP="000558E6">
      <w:r>
        <w:separator/>
      </w:r>
    </w:p>
  </w:footnote>
  <w:footnote w:type="continuationSeparator" w:id="0">
    <w:p w14:paraId="2028C8BD" w14:textId="77777777" w:rsidR="00034BB6" w:rsidRDefault="00034BB6" w:rsidP="0005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15651EB" w14:paraId="62C2F21E" w14:textId="77777777" w:rsidTr="015651EB">
      <w:trPr>
        <w:trHeight w:val="300"/>
      </w:trPr>
      <w:tc>
        <w:tcPr>
          <w:tcW w:w="3210" w:type="dxa"/>
        </w:tcPr>
        <w:p w14:paraId="17E2FB26" w14:textId="100DF0CB" w:rsidR="015651EB" w:rsidRDefault="015651EB" w:rsidP="015651EB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75D0FB14" w14:textId="53148592" w:rsidR="015651EB" w:rsidRDefault="015651EB" w:rsidP="015651EB">
          <w:pPr>
            <w:pStyle w:val="Header"/>
            <w:jc w:val="center"/>
          </w:pPr>
        </w:p>
      </w:tc>
      <w:tc>
        <w:tcPr>
          <w:tcW w:w="3210" w:type="dxa"/>
        </w:tcPr>
        <w:p w14:paraId="35FE7E43" w14:textId="26D37DAA" w:rsidR="015651EB" w:rsidRDefault="015651EB" w:rsidP="015651EB">
          <w:pPr>
            <w:pStyle w:val="Header"/>
            <w:ind w:right="-115"/>
            <w:jc w:val="right"/>
          </w:pPr>
        </w:p>
      </w:tc>
    </w:tr>
  </w:tbl>
  <w:p w14:paraId="524D8D74" w14:textId="1968DE0D" w:rsidR="015651EB" w:rsidRDefault="015651EB" w:rsidP="01565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98ED" w14:textId="77777777" w:rsidR="00B50F8C" w:rsidRDefault="00B50F8C" w:rsidP="00B50F8C">
    <w:pPr>
      <w:ind w:right="-426"/>
      <w:rPr>
        <w:b/>
      </w:rPr>
    </w:pPr>
  </w:p>
  <w:p w14:paraId="09E71245" w14:textId="77777777" w:rsidR="00B50F8C" w:rsidRDefault="00B50F8C" w:rsidP="00B50F8C">
    <w:pPr>
      <w:rPr>
        <w:b/>
      </w:rPr>
    </w:pPr>
    <w:r>
      <w:rPr>
        <w:b/>
        <w:noProof/>
        <w:lang w:eastAsia="en-GB"/>
      </w:rPr>
      <w:drawing>
        <wp:anchor distT="0" distB="0" distL="114300" distR="114300" simplePos="0" relativeHeight="251686912" behindDoc="0" locked="0" layoutInCell="1" allowOverlap="1" wp14:anchorId="745FF047" wp14:editId="1F91BFB1">
          <wp:simplePos x="0" y="0"/>
          <wp:positionH relativeFrom="margin">
            <wp:posOffset>4937760</wp:posOffset>
          </wp:positionH>
          <wp:positionV relativeFrom="paragraph">
            <wp:posOffset>11430</wp:posOffset>
          </wp:positionV>
          <wp:extent cx="1622425" cy="438150"/>
          <wp:effectExtent l="0" t="0" r="0" b="0"/>
          <wp:wrapNone/>
          <wp:docPr id="142674106" name="Picture 142674106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686526" name="Picture 1086686526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242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B4936C" w14:textId="77777777" w:rsidR="00B50F8C" w:rsidRDefault="00B50F8C" w:rsidP="00B50F8C">
    <w:pPr>
      <w:ind w:left="-180"/>
      <w:rPr>
        <w:b/>
        <w:bCs/>
      </w:rPr>
    </w:pPr>
    <w:r w:rsidRPr="015651EB">
      <w:rPr>
        <w:b/>
        <w:bCs/>
      </w:rPr>
      <w:t xml:space="preserve">Chief Executive: </w:t>
    </w:r>
    <w:r>
      <w:rPr>
        <w:b/>
        <w:bCs/>
      </w:rPr>
      <w:t>Joseph McLachlan</w:t>
    </w:r>
  </w:p>
  <w:p w14:paraId="2A884C1C" w14:textId="77777777" w:rsidR="00B50F8C" w:rsidRDefault="00B50F8C" w:rsidP="00B50F8C">
    <w:pPr>
      <w:ind w:left="-180"/>
      <w:rPr>
        <w:sz w:val="22"/>
        <w:szCs w:val="22"/>
      </w:rPr>
    </w:pPr>
  </w:p>
  <w:p w14:paraId="49DC98A7" w14:textId="77777777" w:rsidR="00B50F8C" w:rsidRDefault="00B50F8C" w:rsidP="00B50F8C">
    <w:pPr>
      <w:ind w:left="-180"/>
      <w:rPr>
        <w:b/>
        <w:bCs/>
        <w:sz w:val="18"/>
        <w:szCs w:val="18"/>
      </w:rPr>
    </w:pPr>
  </w:p>
  <w:p w14:paraId="2ED912C7" w14:textId="77777777" w:rsidR="00B50F8C" w:rsidRPr="00DC00EF" w:rsidRDefault="00B50F8C" w:rsidP="00B50F8C">
    <w:pPr>
      <w:ind w:left="-180"/>
      <w:rPr>
        <w:b/>
        <w:bCs/>
        <w:sz w:val="22"/>
        <w:szCs w:val="22"/>
      </w:rPr>
    </w:pPr>
    <w:r w:rsidRPr="00DC00EF">
      <w:rPr>
        <w:b/>
        <w:bCs/>
        <w:sz w:val="22"/>
        <w:szCs w:val="22"/>
      </w:rPr>
      <w:t>Director of Education and Skills and Chief Education Officer: Linda McAulay-Griffiths</w:t>
    </w:r>
  </w:p>
  <w:p w14:paraId="58B21ED4" w14:textId="77777777" w:rsidR="00B50F8C" w:rsidRDefault="00B50F8C" w:rsidP="00B50F8C">
    <w:pPr>
      <w:rPr>
        <w:b/>
        <w:bCs/>
      </w:rPr>
    </w:pPr>
  </w:p>
  <w:p w14:paraId="4455903E" w14:textId="77777777" w:rsidR="00B50F8C" w:rsidRPr="00342ECC" w:rsidRDefault="00B50F8C" w:rsidP="00B50F8C">
    <w:pPr>
      <w:spacing w:line="259" w:lineRule="auto"/>
      <w:ind w:left="-180" w:right="-426"/>
    </w:pPr>
    <w:r w:rsidRPr="015651EB">
      <w:rPr>
        <w:b/>
        <w:bCs/>
      </w:rPr>
      <w:t>Ochiltree Primary School</w:t>
    </w:r>
    <w:r>
      <w:tab/>
    </w:r>
    <w:r>
      <w:tab/>
    </w:r>
    <w:r>
      <w:tab/>
    </w:r>
    <w:r w:rsidRPr="00342ECC">
      <w:rPr>
        <w:b/>
        <w:bCs/>
      </w:rPr>
      <w:t>Head Teacher:</w:t>
    </w:r>
    <w:r>
      <w:t xml:space="preserve"> </w:t>
    </w:r>
    <w:r>
      <w:tab/>
      <w:t>Mrs Denise MacColl</w:t>
    </w:r>
  </w:p>
  <w:p w14:paraId="218B8393" w14:textId="77777777" w:rsidR="00B50F8C" w:rsidRDefault="00B50F8C" w:rsidP="00B50F8C">
    <w:pPr>
      <w:ind w:left="-180" w:right="-567"/>
    </w:pPr>
    <w:r>
      <w:t>Main Street</w:t>
    </w:r>
    <w:r w:rsidRPr="00342ECC">
      <w:t xml:space="preserve"> </w:t>
    </w:r>
    <w:r>
      <w:tab/>
    </w:r>
    <w:r>
      <w:tab/>
    </w:r>
    <w:r>
      <w:tab/>
    </w:r>
    <w:r>
      <w:tab/>
    </w:r>
    <w:r>
      <w:tab/>
    </w:r>
    <w:r w:rsidRPr="00342ECC">
      <w:rPr>
        <w:b/>
        <w:bCs/>
      </w:rPr>
      <w:t xml:space="preserve">Email: </w:t>
    </w:r>
    <w:r>
      <w:rPr>
        <w:b/>
        <w:bCs/>
      </w:rPr>
      <w:tab/>
    </w:r>
    <w:r>
      <w:rPr>
        <w:b/>
        <w:bCs/>
      </w:rPr>
      <w:tab/>
    </w:r>
    <w:hyperlink r:id="rId2" w:history="1">
      <w:r w:rsidRPr="001F1EB3">
        <w:rPr>
          <w:rStyle w:val="Hyperlink"/>
          <w:sz w:val="22"/>
          <w:szCs w:val="22"/>
        </w:rPr>
        <w:t>denise.maccoll2@eastayrshire.org.uk</w:t>
      </w:r>
    </w:hyperlink>
  </w:p>
  <w:p w14:paraId="00436B35" w14:textId="77777777" w:rsidR="00B50F8C" w:rsidRDefault="00B50F8C" w:rsidP="00B50F8C">
    <w:pPr>
      <w:ind w:left="-180"/>
    </w:pPr>
    <w:r>
      <w:t>Ochiltree</w:t>
    </w:r>
    <w:r>
      <w:tab/>
    </w:r>
    <w:r>
      <w:tab/>
    </w:r>
    <w:r>
      <w:tab/>
    </w:r>
    <w:r>
      <w:tab/>
    </w:r>
    <w:r>
      <w:tab/>
    </w:r>
    <w:r w:rsidRPr="00342ECC">
      <w:rPr>
        <w:b/>
        <w:bCs/>
      </w:rPr>
      <w:t>Telephone:</w:t>
    </w:r>
    <w:r>
      <w:tab/>
    </w:r>
    <w:r>
      <w:tab/>
      <w:t>01290 700351</w:t>
    </w:r>
  </w:p>
  <w:p w14:paraId="35748AB3" w14:textId="77777777" w:rsidR="00B50F8C" w:rsidRDefault="00B50F8C" w:rsidP="00B50F8C">
    <w:pPr>
      <w:ind w:left="-180"/>
    </w:pPr>
    <w:r>
      <w:rPr>
        <w:b/>
        <w:bCs/>
        <w:noProof/>
      </w:rPr>
      <w:drawing>
        <wp:anchor distT="0" distB="0" distL="114300" distR="114300" simplePos="0" relativeHeight="251685888" behindDoc="0" locked="0" layoutInCell="1" allowOverlap="1" wp14:anchorId="3573B25B" wp14:editId="328E2AB8">
          <wp:simplePos x="0" y="0"/>
          <wp:positionH relativeFrom="column">
            <wp:posOffset>5375910</wp:posOffset>
          </wp:positionH>
          <wp:positionV relativeFrom="paragraph">
            <wp:posOffset>7620</wp:posOffset>
          </wp:positionV>
          <wp:extent cx="1162050" cy="1162050"/>
          <wp:effectExtent l="0" t="0" r="0" b="0"/>
          <wp:wrapNone/>
          <wp:docPr id="1003631495" name="Picture 3" descr="A yellow logo with a tree in the midd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288605" name="Picture 3" descr="A yellow logo with a tree in the middle&#10;&#10;AI-generated content may be incorrec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CUMNOCK</w:t>
    </w:r>
    <w:r w:rsidRPr="00342ECC">
      <w:t xml:space="preserve"> </w:t>
    </w:r>
  </w:p>
  <w:p w14:paraId="52F9C294" w14:textId="77777777" w:rsidR="00B50F8C" w:rsidRDefault="00B50F8C" w:rsidP="00B50F8C">
    <w:pPr>
      <w:ind w:left="-142"/>
    </w:pPr>
    <w:r>
      <w:t>KA18 2PE</w:t>
    </w:r>
  </w:p>
  <w:p w14:paraId="6A0F611C" w14:textId="77777777" w:rsidR="00B50F8C" w:rsidRPr="00D81436" w:rsidRDefault="00B50F8C" w:rsidP="00B50F8C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2E3"/>
    <w:multiLevelType w:val="hybridMultilevel"/>
    <w:tmpl w:val="3612AAE8"/>
    <w:lvl w:ilvl="0" w:tplc="07ACBF1E">
      <w:start w:val="1"/>
      <w:numFmt w:val="decimal"/>
      <w:lvlText w:val="%1."/>
      <w:lvlJc w:val="left"/>
      <w:pPr>
        <w:ind w:left="786" w:hanging="360"/>
      </w:pPr>
      <w:rPr>
        <w:b/>
        <w:bCs w:val="0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>
      <w:start w:val="1"/>
      <w:numFmt w:val="lowerRoman"/>
      <w:lvlText w:val="%3."/>
      <w:lvlJc w:val="right"/>
      <w:pPr>
        <w:ind w:left="2226" w:hanging="180"/>
      </w:pPr>
    </w:lvl>
    <w:lvl w:ilvl="3" w:tplc="0809000F">
      <w:start w:val="1"/>
      <w:numFmt w:val="decimal"/>
      <w:lvlText w:val="%4."/>
      <w:lvlJc w:val="left"/>
      <w:pPr>
        <w:ind w:left="2946" w:hanging="360"/>
      </w:pPr>
    </w:lvl>
    <w:lvl w:ilvl="4" w:tplc="08090019">
      <w:start w:val="1"/>
      <w:numFmt w:val="lowerLetter"/>
      <w:lvlText w:val="%5."/>
      <w:lvlJc w:val="left"/>
      <w:pPr>
        <w:ind w:left="3666" w:hanging="360"/>
      </w:pPr>
    </w:lvl>
    <w:lvl w:ilvl="5" w:tplc="0809001B">
      <w:start w:val="1"/>
      <w:numFmt w:val="lowerRoman"/>
      <w:lvlText w:val="%6."/>
      <w:lvlJc w:val="right"/>
      <w:pPr>
        <w:ind w:left="4386" w:hanging="180"/>
      </w:pPr>
    </w:lvl>
    <w:lvl w:ilvl="6" w:tplc="0809000F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DA5357"/>
    <w:multiLevelType w:val="multilevel"/>
    <w:tmpl w:val="0A2E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94AE9"/>
    <w:multiLevelType w:val="multilevel"/>
    <w:tmpl w:val="2B8E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4C1272"/>
    <w:multiLevelType w:val="multilevel"/>
    <w:tmpl w:val="B67E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66EC4"/>
    <w:multiLevelType w:val="hybridMultilevel"/>
    <w:tmpl w:val="EF925B7C"/>
    <w:lvl w:ilvl="0" w:tplc="E78EBD5A">
      <w:numFmt w:val="bullet"/>
      <w:lvlText w:val=""/>
      <w:lvlJc w:val="left"/>
      <w:pPr>
        <w:ind w:left="-207" w:hanging="360"/>
      </w:pPr>
      <w:rPr>
        <w:rFonts w:ascii="Symbol" w:eastAsia="PMingLiU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 w15:restartNumberingAfterBreak="0">
    <w:nsid w:val="7871471F"/>
    <w:multiLevelType w:val="hybridMultilevel"/>
    <w:tmpl w:val="E562A3F2"/>
    <w:lvl w:ilvl="0" w:tplc="06D2E976">
      <w:start w:val="80"/>
      <w:numFmt w:val="bullet"/>
      <w:lvlText w:val=""/>
      <w:lvlJc w:val="left"/>
      <w:pPr>
        <w:ind w:left="-207" w:hanging="360"/>
      </w:pPr>
      <w:rPr>
        <w:rFonts w:ascii="Symbol" w:eastAsia="PMingLiU" w:hAnsi="Symbol" w:cs="Arial" w:hint="default"/>
        <w:i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460659332">
    <w:abstractNumId w:val="2"/>
  </w:num>
  <w:num w:numId="2" w16cid:durableId="1312635125">
    <w:abstractNumId w:val="1"/>
  </w:num>
  <w:num w:numId="3" w16cid:durableId="77869351">
    <w:abstractNumId w:val="3"/>
  </w:num>
  <w:num w:numId="4" w16cid:durableId="22945184">
    <w:abstractNumId w:val="4"/>
  </w:num>
  <w:num w:numId="5" w16cid:durableId="1676808989">
    <w:abstractNumId w:val="5"/>
  </w:num>
  <w:num w:numId="6" w16cid:durableId="1152016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787"/>
    <w:rsid w:val="0000419E"/>
    <w:rsid w:val="000241B0"/>
    <w:rsid w:val="00030063"/>
    <w:rsid w:val="00034BB6"/>
    <w:rsid w:val="000558E6"/>
    <w:rsid w:val="0005744D"/>
    <w:rsid w:val="000746F0"/>
    <w:rsid w:val="00092FFA"/>
    <w:rsid w:val="000A72A0"/>
    <w:rsid w:val="000B6EB5"/>
    <w:rsid w:val="000D0CDF"/>
    <w:rsid w:val="000F09E9"/>
    <w:rsid w:val="0010405E"/>
    <w:rsid w:val="00111245"/>
    <w:rsid w:val="00115633"/>
    <w:rsid w:val="00122B59"/>
    <w:rsid w:val="00127279"/>
    <w:rsid w:val="00195381"/>
    <w:rsid w:val="001C0079"/>
    <w:rsid w:val="001C779A"/>
    <w:rsid w:val="001E5AF7"/>
    <w:rsid w:val="001F0702"/>
    <w:rsid w:val="001F79D7"/>
    <w:rsid w:val="00211AFE"/>
    <w:rsid w:val="002307CA"/>
    <w:rsid w:val="0023382C"/>
    <w:rsid w:val="0023662E"/>
    <w:rsid w:val="00236C7C"/>
    <w:rsid w:val="00243865"/>
    <w:rsid w:val="00265E0C"/>
    <w:rsid w:val="0027005D"/>
    <w:rsid w:val="002703CF"/>
    <w:rsid w:val="00272A00"/>
    <w:rsid w:val="002754AD"/>
    <w:rsid w:val="00295AF1"/>
    <w:rsid w:val="002A1F23"/>
    <w:rsid w:val="002C170D"/>
    <w:rsid w:val="0032198F"/>
    <w:rsid w:val="00342ECC"/>
    <w:rsid w:val="00347808"/>
    <w:rsid w:val="00350169"/>
    <w:rsid w:val="00364FE0"/>
    <w:rsid w:val="00390C0B"/>
    <w:rsid w:val="003A2E1F"/>
    <w:rsid w:val="003A3329"/>
    <w:rsid w:val="003A6BE1"/>
    <w:rsid w:val="003B4CA6"/>
    <w:rsid w:val="003B7C9F"/>
    <w:rsid w:val="003F1FEA"/>
    <w:rsid w:val="00402359"/>
    <w:rsid w:val="00405FF4"/>
    <w:rsid w:val="00446220"/>
    <w:rsid w:val="00460F10"/>
    <w:rsid w:val="004B3A3F"/>
    <w:rsid w:val="005031E3"/>
    <w:rsid w:val="0050705B"/>
    <w:rsid w:val="00511EE0"/>
    <w:rsid w:val="00515750"/>
    <w:rsid w:val="00517AF6"/>
    <w:rsid w:val="005363BB"/>
    <w:rsid w:val="00542EA3"/>
    <w:rsid w:val="005647AF"/>
    <w:rsid w:val="00575913"/>
    <w:rsid w:val="00581A87"/>
    <w:rsid w:val="00581CB8"/>
    <w:rsid w:val="005E6CC7"/>
    <w:rsid w:val="005E7778"/>
    <w:rsid w:val="00661ACE"/>
    <w:rsid w:val="00666E94"/>
    <w:rsid w:val="006A6FF1"/>
    <w:rsid w:val="006B38D6"/>
    <w:rsid w:val="006E15A1"/>
    <w:rsid w:val="00705DCF"/>
    <w:rsid w:val="0072329F"/>
    <w:rsid w:val="007325AB"/>
    <w:rsid w:val="007722C5"/>
    <w:rsid w:val="007733F2"/>
    <w:rsid w:val="0078556C"/>
    <w:rsid w:val="007921EC"/>
    <w:rsid w:val="007A6BA1"/>
    <w:rsid w:val="007C0493"/>
    <w:rsid w:val="007C2168"/>
    <w:rsid w:val="007C3EB9"/>
    <w:rsid w:val="007D4616"/>
    <w:rsid w:val="007E23D1"/>
    <w:rsid w:val="007E2D1D"/>
    <w:rsid w:val="00805339"/>
    <w:rsid w:val="008134D3"/>
    <w:rsid w:val="008212F7"/>
    <w:rsid w:val="00835A05"/>
    <w:rsid w:val="008510A4"/>
    <w:rsid w:val="00867176"/>
    <w:rsid w:val="008769C2"/>
    <w:rsid w:val="00877E6B"/>
    <w:rsid w:val="00884D81"/>
    <w:rsid w:val="00884EFE"/>
    <w:rsid w:val="008858A9"/>
    <w:rsid w:val="008C4C22"/>
    <w:rsid w:val="008E2FEC"/>
    <w:rsid w:val="00907855"/>
    <w:rsid w:val="00930321"/>
    <w:rsid w:val="00936A59"/>
    <w:rsid w:val="00947D39"/>
    <w:rsid w:val="009515BB"/>
    <w:rsid w:val="0095616C"/>
    <w:rsid w:val="00960D92"/>
    <w:rsid w:val="00974EE3"/>
    <w:rsid w:val="00984075"/>
    <w:rsid w:val="00995B2A"/>
    <w:rsid w:val="009B5E8A"/>
    <w:rsid w:val="009C236D"/>
    <w:rsid w:val="009C7EB1"/>
    <w:rsid w:val="009D1B36"/>
    <w:rsid w:val="009E09F7"/>
    <w:rsid w:val="009E6112"/>
    <w:rsid w:val="00A04FBB"/>
    <w:rsid w:val="00A12F96"/>
    <w:rsid w:val="00A4072A"/>
    <w:rsid w:val="00A52787"/>
    <w:rsid w:val="00A53379"/>
    <w:rsid w:val="00A83337"/>
    <w:rsid w:val="00A93148"/>
    <w:rsid w:val="00AB586C"/>
    <w:rsid w:val="00AC077D"/>
    <w:rsid w:val="00AC56F5"/>
    <w:rsid w:val="00AE609D"/>
    <w:rsid w:val="00AF271D"/>
    <w:rsid w:val="00B00C2A"/>
    <w:rsid w:val="00B00C75"/>
    <w:rsid w:val="00B15D04"/>
    <w:rsid w:val="00B253CE"/>
    <w:rsid w:val="00B30941"/>
    <w:rsid w:val="00B32685"/>
    <w:rsid w:val="00B33BA4"/>
    <w:rsid w:val="00B34BE6"/>
    <w:rsid w:val="00B4402B"/>
    <w:rsid w:val="00B50F8C"/>
    <w:rsid w:val="00B71284"/>
    <w:rsid w:val="00B908A9"/>
    <w:rsid w:val="00B94FC0"/>
    <w:rsid w:val="00BB4F9B"/>
    <w:rsid w:val="00C3791D"/>
    <w:rsid w:val="00C51CC8"/>
    <w:rsid w:val="00C72FB1"/>
    <w:rsid w:val="00C8657B"/>
    <w:rsid w:val="00CD4337"/>
    <w:rsid w:val="00CE1F38"/>
    <w:rsid w:val="00D005E8"/>
    <w:rsid w:val="00D22E5A"/>
    <w:rsid w:val="00D24D46"/>
    <w:rsid w:val="00D3376D"/>
    <w:rsid w:val="00D36B04"/>
    <w:rsid w:val="00D42C47"/>
    <w:rsid w:val="00D65699"/>
    <w:rsid w:val="00D76CFD"/>
    <w:rsid w:val="00D81436"/>
    <w:rsid w:val="00D83A78"/>
    <w:rsid w:val="00D90334"/>
    <w:rsid w:val="00D93939"/>
    <w:rsid w:val="00DA3224"/>
    <w:rsid w:val="00DB3B2F"/>
    <w:rsid w:val="00DC08AE"/>
    <w:rsid w:val="00DC3FF2"/>
    <w:rsid w:val="00DD3167"/>
    <w:rsid w:val="00DE06CE"/>
    <w:rsid w:val="00E147CB"/>
    <w:rsid w:val="00E24CA8"/>
    <w:rsid w:val="00E2522D"/>
    <w:rsid w:val="00E27A32"/>
    <w:rsid w:val="00E55EBA"/>
    <w:rsid w:val="00E64E60"/>
    <w:rsid w:val="00E849CF"/>
    <w:rsid w:val="00EA7795"/>
    <w:rsid w:val="00EC015F"/>
    <w:rsid w:val="00EC6735"/>
    <w:rsid w:val="00ED3466"/>
    <w:rsid w:val="00EF15C6"/>
    <w:rsid w:val="00F05E21"/>
    <w:rsid w:val="00F1547A"/>
    <w:rsid w:val="00F15F6B"/>
    <w:rsid w:val="00F254B1"/>
    <w:rsid w:val="00F4246D"/>
    <w:rsid w:val="00F540CA"/>
    <w:rsid w:val="00F5460B"/>
    <w:rsid w:val="00F553F8"/>
    <w:rsid w:val="00F64469"/>
    <w:rsid w:val="00F7061B"/>
    <w:rsid w:val="00F718A2"/>
    <w:rsid w:val="00F86E92"/>
    <w:rsid w:val="00FA71CD"/>
    <w:rsid w:val="00FB6F83"/>
    <w:rsid w:val="015651EB"/>
    <w:rsid w:val="0317EF39"/>
    <w:rsid w:val="03C07E7A"/>
    <w:rsid w:val="08F59CF5"/>
    <w:rsid w:val="08F669FE"/>
    <w:rsid w:val="0BA8B791"/>
    <w:rsid w:val="0D5D1027"/>
    <w:rsid w:val="0FC819A0"/>
    <w:rsid w:val="0FD8F508"/>
    <w:rsid w:val="1084D5A5"/>
    <w:rsid w:val="14937EA1"/>
    <w:rsid w:val="1779EE8F"/>
    <w:rsid w:val="22A6DDF7"/>
    <w:rsid w:val="257E82FB"/>
    <w:rsid w:val="275241FC"/>
    <w:rsid w:val="282D27D4"/>
    <w:rsid w:val="2FA1DD41"/>
    <w:rsid w:val="331E89B7"/>
    <w:rsid w:val="3D9D440A"/>
    <w:rsid w:val="3DDA79DF"/>
    <w:rsid w:val="3FDFF5EE"/>
    <w:rsid w:val="411F5FCC"/>
    <w:rsid w:val="41647A71"/>
    <w:rsid w:val="420DD192"/>
    <w:rsid w:val="46F9872E"/>
    <w:rsid w:val="4735F242"/>
    <w:rsid w:val="47A207E9"/>
    <w:rsid w:val="496B884D"/>
    <w:rsid w:val="4BFB96AA"/>
    <w:rsid w:val="4C9E5C1B"/>
    <w:rsid w:val="4DCF0EEC"/>
    <w:rsid w:val="514B3512"/>
    <w:rsid w:val="5CFA58D2"/>
    <w:rsid w:val="5D3F40D1"/>
    <w:rsid w:val="62184BC5"/>
    <w:rsid w:val="6BAEC84A"/>
    <w:rsid w:val="6E7FCA56"/>
    <w:rsid w:val="78374F95"/>
    <w:rsid w:val="784ECF25"/>
    <w:rsid w:val="78EEC222"/>
    <w:rsid w:val="79F4CCBD"/>
    <w:rsid w:val="7F17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6C896E"/>
  <w14:defaultImageDpi w14:val="300"/>
  <w15:docId w15:val="{AE17AD87-593F-4C89-BA0C-4348D595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  <w:pPr>
      <w:jc w:val="both"/>
    </w:pPr>
    <w:rPr>
      <w:rFonts w:ascii="Arial" w:eastAsia="PMingLiU" w:hAnsi="Arial" w:cs="Arial"/>
      <w:lang w:val="en-GB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5BB"/>
  </w:style>
  <w:style w:type="paragraph" w:styleId="Footer">
    <w:name w:val="footer"/>
    <w:basedOn w:val="Normal"/>
    <w:link w:val="Foot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5BB"/>
  </w:style>
  <w:style w:type="paragraph" w:styleId="BalloonText">
    <w:name w:val="Balloon Text"/>
    <w:basedOn w:val="Normal"/>
    <w:link w:val="BalloonTextChar"/>
    <w:uiPriority w:val="99"/>
    <w:semiHidden/>
    <w:unhideWhenUsed/>
    <w:rsid w:val="009515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B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9515BB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515BB"/>
    <w:rPr>
      <w:rFonts w:ascii="Verdana" w:eastAsiaTheme="minorHAnsi" w:hAnsi="Verdana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515BB"/>
    <w:rPr>
      <w:rFonts w:ascii="Verdana" w:eastAsiaTheme="minorHAnsi" w:hAnsi="Verdana"/>
      <w:sz w:val="20"/>
      <w:szCs w:val="21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D83A78"/>
  </w:style>
  <w:style w:type="paragraph" w:customStyle="1" w:styleId="Telephoneemail-Header">
    <w:name w:val="Telephone &amp; email - Header"/>
    <w:basedOn w:val="Normal"/>
    <w:qFormat/>
    <w:rsid w:val="000558E6"/>
    <w:pPr>
      <w:ind w:left="-142"/>
    </w:pPr>
    <w:rPr>
      <w:sz w:val="22"/>
      <w:szCs w:val="22"/>
    </w:rPr>
  </w:style>
  <w:style w:type="paragraph" w:customStyle="1" w:styleId="AddressTel-footer">
    <w:name w:val="Address &amp; Tel - footer"/>
    <w:qFormat/>
    <w:rsid w:val="000558E6"/>
    <w:pPr>
      <w:spacing w:line="276" w:lineRule="auto"/>
      <w:ind w:right="397"/>
      <w:jc w:val="right"/>
    </w:pPr>
    <w:rPr>
      <w:rFonts w:ascii="Arial" w:eastAsia="PMingLiU" w:hAnsi="Arial" w:cs="Arial"/>
      <w:sz w:val="20"/>
      <w:szCs w:val="20"/>
      <w:lang w:val="en-GB" w:eastAsia="zh-TW"/>
    </w:rPr>
  </w:style>
  <w:style w:type="paragraph" w:customStyle="1" w:styleId="Details">
    <w:name w:val="Details"/>
    <w:basedOn w:val="Normal"/>
    <w:uiPriority w:val="99"/>
    <w:rsid w:val="001E5AF7"/>
    <w:pPr>
      <w:widowControl w:val="0"/>
      <w:tabs>
        <w:tab w:val="left" w:pos="460"/>
      </w:tabs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eastAsiaTheme="minorEastAsia" w:hAnsi="ArialMT" w:cs="ArialMT"/>
      <w:color w:val="000000"/>
      <w:sz w:val="22"/>
      <w:szCs w:val="22"/>
      <w:lang w:eastAsia="en-US"/>
    </w:rPr>
  </w:style>
  <w:style w:type="paragraph" w:customStyle="1" w:styleId="Name">
    <w:name w:val="Name"/>
    <w:basedOn w:val="Normal"/>
    <w:next w:val="Normal"/>
    <w:uiPriority w:val="99"/>
    <w:rsid w:val="001E5AF7"/>
    <w:pPr>
      <w:widowControl w:val="0"/>
      <w:suppressAutoHyphens/>
      <w:autoSpaceDE w:val="0"/>
      <w:autoSpaceDN w:val="0"/>
      <w:adjustRightInd w:val="0"/>
      <w:spacing w:after="57" w:line="320" w:lineRule="atLeast"/>
      <w:textAlignment w:val="center"/>
    </w:pPr>
    <w:rPr>
      <w:rFonts w:ascii="Arial-BoldMT" w:eastAsiaTheme="minorEastAsia" w:hAnsi="Arial-BoldMT" w:cs="Arial-BoldMT"/>
      <w:b/>
      <w:bCs/>
      <w:color w:val="000000"/>
      <w:lang w:eastAsia="en-US"/>
    </w:rPr>
  </w:style>
  <w:style w:type="paragraph" w:customStyle="1" w:styleId="Footerphonenumber">
    <w:name w:val="Footer phone number"/>
    <w:basedOn w:val="AddressTel-footer"/>
    <w:qFormat/>
    <w:rsid w:val="000558E6"/>
    <w:pPr>
      <w:ind w:right="2892"/>
    </w:pPr>
  </w:style>
  <w:style w:type="paragraph" w:styleId="NoSpacing">
    <w:name w:val="No Spacing"/>
    <w:uiPriority w:val="1"/>
    <w:qFormat/>
    <w:rsid w:val="00884EFE"/>
    <w:pPr>
      <w:jc w:val="both"/>
    </w:pPr>
    <w:rPr>
      <w:rFonts w:ascii="Arial" w:eastAsia="PMingLiU" w:hAnsi="Arial" w:cs="Arial"/>
      <w:lang w:val="en-GB"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884EF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zh-TW"/>
    </w:rPr>
  </w:style>
  <w:style w:type="paragraph" w:customStyle="1" w:styleId="HeadofService">
    <w:name w:val="Head of Service"/>
    <w:basedOn w:val="Telephoneemail-Header"/>
    <w:qFormat/>
    <w:rsid w:val="00EF15C6"/>
    <w:pPr>
      <w:spacing w:line="276" w:lineRule="auto"/>
    </w:pPr>
    <w:rPr>
      <w:b/>
    </w:rPr>
  </w:style>
  <w:style w:type="character" w:styleId="FollowedHyperlink">
    <w:name w:val="FollowedHyperlink"/>
    <w:basedOn w:val="DefaultParagraphFont"/>
    <w:uiPriority w:val="99"/>
    <w:semiHidden/>
    <w:unhideWhenUsed/>
    <w:rsid w:val="00EF15C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42E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424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A40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gnin.mygovscot.org/home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gnin.mygovscot.org/home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gnin.mygovscot.org/hom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denise.maccoll2@eastayrshire.org.uk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kiep\Documents\Ochiltree%20New%20Letterhead%202%202021%20li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B3C9720C02040A64C81BC3C519336" ma:contentTypeVersion="13" ma:contentTypeDescription="Create a new document." ma:contentTypeScope="" ma:versionID="9660f9aa62b8b3c257e5c8e3c8db9bed">
  <xsd:schema xmlns:xsd="http://www.w3.org/2001/XMLSchema" xmlns:xs="http://www.w3.org/2001/XMLSchema" xmlns:p="http://schemas.microsoft.com/office/2006/metadata/properties" xmlns:ns3="358c96d1-1e61-4fb5-9146-c8e0de8e2c50" xmlns:ns4="f35b1b63-3ae3-4cdb-ac4e-3ccb543f9060" targetNamespace="http://schemas.microsoft.com/office/2006/metadata/properties" ma:root="true" ma:fieldsID="b336f8c96a77c0d5c85ff8e3020d8d2a" ns3:_="" ns4:_="">
    <xsd:import namespace="358c96d1-1e61-4fb5-9146-c8e0de8e2c50"/>
    <xsd:import namespace="f35b1b63-3ae3-4cdb-ac4e-3ccb543f90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96d1-1e61-4fb5-9146-c8e0de8e2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1b63-3ae3-4cdb-ac4e-3ccb543f90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AB7FFE-581B-4C42-B3ED-1295B3E94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3B0D19-D821-4099-B282-396421ED1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96d1-1e61-4fb5-9146-c8e0de8e2c50"/>
    <ds:schemaRef ds:uri="f35b1b63-3ae3-4cdb-ac4e-3ccb543f9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2D0AF-5968-4E92-8829-74683AEF2D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4F1489-EDBA-4408-AB4C-D5314178B3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Ochiltree New Letterhead 2 2021 liz</Template>
  <TotalTime>22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Lockie, Pamela</dc:creator>
  <cp:keywords/>
  <dc:description/>
  <cp:lastModifiedBy>Caldwell, Janice</cp:lastModifiedBy>
  <cp:revision>4</cp:revision>
  <cp:lastPrinted>2026-10-30T10:27:00Z</cp:lastPrinted>
  <dcterms:created xsi:type="dcterms:W3CDTF">2026-10-30T11:57:00Z</dcterms:created>
  <dcterms:modified xsi:type="dcterms:W3CDTF">2026-10-30T12:19:00Z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0x010100C19B3C9720C02040A64C81BC3C519336</vt:lpwstr>
  </property>
</Properties>
</file>