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AFB84" w14:textId="683F6876" w:rsidR="00465255" w:rsidRPr="00CA40A0" w:rsidRDefault="00465255" w:rsidP="00465255">
      <w:pPr>
        <w:ind w:left="-426" w:right="-574"/>
        <w:rPr>
          <w:sz w:val="22"/>
          <w:szCs w:val="22"/>
        </w:rPr>
      </w:pPr>
      <w:r w:rsidRPr="00CA40A0">
        <w:rPr>
          <w:b/>
          <w:bCs/>
          <w:sz w:val="22"/>
          <w:szCs w:val="22"/>
        </w:rPr>
        <w:t>Our Ref:</w:t>
      </w:r>
      <w:r w:rsidRPr="00CA40A0">
        <w:rPr>
          <w:sz w:val="22"/>
          <w:szCs w:val="22"/>
        </w:rPr>
        <w:t xml:space="preserve"> </w:t>
      </w:r>
      <w:r w:rsidRPr="00CA40A0">
        <w:rPr>
          <w:sz w:val="22"/>
          <w:szCs w:val="22"/>
        </w:rPr>
        <w:tab/>
      </w:r>
      <w:r w:rsidRPr="00CA40A0">
        <w:rPr>
          <w:sz w:val="22"/>
          <w:szCs w:val="22"/>
        </w:rPr>
        <w:tab/>
      </w:r>
      <w:r w:rsidRPr="00CA40A0">
        <w:rPr>
          <w:sz w:val="22"/>
          <w:szCs w:val="22"/>
        </w:rPr>
        <w:tab/>
      </w:r>
      <w:proofErr w:type="spellStart"/>
      <w:r w:rsidR="00974DF4" w:rsidRPr="00CA40A0">
        <w:rPr>
          <w:sz w:val="22"/>
          <w:szCs w:val="22"/>
        </w:rPr>
        <w:t>DMacC</w:t>
      </w:r>
      <w:proofErr w:type="spellEnd"/>
      <w:r w:rsidRPr="00CA40A0">
        <w:rPr>
          <w:sz w:val="22"/>
          <w:szCs w:val="22"/>
        </w:rPr>
        <w:t>/JC</w:t>
      </w:r>
    </w:p>
    <w:p w14:paraId="20FFBD03" w14:textId="77777777" w:rsidR="00465255" w:rsidRPr="00CA40A0" w:rsidRDefault="00465255" w:rsidP="00465255">
      <w:pPr>
        <w:ind w:left="-426" w:right="-574"/>
        <w:rPr>
          <w:sz w:val="10"/>
          <w:szCs w:val="10"/>
        </w:rPr>
      </w:pPr>
    </w:p>
    <w:p w14:paraId="0E02EF90" w14:textId="19318C93" w:rsidR="00465255" w:rsidRPr="00CA40A0" w:rsidRDefault="00465255" w:rsidP="00465255">
      <w:pPr>
        <w:tabs>
          <w:tab w:val="left" w:pos="720"/>
          <w:tab w:val="left" w:pos="1440"/>
          <w:tab w:val="left" w:pos="2160"/>
          <w:tab w:val="left" w:pos="2880"/>
          <w:tab w:val="left" w:pos="3600"/>
          <w:tab w:val="left" w:pos="4320"/>
          <w:tab w:val="left" w:pos="5385"/>
        </w:tabs>
        <w:ind w:left="-426" w:right="-574"/>
        <w:rPr>
          <w:sz w:val="22"/>
          <w:szCs w:val="22"/>
        </w:rPr>
      </w:pPr>
      <w:r w:rsidRPr="00CA40A0">
        <w:rPr>
          <w:b/>
          <w:bCs/>
          <w:sz w:val="22"/>
          <w:szCs w:val="22"/>
        </w:rPr>
        <w:t>Date:</w:t>
      </w:r>
      <w:r w:rsidRPr="00CA40A0">
        <w:rPr>
          <w:sz w:val="22"/>
          <w:szCs w:val="22"/>
        </w:rPr>
        <w:t xml:space="preserve"> </w:t>
      </w:r>
      <w:r w:rsidRPr="00CA40A0">
        <w:rPr>
          <w:sz w:val="22"/>
          <w:szCs w:val="22"/>
        </w:rPr>
        <w:tab/>
      </w:r>
      <w:r w:rsidRPr="00CA40A0">
        <w:rPr>
          <w:sz w:val="22"/>
          <w:szCs w:val="22"/>
        </w:rPr>
        <w:tab/>
      </w:r>
      <w:r w:rsidRPr="00CA40A0">
        <w:rPr>
          <w:sz w:val="22"/>
          <w:szCs w:val="22"/>
        </w:rPr>
        <w:tab/>
      </w:r>
      <w:r w:rsidR="000C1E0A" w:rsidRPr="00CA40A0">
        <w:t xml:space="preserve">Monday </w:t>
      </w:r>
      <w:r w:rsidR="003025D7">
        <w:t>24</w:t>
      </w:r>
      <w:r w:rsidR="000C1E0A" w:rsidRPr="00CA40A0">
        <w:rPr>
          <w:vertAlign w:val="superscript"/>
        </w:rPr>
        <w:t>th</w:t>
      </w:r>
      <w:r w:rsidR="000C1E0A" w:rsidRPr="00CA40A0">
        <w:t xml:space="preserve"> </w:t>
      </w:r>
      <w:r w:rsidR="003025D7">
        <w:t>August</w:t>
      </w:r>
      <w:r w:rsidR="00974DF4" w:rsidRPr="00CA40A0">
        <w:t xml:space="preserve"> </w:t>
      </w:r>
      <w:r w:rsidRPr="00CA40A0">
        <w:t>2026</w:t>
      </w:r>
    </w:p>
    <w:p w14:paraId="6DEDF766" w14:textId="77777777" w:rsidR="00DC5F17" w:rsidRDefault="00DC5F17" w:rsidP="00A819F7">
      <w:pPr>
        <w:ind w:right="-574"/>
        <w:rPr>
          <w:sz w:val="10"/>
          <w:szCs w:val="10"/>
        </w:rPr>
      </w:pPr>
    </w:p>
    <w:p w14:paraId="6F1A6D15" w14:textId="77777777" w:rsidR="00DC5F17" w:rsidRDefault="00DC5F17" w:rsidP="00465255">
      <w:pPr>
        <w:ind w:left="-426" w:right="-574"/>
        <w:rPr>
          <w:sz w:val="10"/>
          <w:szCs w:val="10"/>
        </w:rPr>
      </w:pPr>
    </w:p>
    <w:p w14:paraId="6BE8A4A1" w14:textId="77777777" w:rsidR="001571FE" w:rsidRPr="00175358" w:rsidRDefault="001571FE" w:rsidP="003025D7">
      <w:pPr>
        <w:ind w:right="-574"/>
        <w:rPr>
          <w:sz w:val="10"/>
          <w:szCs w:val="10"/>
        </w:rPr>
      </w:pPr>
    </w:p>
    <w:p w14:paraId="0AE9320A" w14:textId="77777777" w:rsidR="00465255" w:rsidRDefault="00465255" w:rsidP="00465255">
      <w:pPr>
        <w:ind w:left="-426" w:right="-574"/>
      </w:pPr>
      <w:r w:rsidRPr="00D435EE">
        <w:t>Dear Parent / Carer,</w:t>
      </w:r>
    </w:p>
    <w:p w14:paraId="1F43F637" w14:textId="77777777" w:rsidR="00501CA4" w:rsidRPr="0026799B" w:rsidRDefault="00501CA4" w:rsidP="00465255">
      <w:pPr>
        <w:ind w:left="-426" w:right="-574"/>
        <w:rPr>
          <w:sz w:val="18"/>
          <w:szCs w:val="18"/>
        </w:rPr>
      </w:pPr>
    </w:p>
    <w:p w14:paraId="668A2582" w14:textId="77777777" w:rsidR="00DC5F17" w:rsidRDefault="00DC5F17" w:rsidP="00A819F7">
      <w:pPr>
        <w:ind w:right="-574"/>
        <w:rPr>
          <w:sz w:val="10"/>
          <w:szCs w:val="10"/>
        </w:rPr>
      </w:pPr>
    </w:p>
    <w:p w14:paraId="5D5F69E8" w14:textId="77777777" w:rsidR="00DC5F17" w:rsidRPr="00175358" w:rsidRDefault="00DC5F17" w:rsidP="0026799B">
      <w:pPr>
        <w:ind w:right="-574"/>
        <w:rPr>
          <w:sz w:val="10"/>
          <w:szCs w:val="10"/>
        </w:rPr>
      </w:pPr>
    </w:p>
    <w:p w14:paraId="1B35CEC3" w14:textId="40132304" w:rsidR="003025D7" w:rsidRPr="003025D7" w:rsidRDefault="003025D7" w:rsidP="003025D7">
      <w:pPr>
        <w:spacing w:line="259" w:lineRule="auto"/>
        <w:ind w:left="-426" w:right="-574"/>
        <w:jc w:val="center"/>
        <w:rPr>
          <w:b/>
          <w:bCs/>
        </w:rPr>
      </w:pPr>
      <w:r w:rsidRPr="003025D7">
        <w:rPr>
          <w:b/>
          <w:bCs/>
        </w:rPr>
        <w:t xml:space="preserve">DATES FOR YOUR DIARY – </w:t>
      </w:r>
      <w:r>
        <w:rPr>
          <w:b/>
          <w:bCs/>
        </w:rPr>
        <w:t>August 2026</w:t>
      </w:r>
    </w:p>
    <w:p w14:paraId="7A49E022" w14:textId="77777777" w:rsidR="003025D7" w:rsidRPr="0026799B" w:rsidRDefault="003025D7" w:rsidP="003025D7">
      <w:pPr>
        <w:spacing w:line="259" w:lineRule="auto"/>
        <w:ind w:left="-426" w:right="-574"/>
        <w:rPr>
          <w:sz w:val="18"/>
          <w:szCs w:val="18"/>
        </w:rPr>
      </w:pPr>
    </w:p>
    <w:p w14:paraId="0FB780FF" w14:textId="7D00A7F8" w:rsidR="003025D7" w:rsidRPr="003025D7" w:rsidRDefault="003025D7" w:rsidP="00994CB4">
      <w:pPr>
        <w:spacing w:line="259" w:lineRule="auto"/>
        <w:ind w:left="-426" w:right="-574"/>
        <w:jc w:val="left"/>
      </w:pPr>
      <w:r w:rsidRPr="003025D7">
        <w:t>We were delighted to welcome our pupils last Wednesday especially our new P1's and as we start our first full week we would like to share with you some dates for the diary.</w:t>
      </w:r>
    </w:p>
    <w:p w14:paraId="0DDC5DFA" w14:textId="77777777" w:rsidR="003025D7" w:rsidRPr="003025D7" w:rsidRDefault="003025D7" w:rsidP="00994CB4">
      <w:pPr>
        <w:spacing w:line="259" w:lineRule="auto"/>
        <w:ind w:left="-426" w:right="-574"/>
        <w:jc w:val="left"/>
      </w:pPr>
    </w:p>
    <w:p w14:paraId="5A0E0128" w14:textId="46D5FD7A" w:rsidR="003025D7" w:rsidRPr="003025D7" w:rsidRDefault="003025D7" w:rsidP="00994CB4">
      <w:pPr>
        <w:spacing w:line="259" w:lineRule="auto"/>
        <w:ind w:left="-426" w:right="-574"/>
        <w:jc w:val="left"/>
      </w:pPr>
      <w:r w:rsidRPr="003025D7">
        <w:t>We were also please</w:t>
      </w:r>
      <w:r>
        <w:t>d</w:t>
      </w:r>
      <w:r w:rsidRPr="003025D7">
        <w:t xml:space="preserve"> to welcome Miss Clark our new P5/6 teacher and also Mrs Murray who is returning to Ochiltree in P3/4</w:t>
      </w:r>
      <w:r w:rsidR="009650B1">
        <w:t xml:space="preserve">.  Congratulations </w:t>
      </w:r>
      <w:r w:rsidR="00D6461E">
        <w:t xml:space="preserve">also goes </w:t>
      </w:r>
      <w:r w:rsidR="009650B1">
        <w:t>to Miss Gorman on her marriage during the summer and becoming Mrs Berry.</w:t>
      </w:r>
    </w:p>
    <w:p w14:paraId="664F445B" w14:textId="77777777" w:rsidR="003025D7" w:rsidRPr="003025D7" w:rsidRDefault="003025D7" w:rsidP="00994CB4">
      <w:pPr>
        <w:spacing w:line="259" w:lineRule="auto"/>
        <w:ind w:left="-426" w:right="-574"/>
        <w:jc w:val="left"/>
      </w:pPr>
    </w:p>
    <w:p w14:paraId="09FE3552" w14:textId="5F1B0ECF" w:rsidR="003025D7" w:rsidRPr="003025D7" w:rsidRDefault="003025D7" w:rsidP="00994CB4">
      <w:pPr>
        <w:spacing w:line="259" w:lineRule="auto"/>
        <w:ind w:left="-426" w:right="-574"/>
        <w:jc w:val="left"/>
      </w:pPr>
      <w:r w:rsidRPr="003025D7">
        <w:t xml:space="preserve">We have lots planned for this session including the rolling out of learning journals, new programmes for writing and mathematics as well as CAMPS from Cumnock delivering music and drama for our young people in P5 and P6. </w:t>
      </w:r>
      <w:r>
        <w:t xml:space="preserve"> </w:t>
      </w:r>
      <w:r w:rsidRPr="003025D7">
        <w:t>We will also have Mrs M.J. back for our class strings on a Thursday and some trips planned with the support of R</w:t>
      </w:r>
      <w:r>
        <w:t>HET</w:t>
      </w:r>
      <w:r w:rsidRPr="003025D7">
        <w:t xml:space="preserve"> and Into Film.  We are also currently planning the P7 </w:t>
      </w:r>
      <w:r w:rsidR="00A46D4B" w:rsidRPr="003025D7">
        <w:t>residential,</w:t>
      </w:r>
      <w:r w:rsidRPr="003025D7">
        <w:t xml:space="preserve"> so parents please look out for the options coming your way soon.</w:t>
      </w:r>
    </w:p>
    <w:p w14:paraId="7F287B9F" w14:textId="4036C1D9" w:rsidR="003025D7" w:rsidRPr="003025D7" w:rsidRDefault="003025D7" w:rsidP="003025D7">
      <w:pPr>
        <w:spacing w:line="259" w:lineRule="auto"/>
        <w:ind w:left="-426" w:right="-574"/>
      </w:pPr>
    </w:p>
    <w:tbl>
      <w:tblPr>
        <w:tblStyle w:val="TableGrid"/>
        <w:tblW w:w="9639" w:type="dxa"/>
        <w:tblInd w:w="-5" w:type="dxa"/>
        <w:tblLook w:val="04A0" w:firstRow="1" w:lastRow="0" w:firstColumn="1" w:lastColumn="0" w:noHBand="0" w:noVBand="1"/>
      </w:tblPr>
      <w:tblGrid>
        <w:gridCol w:w="2977"/>
        <w:gridCol w:w="6662"/>
      </w:tblGrid>
      <w:tr w:rsidR="00841E44" w:rsidRPr="003025D7" w14:paraId="2F5526A1" w14:textId="77777777" w:rsidTr="00B96F9C">
        <w:trPr>
          <w:trHeight w:val="564"/>
        </w:trPr>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FBF776B" w14:textId="77777777" w:rsidR="00841E44" w:rsidRPr="00841E44" w:rsidRDefault="00841E44" w:rsidP="00311F20">
            <w:pPr>
              <w:spacing w:line="259" w:lineRule="auto"/>
              <w:ind w:left="142" w:right="-142"/>
              <w:rPr>
                <w:b/>
                <w:bCs/>
                <w:lang w:val="en-US"/>
              </w:rPr>
            </w:pPr>
            <w:r w:rsidRPr="00841E44">
              <w:rPr>
                <w:b/>
                <w:bCs/>
                <w:lang w:val="en-US"/>
              </w:rPr>
              <w:t>PE Timetable</w:t>
            </w:r>
          </w:p>
        </w:tc>
      </w:tr>
      <w:tr w:rsidR="00841E44" w:rsidRPr="003025D7" w14:paraId="4F884849" w14:textId="77777777" w:rsidTr="00311F20">
        <w:trPr>
          <w:trHeight w:val="41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7B166" w14:textId="77777777" w:rsidR="00841E44" w:rsidRPr="003025D7" w:rsidRDefault="00841E44" w:rsidP="00311F20">
            <w:pPr>
              <w:spacing w:line="259" w:lineRule="auto"/>
              <w:ind w:left="142" w:right="-142"/>
              <w:rPr>
                <w:lang w:val="en-US"/>
              </w:rPr>
            </w:pPr>
            <w:r w:rsidRPr="003025D7">
              <w:rPr>
                <w:lang w:val="en-US"/>
              </w:rPr>
              <w:t>P1/2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1D77C3" w14:textId="689FCB0D" w:rsidR="00841E44" w:rsidRPr="003025D7" w:rsidRDefault="00DC67BA" w:rsidP="00311F20">
            <w:pPr>
              <w:spacing w:line="259" w:lineRule="auto"/>
              <w:ind w:left="142" w:right="-142"/>
              <w:rPr>
                <w:lang w:val="en-US"/>
              </w:rPr>
            </w:pPr>
            <w:r>
              <w:rPr>
                <w:lang w:val="en-US"/>
              </w:rPr>
              <w:t>Tuesday</w:t>
            </w:r>
            <w:r w:rsidR="00841E44" w:rsidRPr="003025D7">
              <w:rPr>
                <w:lang w:val="en-US"/>
              </w:rPr>
              <w:t xml:space="preserve"> and </w:t>
            </w:r>
            <w:r>
              <w:rPr>
                <w:lang w:val="en-US"/>
              </w:rPr>
              <w:t>Friday</w:t>
            </w:r>
          </w:p>
        </w:tc>
      </w:tr>
      <w:tr w:rsidR="00841E44" w:rsidRPr="003025D7" w14:paraId="217A2167" w14:textId="77777777" w:rsidTr="00311F20">
        <w:trPr>
          <w:trHeight w:val="42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49E732" w14:textId="77777777" w:rsidR="00841E44" w:rsidRPr="003025D7" w:rsidRDefault="00841E44" w:rsidP="00311F20">
            <w:pPr>
              <w:spacing w:line="259" w:lineRule="auto"/>
              <w:ind w:left="142" w:right="-142"/>
              <w:rPr>
                <w:lang w:val="en-US"/>
              </w:rPr>
            </w:pPr>
            <w:r w:rsidRPr="003025D7">
              <w:rPr>
                <w:lang w:val="en-US"/>
              </w:rPr>
              <w:t>P3/4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37385D" w14:textId="1875C14E" w:rsidR="00841E44" w:rsidRPr="003025D7" w:rsidRDefault="00DC67BA" w:rsidP="00311F20">
            <w:pPr>
              <w:spacing w:line="259" w:lineRule="auto"/>
              <w:ind w:left="142" w:right="-142"/>
              <w:rPr>
                <w:lang w:val="en-US"/>
              </w:rPr>
            </w:pPr>
            <w:r>
              <w:rPr>
                <w:lang w:val="en-US"/>
              </w:rPr>
              <w:t>Monday</w:t>
            </w:r>
            <w:r w:rsidR="00841E44" w:rsidRPr="003025D7">
              <w:rPr>
                <w:lang w:val="en-US"/>
              </w:rPr>
              <w:t xml:space="preserve"> and </w:t>
            </w:r>
            <w:r>
              <w:rPr>
                <w:lang w:val="en-US"/>
              </w:rPr>
              <w:t>Wednesday</w:t>
            </w:r>
          </w:p>
        </w:tc>
      </w:tr>
      <w:tr w:rsidR="00841E44" w:rsidRPr="003025D7" w14:paraId="14CFF31F" w14:textId="77777777" w:rsidTr="00311F20">
        <w:trPr>
          <w:trHeight w:val="414"/>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60292F" w14:textId="77777777" w:rsidR="00841E44" w:rsidRPr="003025D7" w:rsidRDefault="00841E44" w:rsidP="00311F20">
            <w:pPr>
              <w:spacing w:line="259" w:lineRule="auto"/>
              <w:ind w:left="142" w:right="-142"/>
              <w:rPr>
                <w:lang w:val="en-US"/>
              </w:rPr>
            </w:pPr>
            <w:r w:rsidRPr="003025D7">
              <w:rPr>
                <w:lang w:val="en-US"/>
              </w:rPr>
              <w:t>P5/6</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8D5D4" w14:textId="733D5773" w:rsidR="00841E44" w:rsidRPr="003025D7" w:rsidRDefault="00841E44" w:rsidP="00311F20">
            <w:pPr>
              <w:spacing w:line="259" w:lineRule="auto"/>
              <w:ind w:left="142" w:right="-142"/>
              <w:rPr>
                <w:lang w:val="en-US"/>
              </w:rPr>
            </w:pPr>
            <w:r w:rsidRPr="003025D7">
              <w:rPr>
                <w:lang w:val="en-US"/>
              </w:rPr>
              <w:t>Wednesday</w:t>
            </w:r>
            <w:r w:rsidR="00DC67BA">
              <w:rPr>
                <w:lang w:val="en-US"/>
              </w:rPr>
              <w:t xml:space="preserve"> and Friday</w:t>
            </w:r>
          </w:p>
        </w:tc>
      </w:tr>
      <w:tr w:rsidR="00841E44" w:rsidRPr="003025D7" w14:paraId="32F41069" w14:textId="77777777" w:rsidTr="00311F20">
        <w:trPr>
          <w:trHeight w:val="42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E9C38" w14:textId="77777777" w:rsidR="00841E44" w:rsidRPr="003025D7" w:rsidRDefault="00841E44" w:rsidP="00311F20">
            <w:pPr>
              <w:spacing w:line="259" w:lineRule="auto"/>
              <w:ind w:left="142" w:right="-142"/>
              <w:rPr>
                <w:lang w:val="en-US"/>
              </w:rPr>
            </w:pPr>
            <w:r w:rsidRPr="003025D7">
              <w:rPr>
                <w:lang w:val="en-US"/>
              </w:rPr>
              <w:t>P6/7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ABCD69" w14:textId="77777777" w:rsidR="00841E44" w:rsidRPr="003025D7" w:rsidRDefault="00841E44" w:rsidP="00311F20">
            <w:pPr>
              <w:spacing w:line="259" w:lineRule="auto"/>
              <w:ind w:left="142" w:right="-142"/>
              <w:rPr>
                <w:lang w:val="en-US"/>
              </w:rPr>
            </w:pPr>
            <w:r w:rsidRPr="003025D7">
              <w:rPr>
                <w:lang w:val="en-US"/>
              </w:rPr>
              <w:t>Tuesday and Thursday</w:t>
            </w:r>
          </w:p>
        </w:tc>
      </w:tr>
      <w:tr w:rsidR="00841E44" w:rsidRPr="003025D7" w14:paraId="4FC238A8" w14:textId="77777777" w:rsidTr="00311F20">
        <w:trPr>
          <w:trHeight w:val="887"/>
        </w:trPr>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97A6F" w14:textId="5D5FE675" w:rsidR="00841E44" w:rsidRDefault="00841E44" w:rsidP="00DC67BA">
            <w:pPr>
              <w:spacing w:line="259" w:lineRule="auto"/>
              <w:ind w:left="142" w:right="170"/>
              <w:rPr>
                <w:lang w:val="en-US"/>
              </w:rPr>
            </w:pPr>
            <w:r w:rsidRPr="003025D7">
              <w:rPr>
                <w:lang w:val="en-US"/>
              </w:rPr>
              <w:t xml:space="preserve">Please note – pupils should bring soft shoes and shorts on PE days (these can be left in school).  We would ask that pupils do not wear football tops or shorts.  Pupils can bring water to drink in class and at PE.  Juice will only be allowed at </w:t>
            </w:r>
            <w:r w:rsidR="00A46D4B" w:rsidRPr="003025D7">
              <w:rPr>
                <w:lang w:val="en-US"/>
              </w:rPr>
              <w:t>lunchtime</w:t>
            </w:r>
            <w:r w:rsidRPr="003025D7">
              <w:rPr>
                <w:lang w:val="en-US"/>
              </w:rPr>
              <w:t>.</w:t>
            </w:r>
          </w:p>
          <w:p w14:paraId="71C6161B" w14:textId="77777777" w:rsidR="00B96F9C" w:rsidRDefault="00B96F9C" w:rsidP="00DC67BA">
            <w:pPr>
              <w:spacing w:line="259" w:lineRule="auto"/>
              <w:ind w:left="142" w:right="170"/>
              <w:rPr>
                <w:lang w:val="en-US"/>
              </w:rPr>
            </w:pPr>
          </w:p>
          <w:p w14:paraId="1C570194" w14:textId="51E46CB2" w:rsidR="00B96F9C" w:rsidRPr="00B96F9C" w:rsidRDefault="00B96F9C" w:rsidP="00B96F9C">
            <w:pPr>
              <w:spacing w:line="259" w:lineRule="auto"/>
              <w:ind w:left="142" w:right="170"/>
            </w:pPr>
            <w:r w:rsidRPr="00B96F9C">
              <w:t xml:space="preserve">A reminder that, in line with East Ayrshire's guidelines, </w:t>
            </w:r>
            <w:r w:rsidRPr="00B96F9C">
              <w:rPr>
                <w:b/>
                <w:bCs/>
              </w:rPr>
              <w:t>jewellery is not permitted during PE</w:t>
            </w:r>
            <w:r w:rsidRPr="00B96F9C">
              <w:t xml:space="preserve">. </w:t>
            </w:r>
            <w:r>
              <w:t xml:space="preserve"> </w:t>
            </w:r>
            <w:r w:rsidRPr="00B96F9C">
              <w:t xml:space="preserve">Earrings should preferably be removed. </w:t>
            </w:r>
            <w:r>
              <w:t xml:space="preserve"> </w:t>
            </w:r>
            <w:r w:rsidRPr="00B96F9C">
              <w:t xml:space="preserve">If this is not possible, they can be taped over, or pupils can bring tape to cover them. </w:t>
            </w:r>
            <w:r>
              <w:t xml:space="preserve"> </w:t>
            </w:r>
            <w:r w:rsidRPr="00B96F9C">
              <w:t>Removal or taping of earrings is the responsibility of parents/carers or the child if they are able to do this themselves.</w:t>
            </w:r>
          </w:p>
          <w:p w14:paraId="50E44E20" w14:textId="77777777" w:rsidR="00B96F9C" w:rsidRPr="00B96F9C" w:rsidRDefault="00B96F9C" w:rsidP="00B96F9C">
            <w:pPr>
              <w:spacing w:line="259" w:lineRule="auto"/>
              <w:ind w:left="142" w:right="170"/>
            </w:pPr>
            <w:r w:rsidRPr="00B96F9C">
              <w:t>It would also be helpful if long hair is tied back and loose clothing is secured for PE.</w:t>
            </w:r>
          </w:p>
          <w:p w14:paraId="582648C3" w14:textId="432AB996" w:rsidR="00B96F9C" w:rsidRPr="00B96F9C" w:rsidRDefault="00B96F9C" w:rsidP="00B96F9C">
            <w:pPr>
              <w:spacing w:line="259" w:lineRule="auto"/>
              <w:ind w:left="142" w:right="170"/>
            </w:pPr>
            <w:r w:rsidRPr="00B96F9C">
              <w:t>Pupils can either come dressed for PE, wear their kit underneath their clothing or leave their PE kit in school to change into when needed.</w:t>
            </w:r>
          </w:p>
        </w:tc>
      </w:tr>
    </w:tbl>
    <w:p w14:paraId="4F1B8BF4" w14:textId="77777777" w:rsidR="003025D7" w:rsidRPr="005D588C" w:rsidRDefault="003025D7" w:rsidP="003025D7">
      <w:pPr>
        <w:spacing w:line="259" w:lineRule="auto"/>
        <w:ind w:left="-426" w:right="-574"/>
        <w:rPr>
          <w:sz w:val="12"/>
          <w:szCs w:val="12"/>
        </w:rPr>
      </w:pPr>
    </w:p>
    <w:tbl>
      <w:tblPr>
        <w:tblStyle w:val="TableGrid"/>
        <w:tblW w:w="9639" w:type="dxa"/>
        <w:tblInd w:w="-5" w:type="dxa"/>
        <w:tblLook w:val="04A0" w:firstRow="1" w:lastRow="0" w:firstColumn="1" w:lastColumn="0" w:noHBand="0" w:noVBand="1"/>
      </w:tblPr>
      <w:tblGrid>
        <w:gridCol w:w="2977"/>
        <w:gridCol w:w="6662"/>
      </w:tblGrid>
      <w:tr w:rsidR="00B96F9C" w:rsidRPr="003025D7" w14:paraId="67A3D4FF" w14:textId="77777777" w:rsidTr="00B96F9C">
        <w:trPr>
          <w:trHeight w:val="564"/>
        </w:trPr>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536F00C" w14:textId="177CFFB8" w:rsidR="00B96F9C" w:rsidRPr="00841E44" w:rsidRDefault="00B96F9C" w:rsidP="00311F20">
            <w:pPr>
              <w:spacing w:line="259" w:lineRule="auto"/>
              <w:ind w:left="142" w:right="-142"/>
              <w:rPr>
                <w:b/>
                <w:bCs/>
                <w:lang w:val="en-US"/>
              </w:rPr>
            </w:pPr>
            <w:r>
              <w:rPr>
                <w:b/>
                <w:bCs/>
                <w:lang w:val="en-US"/>
              </w:rPr>
              <w:t>Outdoor Learning</w:t>
            </w:r>
          </w:p>
        </w:tc>
      </w:tr>
      <w:tr w:rsidR="00B96F9C" w:rsidRPr="003025D7" w14:paraId="16FC3F5B" w14:textId="77777777" w:rsidTr="00311F20">
        <w:trPr>
          <w:trHeight w:val="41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F3645" w14:textId="77777777" w:rsidR="00B96F9C" w:rsidRPr="003025D7" w:rsidRDefault="00B96F9C" w:rsidP="00311F20">
            <w:pPr>
              <w:spacing w:line="259" w:lineRule="auto"/>
              <w:ind w:left="142" w:right="-142"/>
              <w:rPr>
                <w:lang w:val="en-US"/>
              </w:rPr>
            </w:pPr>
            <w:r w:rsidRPr="003025D7">
              <w:rPr>
                <w:lang w:val="en-US"/>
              </w:rPr>
              <w:t>P1/2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1C3AB" w14:textId="5E41DF76" w:rsidR="00B96F9C" w:rsidRPr="003025D7" w:rsidRDefault="00B96F9C" w:rsidP="00B96F9C">
            <w:pPr>
              <w:spacing w:line="259" w:lineRule="auto"/>
              <w:ind w:left="142" w:right="170"/>
              <w:rPr>
                <w:lang w:val="en-US"/>
              </w:rPr>
            </w:pPr>
            <w:r>
              <w:rPr>
                <w:lang w:val="en-US"/>
              </w:rPr>
              <w:t>Tuesday afternoons – Suitable outdoor clothing and waterproof footwear / wellies are required.</w:t>
            </w:r>
          </w:p>
        </w:tc>
      </w:tr>
      <w:tr w:rsidR="00B96F9C" w:rsidRPr="003025D7" w14:paraId="240F60C2" w14:textId="77777777" w:rsidTr="00311F20">
        <w:trPr>
          <w:trHeight w:val="42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173D6E" w14:textId="1A6CE22A" w:rsidR="00B96F9C" w:rsidRPr="003025D7" w:rsidRDefault="00B96F9C" w:rsidP="00311F20">
            <w:pPr>
              <w:spacing w:line="259" w:lineRule="auto"/>
              <w:ind w:left="142" w:right="-142"/>
              <w:rPr>
                <w:lang w:val="en-US"/>
              </w:rPr>
            </w:pPr>
            <w:r w:rsidRPr="003025D7">
              <w:rPr>
                <w:lang w:val="en-US"/>
              </w:rPr>
              <w:t>P3/4</w:t>
            </w:r>
            <w:r>
              <w:rPr>
                <w:lang w:val="en-US"/>
              </w:rPr>
              <w:t xml:space="preserve">, </w:t>
            </w:r>
            <w:r w:rsidRPr="003025D7">
              <w:rPr>
                <w:lang w:val="en-US"/>
              </w:rPr>
              <w:t>P5/6</w:t>
            </w:r>
            <w:r>
              <w:rPr>
                <w:lang w:val="en-US"/>
              </w:rPr>
              <w:t xml:space="preserve">, </w:t>
            </w:r>
            <w:r w:rsidRPr="003025D7">
              <w:rPr>
                <w:lang w:val="en-US"/>
              </w:rPr>
              <w:t>P6/7</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9C87B8" w14:textId="00688610" w:rsidR="00B96F9C" w:rsidRPr="003025D7" w:rsidRDefault="00B96F9C" w:rsidP="00B96F9C">
            <w:pPr>
              <w:spacing w:line="259" w:lineRule="auto"/>
              <w:ind w:left="142" w:right="170"/>
              <w:rPr>
                <w:lang w:val="en-US"/>
              </w:rPr>
            </w:pPr>
            <w:r>
              <w:rPr>
                <w:lang w:val="en-US"/>
              </w:rPr>
              <w:t xml:space="preserve">Days will depend on learning activity.  </w:t>
            </w:r>
          </w:p>
        </w:tc>
      </w:tr>
      <w:tr w:rsidR="00B96F9C" w:rsidRPr="003025D7" w14:paraId="7E20F833" w14:textId="77777777" w:rsidTr="003A33A4">
        <w:trPr>
          <w:trHeight w:val="786"/>
        </w:trPr>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C48" w14:textId="461B3E3C" w:rsidR="00B96F9C" w:rsidRPr="00B96F9C" w:rsidRDefault="00B96F9C" w:rsidP="00311F20">
            <w:pPr>
              <w:spacing w:line="259" w:lineRule="auto"/>
              <w:ind w:left="142" w:right="170"/>
            </w:pPr>
            <w:r>
              <w:rPr>
                <w:lang w:val="en-US"/>
              </w:rPr>
              <w:t xml:space="preserve">All pupils should bring suitable outdoor clothing and footwear each day to support the outdoor learning experience and to allow outdoor play at break times. </w:t>
            </w:r>
          </w:p>
        </w:tc>
      </w:tr>
    </w:tbl>
    <w:p w14:paraId="1D68277C" w14:textId="77777777" w:rsidR="00841E44" w:rsidRPr="005D588C" w:rsidRDefault="00841E44" w:rsidP="00B96F9C">
      <w:pPr>
        <w:spacing w:line="259" w:lineRule="auto"/>
        <w:ind w:right="-574"/>
        <w:rPr>
          <w:sz w:val="14"/>
          <w:szCs w:val="14"/>
        </w:rPr>
      </w:pPr>
    </w:p>
    <w:tbl>
      <w:tblPr>
        <w:tblStyle w:val="TableGrid"/>
        <w:tblW w:w="10349" w:type="dxa"/>
        <w:tblInd w:w="-289" w:type="dxa"/>
        <w:tblLook w:val="04A0" w:firstRow="1" w:lastRow="0" w:firstColumn="1" w:lastColumn="0" w:noHBand="0" w:noVBand="1"/>
      </w:tblPr>
      <w:tblGrid>
        <w:gridCol w:w="3261"/>
        <w:gridCol w:w="7088"/>
      </w:tblGrid>
      <w:tr w:rsidR="003025D7" w:rsidRPr="003025D7" w14:paraId="7C6C3E8E" w14:textId="77777777" w:rsidTr="00B66491">
        <w:trPr>
          <w:trHeight w:val="660"/>
        </w:trPr>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ED4FFF5" w14:textId="3F07D1FC" w:rsidR="003025D7" w:rsidRPr="003025D7" w:rsidRDefault="003025D7" w:rsidP="003025D7">
            <w:pPr>
              <w:spacing w:line="259" w:lineRule="auto"/>
              <w:ind w:left="142" w:right="-142"/>
              <w:rPr>
                <w:b/>
                <w:bCs/>
                <w:lang w:val="en-US"/>
              </w:rPr>
            </w:pPr>
            <w:r w:rsidRPr="003025D7">
              <w:rPr>
                <w:b/>
                <w:bCs/>
                <w:lang w:val="en-US"/>
              </w:rPr>
              <w:t>Dates for Your Diary - 202</w:t>
            </w:r>
            <w:r>
              <w:rPr>
                <w:b/>
                <w:bCs/>
                <w:lang w:val="en-US"/>
              </w:rPr>
              <w:t>6</w:t>
            </w:r>
          </w:p>
        </w:tc>
      </w:tr>
      <w:tr w:rsidR="003A33A4" w:rsidRPr="003025D7" w14:paraId="5AAF4F3E" w14:textId="77777777" w:rsidTr="005D588C">
        <w:trPr>
          <w:trHeight w:val="556"/>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51796" w14:textId="72A9DEAD" w:rsidR="003A33A4" w:rsidRDefault="003A33A4" w:rsidP="003025D7">
            <w:pPr>
              <w:spacing w:line="259" w:lineRule="auto"/>
              <w:ind w:left="142" w:right="-142"/>
              <w:rPr>
                <w:lang w:val="en-US"/>
              </w:rPr>
            </w:pPr>
            <w:r>
              <w:rPr>
                <w:lang w:val="en-US"/>
              </w:rPr>
              <w:t>Tuesday 25</w:t>
            </w:r>
            <w:r w:rsidRPr="003A33A4">
              <w:rPr>
                <w:vertAlign w:val="superscript"/>
                <w:lang w:val="en-US"/>
              </w:rPr>
              <w:t>th</w:t>
            </w:r>
            <w:r>
              <w:rPr>
                <w:lang w:val="en-US"/>
              </w:rPr>
              <w:t xml:space="preserve"> August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CC7A" w14:textId="677D6B96" w:rsidR="003A33A4" w:rsidRDefault="003A33A4" w:rsidP="003025D7">
            <w:pPr>
              <w:spacing w:line="259" w:lineRule="auto"/>
              <w:ind w:left="142" w:right="38"/>
              <w:rPr>
                <w:lang w:val="en-US"/>
              </w:rPr>
            </w:pPr>
            <w:r>
              <w:rPr>
                <w:lang w:val="en-US"/>
              </w:rPr>
              <w:t>CAMPS (Cumnock Arts Makes People Smile) drama workshops every Tuesday for 10 weeks for all P5 and P6 pupils.</w:t>
            </w:r>
          </w:p>
        </w:tc>
      </w:tr>
      <w:tr w:rsidR="003A33A4" w:rsidRPr="003025D7" w14:paraId="78BC0C65" w14:textId="77777777" w:rsidTr="00B96F9C">
        <w:trPr>
          <w:trHeight w:val="673"/>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28EF3" w14:textId="104079F0" w:rsidR="003A33A4" w:rsidRDefault="003A33A4" w:rsidP="003025D7">
            <w:pPr>
              <w:spacing w:line="259" w:lineRule="auto"/>
              <w:ind w:left="142" w:right="-142"/>
              <w:rPr>
                <w:lang w:val="en-US"/>
              </w:rPr>
            </w:pPr>
            <w:r>
              <w:rPr>
                <w:lang w:val="en-US"/>
              </w:rPr>
              <w:t>Tuesday 1</w:t>
            </w:r>
            <w:r w:rsidRPr="003A33A4">
              <w:rPr>
                <w:vertAlign w:val="superscript"/>
                <w:lang w:val="en-US"/>
              </w:rPr>
              <w:t>st</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2D46C" w14:textId="0E980C31" w:rsidR="003A33A4" w:rsidRDefault="003A33A4" w:rsidP="003025D7">
            <w:pPr>
              <w:spacing w:line="259" w:lineRule="auto"/>
              <w:ind w:left="142" w:right="38"/>
              <w:rPr>
                <w:lang w:val="en-US"/>
              </w:rPr>
            </w:pPr>
            <w:r>
              <w:rPr>
                <w:lang w:val="en-US"/>
              </w:rPr>
              <w:t xml:space="preserve">STEM Lunch Club, being run by </w:t>
            </w:r>
            <w:proofErr w:type="spellStart"/>
            <w:r>
              <w:rPr>
                <w:lang w:val="en-US"/>
              </w:rPr>
              <w:t>MaidSafe</w:t>
            </w:r>
            <w:proofErr w:type="spellEnd"/>
            <w:r>
              <w:rPr>
                <w:lang w:val="en-US"/>
              </w:rPr>
              <w:t xml:space="preserve"> Foundation in school for 10 weeks. </w:t>
            </w:r>
          </w:p>
        </w:tc>
      </w:tr>
      <w:tr w:rsidR="003A33A4" w:rsidRPr="003025D7" w14:paraId="5D8BA78A" w14:textId="77777777" w:rsidTr="00B96F9C">
        <w:trPr>
          <w:trHeight w:val="673"/>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C77D1" w14:textId="1C575362" w:rsidR="003A33A4" w:rsidRDefault="003A33A4" w:rsidP="003025D7">
            <w:pPr>
              <w:spacing w:line="259" w:lineRule="auto"/>
              <w:ind w:left="142" w:right="-142"/>
              <w:rPr>
                <w:lang w:val="en-US"/>
              </w:rPr>
            </w:pPr>
            <w:r>
              <w:rPr>
                <w:lang w:val="en-US"/>
              </w:rPr>
              <w:t>Monday 7</w:t>
            </w:r>
            <w:r w:rsidRPr="003A33A4">
              <w:rPr>
                <w:vertAlign w:val="superscript"/>
                <w:lang w:val="en-US"/>
              </w:rPr>
              <w:t>th</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D61BE" w14:textId="79B15462" w:rsidR="003A33A4" w:rsidRDefault="003A33A4" w:rsidP="003025D7">
            <w:pPr>
              <w:spacing w:line="259" w:lineRule="auto"/>
              <w:ind w:left="142" w:right="38"/>
              <w:rPr>
                <w:lang w:val="en-US"/>
              </w:rPr>
            </w:pPr>
            <w:r>
              <w:rPr>
                <w:lang w:val="en-US"/>
              </w:rPr>
              <w:t xml:space="preserve">P3/4 – RHET (Royal Highland Education Trust) – trip to </w:t>
            </w:r>
            <w:proofErr w:type="spellStart"/>
            <w:r>
              <w:rPr>
                <w:lang w:val="en-US"/>
              </w:rPr>
              <w:t>Darnlaw</w:t>
            </w:r>
            <w:proofErr w:type="spellEnd"/>
            <w:r>
              <w:rPr>
                <w:lang w:val="en-US"/>
              </w:rPr>
              <w:t xml:space="preserve"> Farm – am.</w:t>
            </w:r>
          </w:p>
        </w:tc>
      </w:tr>
      <w:tr w:rsidR="0069565B" w:rsidRPr="003025D7" w14:paraId="192A7EF9" w14:textId="77777777" w:rsidTr="005D588C">
        <w:trPr>
          <w:trHeight w:val="641"/>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3CD48" w14:textId="6758EA20" w:rsidR="0069565B" w:rsidRDefault="0069565B" w:rsidP="003025D7">
            <w:pPr>
              <w:spacing w:line="259" w:lineRule="auto"/>
              <w:ind w:left="142" w:right="-142"/>
              <w:rPr>
                <w:lang w:val="en-US"/>
              </w:rPr>
            </w:pPr>
            <w:r>
              <w:rPr>
                <w:lang w:val="en-US"/>
              </w:rPr>
              <w:t>Thursday 17</w:t>
            </w:r>
            <w:r w:rsidRPr="00994CB4">
              <w:rPr>
                <w:vertAlign w:val="superscript"/>
                <w:lang w:val="en-US"/>
              </w:rPr>
              <w:t>th</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7295C" w14:textId="44432A10" w:rsidR="0069565B" w:rsidRDefault="0069565B" w:rsidP="003025D7">
            <w:pPr>
              <w:spacing w:line="259" w:lineRule="auto"/>
              <w:ind w:left="142" w:right="38"/>
              <w:rPr>
                <w:lang w:val="en-US"/>
              </w:rPr>
            </w:pPr>
            <w:r>
              <w:rPr>
                <w:lang w:val="en-US"/>
              </w:rPr>
              <w:t>Sharing the Learning Open Afternoon – parents are invited into the school share their child’s learning.  Details will follow.</w:t>
            </w:r>
          </w:p>
        </w:tc>
      </w:tr>
      <w:tr w:rsidR="003025D7" w:rsidRPr="003025D7" w14:paraId="5C037F77" w14:textId="77777777" w:rsidTr="00B96F9C">
        <w:trPr>
          <w:trHeight w:val="673"/>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8C4CC" w14:textId="7A6546AD" w:rsidR="003025D7" w:rsidRPr="003025D7" w:rsidRDefault="003A33A4" w:rsidP="003025D7">
            <w:pPr>
              <w:spacing w:line="259" w:lineRule="auto"/>
              <w:ind w:left="142" w:right="-142"/>
              <w:rPr>
                <w:lang w:val="en-US"/>
              </w:rPr>
            </w:pPr>
            <w:r>
              <w:rPr>
                <w:lang w:val="en-US"/>
              </w:rPr>
              <w:t>September Holiday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29FA6" w14:textId="7BFF3CA4" w:rsidR="003025D7" w:rsidRPr="003025D7" w:rsidRDefault="00994CB4" w:rsidP="003025D7">
            <w:pPr>
              <w:spacing w:line="259" w:lineRule="auto"/>
              <w:ind w:left="142" w:right="38"/>
              <w:rPr>
                <w:lang w:val="en-US"/>
              </w:rPr>
            </w:pPr>
            <w:r>
              <w:rPr>
                <w:lang w:val="en-US"/>
              </w:rPr>
              <w:t xml:space="preserve">School Closed on </w:t>
            </w:r>
            <w:r w:rsidR="003A33A4">
              <w:rPr>
                <w:lang w:val="en-US"/>
              </w:rPr>
              <w:t>Friday 18</w:t>
            </w:r>
            <w:r w:rsidR="003A33A4" w:rsidRPr="003A33A4">
              <w:rPr>
                <w:vertAlign w:val="superscript"/>
                <w:lang w:val="en-US"/>
              </w:rPr>
              <w:t>th</w:t>
            </w:r>
            <w:r w:rsidR="003A33A4">
              <w:rPr>
                <w:lang w:val="en-US"/>
              </w:rPr>
              <w:t xml:space="preserve"> September and Monday 21</w:t>
            </w:r>
            <w:r w:rsidR="003A33A4" w:rsidRPr="003A33A4">
              <w:rPr>
                <w:vertAlign w:val="superscript"/>
                <w:lang w:val="en-US"/>
              </w:rPr>
              <w:t>st</w:t>
            </w:r>
            <w:r w:rsidR="003A33A4">
              <w:rPr>
                <w:lang w:val="en-US"/>
              </w:rPr>
              <w:t xml:space="preserve"> September. </w:t>
            </w:r>
          </w:p>
        </w:tc>
      </w:tr>
      <w:tr w:rsidR="00994CB4" w:rsidRPr="003025D7" w14:paraId="103F4087" w14:textId="77777777" w:rsidTr="003A33A4">
        <w:trPr>
          <w:trHeight w:val="396"/>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B1F1D" w14:textId="7039BB26" w:rsidR="00994CB4" w:rsidRDefault="0069565B" w:rsidP="003025D7">
            <w:pPr>
              <w:spacing w:line="259" w:lineRule="auto"/>
              <w:ind w:left="142" w:right="-142"/>
              <w:rPr>
                <w:lang w:val="en-US"/>
              </w:rPr>
            </w:pPr>
            <w:r>
              <w:rPr>
                <w:lang w:val="en-US"/>
              </w:rPr>
              <w:t>Tuesday 22</w:t>
            </w:r>
            <w:r w:rsidRPr="003A33A4">
              <w:rPr>
                <w:vertAlign w:val="superscript"/>
                <w:lang w:val="en-US"/>
              </w:rPr>
              <w:t>nd</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9418" w14:textId="79938FC5" w:rsidR="00994CB4" w:rsidRDefault="0069565B" w:rsidP="003025D7">
            <w:pPr>
              <w:spacing w:line="259" w:lineRule="auto"/>
              <w:ind w:left="142" w:right="38"/>
              <w:rPr>
                <w:lang w:val="en-US"/>
              </w:rPr>
            </w:pPr>
            <w:r>
              <w:rPr>
                <w:lang w:val="en-US"/>
              </w:rPr>
              <w:t>Pupils return</w:t>
            </w:r>
            <w:r>
              <w:rPr>
                <w:lang w:val="en-US"/>
              </w:rPr>
              <w:t xml:space="preserve"> to school</w:t>
            </w:r>
            <w:r>
              <w:rPr>
                <w:lang w:val="en-US"/>
              </w:rPr>
              <w:t>.</w:t>
            </w:r>
          </w:p>
        </w:tc>
      </w:tr>
      <w:tr w:rsidR="003025D7" w:rsidRPr="003025D7" w14:paraId="23C04B9C" w14:textId="77777777" w:rsidTr="003A33A4">
        <w:trPr>
          <w:trHeight w:val="396"/>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DE21C" w14:textId="725395E1" w:rsidR="003025D7" w:rsidRPr="003025D7" w:rsidRDefault="003A33A4" w:rsidP="003025D7">
            <w:pPr>
              <w:spacing w:line="259" w:lineRule="auto"/>
              <w:ind w:left="142" w:right="-142"/>
              <w:rPr>
                <w:lang w:val="en-US"/>
              </w:rPr>
            </w:pPr>
            <w:r>
              <w:rPr>
                <w:lang w:val="en-US"/>
              </w:rPr>
              <w:t>Friday 25</w:t>
            </w:r>
            <w:r w:rsidRPr="003A33A4">
              <w:rPr>
                <w:vertAlign w:val="superscript"/>
                <w:lang w:val="en-US"/>
              </w:rPr>
              <w:t>th</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7F28A" w14:textId="0DAF1F4C" w:rsidR="003025D7" w:rsidRPr="003025D7" w:rsidRDefault="003A33A4" w:rsidP="003025D7">
            <w:pPr>
              <w:spacing w:line="259" w:lineRule="auto"/>
              <w:ind w:left="142" w:right="38"/>
              <w:rPr>
                <w:lang w:val="en-US"/>
              </w:rPr>
            </w:pPr>
            <w:r>
              <w:rPr>
                <w:lang w:val="en-US"/>
              </w:rPr>
              <w:t xml:space="preserve">Flu </w:t>
            </w:r>
            <w:proofErr w:type="spellStart"/>
            <w:r>
              <w:rPr>
                <w:lang w:val="en-US"/>
              </w:rPr>
              <w:t>Immunisations</w:t>
            </w:r>
            <w:proofErr w:type="spellEnd"/>
            <w:r w:rsidR="00C12E31">
              <w:rPr>
                <w:lang w:val="en-US"/>
              </w:rPr>
              <w:t xml:space="preserve"> </w:t>
            </w:r>
            <w:r>
              <w:rPr>
                <w:lang w:val="en-US"/>
              </w:rPr>
              <w:t>- am.</w:t>
            </w:r>
          </w:p>
        </w:tc>
      </w:tr>
      <w:tr w:rsidR="003025D7" w:rsidRPr="003025D7" w14:paraId="659495A5" w14:textId="77777777" w:rsidTr="0069565B">
        <w:trPr>
          <w:trHeight w:val="36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17159" w14:textId="67CA486A" w:rsidR="003025D7" w:rsidRPr="003025D7" w:rsidRDefault="003A33A4" w:rsidP="003025D7">
            <w:pPr>
              <w:spacing w:line="259" w:lineRule="auto"/>
              <w:ind w:left="142" w:right="-142"/>
              <w:rPr>
                <w:lang w:val="en-US"/>
              </w:rPr>
            </w:pPr>
            <w:r>
              <w:rPr>
                <w:lang w:val="en-US"/>
              </w:rPr>
              <w:t>Friday 25</w:t>
            </w:r>
            <w:r w:rsidRPr="003A33A4">
              <w:rPr>
                <w:vertAlign w:val="superscript"/>
                <w:lang w:val="en-US"/>
              </w:rPr>
              <w:t>th</w:t>
            </w:r>
            <w:r>
              <w:rPr>
                <w:lang w:val="en-US"/>
              </w:rPr>
              <w:t xml:space="preserve"> September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6165B" w14:textId="754C5BE8" w:rsidR="003025D7" w:rsidRPr="003025D7" w:rsidRDefault="003A33A4" w:rsidP="003025D7">
            <w:pPr>
              <w:spacing w:line="259" w:lineRule="auto"/>
              <w:ind w:left="142" w:right="38"/>
              <w:rPr>
                <w:lang w:val="en-US"/>
              </w:rPr>
            </w:pPr>
            <w:r>
              <w:rPr>
                <w:lang w:val="en-US"/>
              </w:rPr>
              <w:t>Sponsored Litter pick.  Details will follow.</w:t>
            </w:r>
          </w:p>
        </w:tc>
      </w:tr>
      <w:tr w:rsidR="003025D7" w:rsidRPr="003025D7" w14:paraId="7F152A7A" w14:textId="77777777" w:rsidTr="00B96F9C">
        <w:trPr>
          <w:trHeight w:val="47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DCD0F" w14:textId="479EA01D" w:rsidR="003025D7" w:rsidRPr="003025D7" w:rsidRDefault="00994CB4" w:rsidP="003025D7">
            <w:pPr>
              <w:spacing w:line="259" w:lineRule="auto"/>
              <w:ind w:left="142" w:right="-142"/>
              <w:rPr>
                <w:lang w:val="en-US"/>
              </w:rPr>
            </w:pPr>
            <w:r>
              <w:rPr>
                <w:lang w:val="en-US"/>
              </w:rPr>
              <w:t>Thursday 8</w:t>
            </w:r>
            <w:r w:rsidRPr="00994CB4">
              <w:rPr>
                <w:vertAlign w:val="superscript"/>
                <w:lang w:val="en-US"/>
              </w:rPr>
              <w:t>th</w:t>
            </w:r>
            <w:r>
              <w:rPr>
                <w:lang w:val="en-US"/>
              </w:rPr>
              <w:t xml:space="preserve"> October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0846E" w14:textId="1CC38AC7" w:rsidR="003025D7" w:rsidRPr="003025D7" w:rsidRDefault="00994CB4" w:rsidP="003025D7">
            <w:pPr>
              <w:spacing w:line="259" w:lineRule="auto"/>
              <w:ind w:left="142" w:right="38"/>
              <w:rPr>
                <w:lang w:val="en-US"/>
              </w:rPr>
            </w:pPr>
            <w:r>
              <w:rPr>
                <w:lang w:val="en-US"/>
              </w:rPr>
              <w:t>Parents Day / Evening – 3p</w:t>
            </w:r>
            <w:r w:rsidR="0069565B">
              <w:rPr>
                <w:lang w:val="en-US"/>
              </w:rPr>
              <w:t>m-</w:t>
            </w:r>
            <w:r>
              <w:rPr>
                <w:lang w:val="en-US"/>
              </w:rPr>
              <w:t>5pm and 6pm–8pm.  Appointments will be offered shortly.</w:t>
            </w:r>
          </w:p>
        </w:tc>
      </w:tr>
      <w:tr w:rsidR="00994CB4" w:rsidRPr="003025D7" w14:paraId="1D71ED04" w14:textId="77777777" w:rsidTr="0069565B">
        <w:trPr>
          <w:trHeight w:val="3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97CED" w14:textId="5D85C9F4" w:rsidR="00994CB4" w:rsidRDefault="00994CB4" w:rsidP="003025D7">
            <w:pPr>
              <w:spacing w:line="259" w:lineRule="auto"/>
              <w:ind w:left="142" w:right="-142"/>
              <w:rPr>
                <w:lang w:val="en-US"/>
              </w:rPr>
            </w:pPr>
            <w:r>
              <w:rPr>
                <w:lang w:val="en-US"/>
              </w:rPr>
              <w:t>October Holiday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A8F8D" w14:textId="03CC9482" w:rsidR="00994CB4" w:rsidRDefault="00994CB4" w:rsidP="003025D7">
            <w:pPr>
              <w:spacing w:line="259" w:lineRule="auto"/>
              <w:ind w:left="142" w:right="38"/>
              <w:rPr>
                <w:lang w:val="en-US"/>
              </w:rPr>
            </w:pPr>
            <w:r>
              <w:rPr>
                <w:lang w:val="en-US"/>
              </w:rPr>
              <w:t>School Closed Monday 12</w:t>
            </w:r>
            <w:r w:rsidRPr="00994CB4">
              <w:rPr>
                <w:vertAlign w:val="superscript"/>
                <w:lang w:val="en-US"/>
              </w:rPr>
              <w:t>th</w:t>
            </w:r>
            <w:r>
              <w:rPr>
                <w:lang w:val="en-US"/>
              </w:rPr>
              <w:t xml:space="preserve"> October until Friday 16</w:t>
            </w:r>
            <w:r w:rsidRPr="00994CB4">
              <w:rPr>
                <w:vertAlign w:val="superscript"/>
                <w:lang w:val="en-US"/>
              </w:rPr>
              <w:t>th</w:t>
            </w:r>
            <w:r>
              <w:rPr>
                <w:lang w:val="en-US"/>
              </w:rPr>
              <w:t xml:space="preserve"> October.</w:t>
            </w:r>
          </w:p>
        </w:tc>
      </w:tr>
      <w:tr w:rsidR="00994CB4" w:rsidRPr="003025D7" w14:paraId="608B7DAF" w14:textId="77777777" w:rsidTr="0069565B">
        <w:trPr>
          <w:trHeight w:val="409"/>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A52D3" w14:textId="00AACE6C" w:rsidR="00994CB4" w:rsidRDefault="00994CB4" w:rsidP="003025D7">
            <w:pPr>
              <w:spacing w:line="259" w:lineRule="auto"/>
              <w:ind w:left="142" w:right="-142"/>
              <w:rPr>
                <w:lang w:val="en-US"/>
              </w:rPr>
            </w:pPr>
            <w:r>
              <w:rPr>
                <w:lang w:val="en-US"/>
              </w:rPr>
              <w:t>Monday 19</w:t>
            </w:r>
            <w:r w:rsidRPr="00994CB4">
              <w:rPr>
                <w:vertAlign w:val="superscript"/>
                <w:lang w:val="en-US"/>
              </w:rPr>
              <w:t>th</w:t>
            </w:r>
            <w:r>
              <w:rPr>
                <w:lang w:val="en-US"/>
              </w:rPr>
              <w:t xml:space="preserve"> October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268B" w14:textId="069ACFC1" w:rsidR="00994CB4" w:rsidRDefault="00994CB4" w:rsidP="003025D7">
            <w:pPr>
              <w:spacing w:line="259" w:lineRule="auto"/>
              <w:ind w:left="142" w:right="38"/>
              <w:rPr>
                <w:lang w:val="en-US"/>
              </w:rPr>
            </w:pPr>
            <w:r>
              <w:rPr>
                <w:lang w:val="en-US"/>
              </w:rPr>
              <w:t xml:space="preserve">In Service Day – School Closed to Pupils.  </w:t>
            </w:r>
          </w:p>
        </w:tc>
      </w:tr>
      <w:tr w:rsidR="0069565B" w:rsidRPr="003025D7" w14:paraId="60DEFC09" w14:textId="77777777" w:rsidTr="0069565B">
        <w:trPr>
          <w:trHeight w:val="414"/>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28CC8" w14:textId="6ADAA9BC" w:rsidR="0069565B" w:rsidRDefault="0069565B" w:rsidP="003025D7">
            <w:pPr>
              <w:spacing w:line="259" w:lineRule="auto"/>
              <w:ind w:left="142" w:right="-142"/>
              <w:rPr>
                <w:lang w:val="en-US"/>
              </w:rPr>
            </w:pPr>
            <w:r>
              <w:rPr>
                <w:lang w:val="en-US"/>
              </w:rPr>
              <w:t>Tuesday 20</w:t>
            </w:r>
            <w:r w:rsidRPr="00994CB4">
              <w:rPr>
                <w:vertAlign w:val="superscript"/>
                <w:lang w:val="en-US"/>
              </w:rPr>
              <w:t>th</w:t>
            </w:r>
            <w:r>
              <w:rPr>
                <w:lang w:val="en-US"/>
              </w:rPr>
              <w:t xml:space="preserve"> October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F94E0" w14:textId="10A38EE5" w:rsidR="0069565B" w:rsidRDefault="0069565B" w:rsidP="003025D7">
            <w:pPr>
              <w:spacing w:line="259" w:lineRule="auto"/>
              <w:ind w:left="142" w:right="38"/>
              <w:rPr>
                <w:lang w:val="en-US"/>
              </w:rPr>
            </w:pPr>
            <w:r>
              <w:rPr>
                <w:lang w:val="en-US"/>
              </w:rPr>
              <w:t>Pupils return to school.</w:t>
            </w:r>
          </w:p>
        </w:tc>
      </w:tr>
      <w:tr w:rsidR="0069565B" w:rsidRPr="003025D7" w14:paraId="41D1C3D4" w14:textId="77777777" w:rsidTr="00B96F9C">
        <w:trPr>
          <w:trHeight w:val="47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70440" w14:textId="226B1E67" w:rsidR="0069565B" w:rsidRDefault="0069565B" w:rsidP="003025D7">
            <w:pPr>
              <w:spacing w:line="259" w:lineRule="auto"/>
              <w:ind w:left="142" w:right="-142"/>
              <w:rPr>
                <w:lang w:val="en-US"/>
              </w:rPr>
            </w:pPr>
            <w:r>
              <w:rPr>
                <w:lang w:val="en-US"/>
              </w:rPr>
              <w:t>Tuesday 20</w:t>
            </w:r>
            <w:r w:rsidRPr="0069565B">
              <w:rPr>
                <w:vertAlign w:val="superscript"/>
                <w:lang w:val="en-US"/>
              </w:rPr>
              <w:t>th</w:t>
            </w:r>
            <w:r>
              <w:rPr>
                <w:lang w:val="en-US"/>
              </w:rPr>
              <w:t xml:space="preserve"> October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AEF0E" w14:textId="1AF67B32" w:rsidR="0069565B" w:rsidRDefault="0069565B" w:rsidP="003025D7">
            <w:pPr>
              <w:spacing w:line="259" w:lineRule="auto"/>
              <w:ind w:left="142" w:right="38"/>
              <w:rPr>
                <w:lang w:val="en-US"/>
              </w:rPr>
            </w:pPr>
            <w:r>
              <w:rPr>
                <w:lang w:val="en-US"/>
              </w:rPr>
              <w:t>Visible Fictions – interactive learning session for P5, P6 and P7 pupils – am.</w:t>
            </w:r>
          </w:p>
        </w:tc>
      </w:tr>
      <w:tr w:rsidR="00994CB4" w:rsidRPr="003025D7" w14:paraId="18367909" w14:textId="77777777" w:rsidTr="00B96F9C">
        <w:trPr>
          <w:trHeight w:val="47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86489" w14:textId="60E95E79" w:rsidR="00994CB4" w:rsidRDefault="00994CB4" w:rsidP="003025D7">
            <w:pPr>
              <w:spacing w:line="259" w:lineRule="auto"/>
              <w:ind w:left="142" w:right="-142"/>
              <w:rPr>
                <w:lang w:val="en-US"/>
              </w:rPr>
            </w:pPr>
            <w:r>
              <w:rPr>
                <w:lang w:val="en-US"/>
              </w:rPr>
              <w:t>Friday 30</w:t>
            </w:r>
            <w:r w:rsidRPr="00994CB4">
              <w:rPr>
                <w:vertAlign w:val="superscript"/>
                <w:lang w:val="en-US"/>
              </w:rPr>
              <w:t>th</w:t>
            </w:r>
            <w:r>
              <w:rPr>
                <w:lang w:val="en-US"/>
              </w:rPr>
              <w:t xml:space="preserve"> October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5B250" w14:textId="55DB4AA7" w:rsidR="00994CB4" w:rsidRDefault="00994CB4" w:rsidP="003025D7">
            <w:pPr>
              <w:spacing w:line="259" w:lineRule="auto"/>
              <w:ind w:left="142" w:right="38"/>
              <w:rPr>
                <w:lang w:val="en-US"/>
              </w:rPr>
            </w:pPr>
            <w:r>
              <w:rPr>
                <w:lang w:val="en-US"/>
              </w:rPr>
              <w:t xml:space="preserve">Halloween Parties pm.  Pupils can come to school dressed up.  </w:t>
            </w:r>
            <w:r w:rsidR="00B66491">
              <w:rPr>
                <w:lang w:val="en-US"/>
              </w:rPr>
              <w:t>N</w:t>
            </w:r>
            <w:r>
              <w:rPr>
                <w:lang w:val="en-US"/>
              </w:rPr>
              <w:t>o scary costumes, make-up or masks, and no props</w:t>
            </w:r>
            <w:r w:rsidR="00B66491">
              <w:rPr>
                <w:lang w:val="en-US"/>
              </w:rPr>
              <w:t xml:space="preserve"> please</w:t>
            </w:r>
            <w:r>
              <w:rPr>
                <w:lang w:val="en-US"/>
              </w:rPr>
              <w:t>.</w:t>
            </w:r>
          </w:p>
        </w:tc>
      </w:tr>
      <w:tr w:rsidR="003025D7" w:rsidRPr="003025D7" w14:paraId="1C7D183E" w14:textId="77777777" w:rsidTr="00994CB4">
        <w:trPr>
          <w:trHeight w:val="436"/>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761D1" w14:textId="44F8C27C" w:rsidR="003025D7" w:rsidRPr="003025D7" w:rsidRDefault="003025D7" w:rsidP="003025D7">
            <w:pPr>
              <w:spacing w:line="259" w:lineRule="auto"/>
              <w:ind w:left="142" w:right="-142"/>
              <w:rPr>
                <w:lang w:val="en-US"/>
              </w:rPr>
            </w:pPr>
            <w:r w:rsidRPr="003025D7">
              <w:rPr>
                <w:lang w:val="en-US"/>
              </w:rPr>
              <w:t xml:space="preserve">Friday </w:t>
            </w:r>
            <w:r w:rsidR="00994CB4">
              <w:rPr>
                <w:lang w:val="en-US"/>
              </w:rPr>
              <w:t>20</w:t>
            </w:r>
            <w:r w:rsidRPr="003025D7">
              <w:rPr>
                <w:vertAlign w:val="superscript"/>
                <w:lang w:val="en-US"/>
              </w:rPr>
              <w:t>th</w:t>
            </w:r>
            <w:r w:rsidRPr="003025D7">
              <w:rPr>
                <w:lang w:val="en-US"/>
              </w:rPr>
              <w:t xml:space="preserve"> November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094E7" w14:textId="72659FB7" w:rsidR="003025D7" w:rsidRPr="003025D7" w:rsidRDefault="003025D7" w:rsidP="003025D7">
            <w:pPr>
              <w:spacing w:line="259" w:lineRule="auto"/>
              <w:ind w:left="142" w:right="38"/>
              <w:rPr>
                <w:lang w:val="en-US"/>
              </w:rPr>
            </w:pPr>
            <w:r w:rsidRPr="003025D7">
              <w:rPr>
                <w:lang w:val="en-US"/>
              </w:rPr>
              <w:t xml:space="preserve">Children in Need – </w:t>
            </w:r>
            <w:r w:rsidR="00994CB4">
              <w:rPr>
                <w:lang w:val="en-US"/>
              </w:rPr>
              <w:t>coffee morning.  More details will follow.</w:t>
            </w:r>
          </w:p>
        </w:tc>
      </w:tr>
      <w:tr w:rsidR="00B66491" w:rsidRPr="003025D7" w14:paraId="07056B91" w14:textId="77777777" w:rsidTr="0069565B">
        <w:trPr>
          <w:trHeight w:val="316"/>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63A81" w14:textId="717581F1" w:rsidR="00B66491" w:rsidRPr="003025D7" w:rsidRDefault="00B66491" w:rsidP="003025D7">
            <w:pPr>
              <w:spacing w:line="259" w:lineRule="auto"/>
              <w:ind w:left="142" w:right="-142"/>
              <w:rPr>
                <w:lang w:val="en-US"/>
              </w:rPr>
            </w:pPr>
            <w:r>
              <w:rPr>
                <w:lang w:val="en-US"/>
              </w:rPr>
              <w:t>Friday 4</w:t>
            </w:r>
            <w:r w:rsidRPr="00B66491">
              <w:rPr>
                <w:vertAlign w:val="superscript"/>
                <w:lang w:val="en-US"/>
              </w:rPr>
              <w:t>th</w:t>
            </w:r>
            <w:r>
              <w:rPr>
                <w:lang w:val="en-US"/>
              </w:rPr>
              <w:t xml:space="preserve"> December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F657F" w14:textId="38BC2B86" w:rsidR="00B66491" w:rsidRPr="003025D7" w:rsidRDefault="00B66491" w:rsidP="003025D7">
            <w:pPr>
              <w:spacing w:line="259" w:lineRule="auto"/>
              <w:ind w:left="142" w:right="180"/>
              <w:rPr>
                <w:lang w:val="en-US"/>
              </w:rPr>
            </w:pPr>
            <w:r>
              <w:rPr>
                <w:lang w:val="en-US"/>
              </w:rPr>
              <w:t>Panto at the Hub.</w:t>
            </w:r>
          </w:p>
        </w:tc>
      </w:tr>
      <w:tr w:rsidR="0069565B" w:rsidRPr="003025D7" w14:paraId="19075072" w14:textId="77777777" w:rsidTr="0069565B">
        <w:trPr>
          <w:trHeight w:val="42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A17F1" w14:textId="6E901F00" w:rsidR="0069565B" w:rsidRDefault="0069565B" w:rsidP="003025D7">
            <w:pPr>
              <w:spacing w:line="259" w:lineRule="auto"/>
              <w:ind w:left="142" w:right="-142"/>
              <w:rPr>
                <w:lang w:val="en-US"/>
              </w:rPr>
            </w:pPr>
            <w:r>
              <w:rPr>
                <w:lang w:val="en-US"/>
              </w:rPr>
              <w:t>Wednesday 9</w:t>
            </w:r>
            <w:r w:rsidRPr="0069565B">
              <w:rPr>
                <w:vertAlign w:val="superscript"/>
                <w:lang w:val="en-US"/>
              </w:rPr>
              <w:t>th</w:t>
            </w:r>
            <w:r>
              <w:rPr>
                <w:lang w:val="en-US"/>
              </w:rPr>
              <w:t xml:space="preserve"> December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5443A" w14:textId="4403CC5B" w:rsidR="0069565B" w:rsidRDefault="0069565B" w:rsidP="003025D7">
            <w:pPr>
              <w:spacing w:line="259" w:lineRule="auto"/>
              <w:ind w:left="142" w:right="180"/>
              <w:rPr>
                <w:lang w:val="en-US"/>
              </w:rPr>
            </w:pPr>
            <w:r>
              <w:rPr>
                <w:lang w:val="en-US"/>
              </w:rPr>
              <w:t>Christmas Lunch</w:t>
            </w:r>
          </w:p>
        </w:tc>
      </w:tr>
      <w:tr w:rsidR="003025D7" w:rsidRPr="003025D7" w14:paraId="289DF262" w14:textId="77777777">
        <w:trPr>
          <w:trHeight w:val="69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71A88" w14:textId="6C104C5F" w:rsidR="003025D7" w:rsidRPr="003025D7" w:rsidRDefault="003025D7" w:rsidP="003025D7">
            <w:pPr>
              <w:spacing w:line="259" w:lineRule="auto"/>
              <w:ind w:left="142" w:right="-142"/>
              <w:rPr>
                <w:lang w:val="en-US"/>
              </w:rPr>
            </w:pPr>
            <w:r w:rsidRPr="003025D7">
              <w:rPr>
                <w:lang w:val="en-US"/>
              </w:rPr>
              <w:t xml:space="preserve">Friday </w:t>
            </w:r>
            <w:r w:rsidR="00B66491">
              <w:rPr>
                <w:lang w:val="en-US"/>
              </w:rPr>
              <w:t>11</w:t>
            </w:r>
            <w:r w:rsidRPr="003025D7">
              <w:rPr>
                <w:vertAlign w:val="superscript"/>
                <w:lang w:val="en-US"/>
              </w:rPr>
              <w:t>th</w:t>
            </w:r>
            <w:r w:rsidRPr="003025D7">
              <w:rPr>
                <w:lang w:val="en-US"/>
              </w:rPr>
              <w:t xml:space="preserve"> December </w:t>
            </w:r>
            <w:r w:rsidR="00B66491">
              <w:rPr>
                <w:lang w:val="en-US"/>
              </w:rPr>
              <w:t>(TBC)</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D7BB" w14:textId="77777777" w:rsidR="003025D7" w:rsidRPr="003025D7" w:rsidRDefault="003025D7" w:rsidP="003025D7">
            <w:pPr>
              <w:spacing w:line="259" w:lineRule="auto"/>
              <w:ind w:left="142" w:right="180"/>
              <w:rPr>
                <w:lang w:val="en-US"/>
              </w:rPr>
            </w:pPr>
            <w:r w:rsidRPr="003025D7">
              <w:rPr>
                <w:lang w:val="en-US"/>
              </w:rPr>
              <w:t>Nativity – 9:30am, Ochiltree Parish Church, all parents / carers / families invited.  Refreshments in school afterwards.</w:t>
            </w:r>
          </w:p>
        </w:tc>
      </w:tr>
      <w:tr w:rsidR="003025D7" w:rsidRPr="003025D7" w14:paraId="14FCBAC3" w14:textId="77777777" w:rsidTr="0069565B">
        <w:trPr>
          <w:trHeight w:val="563"/>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85E16" w14:textId="65F93836" w:rsidR="003025D7" w:rsidRPr="003025D7" w:rsidRDefault="003025D7" w:rsidP="003025D7">
            <w:pPr>
              <w:spacing w:line="259" w:lineRule="auto"/>
              <w:ind w:left="142" w:right="-142"/>
              <w:rPr>
                <w:lang w:val="en-US"/>
              </w:rPr>
            </w:pPr>
            <w:r w:rsidRPr="003025D7">
              <w:rPr>
                <w:lang w:val="en-US"/>
              </w:rPr>
              <w:t>Tuesday 1</w:t>
            </w:r>
            <w:r w:rsidR="00B66491">
              <w:rPr>
                <w:lang w:val="en-US"/>
              </w:rPr>
              <w:t>5</w:t>
            </w:r>
            <w:r w:rsidRPr="003025D7">
              <w:rPr>
                <w:vertAlign w:val="superscript"/>
                <w:lang w:val="en-US"/>
              </w:rPr>
              <w:t>th</w:t>
            </w:r>
            <w:r w:rsidRPr="003025D7">
              <w:rPr>
                <w:lang w:val="en-US"/>
              </w:rPr>
              <w:t xml:space="preserve"> December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E4C95" w14:textId="303899A7" w:rsidR="0069565B" w:rsidRPr="003025D7" w:rsidRDefault="003025D7" w:rsidP="0069565B">
            <w:pPr>
              <w:spacing w:line="259" w:lineRule="auto"/>
              <w:ind w:left="142" w:right="180"/>
              <w:rPr>
                <w:lang w:val="en-US"/>
              </w:rPr>
            </w:pPr>
            <w:r w:rsidRPr="003025D7">
              <w:rPr>
                <w:lang w:val="en-US"/>
              </w:rPr>
              <w:t xml:space="preserve">P1-4 Christmas Party – come dressed in party wear.  Early school lunch.  </w:t>
            </w:r>
          </w:p>
        </w:tc>
      </w:tr>
      <w:tr w:rsidR="003025D7" w:rsidRPr="003025D7" w14:paraId="10FFE21D" w14:textId="77777777" w:rsidTr="0069565B">
        <w:trPr>
          <w:trHeight w:val="56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D3243" w14:textId="59493A8C" w:rsidR="003025D7" w:rsidRPr="003025D7" w:rsidRDefault="00B66491" w:rsidP="003025D7">
            <w:pPr>
              <w:spacing w:line="259" w:lineRule="auto"/>
              <w:ind w:left="142" w:right="-142"/>
              <w:rPr>
                <w:lang w:val="en-US"/>
              </w:rPr>
            </w:pPr>
            <w:r>
              <w:rPr>
                <w:lang w:val="en-US"/>
              </w:rPr>
              <w:t>Wednesday 16</w:t>
            </w:r>
            <w:r w:rsidRPr="00B66491">
              <w:rPr>
                <w:vertAlign w:val="superscript"/>
                <w:lang w:val="en-US"/>
              </w:rPr>
              <w:t>th</w:t>
            </w:r>
            <w:r>
              <w:rPr>
                <w:lang w:val="en-US"/>
              </w:rPr>
              <w:t xml:space="preserve"> </w:t>
            </w:r>
            <w:r w:rsidR="003025D7" w:rsidRPr="003025D7">
              <w:rPr>
                <w:lang w:val="en-US"/>
              </w:rPr>
              <w:t>December</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E0197" w14:textId="77777777" w:rsidR="003025D7" w:rsidRPr="003025D7" w:rsidRDefault="003025D7" w:rsidP="003025D7">
            <w:pPr>
              <w:spacing w:line="259" w:lineRule="auto"/>
              <w:ind w:left="142" w:right="180"/>
              <w:rPr>
                <w:lang w:val="en-US"/>
              </w:rPr>
            </w:pPr>
            <w:r w:rsidRPr="003025D7">
              <w:rPr>
                <w:lang w:val="en-US"/>
              </w:rPr>
              <w:t xml:space="preserve">P5-7 Christmas Party – come dressed in party wear.  Early school lunch.  </w:t>
            </w:r>
          </w:p>
        </w:tc>
      </w:tr>
      <w:tr w:rsidR="003025D7" w:rsidRPr="003025D7" w14:paraId="75D50E42" w14:textId="77777777">
        <w:trPr>
          <w:trHeight w:val="56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275C" w14:textId="6B937A33" w:rsidR="003025D7" w:rsidRPr="003025D7" w:rsidRDefault="003025D7" w:rsidP="003025D7">
            <w:pPr>
              <w:spacing w:line="259" w:lineRule="auto"/>
              <w:ind w:left="142" w:right="-142"/>
              <w:rPr>
                <w:lang w:val="en-US"/>
              </w:rPr>
            </w:pPr>
            <w:r w:rsidRPr="003025D7">
              <w:rPr>
                <w:lang w:val="en-US"/>
              </w:rPr>
              <w:t>Friday 1</w:t>
            </w:r>
            <w:r w:rsidR="00B66491">
              <w:rPr>
                <w:lang w:val="en-US"/>
              </w:rPr>
              <w:t>8</w:t>
            </w:r>
            <w:r w:rsidRPr="003025D7">
              <w:rPr>
                <w:vertAlign w:val="superscript"/>
                <w:lang w:val="en-US"/>
              </w:rPr>
              <w:t>th</w:t>
            </w:r>
            <w:r w:rsidRPr="003025D7">
              <w:rPr>
                <w:lang w:val="en-US"/>
              </w:rPr>
              <w:t xml:space="preserve"> December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CD06F" w14:textId="279AFBB9" w:rsidR="003025D7" w:rsidRPr="003025D7" w:rsidRDefault="003025D7" w:rsidP="003025D7">
            <w:pPr>
              <w:spacing w:line="259" w:lineRule="auto"/>
              <w:ind w:left="142" w:right="180"/>
              <w:rPr>
                <w:lang w:val="en-US"/>
              </w:rPr>
            </w:pPr>
            <w:r w:rsidRPr="003025D7">
              <w:rPr>
                <w:lang w:val="en-US"/>
              </w:rPr>
              <w:t>2:30pm Close for Christmas Holiday</w:t>
            </w:r>
            <w:r w:rsidR="00B66491">
              <w:rPr>
                <w:lang w:val="en-US"/>
              </w:rPr>
              <w:t>.  School Closed Monday 21</w:t>
            </w:r>
            <w:r w:rsidR="00B66491" w:rsidRPr="00B66491">
              <w:rPr>
                <w:vertAlign w:val="superscript"/>
                <w:lang w:val="en-US"/>
              </w:rPr>
              <w:t>st</w:t>
            </w:r>
            <w:r w:rsidR="00B66491">
              <w:rPr>
                <w:lang w:val="en-US"/>
              </w:rPr>
              <w:t xml:space="preserve"> December until Monday 4</w:t>
            </w:r>
            <w:r w:rsidR="00B66491" w:rsidRPr="00B66491">
              <w:rPr>
                <w:vertAlign w:val="superscript"/>
                <w:lang w:val="en-US"/>
              </w:rPr>
              <w:t>th</w:t>
            </w:r>
            <w:r w:rsidR="00B66491">
              <w:rPr>
                <w:lang w:val="en-US"/>
              </w:rPr>
              <w:t xml:space="preserve"> January.  </w:t>
            </w:r>
          </w:p>
        </w:tc>
      </w:tr>
      <w:tr w:rsidR="00B66491" w:rsidRPr="003025D7" w14:paraId="4A939595" w14:textId="77777777" w:rsidTr="00B66491">
        <w:trPr>
          <w:trHeight w:val="838"/>
        </w:trPr>
        <w:tc>
          <w:tcPr>
            <w:tcW w:w="103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D6C013" w14:textId="1A46BDC1" w:rsidR="00B66491" w:rsidRPr="00B66491" w:rsidRDefault="00B66491" w:rsidP="003025D7">
            <w:pPr>
              <w:spacing w:line="259" w:lineRule="auto"/>
              <w:ind w:left="142" w:right="180"/>
              <w:rPr>
                <w:b/>
                <w:bCs/>
                <w:lang w:val="en-US"/>
              </w:rPr>
            </w:pPr>
            <w:r w:rsidRPr="00B66491">
              <w:rPr>
                <w:b/>
                <w:bCs/>
                <w:lang w:val="en-US"/>
              </w:rPr>
              <w:lastRenderedPageBreak/>
              <w:t>Dates for your Diary 2027</w:t>
            </w:r>
          </w:p>
        </w:tc>
      </w:tr>
      <w:tr w:rsidR="003025D7" w:rsidRPr="003025D7" w14:paraId="22A65169" w14:textId="77777777" w:rsidTr="0069565B">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6C3B6" w14:textId="0E55EDF7" w:rsidR="003025D7" w:rsidRPr="003025D7" w:rsidRDefault="0069565B" w:rsidP="003025D7">
            <w:pPr>
              <w:spacing w:line="259" w:lineRule="auto"/>
              <w:ind w:left="142" w:right="-142"/>
              <w:rPr>
                <w:lang w:val="en-US"/>
              </w:rPr>
            </w:pPr>
            <w:r>
              <w:rPr>
                <w:lang w:val="en-US"/>
              </w:rPr>
              <w:t>Tuesday 5</w:t>
            </w:r>
            <w:r w:rsidRPr="00B66491">
              <w:rPr>
                <w:vertAlign w:val="superscript"/>
                <w:lang w:val="en-US"/>
              </w:rPr>
              <w:t>th</w:t>
            </w:r>
            <w:r>
              <w:rPr>
                <w:lang w:val="en-US"/>
              </w:rPr>
              <w:t xml:space="preserve"> January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EF0BC" w14:textId="08E53886" w:rsidR="003025D7" w:rsidRPr="003025D7" w:rsidRDefault="0069565B" w:rsidP="003025D7">
            <w:pPr>
              <w:spacing w:line="259" w:lineRule="auto"/>
              <w:ind w:left="142" w:right="180"/>
              <w:rPr>
                <w:lang w:val="en-US"/>
              </w:rPr>
            </w:pPr>
            <w:r>
              <w:rPr>
                <w:lang w:val="en-US"/>
              </w:rPr>
              <w:t>Pupils return</w:t>
            </w:r>
            <w:r>
              <w:rPr>
                <w:lang w:val="en-US"/>
              </w:rPr>
              <w:t xml:space="preserve"> to school.</w:t>
            </w:r>
          </w:p>
        </w:tc>
      </w:tr>
      <w:tr w:rsidR="0069565B" w:rsidRPr="003025D7" w14:paraId="7888764A" w14:textId="77777777" w:rsidTr="003025D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7BAE3" w14:textId="6055ECCA" w:rsidR="0069565B" w:rsidRPr="003025D7" w:rsidRDefault="0069565B" w:rsidP="0069565B">
            <w:pPr>
              <w:spacing w:line="259" w:lineRule="auto"/>
              <w:ind w:left="142" w:right="-142"/>
              <w:rPr>
                <w:lang w:val="en-US"/>
              </w:rPr>
            </w:pPr>
            <w:r w:rsidRPr="003025D7">
              <w:rPr>
                <w:lang w:val="en-US"/>
              </w:rPr>
              <w:t xml:space="preserve">Friday </w:t>
            </w:r>
            <w:r>
              <w:rPr>
                <w:lang w:val="en-US"/>
              </w:rPr>
              <w:t>22</w:t>
            </w:r>
            <w:r w:rsidRPr="00B66491">
              <w:rPr>
                <w:vertAlign w:val="superscript"/>
                <w:lang w:val="en-US"/>
              </w:rPr>
              <w:t>nd</w:t>
            </w:r>
            <w:r>
              <w:rPr>
                <w:lang w:val="en-US"/>
              </w:rPr>
              <w:t xml:space="preserve"> </w:t>
            </w:r>
            <w:r w:rsidRPr="003025D7">
              <w:rPr>
                <w:lang w:val="en-US"/>
              </w:rPr>
              <w:t>January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948BE" w14:textId="5B69FD8A" w:rsidR="0069565B" w:rsidRPr="003025D7" w:rsidRDefault="0069565B" w:rsidP="0069565B">
            <w:pPr>
              <w:spacing w:line="259" w:lineRule="auto"/>
              <w:ind w:left="142" w:right="180"/>
              <w:rPr>
                <w:lang w:val="en-US"/>
              </w:rPr>
            </w:pPr>
            <w:r w:rsidRPr="003025D7">
              <w:rPr>
                <w:lang w:val="en-US"/>
              </w:rPr>
              <w:t>Burns Celebration – all parents / carers welcome to attend</w:t>
            </w:r>
          </w:p>
        </w:tc>
      </w:tr>
      <w:tr w:rsidR="0069565B" w:rsidRPr="003025D7" w14:paraId="6D99DB64" w14:textId="77777777" w:rsidTr="00311F20">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0E519" w14:textId="582200D0" w:rsidR="0069565B" w:rsidRPr="003025D7" w:rsidRDefault="0069565B" w:rsidP="0069565B">
            <w:pPr>
              <w:spacing w:line="259" w:lineRule="auto"/>
              <w:ind w:left="142" w:right="-142"/>
              <w:rPr>
                <w:lang w:val="en-US"/>
              </w:rPr>
            </w:pPr>
            <w:r w:rsidRPr="003025D7">
              <w:rPr>
                <w:lang w:val="en-US"/>
              </w:rPr>
              <w:t xml:space="preserve">Wednesday </w:t>
            </w:r>
            <w:r>
              <w:rPr>
                <w:lang w:val="en-US"/>
              </w:rPr>
              <w:t>8</w:t>
            </w:r>
            <w:r w:rsidRPr="003025D7">
              <w:rPr>
                <w:vertAlign w:val="superscript"/>
                <w:lang w:val="en-US"/>
              </w:rPr>
              <w:t>th</w:t>
            </w:r>
            <w:r w:rsidRPr="003025D7">
              <w:rPr>
                <w:lang w:val="en-US"/>
              </w:rPr>
              <w:t xml:space="preserve"> February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1D874" w14:textId="77777777" w:rsidR="0069565B" w:rsidRPr="003025D7" w:rsidRDefault="0069565B" w:rsidP="0069565B">
            <w:pPr>
              <w:spacing w:line="259" w:lineRule="auto"/>
              <w:ind w:left="142" w:right="180"/>
              <w:rPr>
                <w:lang w:val="en-US"/>
              </w:rPr>
            </w:pPr>
            <w:r w:rsidRPr="003025D7">
              <w:rPr>
                <w:lang w:val="en-US"/>
              </w:rPr>
              <w:t>Mental Health Week – details will follow</w:t>
            </w:r>
          </w:p>
        </w:tc>
      </w:tr>
      <w:tr w:rsidR="0069565B" w:rsidRPr="003025D7" w14:paraId="17102E9E" w14:textId="77777777" w:rsidTr="003025D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60B71" w14:textId="44A6E5DB" w:rsidR="0069565B" w:rsidRPr="003025D7" w:rsidRDefault="0069565B" w:rsidP="0069565B">
            <w:pPr>
              <w:spacing w:line="259" w:lineRule="auto"/>
              <w:ind w:left="142" w:right="-142"/>
              <w:rPr>
                <w:lang w:val="en-US"/>
              </w:rPr>
            </w:pPr>
            <w:r>
              <w:rPr>
                <w:lang w:val="en-US"/>
              </w:rPr>
              <w:t>February Holiday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1C3C4" w14:textId="3AADECE8" w:rsidR="0069565B" w:rsidRPr="003025D7" w:rsidRDefault="0069565B" w:rsidP="0069565B">
            <w:pPr>
              <w:spacing w:line="259" w:lineRule="auto"/>
              <w:ind w:left="142" w:right="180"/>
              <w:rPr>
                <w:lang w:val="en-US"/>
              </w:rPr>
            </w:pPr>
            <w:r>
              <w:rPr>
                <w:lang w:val="en-US"/>
              </w:rPr>
              <w:t>School Closed Friday 12</w:t>
            </w:r>
            <w:r w:rsidRPr="00B66491">
              <w:rPr>
                <w:vertAlign w:val="superscript"/>
                <w:lang w:val="en-US"/>
              </w:rPr>
              <w:t>th</w:t>
            </w:r>
            <w:r>
              <w:rPr>
                <w:lang w:val="en-US"/>
              </w:rPr>
              <w:t xml:space="preserve"> and Monday 15th February.</w:t>
            </w:r>
          </w:p>
        </w:tc>
      </w:tr>
      <w:tr w:rsidR="0069565B" w:rsidRPr="003025D7" w14:paraId="42FD606F" w14:textId="77777777" w:rsidTr="003025D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912FA" w14:textId="44C07366" w:rsidR="0069565B" w:rsidRPr="003025D7" w:rsidRDefault="0069565B" w:rsidP="0069565B">
            <w:pPr>
              <w:spacing w:line="259" w:lineRule="auto"/>
              <w:ind w:left="142" w:right="-142"/>
              <w:rPr>
                <w:lang w:val="en-US"/>
              </w:rPr>
            </w:pPr>
            <w:r w:rsidRPr="003025D7">
              <w:rPr>
                <w:lang w:val="en-US"/>
              </w:rPr>
              <w:t xml:space="preserve">Tuesday </w:t>
            </w:r>
            <w:r>
              <w:rPr>
                <w:lang w:val="en-US"/>
              </w:rPr>
              <w:t>16</w:t>
            </w:r>
            <w:r w:rsidRPr="003025D7">
              <w:rPr>
                <w:vertAlign w:val="superscript"/>
                <w:lang w:val="en-US"/>
              </w:rPr>
              <w:t>th</w:t>
            </w:r>
            <w:r w:rsidRPr="003025D7">
              <w:rPr>
                <w:lang w:val="en-US"/>
              </w:rPr>
              <w:t xml:space="preserve"> February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9E7C6" w14:textId="121D6961" w:rsidR="0069565B" w:rsidRPr="003025D7" w:rsidRDefault="0069565B" w:rsidP="0069565B">
            <w:pPr>
              <w:spacing w:line="259" w:lineRule="auto"/>
              <w:ind w:left="142" w:right="180"/>
              <w:rPr>
                <w:lang w:val="en-US"/>
              </w:rPr>
            </w:pPr>
            <w:r w:rsidRPr="003025D7">
              <w:rPr>
                <w:lang w:val="en-US"/>
              </w:rPr>
              <w:t>In Service Day</w:t>
            </w:r>
            <w:r w:rsidR="00C12E31">
              <w:rPr>
                <w:lang w:val="en-US"/>
              </w:rPr>
              <w:t xml:space="preserve"> – School closed to pupils</w:t>
            </w:r>
            <w:r>
              <w:rPr>
                <w:lang w:val="en-US"/>
              </w:rPr>
              <w:t xml:space="preserve">.  </w:t>
            </w:r>
          </w:p>
        </w:tc>
      </w:tr>
      <w:tr w:rsidR="005D588C" w:rsidRPr="003025D7" w14:paraId="150A1A75" w14:textId="77777777" w:rsidTr="003025D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2FAB2" w14:textId="07A61F80" w:rsidR="005D588C" w:rsidRPr="003025D7" w:rsidRDefault="005D588C" w:rsidP="0069565B">
            <w:pPr>
              <w:spacing w:line="259" w:lineRule="auto"/>
              <w:ind w:left="142" w:right="-142"/>
              <w:rPr>
                <w:lang w:val="en-US"/>
              </w:rPr>
            </w:pPr>
            <w:r>
              <w:rPr>
                <w:lang w:val="en-US"/>
              </w:rPr>
              <w:t>Wednesday 17</w:t>
            </w:r>
            <w:r w:rsidRPr="00B66491">
              <w:rPr>
                <w:vertAlign w:val="superscript"/>
                <w:lang w:val="en-US"/>
              </w:rPr>
              <w:t>th</w:t>
            </w:r>
            <w:r>
              <w:rPr>
                <w:lang w:val="en-US"/>
              </w:rPr>
              <w:t xml:space="preserve"> February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86D68" w14:textId="4C33463F" w:rsidR="005D588C" w:rsidRPr="003025D7" w:rsidRDefault="005D588C" w:rsidP="0069565B">
            <w:pPr>
              <w:spacing w:line="259" w:lineRule="auto"/>
              <w:ind w:left="142" w:right="180"/>
              <w:rPr>
                <w:lang w:val="en-US"/>
              </w:rPr>
            </w:pPr>
            <w:r>
              <w:rPr>
                <w:lang w:val="en-US"/>
              </w:rPr>
              <w:t>Pupils return to school.</w:t>
            </w:r>
          </w:p>
        </w:tc>
      </w:tr>
      <w:tr w:rsidR="0069565B" w:rsidRPr="003025D7" w14:paraId="383E5A33"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0C363" w14:textId="31A4D620" w:rsidR="0069565B" w:rsidRPr="003025D7" w:rsidRDefault="0069565B" w:rsidP="0069565B">
            <w:pPr>
              <w:spacing w:line="259" w:lineRule="auto"/>
              <w:ind w:left="142" w:right="-142"/>
              <w:rPr>
                <w:lang w:val="en-US"/>
              </w:rPr>
            </w:pPr>
            <w:r w:rsidRPr="003025D7">
              <w:rPr>
                <w:lang w:val="en-US"/>
              </w:rPr>
              <w:t xml:space="preserve">Tuesday </w:t>
            </w:r>
            <w:r>
              <w:rPr>
                <w:lang w:val="en-US"/>
              </w:rPr>
              <w:t>4</w:t>
            </w:r>
            <w:r w:rsidRPr="003025D7">
              <w:rPr>
                <w:vertAlign w:val="superscript"/>
                <w:lang w:val="en-US"/>
              </w:rPr>
              <w:t>th</w:t>
            </w:r>
            <w:r w:rsidRPr="003025D7">
              <w:rPr>
                <w:lang w:val="en-US"/>
              </w:rPr>
              <w:t xml:space="preserve"> March</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451AE" w14:textId="77777777" w:rsidR="0069565B" w:rsidRPr="003025D7" w:rsidRDefault="0069565B" w:rsidP="0069565B">
            <w:pPr>
              <w:spacing w:line="259" w:lineRule="auto"/>
              <w:ind w:left="142" w:right="180"/>
              <w:rPr>
                <w:lang w:val="en-US"/>
              </w:rPr>
            </w:pPr>
            <w:r w:rsidRPr="003025D7">
              <w:rPr>
                <w:lang w:val="en-US"/>
              </w:rPr>
              <w:t>World Book Day – details will follow</w:t>
            </w:r>
          </w:p>
        </w:tc>
      </w:tr>
      <w:tr w:rsidR="0069565B" w:rsidRPr="003025D7" w14:paraId="010EC644" w14:textId="77777777">
        <w:trPr>
          <w:trHeight w:val="700"/>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73623" w14:textId="7932A4AE" w:rsidR="0069565B" w:rsidRPr="003025D7" w:rsidRDefault="0069565B" w:rsidP="0069565B">
            <w:pPr>
              <w:spacing w:line="259" w:lineRule="auto"/>
              <w:ind w:left="142" w:right="-142"/>
              <w:rPr>
                <w:lang w:val="en-US"/>
              </w:rPr>
            </w:pPr>
            <w:r w:rsidRPr="003025D7">
              <w:rPr>
                <w:lang w:val="en-US"/>
              </w:rPr>
              <w:t xml:space="preserve">Thursday </w:t>
            </w:r>
            <w:r>
              <w:rPr>
                <w:lang w:val="en-US"/>
              </w:rPr>
              <w:t>18</w:t>
            </w:r>
            <w:r w:rsidRPr="003025D7">
              <w:rPr>
                <w:vertAlign w:val="superscript"/>
                <w:lang w:val="en-US"/>
              </w:rPr>
              <w:t>th</w:t>
            </w:r>
            <w:r w:rsidRPr="003025D7">
              <w:rPr>
                <w:lang w:val="en-US"/>
              </w:rPr>
              <w:t xml:space="preserve"> March</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4ADDC" w14:textId="2F2D18C4" w:rsidR="0069565B" w:rsidRPr="003025D7" w:rsidRDefault="0069565B" w:rsidP="0069565B">
            <w:pPr>
              <w:spacing w:line="259" w:lineRule="auto"/>
              <w:ind w:left="142" w:right="180"/>
              <w:rPr>
                <w:lang w:val="en-US"/>
              </w:rPr>
            </w:pPr>
            <w:r w:rsidRPr="003025D7">
              <w:rPr>
                <w:lang w:val="en-US"/>
              </w:rPr>
              <w:t>Parents Day / Evening – sessions at 3</w:t>
            </w:r>
            <w:r>
              <w:rPr>
                <w:lang w:val="en-US"/>
              </w:rPr>
              <w:t>pm</w:t>
            </w:r>
            <w:r w:rsidRPr="003025D7">
              <w:rPr>
                <w:lang w:val="en-US"/>
              </w:rPr>
              <w:t>-5pm and 6</w:t>
            </w:r>
            <w:r>
              <w:rPr>
                <w:lang w:val="en-US"/>
              </w:rPr>
              <w:t>pm</w:t>
            </w:r>
            <w:r w:rsidRPr="003025D7">
              <w:rPr>
                <w:lang w:val="en-US"/>
              </w:rPr>
              <w:t>-8pm, appointments will be arranged closer to the date.</w:t>
            </w:r>
          </w:p>
        </w:tc>
      </w:tr>
      <w:tr w:rsidR="0069565B" w:rsidRPr="003025D7" w14:paraId="6DFEEF53" w14:textId="77777777">
        <w:trPr>
          <w:trHeight w:val="472"/>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8BD0D" w14:textId="255154E2" w:rsidR="0069565B" w:rsidRPr="003025D7" w:rsidRDefault="0069565B" w:rsidP="0069565B">
            <w:pPr>
              <w:spacing w:line="259" w:lineRule="auto"/>
              <w:ind w:left="142" w:right="-142"/>
              <w:rPr>
                <w:lang w:val="en-US"/>
              </w:rPr>
            </w:pPr>
            <w:r>
              <w:rPr>
                <w:lang w:val="en-US"/>
              </w:rPr>
              <w:t>Easter Holidays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964DA" w14:textId="393E12DD" w:rsidR="0069565B" w:rsidRPr="003025D7" w:rsidRDefault="0069565B" w:rsidP="0069565B">
            <w:pPr>
              <w:spacing w:line="259" w:lineRule="auto"/>
              <w:ind w:left="142" w:right="180"/>
              <w:rPr>
                <w:lang w:val="en-US"/>
              </w:rPr>
            </w:pPr>
            <w:r>
              <w:rPr>
                <w:lang w:val="en-US"/>
              </w:rPr>
              <w:t>School Closed Friday 26</w:t>
            </w:r>
            <w:r w:rsidRPr="0069565B">
              <w:rPr>
                <w:vertAlign w:val="superscript"/>
                <w:lang w:val="en-US"/>
              </w:rPr>
              <w:t>th</w:t>
            </w:r>
            <w:r>
              <w:rPr>
                <w:lang w:val="en-US"/>
              </w:rPr>
              <w:t xml:space="preserve"> March until Friday 9</w:t>
            </w:r>
            <w:r w:rsidRPr="0069565B">
              <w:rPr>
                <w:vertAlign w:val="superscript"/>
                <w:lang w:val="en-US"/>
              </w:rPr>
              <w:t>th</w:t>
            </w:r>
            <w:r>
              <w:rPr>
                <w:lang w:val="en-US"/>
              </w:rPr>
              <w:t xml:space="preserve"> April.</w:t>
            </w:r>
          </w:p>
        </w:tc>
      </w:tr>
      <w:tr w:rsidR="0069565B" w:rsidRPr="003025D7" w14:paraId="3079A9C9" w14:textId="77777777">
        <w:trPr>
          <w:trHeight w:val="494"/>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2981" w14:textId="37D415B3" w:rsidR="0069565B" w:rsidRPr="003025D7" w:rsidRDefault="0069565B" w:rsidP="0069565B">
            <w:pPr>
              <w:spacing w:line="259" w:lineRule="auto"/>
              <w:ind w:left="142" w:right="-142"/>
              <w:rPr>
                <w:lang w:val="en-US"/>
              </w:rPr>
            </w:pPr>
            <w:r w:rsidRPr="003025D7">
              <w:rPr>
                <w:lang w:val="en-US"/>
              </w:rPr>
              <w:t xml:space="preserve">Monday </w:t>
            </w:r>
            <w:r>
              <w:rPr>
                <w:lang w:val="en-US"/>
              </w:rPr>
              <w:t>12</w:t>
            </w:r>
            <w:r w:rsidRPr="003025D7">
              <w:rPr>
                <w:vertAlign w:val="superscript"/>
                <w:lang w:val="en-US"/>
              </w:rPr>
              <w:t>th</w:t>
            </w:r>
            <w:r w:rsidRPr="003025D7">
              <w:rPr>
                <w:lang w:val="en-US"/>
              </w:rPr>
              <w:t xml:space="preserve"> April</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51880" w14:textId="77777777" w:rsidR="0069565B" w:rsidRPr="003025D7" w:rsidRDefault="0069565B" w:rsidP="0069565B">
            <w:pPr>
              <w:spacing w:line="259" w:lineRule="auto"/>
              <w:ind w:left="142" w:right="180"/>
              <w:rPr>
                <w:lang w:val="en-US"/>
              </w:rPr>
            </w:pPr>
            <w:r w:rsidRPr="003025D7">
              <w:rPr>
                <w:lang w:val="en-US"/>
              </w:rPr>
              <w:t>Pupils Return from Easter Break</w:t>
            </w:r>
          </w:p>
        </w:tc>
      </w:tr>
      <w:tr w:rsidR="0069565B" w:rsidRPr="003025D7" w14:paraId="21CCA845" w14:textId="77777777">
        <w:trPr>
          <w:trHeight w:val="40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36234" w14:textId="396016FD" w:rsidR="0069565B" w:rsidRPr="003025D7" w:rsidRDefault="005D588C" w:rsidP="0069565B">
            <w:pPr>
              <w:spacing w:line="259" w:lineRule="auto"/>
              <w:ind w:left="142" w:right="-142"/>
              <w:rPr>
                <w:lang w:val="en-US"/>
              </w:rPr>
            </w:pPr>
            <w:r>
              <w:rPr>
                <w:lang w:val="en-US"/>
              </w:rPr>
              <w:t>May Day</w:t>
            </w:r>
            <w:r w:rsidRPr="003025D7">
              <w:rPr>
                <w:lang w:val="en-US"/>
              </w:rPr>
              <w:t xml:space="preserve"> Holiday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B4B18" w14:textId="47720F09" w:rsidR="0069565B" w:rsidRPr="003025D7" w:rsidRDefault="005D588C" w:rsidP="0069565B">
            <w:pPr>
              <w:spacing w:line="259" w:lineRule="auto"/>
              <w:ind w:left="142" w:right="180"/>
              <w:rPr>
                <w:lang w:val="en-US"/>
              </w:rPr>
            </w:pPr>
            <w:r>
              <w:rPr>
                <w:lang w:val="en-US"/>
              </w:rPr>
              <w:t xml:space="preserve">School Closed on </w:t>
            </w:r>
            <w:r w:rsidRPr="003025D7">
              <w:rPr>
                <w:lang w:val="en-US"/>
              </w:rPr>
              <w:t xml:space="preserve">Monday </w:t>
            </w:r>
            <w:r>
              <w:rPr>
                <w:lang w:val="en-US"/>
              </w:rPr>
              <w:t>3</w:t>
            </w:r>
            <w:r w:rsidR="00C12E31">
              <w:rPr>
                <w:vertAlign w:val="superscript"/>
                <w:lang w:val="en-US"/>
              </w:rPr>
              <w:t>rd</w:t>
            </w:r>
            <w:r w:rsidRPr="003025D7">
              <w:rPr>
                <w:lang w:val="en-US"/>
              </w:rPr>
              <w:t xml:space="preserve"> May</w:t>
            </w:r>
            <w:r>
              <w:rPr>
                <w:lang w:val="en-US"/>
              </w:rPr>
              <w:t>.</w:t>
            </w:r>
          </w:p>
        </w:tc>
      </w:tr>
      <w:tr w:rsidR="005D588C" w:rsidRPr="003025D7" w14:paraId="6F4BACE1" w14:textId="77777777">
        <w:trPr>
          <w:trHeight w:val="40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682B5" w14:textId="0E4AFF6F" w:rsidR="005D588C" w:rsidRDefault="005D588C" w:rsidP="0069565B">
            <w:pPr>
              <w:spacing w:line="259" w:lineRule="auto"/>
              <w:ind w:left="142" w:right="-142"/>
              <w:rPr>
                <w:lang w:val="en-US"/>
              </w:rPr>
            </w:pPr>
            <w:r>
              <w:rPr>
                <w:lang w:val="en-US"/>
              </w:rPr>
              <w:t>Tuesday 4</w:t>
            </w:r>
            <w:r w:rsidRPr="005D588C">
              <w:rPr>
                <w:vertAlign w:val="superscript"/>
                <w:lang w:val="en-US"/>
              </w:rPr>
              <w:t>th</w:t>
            </w:r>
            <w:r>
              <w:rPr>
                <w:lang w:val="en-US"/>
              </w:rPr>
              <w:t xml:space="preserve"> May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13E9B" w14:textId="5917CB6F" w:rsidR="005D588C" w:rsidRDefault="005D588C" w:rsidP="0069565B">
            <w:pPr>
              <w:spacing w:line="259" w:lineRule="auto"/>
              <w:ind w:left="142" w:right="180"/>
              <w:rPr>
                <w:lang w:val="en-US"/>
              </w:rPr>
            </w:pPr>
            <w:r>
              <w:rPr>
                <w:lang w:val="en-US"/>
              </w:rPr>
              <w:t>Pupils return to school.</w:t>
            </w:r>
          </w:p>
        </w:tc>
      </w:tr>
      <w:tr w:rsidR="0069565B" w:rsidRPr="003025D7" w14:paraId="5DCA9240" w14:textId="77777777">
        <w:trPr>
          <w:trHeight w:val="422"/>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01CA8" w14:textId="739D2B43" w:rsidR="0069565B" w:rsidRPr="003025D7" w:rsidRDefault="00C12E31" w:rsidP="0069565B">
            <w:pPr>
              <w:spacing w:line="259" w:lineRule="auto"/>
              <w:ind w:left="142" w:right="-142"/>
              <w:rPr>
                <w:lang w:val="en-US"/>
              </w:rPr>
            </w:pPr>
            <w:r>
              <w:rPr>
                <w:lang w:val="en-US"/>
              </w:rPr>
              <w:t>Monday 24</w:t>
            </w:r>
            <w:r w:rsidRPr="005D588C">
              <w:rPr>
                <w:vertAlign w:val="superscript"/>
                <w:lang w:val="en-US"/>
              </w:rPr>
              <w:t>th</w:t>
            </w:r>
            <w:r>
              <w:rPr>
                <w:lang w:val="en-US"/>
              </w:rPr>
              <w:t xml:space="preserve"> May</w:t>
            </w:r>
            <w:r w:rsidRPr="003025D7">
              <w:rPr>
                <w:lang w:val="en-US"/>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83EB5" w14:textId="1B6E01A2" w:rsidR="0069565B" w:rsidRPr="003025D7" w:rsidRDefault="00C12E31" w:rsidP="0069565B">
            <w:pPr>
              <w:spacing w:line="259" w:lineRule="auto"/>
              <w:ind w:left="142" w:right="180"/>
              <w:rPr>
                <w:lang w:val="en-US"/>
              </w:rPr>
            </w:pPr>
            <w:r w:rsidRPr="003025D7">
              <w:rPr>
                <w:lang w:val="en-US"/>
              </w:rPr>
              <w:t>In Service Day</w:t>
            </w:r>
            <w:r>
              <w:rPr>
                <w:lang w:val="en-US"/>
              </w:rPr>
              <w:t xml:space="preserve"> - </w:t>
            </w:r>
            <w:r w:rsidR="005D588C">
              <w:rPr>
                <w:lang w:val="en-US"/>
              </w:rPr>
              <w:t xml:space="preserve">School Closed </w:t>
            </w:r>
            <w:r>
              <w:rPr>
                <w:lang w:val="en-US"/>
              </w:rPr>
              <w:t>to pupils.</w:t>
            </w:r>
          </w:p>
        </w:tc>
      </w:tr>
      <w:tr w:rsidR="005D588C" w:rsidRPr="003025D7" w14:paraId="58AF7895" w14:textId="77777777">
        <w:trPr>
          <w:trHeight w:val="422"/>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2F456" w14:textId="19AE3789" w:rsidR="005D588C" w:rsidRPr="003025D7" w:rsidRDefault="005D588C" w:rsidP="0069565B">
            <w:pPr>
              <w:spacing w:line="259" w:lineRule="auto"/>
              <w:ind w:left="142" w:right="-142"/>
              <w:rPr>
                <w:lang w:val="en-US"/>
              </w:rPr>
            </w:pPr>
            <w:r>
              <w:rPr>
                <w:lang w:val="en-US"/>
              </w:rPr>
              <w:t>Tuesday 25</w:t>
            </w:r>
            <w:r w:rsidRPr="005D588C">
              <w:rPr>
                <w:vertAlign w:val="superscript"/>
                <w:lang w:val="en-US"/>
              </w:rPr>
              <w:t>th</w:t>
            </w:r>
            <w:r>
              <w:rPr>
                <w:lang w:val="en-US"/>
              </w:rPr>
              <w:t xml:space="preserve"> May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43985" w14:textId="229800C8" w:rsidR="005D588C" w:rsidRDefault="005D588C" w:rsidP="0069565B">
            <w:pPr>
              <w:spacing w:line="259" w:lineRule="auto"/>
              <w:ind w:left="142" w:right="180"/>
              <w:rPr>
                <w:lang w:val="en-US"/>
              </w:rPr>
            </w:pPr>
            <w:r>
              <w:rPr>
                <w:lang w:val="en-US"/>
              </w:rPr>
              <w:t>Pupils return to school.</w:t>
            </w:r>
          </w:p>
        </w:tc>
      </w:tr>
      <w:tr w:rsidR="0069565B" w:rsidRPr="003025D7" w14:paraId="5E527C0E" w14:textId="77777777">
        <w:trPr>
          <w:trHeight w:val="695"/>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97BB0" w14:textId="2A3628DB" w:rsidR="0069565B" w:rsidRPr="003025D7" w:rsidRDefault="0069565B" w:rsidP="0069565B">
            <w:pPr>
              <w:spacing w:line="259" w:lineRule="auto"/>
              <w:ind w:left="142" w:right="-142"/>
              <w:rPr>
                <w:lang w:val="en-US"/>
              </w:rPr>
            </w:pPr>
            <w:r w:rsidRPr="003025D7">
              <w:rPr>
                <w:lang w:val="en-US"/>
              </w:rPr>
              <w:t>Monday 2</w:t>
            </w:r>
            <w:r w:rsidR="005D588C">
              <w:rPr>
                <w:lang w:val="en-US"/>
              </w:rPr>
              <w:t>4</w:t>
            </w:r>
            <w:r w:rsidRPr="003025D7">
              <w:rPr>
                <w:vertAlign w:val="superscript"/>
                <w:lang w:val="en-US"/>
              </w:rPr>
              <w:t>th</w:t>
            </w:r>
            <w:r w:rsidRPr="003025D7">
              <w:rPr>
                <w:lang w:val="en-US"/>
              </w:rPr>
              <w:t xml:space="preserve"> May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AF1FE" w14:textId="0A8C2BD6" w:rsidR="0069565B" w:rsidRPr="003025D7" w:rsidRDefault="0069565B" w:rsidP="0069565B">
            <w:pPr>
              <w:spacing w:line="259" w:lineRule="auto"/>
              <w:ind w:left="142" w:right="180"/>
              <w:rPr>
                <w:lang w:val="en-US"/>
              </w:rPr>
            </w:pPr>
            <w:r w:rsidRPr="003025D7">
              <w:rPr>
                <w:lang w:val="en-US"/>
              </w:rPr>
              <w:t>Health Week all week – includes Sports Day (</w:t>
            </w:r>
            <w:r w:rsidR="005D588C">
              <w:rPr>
                <w:lang w:val="en-US"/>
              </w:rPr>
              <w:t>Friday 28</w:t>
            </w:r>
            <w:r w:rsidR="005D588C" w:rsidRPr="005D588C">
              <w:rPr>
                <w:vertAlign w:val="superscript"/>
                <w:lang w:val="en-US"/>
              </w:rPr>
              <w:t>th</w:t>
            </w:r>
            <w:r w:rsidR="005D588C">
              <w:rPr>
                <w:lang w:val="en-US"/>
              </w:rPr>
              <w:t xml:space="preserve"> May – weather permitting</w:t>
            </w:r>
            <w:r w:rsidRPr="003025D7">
              <w:rPr>
                <w:lang w:val="en-US"/>
              </w:rPr>
              <w:t>)</w:t>
            </w:r>
            <w:r w:rsidR="005D588C">
              <w:rPr>
                <w:lang w:val="en-US"/>
              </w:rPr>
              <w:t>.</w:t>
            </w:r>
          </w:p>
        </w:tc>
      </w:tr>
      <w:tr w:rsidR="0069565B" w:rsidRPr="003025D7" w14:paraId="7D6BE48C"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E1CAD" w14:textId="3488B6F3" w:rsidR="0069565B" w:rsidRPr="003025D7" w:rsidRDefault="0069565B" w:rsidP="0069565B">
            <w:pPr>
              <w:spacing w:line="259" w:lineRule="auto"/>
              <w:ind w:left="142" w:right="-142"/>
              <w:rPr>
                <w:lang w:val="en-US"/>
              </w:rPr>
            </w:pPr>
            <w:r w:rsidRPr="003025D7">
              <w:rPr>
                <w:lang w:val="en-US"/>
              </w:rPr>
              <w:t>Friday 2</w:t>
            </w:r>
            <w:r w:rsidR="005D588C">
              <w:rPr>
                <w:lang w:val="en-US"/>
              </w:rPr>
              <w:t>8</w:t>
            </w:r>
            <w:r w:rsidRPr="003025D7">
              <w:rPr>
                <w:vertAlign w:val="superscript"/>
                <w:lang w:val="en-US"/>
              </w:rPr>
              <w:t>th</w:t>
            </w:r>
            <w:r w:rsidRPr="003025D7">
              <w:rPr>
                <w:lang w:val="en-US"/>
              </w:rPr>
              <w:t xml:space="preserve"> May</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EC86E" w14:textId="77777777" w:rsidR="0069565B" w:rsidRPr="003025D7" w:rsidRDefault="0069565B" w:rsidP="0069565B">
            <w:pPr>
              <w:spacing w:line="259" w:lineRule="auto"/>
              <w:ind w:left="142" w:right="180"/>
              <w:rPr>
                <w:lang w:val="en-US"/>
              </w:rPr>
            </w:pPr>
            <w:r w:rsidRPr="003025D7">
              <w:rPr>
                <w:lang w:val="en-US"/>
              </w:rPr>
              <w:t>Report Cards – issued to parents.</w:t>
            </w:r>
          </w:p>
        </w:tc>
      </w:tr>
      <w:tr w:rsidR="0069565B" w:rsidRPr="003025D7" w14:paraId="61664495"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E49B" w14:textId="5216BEC5" w:rsidR="0069565B" w:rsidRPr="003025D7" w:rsidRDefault="0069565B" w:rsidP="0069565B">
            <w:pPr>
              <w:spacing w:line="259" w:lineRule="auto"/>
              <w:ind w:left="142" w:right="-142"/>
              <w:rPr>
                <w:lang w:val="en-US"/>
              </w:rPr>
            </w:pPr>
            <w:r w:rsidRPr="003025D7">
              <w:rPr>
                <w:lang w:val="en-US"/>
              </w:rPr>
              <w:t xml:space="preserve">Friday </w:t>
            </w:r>
            <w:r w:rsidR="005D588C">
              <w:rPr>
                <w:lang w:val="en-US"/>
              </w:rPr>
              <w:t>25</w:t>
            </w:r>
            <w:r w:rsidRPr="003025D7">
              <w:rPr>
                <w:vertAlign w:val="superscript"/>
                <w:lang w:val="en-US"/>
              </w:rPr>
              <w:t>th</w:t>
            </w:r>
            <w:r w:rsidRPr="003025D7">
              <w:rPr>
                <w:lang w:val="en-US"/>
              </w:rPr>
              <w:t xml:space="preserve"> June</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CB487" w14:textId="77777777" w:rsidR="0069565B" w:rsidRPr="003025D7" w:rsidRDefault="0069565B" w:rsidP="0069565B">
            <w:pPr>
              <w:spacing w:line="259" w:lineRule="auto"/>
              <w:ind w:left="142" w:right="180"/>
              <w:rPr>
                <w:lang w:val="en-US"/>
              </w:rPr>
            </w:pPr>
            <w:r w:rsidRPr="003025D7">
              <w:rPr>
                <w:lang w:val="en-US"/>
              </w:rPr>
              <w:t>Summer Celebration – more details to follow.</w:t>
            </w:r>
          </w:p>
        </w:tc>
      </w:tr>
      <w:tr w:rsidR="0069565B" w:rsidRPr="003025D7" w14:paraId="07D17A7D"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1E20B" w14:textId="468610DA" w:rsidR="0069565B" w:rsidRPr="003025D7" w:rsidRDefault="005D588C" w:rsidP="0069565B">
            <w:pPr>
              <w:spacing w:line="259" w:lineRule="auto"/>
              <w:ind w:left="142" w:right="-142"/>
              <w:rPr>
                <w:lang w:val="en-US"/>
              </w:rPr>
            </w:pPr>
            <w:r>
              <w:rPr>
                <w:lang w:val="en-US"/>
              </w:rPr>
              <w:t>Tuesday 29</w:t>
            </w:r>
            <w:r w:rsidRPr="005D588C">
              <w:rPr>
                <w:vertAlign w:val="superscript"/>
                <w:lang w:val="en-US"/>
              </w:rPr>
              <w:t>th</w:t>
            </w:r>
            <w:r>
              <w:rPr>
                <w:lang w:val="en-US"/>
              </w:rPr>
              <w:t xml:space="preserve"> </w:t>
            </w:r>
            <w:r w:rsidR="0069565B" w:rsidRPr="003025D7">
              <w:rPr>
                <w:lang w:val="en-US"/>
              </w:rPr>
              <w:t>June</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98A2" w14:textId="77777777" w:rsidR="0069565B" w:rsidRPr="003025D7" w:rsidRDefault="0069565B" w:rsidP="0069565B">
            <w:pPr>
              <w:spacing w:line="259" w:lineRule="auto"/>
              <w:ind w:left="142" w:right="180"/>
              <w:rPr>
                <w:lang w:val="en-US"/>
              </w:rPr>
            </w:pPr>
            <w:r w:rsidRPr="003025D7">
              <w:rPr>
                <w:lang w:val="en-US"/>
              </w:rPr>
              <w:t xml:space="preserve">School Closes 1pm. </w:t>
            </w:r>
          </w:p>
        </w:tc>
      </w:tr>
      <w:tr w:rsidR="005D588C" w:rsidRPr="003025D7" w14:paraId="3A71560F"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8D1DD" w14:textId="480B5C30" w:rsidR="005D588C" w:rsidRDefault="005D588C" w:rsidP="0069565B">
            <w:pPr>
              <w:spacing w:line="259" w:lineRule="auto"/>
              <w:ind w:left="142" w:right="-142"/>
              <w:rPr>
                <w:lang w:val="en-US"/>
              </w:rPr>
            </w:pPr>
            <w:r>
              <w:rPr>
                <w:lang w:val="en-US"/>
              </w:rPr>
              <w:t>Summer Break</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7E0A1" w14:textId="004F4DB1" w:rsidR="005D588C" w:rsidRPr="003025D7" w:rsidRDefault="005D588C" w:rsidP="0069565B">
            <w:pPr>
              <w:spacing w:line="259" w:lineRule="auto"/>
              <w:ind w:left="142" w:right="180"/>
              <w:rPr>
                <w:lang w:val="en-US"/>
              </w:rPr>
            </w:pPr>
            <w:r>
              <w:rPr>
                <w:lang w:val="en-US"/>
              </w:rPr>
              <w:t>School Closed from Wednesday 30</w:t>
            </w:r>
            <w:r w:rsidRPr="005D588C">
              <w:rPr>
                <w:vertAlign w:val="superscript"/>
                <w:lang w:val="en-US"/>
              </w:rPr>
              <w:t>th</w:t>
            </w:r>
            <w:r>
              <w:rPr>
                <w:lang w:val="en-US"/>
              </w:rPr>
              <w:t xml:space="preserve"> June to Friday 13</w:t>
            </w:r>
            <w:r w:rsidRPr="005D588C">
              <w:rPr>
                <w:vertAlign w:val="superscript"/>
                <w:lang w:val="en-US"/>
              </w:rPr>
              <w:t>th</w:t>
            </w:r>
            <w:r>
              <w:rPr>
                <w:lang w:val="en-US"/>
              </w:rPr>
              <w:t xml:space="preserve"> August.</w:t>
            </w:r>
          </w:p>
        </w:tc>
      </w:tr>
      <w:tr w:rsidR="005D588C" w:rsidRPr="003025D7" w14:paraId="2EB6E596"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ED1E8" w14:textId="5C695A74" w:rsidR="005D588C" w:rsidRDefault="00C12E31" w:rsidP="0069565B">
            <w:pPr>
              <w:spacing w:line="259" w:lineRule="auto"/>
              <w:ind w:left="142" w:right="-142"/>
              <w:rPr>
                <w:lang w:val="en-US"/>
              </w:rPr>
            </w:pPr>
            <w:r>
              <w:rPr>
                <w:lang w:val="en-US"/>
              </w:rPr>
              <w:t>Monday 16</w:t>
            </w:r>
            <w:r w:rsidRPr="005D588C">
              <w:rPr>
                <w:vertAlign w:val="superscript"/>
                <w:lang w:val="en-US"/>
              </w:rPr>
              <w:t>th</w:t>
            </w:r>
            <w:r>
              <w:rPr>
                <w:lang w:val="en-US"/>
              </w:rPr>
              <w:t xml:space="preserve"> August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7A738" w14:textId="7C346BCE" w:rsidR="005D588C" w:rsidRDefault="00C12E31" w:rsidP="0069565B">
            <w:pPr>
              <w:spacing w:line="259" w:lineRule="auto"/>
              <w:ind w:left="142" w:right="180"/>
              <w:rPr>
                <w:lang w:val="en-US"/>
              </w:rPr>
            </w:pPr>
            <w:r>
              <w:rPr>
                <w:lang w:val="en-US"/>
              </w:rPr>
              <w:t>In Service Day</w:t>
            </w:r>
            <w:r>
              <w:rPr>
                <w:lang w:val="en-US"/>
              </w:rPr>
              <w:t xml:space="preserve"> - </w:t>
            </w:r>
            <w:r w:rsidR="005D588C">
              <w:rPr>
                <w:lang w:val="en-US"/>
              </w:rPr>
              <w:t>School Closed to Pupils</w:t>
            </w:r>
            <w:r>
              <w:rPr>
                <w:lang w:val="en-US"/>
              </w:rPr>
              <w:t>.</w:t>
            </w:r>
          </w:p>
        </w:tc>
      </w:tr>
      <w:tr w:rsidR="005D588C" w:rsidRPr="003025D7" w14:paraId="67459627"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7FED3" w14:textId="0D632E38" w:rsidR="005D588C" w:rsidRDefault="00C12E31" w:rsidP="005D588C">
            <w:pPr>
              <w:spacing w:line="259" w:lineRule="auto"/>
              <w:ind w:left="142" w:right="-142"/>
              <w:rPr>
                <w:lang w:val="en-US"/>
              </w:rPr>
            </w:pPr>
            <w:r>
              <w:rPr>
                <w:lang w:val="en-US"/>
              </w:rPr>
              <w:t>Tuesday 17</w:t>
            </w:r>
            <w:r w:rsidRPr="005D588C">
              <w:rPr>
                <w:vertAlign w:val="superscript"/>
                <w:lang w:val="en-US"/>
              </w:rPr>
              <w:t>th</w:t>
            </w:r>
            <w:r>
              <w:rPr>
                <w:lang w:val="en-US"/>
              </w:rPr>
              <w:t xml:space="preserve"> August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7ADDC" w14:textId="4B29B607" w:rsidR="005D588C" w:rsidRDefault="00C12E31" w:rsidP="005D588C">
            <w:pPr>
              <w:spacing w:line="259" w:lineRule="auto"/>
              <w:ind w:left="142" w:right="180"/>
              <w:rPr>
                <w:lang w:val="en-US"/>
              </w:rPr>
            </w:pPr>
            <w:r>
              <w:rPr>
                <w:lang w:val="en-US"/>
              </w:rPr>
              <w:t>In Service Day</w:t>
            </w:r>
            <w:r>
              <w:rPr>
                <w:lang w:val="en-US"/>
              </w:rPr>
              <w:t xml:space="preserve"> - </w:t>
            </w:r>
            <w:r w:rsidR="005D588C">
              <w:rPr>
                <w:lang w:val="en-US"/>
              </w:rPr>
              <w:t>School Closed to Pupils</w:t>
            </w:r>
            <w:r>
              <w:rPr>
                <w:lang w:val="en-US"/>
              </w:rPr>
              <w:t>.</w:t>
            </w:r>
          </w:p>
        </w:tc>
      </w:tr>
      <w:tr w:rsidR="005D588C" w:rsidRPr="003025D7" w14:paraId="7D8FAECF" w14:textId="77777777">
        <w:trPr>
          <w:trHeight w:val="41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07CD" w14:textId="260E4C87" w:rsidR="005D588C" w:rsidRDefault="005D588C" w:rsidP="005D588C">
            <w:pPr>
              <w:spacing w:line="259" w:lineRule="auto"/>
              <w:ind w:left="142" w:right="-142"/>
              <w:rPr>
                <w:lang w:val="en-US"/>
              </w:rPr>
            </w:pPr>
            <w:r>
              <w:rPr>
                <w:lang w:val="en-US"/>
              </w:rPr>
              <w:t>Wednesday 18</w:t>
            </w:r>
            <w:r w:rsidRPr="005D588C">
              <w:rPr>
                <w:vertAlign w:val="superscript"/>
                <w:lang w:val="en-US"/>
              </w:rPr>
              <w:t>th</w:t>
            </w:r>
            <w:r>
              <w:rPr>
                <w:lang w:val="en-US"/>
              </w:rPr>
              <w:t xml:space="preserve"> August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8227B" w14:textId="369DEBF4" w:rsidR="005D588C" w:rsidRDefault="005D588C" w:rsidP="005D588C">
            <w:pPr>
              <w:spacing w:line="259" w:lineRule="auto"/>
              <w:ind w:left="142" w:right="180"/>
              <w:rPr>
                <w:lang w:val="en-US"/>
              </w:rPr>
            </w:pPr>
            <w:r>
              <w:rPr>
                <w:lang w:val="en-US"/>
              </w:rPr>
              <w:t>Pupils return to school.</w:t>
            </w:r>
          </w:p>
        </w:tc>
      </w:tr>
    </w:tbl>
    <w:p w14:paraId="1B76329B" w14:textId="77777777" w:rsidR="003025D7" w:rsidRPr="0026799B" w:rsidRDefault="003025D7" w:rsidP="003025D7">
      <w:pPr>
        <w:spacing w:line="259" w:lineRule="auto"/>
        <w:ind w:left="-426" w:right="-574"/>
        <w:rPr>
          <w:sz w:val="20"/>
          <w:szCs w:val="20"/>
        </w:rPr>
      </w:pPr>
    </w:p>
    <w:p w14:paraId="208031DD" w14:textId="77777777" w:rsidR="003025D7" w:rsidRPr="003025D7" w:rsidRDefault="003025D7" w:rsidP="003025D7">
      <w:pPr>
        <w:spacing w:line="259" w:lineRule="auto"/>
        <w:ind w:left="-426" w:right="-574"/>
      </w:pPr>
      <w:r w:rsidRPr="003025D7">
        <w:t xml:space="preserve">Please keep an eye on the app and on the blog for further details and updates on our activities this session.  </w:t>
      </w:r>
    </w:p>
    <w:p w14:paraId="71059EAF" w14:textId="77777777" w:rsidR="003025D7" w:rsidRPr="0026799B" w:rsidRDefault="003025D7" w:rsidP="003025D7">
      <w:pPr>
        <w:spacing w:line="259" w:lineRule="auto"/>
        <w:ind w:left="-426" w:right="-574"/>
        <w:rPr>
          <w:sz w:val="20"/>
          <w:szCs w:val="20"/>
        </w:rPr>
      </w:pPr>
    </w:p>
    <w:p w14:paraId="7FA590A3" w14:textId="0EE243D2" w:rsidR="003025D7" w:rsidRPr="003025D7" w:rsidRDefault="003025D7" w:rsidP="003025D7">
      <w:pPr>
        <w:spacing w:line="259" w:lineRule="auto"/>
        <w:ind w:left="-426" w:right="-574"/>
      </w:pPr>
      <w:r w:rsidRPr="003025D7">
        <w:t>Could we remind parents that if there are any changes in pick up routines or school transport to contact the school office; this will avoid any confusion at the end of the day or any unnecessary text messages / phone calls.</w:t>
      </w:r>
      <w:r w:rsidR="0026799B">
        <w:t xml:space="preserve">  </w:t>
      </w:r>
    </w:p>
    <w:p w14:paraId="4E1C704B" w14:textId="77777777" w:rsidR="0026799B" w:rsidRPr="0026799B" w:rsidRDefault="0026799B" w:rsidP="003025D7">
      <w:pPr>
        <w:spacing w:line="259" w:lineRule="auto"/>
        <w:ind w:left="-426" w:right="-574"/>
        <w:rPr>
          <w:sz w:val="20"/>
          <w:szCs w:val="20"/>
        </w:rPr>
      </w:pPr>
    </w:p>
    <w:p w14:paraId="7F842528" w14:textId="3475D219" w:rsidR="001571FE" w:rsidRPr="003025D7" w:rsidRDefault="003025D7" w:rsidP="003025D7">
      <w:pPr>
        <w:spacing w:line="259" w:lineRule="auto"/>
        <w:ind w:left="-426" w:right="-574"/>
      </w:pPr>
      <w:r w:rsidRPr="003025D7">
        <w:t>Ochiltree Primary school has an open-door policy</w:t>
      </w:r>
      <w:r w:rsidR="0026799B">
        <w:t>, and i</w:t>
      </w:r>
      <w:r w:rsidRPr="003025D7">
        <w:t>f you have anything you wish to share with us, ideas or issues, we would be delighted to see you.</w:t>
      </w:r>
      <w:r w:rsidR="0026799B">
        <w:t xml:space="preserve">  </w:t>
      </w:r>
    </w:p>
    <w:p w14:paraId="3DD93650" w14:textId="77777777" w:rsidR="0026799B" w:rsidRDefault="0026799B" w:rsidP="0026799B">
      <w:pPr>
        <w:spacing w:line="259" w:lineRule="auto"/>
        <w:ind w:left="-426" w:right="-574"/>
      </w:pPr>
    </w:p>
    <w:p w14:paraId="510562B1" w14:textId="77777777" w:rsidR="0026799B" w:rsidRDefault="0026799B" w:rsidP="0026799B">
      <w:pPr>
        <w:spacing w:line="259" w:lineRule="auto"/>
        <w:ind w:left="-426" w:right="-574"/>
      </w:pPr>
      <w:r>
        <w:t>Ochiltree continues to be a nut-free school.  Please ensure your child doesn’t bring a snack / lunch items that contain nuts.</w:t>
      </w:r>
    </w:p>
    <w:p w14:paraId="1FB66C1D" w14:textId="77777777" w:rsidR="00501CA4" w:rsidRDefault="00501CA4" w:rsidP="00465255">
      <w:pPr>
        <w:spacing w:line="259" w:lineRule="auto"/>
        <w:ind w:left="-426" w:right="-574"/>
        <w:rPr>
          <w:b/>
          <w:bCs/>
          <w:sz w:val="20"/>
          <w:szCs w:val="20"/>
        </w:rPr>
      </w:pPr>
    </w:p>
    <w:p w14:paraId="128974E9" w14:textId="77777777" w:rsidR="0026799B" w:rsidRDefault="0026799B" w:rsidP="0026799B">
      <w:pPr>
        <w:spacing w:line="259" w:lineRule="auto"/>
        <w:ind w:right="-574"/>
        <w:jc w:val="left"/>
      </w:pPr>
    </w:p>
    <w:p w14:paraId="7AB8EF17" w14:textId="13B060BF" w:rsidR="0026799B" w:rsidRPr="00841E44" w:rsidRDefault="0026799B" w:rsidP="0026799B">
      <w:pPr>
        <w:spacing w:line="259" w:lineRule="auto"/>
        <w:ind w:right="-574"/>
        <w:jc w:val="left"/>
      </w:pPr>
      <w:r w:rsidRPr="00841E44">
        <w:t>Family holidays and celebrations are important and at Ochiltree we understand the organisational challenges that these can be.</w:t>
      </w:r>
      <w:r>
        <w:t xml:space="preserve"> </w:t>
      </w:r>
      <w:r w:rsidRPr="00841E44">
        <w:t xml:space="preserve"> Attendance for every pupil is very </w:t>
      </w:r>
      <w:r w:rsidRPr="00841E44">
        <w:t>important,</w:t>
      </w:r>
      <w:r w:rsidRPr="00841E44">
        <w:t xml:space="preserve"> and we thank you for ensuring that your child maximises their time here at school.</w:t>
      </w:r>
    </w:p>
    <w:p w14:paraId="26818AC5" w14:textId="77777777" w:rsidR="0026799B" w:rsidRDefault="0026799B" w:rsidP="009A329F">
      <w:pPr>
        <w:spacing w:line="259" w:lineRule="auto"/>
        <w:ind w:right="-574"/>
        <w:jc w:val="left"/>
      </w:pPr>
    </w:p>
    <w:p w14:paraId="05251AB6" w14:textId="52B56289" w:rsidR="0026799B" w:rsidRDefault="0026799B" w:rsidP="009A329F">
      <w:pPr>
        <w:spacing w:line="259" w:lineRule="auto"/>
        <w:ind w:right="-574"/>
        <w:jc w:val="left"/>
      </w:pPr>
      <w:r>
        <w:t>We thank all our parents and the Parent Council for their continuing support, and we are looking forward to working with you all this session.  Our Parent Council AGM is on Wednesday 16</w:t>
      </w:r>
      <w:r w:rsidRPr="0026799B">
        <w:rPr>
          <w:vertAlign w:val="superscript"/>
        </w:rPr>
        <w:t>th</w:t>
      </w:r>
      <w:r>
        <w:t xml:space="preserve"> September.  </w:t>
      </w:r>
    </w:p>
    <w:p w14:paraId="3B5CFE9E" w14:textId="77777777" w:rsidR="0026799B" w:rsidRDefault="0026799B" w:rsidP="009A329F">
      <w:pPr>
        <w:spacing w:line="259" w:lineRule="auto"/>
        <w:ind w:right="-574"/>
        <w:jc w:val="left"/>
      </w:pPr>
    </w:p>
    <w:p w14:paraId="3ED3854F" w14:textId="7B7E67B1" w:rsidR="00465255" w:rsidRDefault="0026799B" w:rsidP="009A329F">
      <w:pPr>
        <w:spacing w:line="259" w:lineRule="auto"/>
        <w:ind w:right="-574"/>
        <w:jc w:val="left"/>
      </w:pPr>
      <w:r>
        <w:t xml:space="preserve">We look forward to an excellent session at Ochiltree Primary School.   </w:t>
      </w:r>
    </w:p>
    <w:p w14:paraId="0F4EABEC" w14:textId="77777777" w:rsidR="00CA40A0" w:rsidRDefault="00CA40A0" w:rsidP="009A329F">
      <w:pPr>
        <w:spacing w:line="259" w:lineRule="auto"/>
        <w:ind w:right="-574"/>
        <w:jc w:val="left"/>
      </w:pPr>
    </w:p>
    <w:p w14:paraId="4CDD903C" w14:textId="77777777" w:rsidR="00CA40A0" w:rsidRPr="00D435EE" w:rsidRDefault="00CA40A0" w:rsidP="009A329F">
      <w:pPr>
        <w:spacing w:line="259" w:lineRule="auto"/>
        <w:ind w:right="-574"/>
        <w:jc w:val="left"/>
        <w:rPr>
          <w:sz w:val="16"/>
          <w:szCs w:val="16"/>
        </w:rPr>
      </w:pPr>
    </w:p>
    <w:p w14:paraId="53AE10AC" w14:textId="2355DF6D" w:rsidR="00465255" w:rsidRPr="00D435EE" w:rsidRDefault="00501CA4" w:rsidP="0026799B">
      <w:pPr>
        <w:spacing w:line="259" w:lineRule="auto"/>
        <w:ind w:right="-574"/>
        <w:jc w:val="left"/>
      </w:pPr>
      <w:r>
        <w:t>L</w:t>
      </w:r>
      <w:r w:rsidR="003025D7">
        <w:t>e</w:t>
      </w:r>
      <w:r>
        <w:t xml:space="preserve"> </w:t>
      </w:r>
      <w:proofErr w:type="spellStart"/>
      <w:r>
        <w:t>durachdan</w:t>
      </w:r>
      <w:proofErr w:type="spellEnd"/>
      <w:r w:rsidR="00465255" w:rsidRPr="00D435EE">
        <w:t>,</w:t>
      </w:r>
    </w:p>
    <w:p w14:paraId="57C282AE" w14:textId="77777777" w:rsidR="00465255" w:rsidRPr="00D435EE" w:rsidRDefault="00465255" w:rsidP="00465255">
      <w:pPr>
        <w:spacing w:line="259" w:lineRule="auto"/>
        <w:ind w:right="-574"/>
        <w:jc w:val="left"/>
      </w:pPr>
    </w:p>
    <w:p w14:paraId="31338DFA" w14:textId="380B4426" w:rsidR="00DC5F17" w:rsidRDefault="008D10BD" w:rsidP="00465255">
      <w:pPr>
        <w:spacing w:line="259" w:lineRule="auto"/>
        <w:ind w:right="-574"/>
        <w:jc w:val="left"/>
      </w:pPr>
      <w:r>
        <w:rPr>
          <w:noProof/>
        </w:rPr>
        <w:drawing>
          <wp:inline distT="0" distB="0" distL="0" distR="0" wp14:anchorId="23424531" wp14:editId="4F64E37D">
            <wp:extent cx="2715782" cy="630555"/>
            <wp:effectExtent l="0" t="0" r="8890" b="0"/>
            <wp:docPr id="376497342" name="Picture 1" descr="A handwritten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97342" name="Picture 1" descr="A handwritten letter on a white background&#10;&#10;AI-generated content may be incorrect."/>
                    <pic:cNvPicPr/>
                  </pic:nvPicPr>
                  <pic:blipFill>
                    <a:blip r:embed="rId11"/>
                    <a:stretch>
                      <a:fillRect/>
                    </a:stretch>
                  </pic:blipFill>
                  <pic:spPr>
                    <a:xfrm>
                      <a:off x="0" y="0"/>
                      <a:ext cx="2729922" cy="633838"/>
                    </a:xfrm>
                    <a:prstGeom prst="rect">
                      <a:avLst/>
                    </a:prstGeom>
                  </pic:spPr>
                </pic:pic>
              </a:graphicData>
            </a:graphic>
          </wp:inline>
        </w:drawing>
      </w:r>
    </w:p>
    <w:p w14:paraId="796D3474" w14:textId="77777777" w:rsidR="008D10BD" w:rsidRPr="00D435EE" w:rsidRDefault="008D10BD" w:rsidP="00465255">
      <w:pPr>
        <w:spacing w:line="259" w:lineRule="auto"/>
        <w:ind w:right="-574"/>
        <w:jc w:val="left"/>
      </w:pPr>
    </w:p>
    <w:p w14:paraId="40BC5C41" w14:textId="2904C744" w:rsidR="00465255" w:rsidRPr="00D435EE" w:rsidRDefault="00497B48" w:rsidP="0026799B">
      <w:pPr>
        <w:spacing w:line="259" w:lineRule="auto"/>
        <w:ind w:right="-574"/>
        <w:jc w:val="left"/>
      </w:pPr>
      <w:r w:rsidRPr="00D435EE">
        <w:t>Denise MacColl</w:t>
      </w:r>
    </w:p>
    <w:p w14:paraId="4B40EACB" w14:textId="74A72C27" w:rsidR="00F4246D" w:rsidRPr="00D55143" w:rsidRDefault="00465255" w:rsidP="0026799B">
      <w:pPr>
        <w:spacing w:line="259" w:lineRule="auto"/>
        <w:ind w:right="-574"/>
        <w:jc w:val="left"/>
      </w:pPr>
      <w:r w:rsidRPr="00D435EE">
        <w:t>Head Teacher</w:t>
      </w:r>
    </w:p>
    <w:sectPr w:rsidR="00F4246D" w:rsidRPr="00D55143" w:rsidSect="0026799B">
      <w:headerReference w:type="default" r:id="rId12"/>
      <w:footerReference w:type="default" r:id="rId13"/>
      <w:headerReference w:type="first" r:id="rId14"/>
      <w:footerReference w:type="first" r:id="rId15"/>
      <w:pgSz w:w="11900" w:h="16840"/>
      <w:pgMar w:top="710" w:right="1127" w:bottom="1276"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8E0C" w14:textId="77777777" w:rsidR="007B6DE2" w:rsidRDefault="007B6DE2" w:rsidP="000558E6">
      <w:r>
        <w:separator/>
      </w:r>
    </w:p>
  </w:endnote>
  <w:endnote w:type="continuationSeparator" w:id="0">
    <w:p w14:paraId="2D0D6669" w14:textId="77777777" w:rsidR="007B6DE2" w:rsidRDefault="007B6DE2" w:rsidP="0005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5651EB" w14:paraId="2AEC77D4" w14:textId="77777777" w:rsidTr="015651EB">
      <w:trPr>
        <w:trHeight w:val="300"/>
      </w:trPr>
      <w:tc>
        <w:tcPr>
          <w:tcW w:w="3210" w:type="dxa"/>
        </w:tcPr>
        <w:p w14:paraId="37567990" w14:textId="788D92CA" w:rsidR="015651EB" w:rsidRDefault="015651EB" w:rsidP="015651EB">
          <w:pPr>
            <w:pStyle w:val="Header"/>
            <w:ind w:left="-115"/>
            <w:jc w:val="left"/>
          </w:pPr>
        </w:p>
      </w:tc>
      <w:tc>
        <w:tcPr>
          <w:tcW w:w="3210" w:type="dxa"/>
        </w:tcPr>
        <w:p w14:paraId="5BA87EC5" w14:textId="407F02B4" w:rsidR="015651EB" w:rsidRDefault="015651EB" w:rsidP="015651EB">
          <w:pPr>
            <w:pStyle w:val="Header"/>
            <w:jc w:val="center"/>
          </w:pPr>
        </w:p>
      </w:tc>
      <w:tc>
        <w:tcPr>
          <w:tcW w:w="3210" w:type="dxa"/>
        </w:tcPr>
        <w:p w14:paraId="0F99E30F" w14:textId="63663A48" w:rsidR="015651EB" w:rsidRDefault="015651EB" w:rsidP="015651EB">
          <w:pPr>
            <w:pStyle w:val="Header"/>
            <w:ind w:right="-115"/>
            <w:jc w:val="right"/>
          </w:pPr>
        </w:p>
      </w:tc>
    </w:tr>
  </w:tbl>
  <w:p w14:paraId="3DB11856" w14:textId="47DF8E1D" w:rsidR="015651EB" w:rsidRDefault="015651EB" w:rsidP="015651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993A" w14:textId="0C666363" w:rsidR="00092FFA" w:rsidRDefault="00CA40A0" w:rsidP="000558E6">
    <w:pPr>
      <w:pStyle w:val="Footer"/>
    </w:pPr>
    <w:r w:rsidRPr="005E6CC7">
      <w:rPr>
        <w:noProof/>
        <w:lang w:eastAsia="en-GB"/>
      </w:rPr>
      <w:drawing>
        <wp:anchor distT="0" distB="0" distL="114300" distR="114300" simplePos="0" relativeHeight="251681792" behindDoc="0" locked="0" layoutInCell="1" allowOverlap="1" wp14:anchorId="3BB4F758" wp14:editId="1A891928">
          <wp:simplePos x="0" y="0"/>
          <wp:positionH relativeFrom="column">
            <wp:posOffset>558165</wp:posOffset>
          </wp:positionH>
          <wp:positionV relativeFrom="paragraph">
            <wp:posOffset>-528320</wp:posOffset>
          </wp:positionV>
          <wp:extent cx="537210" cy="589915"/>
          <wp:effectExtent l="0" t="0" r="0" b="635"/>
          <wp:wrapNone/>
          <wp:docPr id="783079764" name="Picture 783079764" descr="See the source image"/>
          <wp:cNvGraphicFramePr/>
          <a:graphic xmlns:a="http://schemas.openxmlformats.org/drawingml/2006/main">
            <a:graphicData uri="http://schemas.openxmlformats.org/drawingml/2006/picture">
              <pic:pic xmlns:pic="http://schemas.openxmlformats.org/drawingml/2006/picture">
                <pic:nvPicPr>
                  <pic:cNvPr id="9" name="Picture 9" descr="See the source image"/>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7210" cy="589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3791D" w:rsidRPr="005E6CC7">
      <w:rPr>
        <w:noProof/>
        <w:lang w:eastAsia="en-GB"/>
      </w:rPr>
      <w:drawing>
        <wp:anchor distT="0" distB="0" distL="114300" distR="114300" simplePos="0" relativeHeight="251680768" behindDoc="0" locked="0" layoutInCell="1" allowOverlap="1" wp14:anchorId="2D3036B4" wp14:editId="17E4F199">
          <wp:simplePos x="0" y="0"/>
          <wp:positionH relativeFrom="margin">
            <wp:posOffset>-361950</wp:posOffset>
          </wp:positionH>
          <wp:positionV relativeFrom="paragraph">
            <wp:posOffset>-509270</wp:posOffset>
          </wp:positionV>
          <wp:extent cx="792480" cy="525780"/>
          <wp:effectExtent l="0" t="0" r="7620" b="7620"/>
          <wp:wrapNone/>
          <wp:docPr id="90769524" name="Picture 90769524" descr="See the source image"/>
          <wp:cNvGraphicFramePr/>
          <a:graphic xmlns:a="http://schemas.openxmlformats.org/drawingml/2006/main">
            <a:graphicData uri="http://schemas.openxmlformats.org/drawingml/2006/picture">
              <pic:pic xmlns:pic="http://schemas.openxmlformats.org/drawingml/2006/picture">
                <pic:nvPicPr>
                  <pic:cNvPr id="7" name="Picture 7" descr="See the source image"/>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248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91D" w:rsidRPr="005E6CC7">
      <w:rPr>
        <w:noProof/>
        <w:lang w:eastAsia="en-GB"/>
      </w:rPr>
      <w:t xml:space="preserve">  </w:t>
    </w:r>
    <w:r w:rsidR="00092FFA">
      <w:rPr>
        <w:noProof/>
        <w:lang w:eastAsia="en-GB"/>
      </w:rPr>
      <mc:AlternateContent>
        <mc:Choice Requires="wps">
          <w:drawing>
            <wp:anchor distT="0" distB="0" distL="114300" distR="114300" simplePos="0" relativeHeight="251678720" behindDoc="0" locked="0" layoutInCell="1" allowOverlap="1" wp14:anchorId="56B0E543" wp14:editId="5CD67090">
              <wp:simplePos x="0" y="0"/>
              <wp:positionH relativeFrom="column">
                <wp:posOffset>-727075</wp:posOffset>
              </wp:positionH>
              <wp:positionV relativeFrom="paragraph">
                <wp:posOffset>-346075</wp:posOffset>
              </wp:positionV>
              <wp:extent cx="7560000" cy="228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560000" cy="2286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19C772" w14:textId="77777777" w:rsidR="00092FFA" w:rsidRPr="008769C2" w:rsidRDefault="00092FFA" w:rsidP="00092FFA">
                          <w:pPr>
                            <w:pStyle w:val="Footerphonenumber"/>
                            <w:rPr>
                              <w:sz w:val="22"/>
                              <w:szCs w:val="22"/>
                            </w:rPr>
                          </w:pPr>
                          <w:r>
                            <w:t>T</w:t>
                          </w:r>
                          <w:r w:rsidR="00B94FC0">
                            <w:t>el: 01563 576</w:t>
                          </w:r>
                          <w:r w:rsidR="00265E0C">
                            <w:t xml:space="preserve">000 </w:t>
                          </w:r>
                        </w:p>
                        <w:p w14:paraId="62486C05" w14:textId="77777777" w:rsidR="00092FFA" w:rsidRPr="008769C2" w:rsidRDefault="00092FFA" w:rsidP="000558E6">
                          <w:pPr>
                            <w:pStyle w:val="Footerphonenumber"/>
                          </w:pPr>
                        </w:p>
                        <w:p w14:paraId="4101652C" w14:textId="77777777" w:rsidR="00092FFA" w:rsidRPr="008769C2" w:rsidRDefault="00092FFA" w:rsidP="000558E6">
                          <w:pPr>
                            <w:pStyle w:val="Footerphonenumb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0E543" id="_x0000_t202" coordsize="21600,21600" o:spt="202" path="m,l,21600r21600,l21600,xe">
              <v:stroke joinstyle="miter"/>
              <v:path gradientshapeok="t" o:connecttype="rect"/>
            </v:shapetype>
            <v:shape id="Text Box 5" o:spid="_x0000_s1026" type="#_x0000_t202" style="position:absolute;left:0;text-align:left;margin-left:-57.25pt;margin-top:-27.25pt;width:595.3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" filled="f" stroked="f">
              <v:textbox>
                <w:txbxContent>
                  <w:p w14:paraId="5119C772" w14:textId="77777777" w:rsidR="00092FFA" w:rsidRPr="008769C2" w:rsidRDefault="00092FFA" w:rsidP="00092FFA">
                    <w:pPr>
                      <w:pStyle w:val="Footerphonenumber"/>
                      <w:rPr>
                        <w:sz w:val="22"/>
                        <w:szCs w:val="22"/>
                      </w:rPr>
                    </w:pPr>
                    <w:r>
                      <w:t>T</w:t>
                    </w:r>
                    <w:r w:rsidR="00B94FC0">
                      <w:t>el: 01563 576</w:t>
                    </w:r>
                    <w:r w:rsidR="00265E0C">
                      <w:t xml:space="preserve">000 </w:t>
                    </w:r>
                  </w:p>
                  <w:p w14:paraId="62486C05" w14:textId="77777777" w:rsidR="00092FFA" w:rsidRPr="008769C2" w:rsidRDefault="00092FFA" w:rsidP="000558E6">
                    <w:pPr>
                      <w:pStyle w:val="Footerphonenumber"/>
                    </w:pPr>
                  </w:p>
                  <w:p w14:paraId="4101652C" w14:textId="77777777" w:rsidR="00092FFA" w:rsidRPr="008769C2" w:rsidRDefault="00092FFA" w:rsidP="000558E6">
                    <w:pPr>
                      <w:pStyle w:val="Footerphonenumber"/>
                    </w:pPr>
                  </w:p>
                </w:txbxContent>
              </v:textbox>
            </v:shape>
          </w:pict>
        </mc:Fallback>
      </mc:AlternateContent>
    </w:r>
    <w:r w:rsidR="00092FFA">
      <w:rPr>
        <w:noProof/>
        <w:lang w:eastAsia="en-GB"/>
      </w:rPr>
      <mc:AlternateContent>
        <mc:Choice Requires="wps">
          <w:drawing>
            <wp:anchor distT="0" distB="0" distL="114300" distR="114300" simplePos="0" relativeHeight="251672576" behindDoc="0" locked="0" layoutInCell="1" allowOverlap="1" wp14:anchorId="7C7EFED5" wp14:editId="02065D33">
              <wp:simplePos x="0" y="0"/>
              <wp:positionH relativeFrom="column">
                <wp:posOffset>-720725</wp:posOffset>
              </wp:positionH>
              <wp:positionV relativeFrom="paragraph">
                <wp:posOffset>-536575</wp:posOffset>
              </wp:positionV>
              <wp:extent cx="7560000" cy="228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60000" cy="2286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8CCB08" w14:textId="77777777" w:rsidR="00835A05" w:rsidRPr="000558E6" w:rsidRDefault="00835A05" w:rsidP="00835A05">
                          <w:pPr>
                            <w:pStyle w:val="AddressTel-footer"/>
                          </w:pPr>
                          <w:r w:rsidRPr="000558E6">
                            <w:t>Council Headquarters, London Road, Kilmarnock KA3 7BU</w:t>
                          </w:r>
                        </w:p>
                        <w:p w14:paraId="4DDBEF00" w14:textId="77777777" w:rsidR="00092FFA" w:rsidRPr="008769C2" w:rsidRDefault="00092FFA" w:rsidP="000558E6">
                          <w:pPr>
                            <w:pStyle w:val="AddressTel-footer"/>
                          </w:pPr>
                        </w:p>
                        <w:p w14:paraId="3461D779" w14:textId="77777777" w:rsidR="00092FFA" w:rsidRPr="008769C2" w:rsidRDefault="00092FFA" w:rsidP="000558E6">
                          <w:pPr>
                            <w:pStyle w:val="AddressTe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EFED5" id="Text Box 2" o:spid="_x0000_s1027" type="#_x0000_t202" style="position:absolute;left:0;text-align:left;margin-left:-56.75pt;margin-top:-42.25pt;width:595.3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" filled="f" stroked="f">
              <v:textbox>
                <w:txbxContent>
                  <w:p w14:paraId="058CCB08" w14:textId="77777777" w:rsidR="00835A05" w:rsidRPr="000558E6" w:rsidRDefault="00835A05" w:rsidP="00835A05">
                    <w:pPr>
                      <w:pStyle w:val="AddressTel-footer"/>
                    </w:pPr>
                    <w:r w:rsidRPr="000558E6">
                      <w:t>Council Headquarters, London Road, Kilmarnock KA3 7BU</w:t>
                    </w:r>
                  </w:p>
                  <w:p w14:paraId="4DDBEF00" w14:textId="77777777" w:rsidR="00092FFA" w:rsidRPr="008769C2" w:rsidRDefault="00092FFA" w:rsidP="000558E6">
                    <w:pPr>
                      <w:pStyle w:val="AddressTel-footer"/>
                    </w:pPr>
                  </w:p>
                  <w:p w14:paraId="3461D779" w14:textId="77777777" w:rsidR="00092FFA" w:rsidRPr="008769C2" w:rsidRDefault="00092FFA" w:rsidP="000558E6">
                    <w:pPr>
                      <w:pStyle w:val="AddressTel-footer"/>
                    </w:pPr>
                  </w:p>
                </w:txbxContent>
              </v:textbox>
            </v:shape>
          </w:pict>
        </mc:Fallback>
      </mc:AlternateContent>
    </w:r>
    <w:r w:rsidR="00092FFA">
      <w:rPr>
        <w:noProof/>
        <w:lang w:eastAsia="en-GB"/>
      </w:rPr>
      <w:drawing>
        <wp:anchor distT="0" distB="0" distL="114300" distR="114300" simplePos="0" relativeHeight="251675648" behindDoc="1" locked="0" layoutInCell="1" allowOverlap="1" wp14:anchorId="34DAA294" wp14:editId="2EC42731">
          <wp:simplePos x="0" y="0"/>
          <wp:positionH relativeFrom="column">
            <wp:posOffset>-717973</wp:posOffset>
          </wp:positionH>
          <wp:positionV relativeFrom="paragraph">
            <wp:posOffset>-902335</wp:posOffset>
          </wp:positionV>
          <wp:extent cx="7559675" cy="1077595"/>
          <wp:effectExtent l="0" t="0" r="9525" b="0"/>
          <wp:wrapNone/>
          <wp:docPr id="104594823" name="Picture 10459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footer.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775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2B78" w14:textId="77777777" w:rsidR="007B6DE2" w:rsidRDefault="007B6DE2" w:rsidP="000558E6">
      <w:r>
        <w:separator/>
      </w:r>
    </w:p>
  </w:footnote>
  <w:footnote w:type="continuationSeparator" w:id="0">
    <w:p w14:paraId="4EFF0B10" w14:textId="77777777" w:rsidR="007B6DE2" w:rsidRDefault="007B6DE2" w:rsidP="00055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5651EB" w14:paraId="62C2F21E" w14:textId="77777777" w:rsidTr="015651EB">
      <w:trPr>
        <w:trHeight w:val="300"/>
      </w:trPr>
      <w:tc>
        <w:tcPr>
          <w:tcW w:w="3210" w:type="dxa"/>
        </w:tcPr>
        <w:p w14:paraId="17E2FB26" w14:textId="100DF0CB" w:rsidR="015651EB" w:rsidRDefault="015651EB" w:rsidP="015651EB">
          <w:pPr>
            <w:pStyle w:val="Header"/>
            <w:ind w:left="-115"/>
            <w:jc w:val="left"/>
          </w:pPr>
        </w:p>
      </w:tc>
      <w:tc>
        <w:tcPr>
          <w:tcW w:w="3210" w:type="dxa"/>
        </w:tcPr>
        <w:p w14:paraId="75D0FB14" w14:textId="53148592" w:rsidR="015651EB" w:rsidRDefault="015651EB" w:rsidP="015651EB">
          <w:pPr>
            <w:pStyle w:val="Header"/>
            <w:jc w:val="center"/>
          </w:pPr>
        </w:p>
      </w:tc>
      <w:tc>
        <w:tcPr>
          <w:tcW w:w="3210" w:type="dxa"/>
        </w:tcPr>
        <w:p w14:paraId="35FE7E43" w14:textId="26D37DAA" w:rsidR="015651EB" w:rsidRDefault="015651EB" w:rsidP="015651EB">
          <w:pPr>
            <w:pStyle w:val="Header"/>
            <w:ind w:right="-115"/>
            <w:jc w:val="right"/>
          </w:pPr>
        </w:p>
      </w:tc>
    </w:tr>
  </w:tbl>
  <w:p w14:paraId="524D8D74" w14:textId="1968DE0D" w:rsidR="015651EB" w:rsidRDefault="015651EB" w:rsidP="01565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261B1FD7" w:rsidR="00A04FBB" w:rsidRDefault="00A04FBB" w:rsidP="00405FF4">
    <w:pPr>
      <w:ind w:right="-426"/>
      <w:rPr>
        <w:b/>
      </w:rPr>
    </w:pPr>
  </w:p>
  <w:p w14:paraId="0562CB0E" w14:textId="04EC218F" w:rsidR="00A04FBB" w:rsidRDefault="00A04FBB" w:rsidP="00A04FBB">
    <w:pPr>
      <w:rPr>
        <w:b/>
      </w:rPr>
    </w:pPr>
  </w:p>
  <w:p w14:paraId="34CE0A41" w14:textId="23778B27" w:rsidR="00A04FBB" w:rsidRDefault="00CA40A0" w:rsidP="00A04FBB">
    <w:pPr>
      <w:rPr>
        <w:b/>
      </w:rPr>
    </w:pPr>
    <w:r>
      <w:rPr>
        <w:b/>
        <w:noProof/>
        <w:lang w:eastAsia="en-GB"/>
      </w:rPr>
      <w:drawing>
        <wp:anchor distT="0" distB="0" distL="114300" distR="114300" simplePos="0" relativeHeight="251686912" behindDoc="0" locked="0" layoutInCell="1" allowOverlap="1" wp14:anchorId="1FDC3153" wp14:editId="34254C37">
          <wp:simplePos x="0" y="0"/>
          <wp:positionH relativeFrom="margin">
            <wp:posOffset>4937760</wp:posOffset>
          </wp:positionH>
          <wp:positionV relativeFrom="paragraph">
            <wp:posOffset>11430</wp:posOffset>
          </wp:positionV>
          <wp:extent cx="1622425" cy="438150"/>
          <wp:effectExtent l="0" t="0" r="0" b="0"/>
          <wp:wrapNone/>
          <wp:docPr id="1705177457" name="Picture 170517745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86526" name="Picture 1086686526"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22425" cy="438150"/>
                  </a:xfrm>
                  <a:prstGeom prst="rect">
                    <a:avLst/>
                  </a:prstGeom>
                </pic:spPr>
              </pic:pic>
            </a:graphicData>
          </a:graphic>
          <wp14:sizeRelH relativeFrom="page">
            <wp14:pctWidth>0</wp14:pctWidth>
          </wp14:sizeRelH>
          <wp14:sizeRelV relativeFrom="page">
            <wp14:pctHeight>0</wp14:pctHeight>
          </wp14:sizeRelV>
        </wp:anchor>
      </w:drawing>
    </w:r>
  </w:p>
  <w:p w14:paraId="56B5C995" w14:textId="5DD4879E" w:rsidR="00A04FBB" w:rsidRDefault="015651EB" w:rsidP="015651EB">
    <w:pPr>
      <w:ind w:left="-180"/>
      <w:rPr>
        <w:b/>
        <w:bCs/>
      </w:rPr>
    </w:pPr>
    <w:r w:rsidRPr="015651EB">
      <w:rPr>
        <w:b/>
        <w:bCs/>
      </w:rPr>
      <w:t xml:space="preserve">Chief Executive: </w:t>
    </w:r>
    <w:r w:rsidR="00CA40A0">
      <w:rPr>
        <w:b/>
        <w:bCs/>
      </w:rPr>
      <w:t>Joseph McLachlan</w:t>
    </w:r>
  </w:p>
  <w:p w14:paraId="3BB8683D" w14:textId="7F026B8E" w:rsidR="015651EB" w:rsidRDefault="015651EB" w:rsidP="015651EB">
    <w:pPr>
      <w:ind w:left="-180"/>
      <w:rPr>
        <w:sz w:val="22"/>
        <w:szCs w:val="22"/>
      </w:rPr>
    </w:pPr>
  </w:p>
  <w:p w14:paraId="535730C8" w14:textId="77777777" w:rsidR="00CA40A0" w:rsidRDefault="00CA40A0" w:rsidP="015651EB">
    <w:pPr>
      <w:ind w:left="-180"/>
      <w:rPr>
        <w:b/>
        <w:bCs/>
        <w:sz w:val="18"/>
        <w:szCs w:val="18"/>
      </w:rPr>
    </w:pPr>
  </w:p>
  <w:p w14:paraId="2AD55540" w14:textId="25195EC4" w:rsidR="015651EB" w:rsidRPr="00DC00EF" w:rsidRDefault="015651EB" w:rsidP="015651EB">
    <w:pPr>
      <w:ind w:left="-180"/>
      <w:rPr>
        <w:b/>
        <w:bCs/>
        <w:sz w:val="22"/>
        <w:szCs w:val="22"/>
      </w:rPr>
    </w:pPr>
    <w:r w:rsidRPr="00DC00EF">
      <w:rPr>
        <w:b/>
        <w:bCs/>
        <w:sz w:val="22"/>
        <w:szCs w:val="22"/>
      </w:rPr>
      <w:t>Director of Education and Skills</w:t>
    </w:r>
    <w:r w:rsidR="00342ECC" w:rsidRPr="00DC00EF">
      <w:rPr>
        <w:b/>
        <w:bCs/>
        <w:sz w:val="22"/>
        <w:szCs w:val="22"/>
      </w:rPr>
      <w:t xml:space="preserve"> a</w:t>
    </w:r>
    <w:r w:rsidRPr="00DC00EF">
      <w:rPr>
        <w:b/>
        <w:bCs/>
        <w:sz w:val="22"/>
        <w:szCs w:val="22"/>
      </w:rPr>
      <w:t>nd Chief Education Officer: Linda McAulay-Griffiths</w:t>
    </w:r>
  </w:p>
  <w:p w14:paraId="686ACDA7" w14:textId="55F10A6F" w:rsidR="015651EB" w:rsidRDefault="015651EB" w:rsidP="00272A00">
    <w:pPr>
      <w:rPr>
        <w:b/>
        <w:bCs/>
      </w:rPr>
    </w:pPr>
  </w:p>
  <w:p w14:paraId="49B5B4AF" w14:textId="418CB802" w:rsidR="00A04FBB" w:rsidRPr="00342ECC" w:rsidRDefault="015651EB" w:rsidP="00342ECC">
    <w:pPr>
      <w:spacing w:line="259" w:lineRule="auto"/>
      <w:ind w:left="-180" w:right="-426"/>
    </w:pPr>
    <w:r w:rsidRPr="015651EB">
      <w:rPr>
        <w:b/>
        <w:bCs/>
      </w:rPr>
      <w:t>Ochiltree Primary School</w:t>
    </w:r>
    <w:r w:rsidR="00A04FBB">
      <w:tab/>
    </w:r>
    <w:r w:rsidR="00A04FBB">
      <w:tab/>
    </w:r>
    <w:r w:rsidR="00A04FBB">
      <w:tab/>
    </w:r>
    <w:r w:rsidR="00342ECC" w:rsidRPr="00342ECC">
      <w:rPr>
        <w:b/>
        <w:bCs/>
      </w:rPr>
      <w:t>Head Teacher:</w:t>
    </w:r>
    <w:r w:rsidR="00342ECC">
      <w:t xml:space="preserve"> </w:t>
    </w:r>
    <w:r w:rsidR="00342ECC">
      <w:tab/>
      <w:t>Mrs Denise MacColl</w:t>
    </w:r>
  </w:p>
  <w:p w14:paraId="7791C22A" w14:textId="713C69FD" w:rsidR="00342ECC" w:rsidRDefault="015651EB" w:rsidP="00342ECC">
    <w:pPr>
      <w:ind w:left="-180" w:right="-567"/>
    </w:pPr>
    <w:r>
      <w:t>Main Street</w:t>
    </w:r>
    <w:r w:rsidR="00342ECC" w:rsidRPr="00342ECC">
      <w:t xml:space="preserve"> </w:t>
    </w:r>
    <w:r w:rsidR="00342ECC">
      <w:tab/>
    </w:r>
    <w:r w:rsidR="00342ECC">
      <w:tab/>
    </w:r>
    <w:r w:rsidR="00342ECC">
      <w:tab/>
    </w:r>
    <w:r w:rsidR="00342ECC">
      <w:tab/>
    </w:r>
    <w:r w:rsidR="00342ECC">
      <w:tab/>
    </w:r>
    <w:r w:rsidR="00342ECC" w:rsidRPr="00342ECC">
      <w:rPr>
        <w:b/>
        <w:bCs/>
      </w:rPr>
      <w:t xml:space="preserve">Email: </w:t>
    </w:r>
    <w:r w:rsidR="002F73F8">
      <w:rPr>
        <w:b/>
        <w:bCs/>
      </w:rPr>
      <w:tab/>
    </w:r>
    <w:r w:rsidR="002F73F8">
      <w:rPr>
        <w:b/>
        <w:bCs/>
      </w:rPr>
      <w:tab/>
    </w:r>
    <w:hyperlink r:id="rId2" w:history="1">
      <w:r w:rsidR="002F73F8" w:rsidRPr="001F1EB3">
        <w:rPr>
          <w:rStyle w:val="Hyperlink"/>
          <w:sz w:val="22"/>
          <w:szCs w:val="22"/>
        </w:rPr>
        <w:t>denise.maccoll2@eastayrshire.org.uk</w:t>
      </w:r>
    </w:hyperlink>
  </w:p>
  <w:p w14:paraId="692FCCD7" w14:textId="38DBB092" w:rsidR="00A04FBB" w:rsidRDefault="015651EB" w:rsidP="015651EB">
    <w:pPr>
      <w:ind w:left="-180"/>
    </w:pPr>
    <w:r>
      <w:t>Ochiltree</w:t>
    </w:r>
    <w:r w:rsidR="00342ECC">
      <w:tab/>
    </w:r>
    <w:r w:rsidR="00342ECC">
      <w:tab/>
    </w:r>
    <w:r w:rsidR="00342ECC">
      <w:tab/>
    </w:r>
    <w:r w:rsidR="00342ECC">
      <w:tab/>
    </w:r>
    <w:r w:rsidR="00342ECC">
      <w:tab/>
    </w:r>
    <w:r w:rsidR="00342ECC" w:rsidRPr="00342ECC">
      <w:rPr>
        <w:b/>
        <w:bCs/>
      </w:rPr>
      <w:t>Telephone:</w:t>
    </w:r>
    <w:r w:rsidR="00342ECC">
      <w:tab/>
    </w:r>
    <w:r w:rsidR="00342ECC">
      <w:tab/>
      <w:t>01290 700351</w:t>
    </w:r>
  </w:p>
  <w:p w14:paraId="7CDC91AC" w14:textId="71D02684" w:rsidR="00342ECC" w:rsidRDefault="00CA40A0" w:rsidP="00342ECC">
    <w:pPr>
      <w:ind w:left="-180"/>
    </w:pPr>
    <w:r>
      <w:rPr>
        <w:b/>
        <w:bCs/>
        <w:noProof/>
      </w:rPr>
      <w:drawing>
        <wp:anchor distT="0" distB="0" distL="114300" distR="114300" simplePos="0" relativeHeight="251684864" behindDoc="0" locked="0" layoutInCell="1" allowOverlap="1" wp14:anchorId="1D34FA65" wp14:editId="278699C8">
          <wp:simplePos x="0" y="0"/>
          <wp:positionH relativeFrom="column">
            <wp:posOffset>5375910</wp:posOffset>
          </wp:positionH>
          <wp:positionV relativeFrom="paragraph">
            <wp:posOffset>7620</wp:posOffset>
          </wp:positionV>
          <wp:extent cx="1162050" cy="1162050"/>
          <wp:effectExtent l="0" t="0" r="0" b="0"/>
          <wp:wrapNone/>
          <wp:docPr id="1790416090" name="Picture 3" descr="A yellow logo with a tre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88605" name="Picture 3" descr="A yellow logo with a tree in the middle&#10;&#10;AI-generated content may be incorrect."/>
                  <pic:cNvPicPr/>
                </pic:nvPicPr>
                <pic:blipFill>
                  <a:blip r:embed="rId3"/>
                  <a:stretch>
                    <a:fillRect/>
                  </a:stretch>
                </pic:blipFill>
                <pic:spPr>
                  <a:xfrm>
                    <a:off x="0" y="0"/>
                    <a:ext cx="1162050" cy="1162050"/>
                  </a:xfrm>
                  <a:prstGeom prst="rect">
                    <a:avLst/>
                  </a:prstGeom>
                </pic:spPr>
              </pic:pic>
            </a:graphicData>
          </a:graphic>
          <wp14:sizeRelH relativeFrom="margin">
            <wp14:pctWidth>0</wp14:pctWidth>
          </wp14:sizeRelH>
          <wp14:sizeRelV relativeFrom="margin">
            <wp14:pctHeight>0</wp14:pctHeight>
          </wp14:sizeRelV>
        </wp:anchor>
      </w:drawing>
    </w:r>
    <w:r w:rsidR="015651EB">
      <w:t>CUMNOCK</w:t>
    </w:r>
    <w:r w:rsidR="00342ECC" w:rsidRPr="00342ECC">
      <w:t xml:space="preserve"> </w:t>
    </w:r>
  </w:p>
  <w:p w14:paraId="6ACC741E" w14:textId="77777777" w:rsidR="00A04FBB" w:rsidRDefault="015651EB" w:rsidP="00342ECC">
    <w:pPr>
      <w:ind w:left="-142"/>
    </w:pPr>
    <w:r>
      <w:t>KA18 2PE</w:t>
    </w:r>
  </w:p>
  <w:p w14:paraId="45672661" w14:textId="77777777" w:rsidR="00CA40A0" w:rsidRDefault="00CA40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871"/>
    <w:multiLevelType w:val="hybridMultilevel"/>
    <w:tmpl w:val="6C7EA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A5357"/>
    <w:multiLevelType w:val="multilevel"/>
    <w:tmpl w:val="0A2E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94AE9"/>
    <w:multiLevelType w:val="multilevel"/>
    <w:tmpl w:val="2B8E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C1272"/>
    <w:multiLevelType w:val="multilevel"/>
    <w:tmpl w:val="B67E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659332">
    <w:abstractNumId w:val="2"/>
  </w:num>
  <w:num w:numId="2" w16cid:durableId="1312635125">
    <w:abstractNumId w:val="1"/>
  </w:num>
  <w:num w:numId="3" w16cid:durableId="77869351">
    <w:abstractNumId w:val="3"/>
  </w:num>
  <w:num w:numId="4" w16cid:durableId="600070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787"/>
    <w:rsid w:val="0000419E"/>
    <w:rsid w:val="000241B0"/>
    <w:rsid w:val="00030063"/>
    <w:rsid w:val="000558E6"/>
    <w:rsid w:val="000746F0"/>
    <w:rsid w:val="00092FFA"/>
    <w:rsid w:val="000A72A0"/>
    <w:rsid w:val="000B6EB5"/>
    <w:rsid w:val="000C1E0A"/>
    <w:rsid w:val="000F09E9"/>
    <w:rsid w:val="0010405E"/>
    <w:rsid w:val="00111245"/>
    <w:rsid w:val="00115633"/>
    <w:rsid w:val="00127279"/>
    <w:rsid w:val="00155152"/>
    <w:rsid w:val="001571FE"/>
    <w:rsid w:val="00194532"/>
    <w:rsid w:val="00195C28"/>
    <w:rsid w:val="001C0079"/>
    <w:rsid w:val="001C0D0D"/>
    <w:rsid w:val="001E5AF7"/>
    <w:rsid w:val="001F0702"/>
    <w:rsid w:val="00211AFE"/>
    <w:rsid w:val="002307CA"/>
    <w:rsid w:val="0023382C"/>
    <w:rsid w:val="00236C7C"/>
    <w:rsid w:val="00243865"/>
    <w:rsid w:val="00265E0C"/>
    <w:rsid w:val="0026799B"/>
    <w:rsid w:val="0027005D"/>
    <w:rsid w:val="002703CF"/>
    <w:rsid w:val="00272A00"/>
    <w:rsid w:val="002754AD"/>
    <w:rsid w:val="00295AF1"/>
    <w:rsid w:val="002C170D"/>
    <w:rsid w:val="002F73F8"/>
    <w:rsid w:val="003025D7"/>
    <w:rsid w:val="0032198F"/>
    <w:rsid w:val="00342ECC"/>
    <w:rsid w:val="00347808"/>
    <w:rsid w:val="00350169"/>
    <w:rsid w:val="00390C0B"/>
    <w:rsid w:val="003A2E1F"/>
    <w:rsid w:val="003A3329"/>
    <w:rsid w:val="003A33A4"/>
    <w:rsid w:val="003B4CA6"/>
    <w:rsid w:val="003B7C9F"/>
    <w:rsid w:val="003F1FEA"/>
    <w:rsid w:val="00405FF4"/>
    <w:rsid w:val="00446220"/>
    <w:rsid w:val="004477D0"/>
    <w:rsid w:val="00456E9E"/>
    <w:rsid w:val="00460F10"/>
    <w:rsid w:val="00465255"/>
    <w:rsid w:val="00497B48"/>
    <w:rsid w:val="00501CA4"/>
    <w:rsid w:val="0050705B"/>
    <w:rsid w:val="00511EE0"/>
    <w:rsid w:val="00515750"/>
    <w:rsid w:val="00517AF6"/>
    <w:rsid w:val="00523704"/>
    <w:rsid w:val="005363BB"/>
    <w:rsid w:val="00542EA3"/>
    <w:rsid w:val="00575913"/>
    <w:rsid w:val="00581A87"/>
    <w:rsid w:val="005B2F18"/>
    <w:rsid w:val="005D588C"/>
    <w:rsid w:val="005E0C43"/>
    <w:rsid w:val="005E6CC7"/>
    <w:rsid w:val="005E7778"/>
    <w:rsid w:val="005F016E"/>
    <w:rsid w:val="0065590D"/>
    <w:rsid w:val="00666E94"/>
    <w:rsid w:val="0069565B"/>
    <w:rsid w:val="006A6FF1"/>
    <w:rsid w:val="006B38D6"/>
    <w:rsid w:val="006D56E6"/>
    <w:rsid w:val="006E3BFF"/>
    <w:rsid w:val="00705DCF"/>
    <w:rsid w:val="007325AB"/>
    <w:rsid w:val="00750EAE"/>
    <w:rsid w:val="007733F2"/>
    <w:rsid w:val="0078556C"/>
    <w:rsid w:val="007921EC"/>
    <w:rsid w:val="007A3720"/>
    <w:rsid w:val="007A6BA1"/>
    <w:rsid w:val="007B6DE2"/>
    <w:rsid w:val="007C2168"/>
    <w:rsid w:val="007C3EB9"/>
    <w:rsid w:val="007D4616"/>
    <w:rsid w:val="007E23D1"/>
    <w:rsid w:val="007E2D1D"/>
    <w:rsid w:val="00805339"/>
    <w:rsid w:val="008212F7"/>
    <w:rsid w:val="00824A28"/>
    <w:rsid w:val="00835A05"/>
    <w:rsid w:val="00841E44"/>
    <w:rsid w:val="008510A4"/>
    <w:rsid w:val="00867176"/>
    <w:rsid w:val="008769C2"/>
    <w:rsid w:val="00884D81"/>
    <w:rsid w:val="00884EFE"/>
    <w:rsid w:val="008858A9"/>
    <w:rsid w:val="008C4C22"/>
    <w:rsid w:val="008D10BD"/>
    <w:rsid w:val="008D73CC"/>
    <w:rsid w:val="008E1BE9"/>
    <w:rsid w:val="00902BC1"/>
    <w:rsid w:val="00930321"/>
    <w:rsid w:val="00940FF5"/>
    <w:rsid w:val="00947D39"/>
    <w:rsid w:val="00950634"/>
    <w:rsid w:val="009515BB"/>
    <w:rsid w:val="0095616C"/>
    <w:rsid w:val="00960D92"/>
    <w:rsid w:val="009650B1"/>
    <w:rsid w:val="00974DF4"/>
    <w:rsid w:val="00974EE3"/>
    <w:rsid w:val="00994CB4"/>
    <w:rsid w:val="009A329F"/>
    <w:rsid w:val="009B5E8A"/>
    <w:rsid w:val="009C236D"/>
    <w:rsid w:val="009C7EB1"/>
    <w:rsid w:val="009D1B36"/>
    <w:rsid w:val="009E6112"/>
    <w:rsid w:val="00A04FBB"/>
    <w:rsid w:val="00A12F96"/>
    <w:rsid w:val="00A261BB"/>
    <w:rsid w:val="00A46488"/>
    <w:rsid w:val="00A46D4B"/>
    <w:rsid w:val="00A52787"/>
    <w:rsid w:val="00A53379"/>
    <w:rsid w:val="00A819F7"/>
    <w:rsid w:val="00A83337"/>
    <w:rsid w:val="00A84BFD"/>
    <w:rsid w:val="00AB586C"/>
    <w:rsid w:val="00AC077D"/>
    <w:rsid w:val="00AC56F5"/>
    <w:rsid w:val="00AE3161"/>
    <w:rsid w:val="00AE609D"/>
    <w:rsid w:val="00AF271D"/>
    <w:rsid w:val="00B00C2A"/>
    <w:rsid w:val="00B00C75"/>
    <w:rsid w:val="00B11D9C"/>
    <w:rsid w:val="00B253CE"/>
    <w:rsid w:val="00B30941"/>
    <w:rsid w:val="00B32685"/>
    <w:rsid w:val="00B34BE6"/>
    <w:rsid w:val="00B4402B"/>
    <w:rsid w:val="00B6524D"/>
    <w:rsid w:val="00B66491"/>
    <w:rsid w:val="00B71284"/>
    <w:rsid w:val="00B817A8"/>
    <w:rsid w:val="00B908A9"/>
    <w:rsid w:val="00B91F0B"/>
    <w:rsid w:val="00B94FC0"/>
    <w:rsid w:val="00B96F9C"/>
    <w:rsid w:val="00BB4F9B"/>
    <w:rsid w:val="00BD2458"/>
    <w:rsid w:val="00C03E4B"/>
    <w:rsid w:val="00C12E31"/>
    <w:rsid w:val="00C27F52"/>
    <w:rsid w:val="00C37471"/>
    <w:rsid w:val="00C3791D"/>
    <w:rsid w:val="00C51CC8"/>
    <w:rsid w:val="00C72FB1"/>
    <w:rsid w:val="00CA40A0"/>
    <w:rsid w:val="00CE1F38"/>
    <w:rsid w:val="00D005E8"/>
    <w:rsid w:val="00D22E5A"/>
    <w:rsid w:val="00D24D46"/>
    <w:rsid w:val="00D36B04"/>
    <w:rsid w:val="00D42C47"/>
    <w:rsid w:val="00D435EE"/>
    <w:rsid w:val="00D55143"/>
    <w:rsid w:val="00D6461E"/>
    <w:rsid w:val="00D65699"/>
    <w:rsid w:val="00D83A78"/>
    <w:rsid w:val="00D92F4E"/>
    <w:rsid w:val="00D93939"/>
    <w:rsid w:val="00D97387"/>
    <w:rsid w:val="00DB3B2F"/>
    <w:rsid w:val="00DC00EF"/>
    <w:rsid w:val="00DC08AE"/>
    <w:rsid w:val="00DC3FF2"/>
    <w:rsid w:val="00DC5F17"/>
    <w:rsid w:val="00DC67BA"/>
    <w:rsid w:val="00DE06CE"/>
    <w:rsid w:val="00DE5A6F"/>
    <w:rsid w:val="00DE6E7C"/>
    <w:rsid w:val="00E147CB"/>
    <w:rsid w:val="00E24CA8"/>
    <w:rsid w:val="00E2522D"/>
    <w:rsid w:val="00E55EBA"/>
    <w:rsid w:val="00E64E60"/>
    <w:rsid w:val="00EA70B4"/>
    <w:rsid w:val="00EB7821"/>
    <w:rsid w:val="00EC6735"/>
    <w:rsid w:val="00ED3466"/>
    <w:rsid w:val="00EF15C6"/>
    <w:rsid w:val="00F0293A"/>
    <w:rsid w:val="00F05E21"/>
    <w:rsid w:val="00F1547A"/>
    <w:rsid w:val="00F254B1"/>
    <w:rsid w:val="00F4246D"/>
    <w:rsid w:val="00F540CA"/>
    <w:rsid w:val="00F553F8"/>
    <w:rsid w:val="00F64469"/>
    <w:rsid w:val="00F7061B"/>
    <w:rsid w:val="00F86E92"/>
    <w:rsid w:val="00FB6F83"/>
    <w:rsid w:val="00FD15C8"/>
    <w:rsid w:val="015651EB"/>
    <w:rsid w:val="0317EF39"/>
    <w:rsid w:val="03C07E7A"/>
    <w:rsid w:val="08F59CF5"/>
    <w:rsid w:val="08F669FE"/>
    <w:rsid w:val="0BA8B791"/>
    <w:rsid w:val="0D5D1027"/>
    <w:rsid w:val="0FC819A0"/>
    <w:rsid w:val="0FD8F508"/>
    <w:rsid w:val="1084D5A5"/>
    <w:rsid w:val="14937EA1"/>
    <w:rsid w:val="1779EE8F"/>
    <w:rsid w:val="22A6DDF7"/>
    <w:rsid w:val="257E82FB"/>
    <w:rsid w:val="275241FC"/>
    <w:rsid w:val="282D27D4"/>
    <w:rsid w:val="2FA1DD41"/>
    <w:rsid w:val="331E89B7"/>
    <w:rsid w:val="3D9D440A"/>
    <w:rsid w:val="3DDA79DF"/>
    <w:rsid w:val="3FDFF5EE"/>
    <w:rsid w:val="411F5FCC"/>
    <w:rsid w:val="41647A71"/>
    <w:rsid w:val="420DD192"/>
    <w:rsid w:val="46F9872E"/>
    <w:rsid w:val="4735F242"/>
    <w:rsid w:val="47A207E9"/>
    <w:rsid w:val="496B884D"/>
    <w:rsid w:val="4BFB96AA"/>
    <w:rsid w:val="4C9E5C1B"/>
    <w:rsid w:val="4DCF0EEC"/>
    <w:rsid w:val="514B3512"/>
    <w:rsid w:val="5CFA58D2"/>
    <w:rsid w:val="5D3F40D1"/>
    <w:rsid w:val="62184BC5"/>
    <w:rsid w:val="6BAEC84A"/>
    <w:rsid w:val="6E7FCA56"/>
    <w:rsid w:val="78374F95"/>
    <w:rsid w:val="784ECF25"/>
    <w:rsid w:val="78EEC222"/>
    <w:rsid w:val="79F4CCBD"/>
    <w:rsid w:val="7F175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6C896E"/>
  <w14:defaultImageDpi w14:val="300"/>
  <w15:docId w15:val="{AE17AD87-593F-4C89-BA0C-4348D595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913"/>
    <w:pPr>
      <w:jc w:val="both"/>
    </w:pPr>
    <w:rPr>
      <w:rFonts w:ascii="Arial" w:eastAsia="PMingLiU" w:hAnsi="Arial" w:cs="Arial"/>
      <w:lang w:val="en-GB" w:eastAsia="zh-TW"/>
    </w:rPr>
  </w:style>
  <w:style w:type="paragraph" w:styleId="Heading1">
    <w:name w:val="heading 1"/>
    <w:basedOn w:val="Normal"/>
    <w:next w:val="Normal"/>
    <w:link w:val="Heading1Char"/>
    <w:uiPriority w:val="9"/>
    <w:qFormat/>
    <w:rsid w:val="00884E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5BB"/>
    <w:pPr>
      <w:tabs>
        <w:tab w:val="center" w:pos="4320"/>
        <w:tab w:val="right" w:pos="8640"/>
      </w:tabs>
    </w:pPr>
  </w:style>
  <w:style w:type="character" w:customStyle="1" w:styleId="HeaderChar">
    <w:name w:val="Header Char"/>
    <w:basedOn w:val="DefaultParagraphFont"/>
    <w:link w:val="Header"/>
    <w:uiPriority w:val="99"/>
    <w:rsid w:val="009515BB"/>
  </w:style>
  <w:style w:type="paragraph" w:styleId="Footer">
    <w:name w:val="footer"/>
    <w:basedOn w:val="Normal"/>
    <w:link w:val="FooterChar"/>
    <w:uiPriority w:val="99"/>
    <w:unhideWhenUsed/>
    <w:rsid w:val="009515BB"/>
    <w:pPr>
      <w:tabs>
        <w:tab w:val="center" w:pos="4320"/>
        <w:tab w:val="right" w:pos="8640"/>
      </w:tabs>
    </w:pPr>
  </w:style>
  <w:style w:type="character" w:customStyle="1" w:styleId="FooterChar">
    <w:name w:val="Footer Char"/>
    <w:basedOn w:val="DefaultParagraphFont"/>
    <w:link w:val="Footer"/>
    <w:uiPriority w:val="99"/>
    <w:rsid w:val="009515BB"/>
  </w:style>
  <w:style w:type="paragraph" w:styleId="BalloonText">
    <w:name w:val="Balloon Text"/>
    <w:basedOn w:val="Normal"/>
    <w:link w:val="BalloonTextChar"/>
    <w:uiPriority w:val="99"/>
    <w:semiHidden/>
    <w:unhideWhenUsed/>
    <w:rsid w:val="009515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15BB"/>
    <w:rPr>
      <w:rFonts w:ascii="Lucida Grande" w:hAnsi="Lucida Grande" w:cs="Lucida Grande"/>
      <w:sz w:val="18"/>
      <w:szCs w:val="18"/>
    </w:rPr>
  </w:style>
  <w:style w:type="character" w:styleId="Hyperlink">
    <w:name w:val="Hyperlink"/>
    <w:basedOn w:val="DefaultParagraphFont"/>
    <w:uiPriority w:val="99"/>
    <w:rsid w:val="009515BB"/>
    <w:rPr>
      <w:rFonts w:cs="Times New Roman"/>
      <w:color w:val="0000FF"/>
      <w:u w:val="single"/>
    </w:rPr>
  </w:style>
  <w:style w:type="paragraph" w:styleId="PlainText">
    <w:name w:val="Plain Text"/>
    <w:basedOn w:val="Normal"/>
    <w:link w:val="PlainTextChar"/>
    <w:uiPriority w:val="99"/>
    <w:unhideWhenUsed/>
    <w:rsid w:val="009515BB"/>
    <w:rPr>
      <w:rFonts w:ascii="Verdana" w:eastAsiaTheme="minorHAnsi" w:hAnsi="Verdana" w:cstheme="minorBidi"/>
      <w:sz w:val="20"/>
      <w:szCs w:val="21"/>
      <w:lang w:eastAsia="en-US"/>
    </w:rPr>
  </w:style>
  <w:style w:type="character" w:customStyle="1" w:styleId="PlainTextChar">
    <w:name w:val="Plain Text Char"/>
    <w:basedOn w:val="DefaultParagraphFont"/>
    <w:link w:val="PlainText"/>
    <w:uiPriority w:val="99"/>
    <w:rsid w:val="009515BB"/>
    <w:rPr>
      <w:rFonts w:ascii="Verdana" w:eastAsiaTheme="minorHAnsi" w:hAnsi="Verdana"/>
      <w:sz w:val="20"/>
      <w:szCs w:val="21"/>
      <w:lang w:val="en-GB"/>
    </w:rPr>
  </w:style>
  <w:style w:type="character" w:styleId="PageNumber">
    <w:name w:val="page number"/>
    <w:basedOn w:val="DefaultParagraphFont"/>
    <w:uiPriority w:val="99"/>
    <w:semiHidden/>
    <w:unhideWhenUsed/>
    <w:rsid w:val="00D83A78"/>
  </w:style>
  <w:style w:type="paragraph" w:customStyle="1" w:styleId="Telephoneemail-Header">
    <w:name w:val="Telephone &amp; email - Header"/>
    <w:basedOn w:val="Normal"/>
    <w:qFormat/>
    <w:rsid w:val="000558E6"/>
    <w:pPr>
      <w:ind w:left="-142"/>
    </w:pPr>
    <w:rPr>
      <w:sz w:val="22"/>
      <w:szCs w:val="22"/>
    </w:rPr>
  </w:style>
  <w:style w:type="paragraph" w:customStyle="1" w:styleId="AddressTel-footer">
    <w:name w:val="Address &amp; Tel - footer"/>
    <w:qFormat/>
    <w:rsid w:val="000558E6"/>
    <w:pPr>
      <w:spacing w:line="276" w:lineRule="auto"/>
      <w:ind w:right="397"/>
      <w:jc w:val="right"/>
    </w:pPr>
    <w:rPr>
      <w:rFonts w:ascii="Arial" w:eastAsia="PMingLiU" w:hAnsi="Arial" w:cs="Arial"/>
      <w:sz w:val="20"/>
      <w:szCs w:val="20"/>
      <w:lang w:val="en-GB" w:eastAsia="zh-TW"/>
    </w:rPr>
  </w:style>
  <w:style w:type="paragraph" w:customStyle="1" w:styleId="Details">
    <w:name w:val="Details"/>
    <w:basedOn w:val="Normal"/>
    <w:uiPriority w:val="99"/>
    <w:rsid w:val="001E5AF7"/>
    <w:pPr>
      <w:widowControl w:val="0"/>
      <w:tabs>
        <w:tab w:val="left" w:pos="460"/>
      </w:tabs>
      <w:suppressAutoHyphens/>
      <w:autoSpaceDE w:val="0"/>
      <w:autoSpaceDN w:val="0"/>
      <w:adjustRightInd w:val="0"/>
      <w:spacing w:line="280" w:lineRule="atLeast"/>
      <w:textAlignment w:val="center"/>
    </w:pPr>
    <w:rPr>
      <w:rFonts w:ascii="ArialMT" w:eastAsiaTheme="minorEastAsia" w:hAnsi="ArialMT" w:cs="ArialMT"/>
      <w:color w:val="000000"/>
      <w:sz w:val="22"/>
      <w:szCs w:val="22"/>
      <w:lang w:eastAsia="en-US"/>
    </w:rPr>
  </w:style>
  <w:style w:type="paragraph" w:customStyle="1" w:styleId="Name">
    <w:name w:val="Name"/>
    <w:basedOn w:val="Normal"/>
    <w:next w:val="Normal"/>
    <w:uiPriority w:val="99"/>
    <w:rsid w:val="001E5AF7"/>
    <w:pPr>
      <w:widowControl w:val="0"/>
      <w:suppressAutoHyphens/>
      <w:autoSpaceDE w:val="0"/>
      <w:autoSpaceDN w:val="0"/>
      <w:adjustRightInd w:val="0"/>
      <w:spacing w:after="57" w:line="320" w:lineRule="atLeast"/>
      <w:textAlignment w:val="center"/>
    </w:pPr>
    <w:rPr>
      <w:rFonts w:ascii="Arial-BoldMT" w:eastAsiaTheme="minorEastAsia" w:hAnsi="Arial-BoldMT" w:cs="Arial-BoldMT"/>
      <w:b/>
      <w:bCs/>
      <w:color w:val="000000"/>
      <w:lang w:eastAsia="en-US"/>
    </w:rPr>
  </w:style>
  <w:style w:type="paragraph" w:customStyle="1" w:styleId="Footerphonenumber">
    <w:name w:val="Footer phone number"/>
    <w:basedOn w:val="AddressTel-footer"/>
    <w:qFormat/>
    <w:rsid w:val="000558E6"/>
    <w:pPr>
      <w:ind w:right="2892"/>
    </w:pPr>
  </w:style>
  <w:style w:type="paragraph" w:styleId="NoSpacing">
    <w:name w:val="No Spacing"/>
    <w:uiPriority w:val="1"/>
    <w:qFormat/>
    <w:rsid w:val="00884EFE"/>
    <w:pPr>
      <w:jc w:val="both"/>
    </w:pPr>
    <w:rPr>
      <w:rFonts w:ascii="Arial" w:eastAsia="PMingLiU" w:hAnsi="Arial" w:cs="Arial"/>
      <w:lang w:val="en-GB" w:eastAsia="zh-TW"/>
    </w:rPr>
  </w:style>
  <w:style w:type="character" w:customStyle="1" w:styleId="Heading1Char">
    <w:name w:val="Heading 1 Char"/>
    <w:basedOn w:val="DefaultParagraphFont"/>
    <w:link w:val="Heading1"/>
    <w:uiPriority w:val="9"/>
    <w:rsid w:val="00884EFE"/>
    <w:rPr>
      <w:rFonts w:asciiTheme="majorHAnsi" w:eastAsiaTheme="majorEastAsia" w:hAnsiTheme="majorHAnsi" w:cstheme="majorBidi"/>
      <w:b/>
      <w:bCs/>
      <w:color w:val="345A8A" w:themeColor="accent1" w:themeShade="B5"/>
      <w:sz w:val="32"/>
      <w:szCs w:val="32"/>
      <w:lang w:val="en-GB" w:eastAsia="zh-TW"/>
    </w:rPr>
  </w:style>
  <w:style w:type="paragraph" w:customStyle="1" w:styleId="HeadofService">
    <w:name w:val="Head of Service"/>
    <w:basedOn w:val="Telephoneemail-Header"/>
    <w:qFormat/>
    <w:rsid w:val="00EF15C6"/>
    <w:pPr>
      <w:spacing w:line="276" w:lineRule="auto"/>
    </w:pPr>
    <w:rPr>
      <w:b/>
    </w:rPr>
  </w:style>
  <w:style w:type="character" w:styleId="FollowedHyperlink">
    <w:name w:val="FollowedHyperlink"/>
    <w:basedOn w:val="DefaultParagraphFont"/>
    <w:uiPriority w:val="99"/>
    <w:semiHidden/>
    <w:unhideWhenUsed/>
    <w:rsid w:val="00EF15C6"/>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42ECC"/>
    <w:rPr>
      <w:color w:val="605E5C"/>
      <w:shd w:val="clear" w:color="auto" w:fill="E1DFDD"/>
    </w:rPr>
  </w:style>
  <w:style w:type="paragraph" w:styleId="NormalWeb">
    <w:name w:val="Normal (Web)"/>
    <w:basedOn w:val="Normal"/>
    <w:uiPriority w:val="99"/>
    <w:unhideWhenUsed/>
    <w:rsid w:val="00F4246D"/>
    <w:pPr>
      <w:spacing w:before="100" w:beforeAutospacing="1" w:after="100" w:afterAutospacing="1"/>
      <w:jc w:val="left"/>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8770">
      <w:bodyDiv w:val="1"/>
      <w:marLeft w:val="0"/>
      <w:marRight w:val="0"/>
      <w:marTop w:val="0"/>
      <w:marBottom w:val="0"/>
      <w:divBdr>
        <w:top w:val="none" w:sz="0" w:space="0" w:color="auto"/>
        <w:left w:val="none" w:sz="0" w:space="0" w:color="auto"/>
        <w:bottom w:val="none" w:sz="0" w:space="0" w:color="auto"/>
        <w:right w:val="none" w:sz="0" w:space="0" w:color="auto"/>
      </w:divBdr>
    </w:div>
    <w:div w:id="15619390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mailto:denise.maccoll2@eastayrshire.org.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kiep\Documents\Ochiltree%20New%20Letterhead%202%202021%20li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9B3C9720C02040A64C81BC3C519336" ma:contentTypeVersion="13" ma:contentTypeDescription="Create a new document." ma:contentTypeScope="" ma:versionID="9660f9aa62b8b3c257e5c8e3c8db9bed">
  <xsd:schema xmlns:xsd="http://www.w3.org/2001/XMLSchema" xmlns:xs="http://www.w3.org/2001/XMLSchema" xmlns:p="http://schemas.microsoft.com/office/2006/metadata/properties" xmlns:ns3="358c96d1-1e61-4fb5-9146-c8e0de8e2c50" xmlns:ns4="f35b1b63-3ae3-4cdb-ac4e-3ccb543f9060" targetNamespace="http://schemas.microsoft.com/office/2006/metadata/properties" ma:root="true" ma:fieldsID="b336f8c96a77c0d5c85ff8e3020d8d2a" ns3:_="" ns4:_="">
    <xsd:import namespace="358c96d1-1e61-4fb5-9146-c8e0de8e2c50"/>
    <xsd:import namespace="f35b1b63-3ae3-4cdb-ac4e-3ccb543f90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96d1-1e61-4fb5-9146-c8e0de8e2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5b1b63-3ae3-4cdb-ac4e-3ccb543f90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F1489-EDBA-4408-AB4C-D5314178B38E}">
  <ds:schemaRefs>
    <ds:schemaRef ds:uri="http://schemas.microsoft.com/sharepoint/v3/contenttype/forms"/>
  </ds:schemaRefs>
</ds:datastoreItem>
</file>

<file path=customXml/itemProps2.xml><?xml version="1.0" encoding="utf-8"?>
<ds:datastoreItem xmlns:ds="http://schemas.openxmlformats.org/officeDocument/2006/customXml" ds:itemID="{CB52D0AF-5968-4E92-8829-74683AEF2D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3B0D19-D821-4099-B282-396421ED1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96d1-1e61-4fb5-9146-c8e0de8e2c50"/>
    <ds:schemaRef ds:uri="f35b1b63-3ae3-4cdb-ac4e-3ccb543f9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AB7FFE-581B-4C42-B3ED-1295B3E9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Ochiltree New Letterhead 2 2021 liz</Template>
  <TotalTime>148</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Lockie, Pamela</dc:creator>
  <cp:keywords/>
  <dc:description/>
  <cp:lastModifiedBy>Caldwell, Janice</cp:lastModifiedBy>
  <cp:revision>7</cp:revision>
  <cp:lastPrinted>2026-08-24T11:04:00Z</cp:lastPrinted>
  <dcterms:created xsi:type="dcterms:W3CDTF">2026-08-24T09:01:00Z</dcterms:created>
  <dcterms:modified xsi:type="dcterms:W3CDTF">2026-08-24T11:23:00Z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0x010100C19B3C9720C02040A64C81BC3C519336</vt:lpwstr>
  </property>
</Properties>
</file>