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03CBD" w14:textId="658E384D" w:rsidR="015651EB" w:rsidRPr="00AF2FAF" w:rsidRDefault="015651EB">
      <w:pPr>
        <w:rPr>
          <w:sz w:val="12"/>
          <w:szCs w:val="12"/>
        </w:rPr>
      </w:pPr>
    </w:p>
    <w:p w14:paraId="128C9EBD" w14:textId="29286472" w:rsidR="007325AB" w:rsidRDefault="62184BC5" w:rsidP="00DC3FF2">
      <w:pPr>
        <w:ind w:left="-426" w:right="-574"/>
        <w:rPr>
          <w:sz w:val="22"/>
          <w:szCs w:val="22"/>
        </w:rPr>
      </w:pPr>
      <w:r w:rsidRPr="00DC3FF2">
        <w:rPr>
          <w:sz w:val="22"/>
          <w:szCs w:val="22"/>
        </w:rPr>
        <w:t xml:space="preserve">Our Ref: </w:t>
      </w:r>
      <w:r w:rsidR="007325AB" w:rsidRPr="00DC3FF2">
        <w:rPr>
          <w:sz w:val="22"/>
          <w:szCs w:val="22"/>
        </w:rPr>
        <w:tab/>
      </w:r>
      <w:r w:rsidR="007325AB" w:rsidRPr="00DC3FF2">
        <w:rPr>
          <w:sz w:val="22"/>
          <w:szCs w:val="22"/>
        </w:rPr>
        <w:tab/>
      </w:r>
      <w:r w:rsidR="00DC3FF2">
        <w:rPr>
          <w:sz w:val="22"/>
          <w:szCs w:val="22"/>
        </w:rPr>
        <w:tab/>
      </w:r>
      <w:r w:rsidR="0D5D1027" w:rsidRPr="00DC3FF2">
        <w:rPr>
          <w:sz w:val="22"/>
          <w:szCs w:val="22"/>
        </w:rPr>
        <w:t>DM/JC</w:t>
      </w:r>
    </w:p>
    <w:p w14:paraId="0E701150" w14:textId="77777777" w:rsidR="00AF2FAF" w:rsidRPr="00AF2FAF" w:rsidRDefault="00AF2FAF" w:rsidP="00DC3FF2">
      <w:pPr>
        <w:ind w:left="-426" w:right="-574"/>
        <w:rPr>
          <w:sz w:val="12"/>
          <w:szCs w:val="12"/>
        </w:rPr>
      </w:pPr>
    </w:p>
    <w:p w14:paraId="4C8BFC02" w14:textId="41E14630" w:rsidR="007325AB" w:rsidRPr="00DC3FF2" w:rsidRDefault="62184BC5" w:rsidP="00DE0F8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85"/>
        </w:tabs>
        <w:ind w:left="-426" w:right="-574"/>
        <w:rPr>
          <w:sz w:val="22"/>
          <w:szCs w:val="22"/>
        </w:rPr>
      </w:pPr>
      <w:r w:rsidRPr="00DC3FF2">
        <w:rPr>
          <w:sz w:val="22"/>
          <w:szCs w:val="22"/>
        </w:rPr>
        <w:t xml:space="preserve">Date: </w:t>
      </w:r>
      <w:r w:rsidR="007325AB" w:rsidRPr="00DC3FF2">
        <w:rPr>
          <w:sz w:val="22"/>
          <w:szCs w:val="22"/>
        </w:rPr>
        <w:tab/>
      </w:r>
      <w:r w:rsidR="007325AB" w:rsidRPr="00DC3FF2">
        <w:rPr>
          <w:sz w:val="22"/>
          <w:szCs w:val="22"/>
        </w:rPr>
        <w:tab/>
      </w:r>
      <w:r w:rsidR="007325AB" w:rsidRPr="00DC3FF2">
        <w:rPr>
          <w:sz w:val="22"/>
          <w:szCs w:val="22"/>
        </w:rPr>
        <w:tab/>
      </w:r>
      <w:r w:rsidR="00DB3661">
        <w:rPr>
          <w:sz w:val="22"/>
          <w:szCs w:val="22"/>
        </w:rPr>
        <w:t xml:space="preserve">Monday </w:t>
      </w:r>
      <w:r w:rsidR="00001838">
        <w:rPr>
          <w:sz w:val="22"/>
          <w:szCs w:val="22"/>
        </w:rPr>
        <w:t>20</w:t>
      </w:r>
      <w:r w:rsidR="00001838" w:rsidRPr="00001838">
        <w:rPr>
          <w:sz w:val="22"/>
          <w:szCs w:val="22"/>
          <w:vertAlign w:val="superscript"/>
        </w:rPr>
        <w:t>th</w:t>
      </w:r>
      <w:r w:rsidR="00001838">
        <w:rPr>
          <w:sz w:val="22"/>
          <w:szCs w:val="22"/>
        </w:rPr>
        <w:t xml:space="preserve"> April 2026</w:t>
      </w:r>
    </w:p>
    <w:p w14:paraId="6736B086" w14:textId="1A9E5D64" w:rsidR="015651EB" w:rsidRPr="00DC3FF2" w:rsidRDefault="015651EB" w:rsidP="00DC3FF2">
      <w:pPr>
        <w:ind w:left="-426" w:right="-574"/>
        <w:rPr>
          <w:sz w:val="22"/>
          <w:szCs w:val="22"/>
        </w:rPr>
      </w:pPr>
    </w:p>
    <w:p w14:paraId="095EAD45" w14:textId="5B3643A5" w:rsidR="000F09E9" w:rsidRDefault="78374F95" w:rsidP="00DC3FF2">
      <w:pPr>
        <w:ind w:left="-426" w:right="-574"/>
      </w:pPr>
      <w:r w:rsidRPr="00DE0F84">
        <w:t>Dear</w:t>
      </w:r>
      <w:r w:rsidR="3FDFF5EE" w:rsidRPr="00DE0F84">
        <w:t xml:space="preserve"> </w:t>
      </w:r>
      <w:r w:rsidR="00272A00" w:rsidRPr="00DE0F84">
        <w:t>Parent / Carer</w:t>
      </w:r>
      <w:r w:rsidR="3FDFF5EE" w:rsidRPr="00DE0F84">
        <w:t>,</w:t>
      </w:r>
    </w:p>
    <w:p w14:paraId="3024E3BE" w14:textId="77777777" w:rsidR="00001838" w:rsidRDefault="00001838" w:rsidP="00DC3FF2">
      <w:pPr>
        <w:ind w:left="-426" w:right="-574"/>
      </w:pPr>
    </w:p>
    <w:p w14:paraId="7D801C45" w14:textId="445AD5E1" w:rsidR="00001838" w:rsidRPr="00DE0F84" w:rsidRDefault="00001838" w:rsidP="00DC3FF2">
      <w:pPr>
        <w:ind w:left="-426" w:right="-574"/>
      </w:pPr>
      <w:r>
        <w:t xml:space="preserve">We would like to welcome you back following the Easter break and we look forward to </w:t>
      </w:r>
      <w:r w:rsidR="001A4D49" w:rsidRPr="008E67B6">
        <w:t xml:space="preserve">seeing you </w:t>
      </w:r>
      <w:r w:rsidR="001A4D49">
        <w:t>for the remainder of this academic year</w:t>
      </w:r>
      <w:r w:rsidR="001A4D49">
        <w:t xml:space="preserve">.  </w:t>
      </w:r>
      <w:r>
        <w:t>Please see below dates for your diary for the last term</w:t>
      </w:r>
      <w:r w:rsidR="001A4D49">
        <w:t xml:space="preserve"> of 2026</w:t>
      </w:r>
      <w:r>
        <w:t>.</w:t>
      </w:r>
    </w:p>
    <w:p w14:paraId="09473F80" w14:textId="77777777" w:rsidR="00DB3661" w:rsidRPr="00D04D24" w:rsidRDefault="00DB3661" w:rsidP="00DE0F84">
      <w:pPr>
        <w:spacing w:line="259" w:lineRule="auto"/>
        <w:ind w:right="-574"/>
        <w:jc w:val="left"/>
        <w:rPr>
          <w:sz w:val="12"/>
          <w:szCs w:val="12"/>
        </w:rPr>
      </w:pPr>
    </w:p>
    <w:tbl>
      <w:tblPr>
        <w:tblStyle w:val="TableGrid"/>
        <w:tblW w:w="10916" w:type="dxa"/>
        <w:tblInd w:w="-431" w:type="dxa"/>
        <w:tblLook w:val="04A0" w:firstRow="1" w:lastRow="0" w:firstColumn="1" w:lastColumn="0" w:noHBand="0" w:noVBand="1"/>
      </w:tblPr>
      <w:tblGrid>
        <w:gridCol w:w="2694"/>
        <w:gridCol w:w="8222"/>
      </w:tblGrid>
      <w:tr w:rsidR="00DE0F84" w:rsidRPr="003E6976" w14:paraId="4A77138C" w14:textId="77777777" w:rsidTr="001A4D49">
        <w:trPr>
          <w:trHeight w:val="550"/>
        </w:trPr>
        <w:tc>
          <w:tcPr>
            <w:tcW w:w="10916" w:type="dxa"/>
            <w:gridSpan w:val="2"/>
            <w:vAlign w:val="center"/>
          </w:tcPr>
          <w:p w14:paraId="34F58834" w14:textId="0A9FFD59" w:rsidR="00DE0F84" w:rsidRPr="00DE0F84" w:rsidRDefault="00DE0F84" w:rsidP="00DE0F84">
            <w:pPr>
              <w:spacing w:line="259" w:lineRule="auto"/>
              <w:ind w:right="-574"/>
              <w:jc w:val="left"/>
              <w:rPr>
                <w:b/>
                <w:bCs/>
              </w:rPr>
            </w:pPr>
            <w:r w:rsidRPr="00DE0F84">
              <w:rPr>
                <w:b/>
                <w:bCs/>
                <w:sz w:val="28"/>
                <w:szCs w:val="28"/>
              </w:rPr>
              <w:t>Dates for Your Diary</w:t>
            </w:r>
            <w:r w:rsidR="00C24125">
              <w:rPr>
                <w:b/>
                <w:bCs/>
                <w:sz w:val="28"/>
                <w:szCs w:val="28"/>
              </w:rPr>
              <w:t xml:space="preserve"> - 20</w:t>
            </w:r>
            <w:r w:rsidR="00DB3661">
              <w:rPr>
                <w:b/>
                <w:bCs/>
                <w:sz w:val="28"/>
                <w:szCs w:val="28"/>
              </w:rPr>
              <w:t>26</w:t>
            </w:r>
          </w:p>
        </w:tc>
      </w:tr>
      <w:tr w:rsidR="00232E32" w14:paraId="44D5F828" w14:textId="77777777" w:rsidTr="001A4D49">
        <w:trPr>
          <w:trHeight w:val="384"/>
        </w:trPr>
        <w:tc>
          <w:tcPr>
            <w:tcW w:w="2694" w:type="dxa"/>
          </w:tcPr>
          <w:p w14:paraId="45282511" w14:textId="4A13432C" w:rsidR="00232E32" w:rsidRDefault="00232E32" w:rsidP="00232E32">
            <w:pPr>
              <w:spacing w:line="259" w:lineRule="auto"/>
              <w:jc w:val="left"/>
            </w:pPr>
            <w:r>
              <w:t>Monday 20</w:t>
            </w:r>
            <w:r w:rsidRPr="00232E32">
              <w:rPr>
                <w:vertAlign w:val="superscript"/>
              </w:rPr>
              <w:t>th</w:t>
            </w:r>
            <w:r>
              <w:t xml:space="preserve"> April</w:t>
            </w:r>
          </w:p>
        </w:tc>
        <w:tc>
          <w:tcPr>
            <w:tcW w:w="8222" w:type="dxa"/>
          </w:tcPr>
          <w:p w14:paraId="3022DF1C" w14:textId="419B5D14" w:rsidR="00232E32" w:rsidRDefault="00232E32" w:rsidP="00232E32">
            <w:pPr>
              <w:tabs>
                <w:tab w:val="left" w:pos="6811"/>
              </w:tabs>
              <w:spacing w:line="259" w:lineRule="auto"/>
              <w:ind w:right="38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Pupils Return from Easter Break</w:t>
            </w:r>
          </w:p>
        </w:tc>
      </w:tr>
      <w:tr w:rsidR="00001838" w14:paraId="6E72EB1B" w14:textId="77777777" w:rsidTr="001A4D49">
        <w:trPr>
          <w:trHeight w:val="404"/>
        </w:trPr>
        <w:tc>
          <w:tcPr>
            <w:tcW w:w="2694" w:type="dxa"/>
          </w:tcPr>
          <w:p w14:paraId="3F191780" w14:textId="0AE47537" w:rsidR="00001838" w:rsidRDefault="00001838" w:rsidP="00232E32">
            <w:pPr>
              <w:spacing w:line="259" w:lineRule="auto"/>
              <w:jc w:val="left"/>
            </w:pPr>
            <w:r>
              <w:t>Wednesday 22</w:t>
            </w:r>
            <w:r w:rsidRPr="00001838">
              <w:rPr>
                <w:vertAlign w:val="superscript"/>
              </w:rPr>
              <w:t>nd</w:t>
            </w:r>
            <w:r>
              <w:t xml:space="preserve"> April</w:t>
            </w:r>
          </w:p>
        </w:tc>
        <w:tc>
          <w:tcPr>
            <w:tcW w:w="8222" w:type="dxa"/>
          </w:tcPr>
          <w:p w14:paraId="40A754F4" w14:textId="1A36C504" w:rsidR="00001838" w:rsidRDefault="00001838" w:rsidP="00232E32">
            <w:pPr>
              <w:tabs>
                <w:tab w:val="left" w:pos="6811"/>
              </w:tabs>
              <w:spacing w:line="259" w:lineRule="auto"/>
              <w:ind w:right="38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Ochiltree Cattle Show</w:t>
            </w:r>
          </w:p>
        </w:tc>
      </w:tr>
      <w:tr w:rsidR="00232E32" w14:paraId="2038DE33" w14:textId="77777777" w:rsidTr="001A4D49">
        <w:trPr>
          <w:trHeight w:val="408"/>
        </w:trPr>
        <w:tc>
          <w:tcPr>
            <w:tcW w:w="2694" w:type="dxa"/>
          </w:tcPr>
          <w:p w14:paraId="5218912D" w14:textId="0276E175" w:rsidR="00232E32" w:rsidRDefault="00232E32" w:rsidP="00232E32">
            <w:pPr>
              <w:spacing w:line="259" w:lineRule="auto"/>
              <w:jc w:val="left"/>
            </w:pPr>
            <w:r>
              <w:t>Monday 4</w:t>
            </w:r>
            <w:r w:rsidRPr="00232E32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8222" w:type="dxa"/>
          </w:tcPr>
          <w:p w14:paraId="13863F58" w14:textId="0B515F2F" w:rsidR="00232E32" w:rsidRDefault="00232E32" w:rsidP="00232E32">
            <w:pPr>
              <w:tabs>
                <w:tab w:val="left" w:pos="6811"/>
              </w:tabs>
              <w:spacing w:line="259" w:lineRule="auto"/>
              <w:ind w:right="38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School Holiday</w:t>
            </w:r>
          </w:p>
        </w:tc>
      </w:tr>
      <w:tr w:rsidR="00C66C7E" w14:paraId="28BF549F" w14:textId="77777777" w:rsidTr="001A4D49">
        <w:trPr>
          <w:trHeight w:val="408"/>
        </w:trPr>
        <w:tc>
          <w:tcPr>
            <w:tcW w:w="2694" w:type="dxa"/>
          </w:tcPr>
          <w:p w14:paraId="5C74A064" w14:textId="24E2DDCB" w:rsidR="00C66C7E" w:rsidRDefault="00C66C7E" w:rsidP="00232E32">
            <w:pPr>
              <w:spacing w:line="259" w:lineRule="auto"/>
              <w:jc w:val="left"/>
            </w:pPr>
            <w:r>
              <w:t>Wednesday 6</w:t>
            </w:r>
            <w:r w:rsidRPr="00C66C7E">
              <w:rPr>
                <w:vertAlign w:val="superscript"/>
              </w:rPr>
              <w:t>th</w:t>
            </w:r>
            <w:r>
              <w:t xml:space="preserve"> May – Friday 8</w:t>
            </w:r>
            <w:r w:rsidRPr="00C66C7E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8222" w:type="dxa"/>
          </w:tcPr>
          <w:p w14:paraId="0139FD84" w14:textId="34E66F35" w:rsidR="00C66C7E" w:rsidRDefault="00C66C7E" w:rsidP="00232E32">
            <w:pPr>
              <w:tabs>
                <w:tab w:val="left" w:pos="6811"/>
              </w:tabs>
              <w:spacing w:line="259" w:lineRule="auto"/>
              <w:ind w:right="38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P7 Residential to Inverclyde Sports Centre</w:t>
            </w:r>
          </w:p>
        </w:tc>
      </w:tr>
      <w:tr w:rsidR="00232E32" w14:paraId="5CEFCE20" w14:textId="77777777" w:rsidTr="001A4D49">
        <w:trPr>
          <w:trHeight w:val="422"/>
        </w:trPr>
        <w:tc>
          <w:tcPr>
            <w:tcW w:w="2694" w:type="dxa"/>
          </w:tcPr>
          <w:p w14:paraId="4040E82F" w14:textId="1BF3791A" w:rsidR="00232E32" w:rsidRDefault="00232E32" w:rsidP="00232E32">
            <w:pPr>
              <w:spacing w:line="259" w:lineRule="auto"/>
              <w:jc w:val="left"/>
            </w:pPr>
            <w:r>
              <w:t>Thursday 7</w:t>
            </w:r>
            <w:r w:rsidRPr="00232E32">
              <w:rPr>
                <w:vertAlign w:val="superscript"/>
              </w:rPr>
              <w:t>th</w:t>
            </w:r>
            <w:r>
              <w:t xml:space="preserve"> May </w:t>
            </w:r>
          </w:p>
        </w:tc>
        <w:tc>
          <w:tcPr>
            <w:tcW w:w="8222" w:type="dxa"/>
          </w:tcPr>
          <w:p w14:paraId="15183682" w14:textId="763612F7" w:rsidR="00232E32" w:rsidRDefault="00232E32" w:rsidP="00232E32">
            <w:pPr>
              <w:tabs>
                <w:tab w:val="left" w:pos="6811"/>
              </w:tabs>
              <w:spacing w:line="259" w:lineRule="auto"/>
              <w:ind w:right="38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 Service Day</w:t>
            </w:r>
          </w:p>
        </w:tc>
      </w:tr>
      <w:tr w:rsidR="00001838" w14:paraId="5A544411" w14:textId="77777777" w:rsidTr="001A4D49">
        <w:trPr>
          <w:trHeight w:val="422"/>
        </w:trPr>
        <w:tc>
          <w:tcPr>
            <w:tcW w:w="2694" w:type="dxa"/>
          </w:tcPr>
          <w:p w14:paraId="6D63A6D1" w14:textId="0621098E" w:rsidR="00001838" w:rsidRDefault="00001838" w:rsidP="00232E32">
            <w:pPr>
              <w:spacing w:line="259" w:lineRule="auto"/>
              <w:jc w:val="left"/>
            </w:pPr>
            <w:r>
              <w:t>Friday 8</w:t>
            </w:r>
            <w:r w:rsidRPr="00001838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8222" w:type="dxa"/>
          </w:tcPr>
          <w:p w14:paraId="23038D66" w14:textId="7FC04FA9" w:rsidR="00001838" w:rsidRDefault="00001838" w:rsidP="00232E32">
            <w:pPr>
              <w:tabs>
                <w:tab w:val="left" w:pos="6811"/>
              </w:tabs>
              <w:spacing w:line="259" w:lineRule="auto"/>
              <w:ind w:right="38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P6 to Boswell Book Festival</w:t>
            </w:r>
          </w:p>
        </w:tc>
      </w:tr>
      <w:tr w:rsidR="00001838" w14:paraId="72C4E910" w14:textId="77777777" w:rsidTr="001A4D49">
        <w:trPr>
          <w:trHeight w:val="422"/>
        </w:trPr>
        <w:tc>
          <w:tcPr>
            <w:tcW w:w="2694" w:type="dxa"/>
          </w:tcPr>
          <w:p w14:paraId="5FF6C7CC" w14:textId="6C8389CF" w:rsidR="00001838" w:rsidRDefault="00001838" w:rsidP="00232E32">
            <w:pPr>
              <w:spacing w:line="259" w:lineRule="auto"/>
              <w:jc w:val="left"/>
            </w:pPr>
            <w:r>
              <w:t>Wednesday 13</w:t>
            </w:r>
            <w:r w:rsidRPr="00001838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8222" w:type="dxa"/>
          </w:tcPr>
          <w:p w14:paraId="195BD346" w14:textId="4B06C4D8" w:rsidR="00001838" w:rsidRDefault="00001838" w:rsidP="00232E32">
            <w:pPr>
              <w:tabs>
                <w:tab w:val="left" w:pos="6811"/>
              </w:tabs>
              <w:spacing w:line="259" w:lineRule="auto"/>
              <w:ind w:right="38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Whole School Trip to Glasgow Science Centre</w:t>
            </w:r>
          </w:p>
        </w:tc>
      </w:tr>
      <w:tr w:rsidR="00001838" w14:paraId="588962CD" w14:textId="77777777" w:rsidTr="001A4D49">
        <w:trPr>
          <w:trHeight w:val="422"/>
        </w:trPr>
        <w:tc>
          <w:tcPr>
            <w:tcW w:w="2694" w:type="dxa"/>
          </w:tcPr>
          <w:p w14:paraId="255CF9D4" w14:textId="1268CAA3" w:rsidR="00001838" w:rsidRDefault="00001838" w:rsidP="00232E32">
            <w:pPr>
              <w:spacing w:line="259" w:lineRule="auto"/>
              <w:jc w:val="left"/>
            </w:pPr>
            <w:r>
              <w:t>Thursday 14</w:t>
            </w:r>
            <w:r w:rsidRPr="00001838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8222" w:type="dxa"/>
          </w:tcPr>
          <w:p w14:paraId="7AE9059D" w14:textId="53BD62BE" w:rsidR="00001838" w:rsidRDefault="00001838" w:rsidP="00232E32">
            <w:pPr>
              <w:tabs>
                <w:tab w:val="left" w:pos="6811"/>
              </w:tabs>
              <w:spacing w:line="259" w:lineRule="auto"/>
              <w:ind w:right="38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P3/4 Trip to Dumfries House</w:t>
            </w:r>
          </w:p>
        </w:tc>
      </w:tr>
      <w:tr w:rsidR="00001838" w14:paraId="1A9C6091" w14:textId="77777777" w:rsidTr="001A4D49">
        <w:trPr>
          <w:trHeight w:val="422"/>
        </w:trPr>
        <w:tc>
          <w:tcPr>
            <w:tcW w:w="2694" w:type="dxa"/>
          </w:tcPr>
          <w:p w14:paraId="24315170" w14:textId="35738A85" w:rsidR="00001838" w:rsidRDefault="00001838" w:rsidP="00232E32">
            <w:pPr>
              <w:spacing w:line="259" w:lineRule="auto"/>
              <w:jc w:val="left"/>
            </w:pPr>
            <w:r>
              <w:t>Monday 18</w:t>
            </w:r>
            <w:r w:rsidRPr="00001838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8222" w:type="dxa"/>
          </w:tcPr>
          <w:p w14:paraId="130DFC7F" w14:textId="3EF6EF23" w:rsidR="00001838" w:rsidRDefault="00001838" w:rsidP="00232E32">
            <w:pPr>
              <w:tabs>
                <w:tab w:val="left" w:pos="6811"/>
              </w:tabs>
              <w:spacing w:line="259" w:lineRule="auto"/>
              <w:ind w:right="38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P6 STEM Transition Event at Rober Burns Academy</w:t>
            </w:r>
          </w:p>
        </w:tc>
      </w:tr>
      <w:tr w:rsidR="00232E32" w14:paraId="16285C94" w14:textId="77777777" w:rsidTr="001A4D49">
        <w:trPr>
          <w:trHeight w:val="444"/>
        </w:trPr>
        <w:tc>
          <w:tcPr>
            <w:tcW w:w="2694" w:type="dxa"/>
          </w:tcPr>
          <w:p w14:paraId="5A429502" w14:textId="148F73E7" w:rsidR="00232E32" w:rsidRDefault="00232E32" w:rsidP="00232E32">
            <w:pPr>
              <w:spacing w:line="259" w:lineRule="auto"/>
              <w:jc w:val="left"/>
            </w:pPr>
            <w:r>
              <w:t>Monday 25</w:t>
            </w:r>
            <w:r w:rsidRPr="00A14781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8222" w:type="dxa"/>
          </w:tcPr>
          <w:p w14:paraId="475B5713" w14:textId="0E3E180D" w:rsidR="00232E32" w:rsidRPr="00A14781" w:rsidRDefault="00232E32" w:rsidP="00232E32">
            <w:pPr>
              <w:tabs>
                <w:tab w:val="left" w:pos="6811"/>
              </w:tabs>
              <w:spacing w:line="259" w:lineRule="auto"/>
              <w:ind w:right="38"/>
              <w:jc w:val="left"/>
            </w:pPr>
            <w:r>
              <w:rPr>
                <w:b/>
                <w:bCs/>
              </w:rPr>
              <w:t xml:space="preserve">Health Week all week </w:t>
            </w:r>
            <w:r>
              <w:t xml:space="preserve">– includes </w:t>
            </w:r>
            <w:r>
              <w:rPr>
                <w:b/>
                <w:bCs/>
              </w:rPr>
              <w:t xml:space="preserve">Sports Day </w:t>
            </w:r>
            <w:r w:rsidRPr="00A14781">
              <w:t>(</w:t>
            </w:r>
            <w:r w:rsidR="00001838">
              <w:t>Friday 29</w:t>
            </w:r>
            <w:r w:rsidR="00001838" w:rsidRPr="00001838">
              <w:rPr>
                <w:vertAlign w:val="superscript"/>
              </w:rPr>
              <w:t>th</w:t>
            </w:r>
            <w:r w:rsidR="00001838">
              <w:t xml:space="preserve"> May at 1:30pm</w:t>
            </w:r>
            <w:r>
              <w:t>)</w:t>
            </w:r>
          </w:p>
        </w:tc>
      </w:tr>
      <w:tr w:rsidR="00001838" w14:paraId="073E98D1" w14:textId="77777777" w:rsidTr="001A4D49">
        <w:trPr>
          <w:trHeight w:val="418"/>
        </w:trPr>
        <w:tc>
          <w:tcPr>
            <w:tcW w:w="2694" w:type="dxa"/>
          </w:tcPr>
          <w:p w14:paraId="739EBF08" w14:textId="3DDF77BE" w:rsidR="00001838" w:rsidRDefault="00001838" w:rsidP="00232E32">
            <w:pPr>
              <w:spacing w:line="259" w:lineRule="auto"/>
              <w:jc w:val="left"/>
            </w:pPr>
            <w:r>
              <w:t>Monday 25</w:t>
            </w:r>
            <w:r w:rsidRPr="00001838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8222" w:type="dxa"/>
          </w:tcPr>
          <w:p w14:paraId="2C139B6E" w14:textId="0A4E3EA2" w:rsidR="00001838" w:rsidRDefault="00001838" w:rsidP="00232E32">
            <w:pPr>
              <w:tabs>
                <w:tab w:val="left" w:pos="6811"/>
              </w:tabs>
              <w:spacing w:line="259" w:lineRule="auto"/>
              <w:ind w:right="38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P7 RBA 4</w:t>
            </w:r>
            <w:r w:rsidRPr="00001838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</w:t>
            </w:r>
            <w:r w:rsidR="001A4D49">
              <w:rPr>
                <w:b/>
                <w:bCs/>
              </w:rPr>
              <w:t>Enhanced</w:t>
            </w:r>
            <w:r>
              <w:rPr>
                <w:b/>
                <w:bCs/>
              </w:rPr>
              <w:t xml:space="preserve"> Transition</w:t>
            </w:r>
          </w:p>
        </w:tc>
      </w:tr>
      <w:tr w:rsidR="00001838" w14:paraId="27A180F1" w14:textId="77777777" w:rsidTr="001A4D49">
        <w:trPr>
          <w:trHeight w:val="418"/>
        </w:trPr>
        <w:tc>
          <w:tcPr>
            <w:tcW w:w="2694" w:type="dxa"/>
          </w:tcPr>
          <w:p w14:paraId="69FCE79D" w14:textId="26BEA862" w:rsidR="00001838" w:rsidRDefault="00001838" w:rsidP="00232E32">
            <w:pPr>
              <w:spacing w:line="259" w:lineRule="auto"/>
              <w:jc w:val="left"/>
            </w:pPr>
            <w:r>
              <w:t>Tuesday 26</w:t>
            </w:r>
            <w:r w:rsidRPr="00001838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8222" w:type="dxa"/>
          </w:tcPr>
          <w:p w14:paraId="264E5F0F" w14:textId="670D3380" w:rsidR="00001838" w:rsidRDefault="00001838" w:rsidP="00232E32">
            <w:pPr>
              <w:tabs>
                <w:tab w:val="left" w:pos="6811"/>
              </w:tabs>
              <w:spacing w:line="259" w:lineRule="auto"/>
              <w:ind w:right="38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P1 and P7 Class Photographs</w:t>
            </w:r>
          </w:p>
        </w:tc>
      </w:tr>
      <w:tr w:rsidR="00001838" w14:paraId="17EB88F0" w14:textId="77777777" w:rsidTr="001A4D49">
        <w:trPr>
          <w:trHeight w:val="418"/>
        </w:trPr>
        <w:tc>
          <w:tcPr>
            <w:tcW w:w="2694" w:type="dxa"/>
          </w:tcPr>
          <w:p w14:paraId="11CEFD09" w14:textId="5CA03211" w:rsidR="00001838" w:rsidRDefault="00001838" w:rsidP="00232E32">
            <w:pPr>
              <w:spacing w:line="259" w:lineRule="auto"/>
              <w:jc w:val="left"/>
            </w:pPr>
            <w:r>
              <w:t>Wednesday 27</w:t>
            </w:r>
            <w:r w:rsidRPr="00001838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8222" w:type="dxa"/>
          </w:tcPr>
          <w:p w14:paraId="4CCE0D92" w14:textId="71BD42D3" w:rsidR="00001838" w:rsidRDefault="00001838" w:rsidP="00232E32">
            <w:pPr>
              <w:tabs>
                <w:tab w:val="left" w:pos="6811"/>
              </w:tabs>
              <w:spacing w:line="259" w:lineRule="auto"/>
              <w:ind w:right="38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P7 Bump Up to RBA – </w:t>
            </w:r>
            <w:r w:rsidRPr="00001838">
              <w:t>whole school bump up in pm with new P1 pupils</w:t>
            </w:r>
          </w:p>
        </w:tc>
      </w:tr>
      <w:tr w:rsidR="00001838" w14:paraId="479CE904" w14:textId="77777777" w:rsidTr="001A4D49">
        <w:trPr>
          <w:trHeight w:val="418"/>
        </w:trPr>
        <w:tc>
          <w:tcPr>
            <w:tcW w:w="2694" w:type="dxa"/>
          </w:tcPr>
          <w:p w14:paraId="6D854FF8" w14:textId="32234AF0" w:rsidR="00001838" w:rsidRDefault="00001838" w:rsidP="00232E32">
            <w:pPr>
              <w:spacing w:line="259" w:lineRule="auto"/>
              <w:jc w:val="left"/>
            </w:pPr>
            <w:r>
              <w:t>Thursday 28</w:t>
            </w:r>
            <w:r w:rsidRPr="00001838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8222" w:type="dxa"/>
          </w:tcPr>
          <w:p w14:paraId="2E59D714" w14:textId="65D87282" w:rsidR="00001838" w:rsidRDefault="00001838" w:rsidP="00232E32">
            <w:pPr>
              <w:tabs>
                <w:tab w:val="left" w:pos="6811"/>
              </w:tabs>
              <w:spacing w:line="259" w:lineRule="auto"/>
              <w:ind w:right="38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P7 Bump Up to RBA</w:t>
            </w:r>
          </w:p>
        </w:tc>
      </w:tr>
      <w:tr w:rsidR="00232E32" w14:paraId="19813F53" w14:textId="77777777" w:rsidTr="001A4D49">
        <w:trPr>
          <w:trHeight w:val="418"/>
        </w:trPr>
        <w:tc>
          <w:tcPr>
            <w:tcW w:w="2694" w:type="dxa"/>
          </w:tcPr>
          <w:p w14:paraId="3F985FF3" w14:textId="0CDEECFD" w:rsidR="00232E32" w:rsidRDefault="00232E32" w:rsidP="00232E32">
            <w:pPr>
              <w:spacing w:line="259" w:lineRule="auto"/>
              <w:jc w:val="left"/>
            </w:pPr>
            <w:r>
              <w:t>Friday 29</w:t>
            </w:r>
            <w:r w:rsidRPr="00A14781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8222" w:type="dxa"/>
          </w:tcPr>
          <w:p w14:paraId="53A5C4F1" w14:textId="16D2058A" w:rsidR="00232E32" w:rsidRPr="00A14781" w:rsidRDefault="00232E32" w:rsidP="00232E32">
            <w:pPr>
              <w:tabs>
                <w:tab w:val="left" w:pos="6811"/>
              </w:tabs>
              <w:spacing w:line="259" w:lineRule="auto"/>
              <w:ind w:right="38"/>
              <w:jc w:val="left"/>
            </w:pPr>
            <w:r>
              <w:rPr>
                <w:b/>
                <w:bCs/>
              </w:rPr>
              <w:t xml:space="preserve">Report Cards </w:t>
            </w:r>
            <w:r>
              <w:t>– issued to parents.</w:t>
            </w:r>
          </w:p>
        </w:tc>
      </w:tr>
      <w:tr w:rsidR="00232E32" w14:paraId="0713AD58" w14:textId="77777777" w:rsidTr="001A4D49">
        <w:trPr>
          <w:trHeight w:val="707"/>
        </w:trPr>
        <w:tc>
          <w:tcPr>
            <w:tcW w:w="2694" w:type="dxa"/>
          </w:tcPr>
          <w:p w14:paraId="4E67596C" w14:textId="76FBB2F6" w:rsidR="00232E32" w:rsidRDefault="00232E32" w:rsidP="00232E32">
            <w:pPr>
              <w:spacing w:line="259" w:lineRule="auto"/>
              <w:jc w:val="left"/>
            </w:pPr>
            <w:r>
              <w:t>Monday 15</w:t>
            </w:r>
            <w:r w:rsidRPr="00232E32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8222" w:type="dxa"/>
          </w:tcPr>
          <w:p w14:paraId="6DDE5FF2" w14:textId="41573360" w:rsidR="00232E32" w:rsidRPr="00232E32" w:rsidRDefault="00232E32" w:rsidP="00232E32">
            <w:pPr>
              <w:tabs>
                <w:tab w:val="left" w:pos="6811"/>
              </w:tabs>
              <w:spacing w:line="259" w:lineRule="auto"/>
              <w:ind w:right="38"/>
              <w:jc w:val="left"/>
            </w:pPr>
            <w:r>
              <w:rPr>
                <w:b/>
                <w:bCs/>
              </w:rPr>
              <w:t xml:space="preserve">50 Years of Ochiltree Primary School </w:t>
            </w:r>
            <w:r>
              <w:t>– week of celebrations</w:t>
            </w:r>
            <w:r w:rsidR="00870603">
              <w:t xml:space="preserve">.  </w:t>
            </w:r>
            <w:r w:rsidR="00001838">
              <w:t>See details below – please note these may be subject to change</w:t>
            </w:r>
            <w:r w:rsidR="00870603">
              <w:t>.</w:t>
            </w:r>
          </w:p>
        </w:tc>
      </w:tr>
      <w:tr w:rsidR="00870603" w14:paraId="698E43C6" w14:textId="77777777" w:rsidTr="001A4D49">
        <w:trPr>
          <w:trHeight w:val="418"/>
        </w:trPr>
        <w:tc>
          <w:tcPr>
            <w:tcW w:w="2694" w:type="dxa"/>
          </w:tcPr>
          <w:p w14:paraId="67BE5B4B" w14:textId="36097DB3" w:rsidR="00870603" w:rsidRDefault="00870603" w:rsidP="00232E32">
            <w:pPr>
              <w:spacing w:line="259" w:lineRule="auto"/>
              <w:jc w:val="left"/>
            </w:pPr>
            <w:r>
              <w:t>Friday 19</w:t>
            </w:r>
            <w:r w:rsidRPr="00870603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8222" w:type="dxa"/>
          </w:tcPr>
          <w:p w14:paraId="0CC12AA9" w14:textId="28F8CBAF" w:rsidR="00870603" w:rsidRPr="00870603" w:rsidRDefault="00870603" w:rsidP="00232E32">
            <w:pPr>
              <w:tabs>
                <w:tab w:val="left" w:pos="6811"/>
              </w:tabs>
              <w:spacing w:line="259" w:lineRule="auto"/>
              <w:ind w:right="38"/>
              <w:jc w:val="left"/>
            </w:pPr>
            <w:r>
              <w:rPr>
                <w:b/>
                <w:bCs/>
              </w:rPr>
              <w:t>Summer Celebration</w:t>
            </w:r>
            <w:r>
              <w:t xml:space="preserve"> – </w:t>
            </w:r>
            <w:r w:rsidR="00001838">
              <w:t>Prizegiving in the morning and Summer of ’76 celebration in the afternoon</w:t>
            </w:r>
            <w:r>
              <w:t>.</w:t>
            </w:r>
          </w:p>
        </w:tc>
      </w:tr>
      <w:tr w:rsidR="00870603" w14:paraId="03BB7F86" w14:textId="77777777" w:rsidTr="001A4D49">
        <w:trPr>
          <w:trHeight w:val="418"/>
        </w:trPr>
        <w:tc>
          <w:tcPr>
            <w:tcW w:w="2694" w:type="dxa"/>
          </w:tcPr>
          <w:p w14:paraId="65FD47B8" w14:textId="2B4AAFCD" w:rsidR="00870603" w:rsidRDefault="00870603" w:rsidP="00232E32">
            <w:pPr>
              <w:spacing w:line="259" w:lineRule="auto"/>
              <w:jc w:val="left"/>
            </w:pPr>
            <w:r>
              <w:t>Friday 26</w:t>
            </w:r>
            <w:r w:rsidRPr="00870603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8222" w:type="dxa"/>
          </w:tcPr>
          <w:p w14:paraId="40B53B94" w14:textId="694F1C5D" w:rsidR="00870603" w:rsidRDefault="00870603" w:rsidP="00232E32">
            <w:pPr>
              <w:tabs>
                <w:tab w:val="left" w:pos="6811"/>
              </w:tabs>
              <w:spacing w:line="259" w:lineRule="auto"/>
              <w:ind w:right="38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School Closes 1pm</w:t>
            </w:r>
            <w:r w:rsidR="00001838">
              <w:rPr>
                <w:b/>
                <w:bCs/>
              </w:rPr>
              <w:t xml:space="preserve"> – </w:t>
            </w:r>
            <w:r w:rsidR="00001838" w:rsidRPr="00001838">
              <w:t>P7s piped out</w:t>
            </w:r>
            <w:r>
              <w:rPr>
                <w:b/>
                <w:bCs/>
              </w:rPr>
              <w:t xml:space="preserve">. </w:t>
            </w:r>
          </w:p>
        </w:tc>
      </w:tr>
    </w:tbl>
    <w:p w14:paraId="1148AE4E" w14:textId="77777777" w:rsidR="001138D1" w:rsidRDefault="001138D1" w:rsidP="003E6976">
      <w:pPr>
        <w:spacing w:line="259" w:lineRule="auto"/>
        <w:ind w:right="-574"/>
        <w:jc w:val="left"/>
        <w:rPr>
          <w:sz w:val="12"/>
          <w:szCs w:val="12"/>
        </w:rPr>
      </w:pPr>
    </w:p>
    <w:p w14:paraId="5AC015C4" w14:textId="77777777" w:rsidR="00001838" w:rsidRDefault="00001838" w:rsidP="001138D1">
      <w:pPr>
        <w:spacing w:line="259" w:lineRule="auto"/>
        <w:ind w:left="-426" w:right="-574"/>
        <w:jc w:val="left"/>
      </w:pPr>
    </w:p>
    <w:p w14:paraId="1DC0EFA7" w14:textId="5CB564AD" w:rsidR="00001838" w:rsidRDefault="00001838" w:rsidP="001A4D49">
      <w:pPr>
        <w:spacing w:line="259" w:lineRule="auto"/>
        <w:ind w:left="-426" w:right="-574"/>
        <w:jc w:val="center"/>
      </w:pPr>
      <w:r>
        <w:rPr>
          <w:noProof/>
        </w:rPr>
        <w:drawing>
          <wp:inline distT="0" distB="0" distL="0" distR="0" wp14:anchorId="5B873D09" wp14:editId="7EA9FF64">
            <wp:extent cx="5043439" cy="7134225"/>
            <wp:effectExtent l="0" t="0" r="5080" b="0"/>
            <wp:docPr id="84063830" name="Picture 1" descr="A green and white poster with a ball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3830" name="Picture 1" descr="A green and white poster with a balloo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3029" cy="719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A64B3" w14:textId="0DB69E3B" w:rsidR="00870603" w:rsidRPr="008E67B6" w:rsidRDefault="00870603" w:rsidP="001138D1">
      <w:pPr>
        <w:spacing w:line="259" w:lineRule="auto"/>
        <w:ind w:left="-426" w:right="-574"/>
        <w:jc w:val="left"/>
      </w:pPr>
      <w:r w:rsidRPr="008E67B6">
        <w:t xml:space="preserve">Please keep an eye on the app and on the blog for further details and updates on our activities this session.  </w:t>
      </w:r>
    </w:p>
    <w:p w14:paraId="11C0951C" w14:textId="77777777" w:rsidR="003E6976" w:rsidRPr="00856751" w:rsidRDefault="003E6976" w:rsidP="001A4D49">
      <w:pPr>
        <w:spacing w:line="259" w:lineRule="auto"/>
        <w:ind w:right="-574"/>
        <w:jc w:val="left"/>
        <w:rPr>
          <w:sz w:val="16"/>
          <w:szCs w:val="16"/>
        </w:rPr>
      </w:pPr>
    </w:p>
    <w:p w14:paraId="1C470B76" w14:textId="1348D7A3" w:rsidR="00870603" w:rsidRPr="008E67B6" w:rsidRDefault="00870603" w:rsidP="001138D1">
      <w:pPr>
        <w:spacing w:line="259" w:lineRule="auto"/>
        <w:ind w:left="-426" w:right="-574"/>
        <w:jc w:val="left"/>
      </w:pPr>
      <w:r w:rsidRPr="008E67B6">
        <w:t>Ochiltree Primary school has an open-door policy.  If you have anything you wish to share with us, ideas or issues, we would be delighted to see you.</w:t>
      </w:r>
    </w:p>
    <w:p w14:paraId="14F00103" w14:textId="75F06C94" w:rsidR="00B34BE6" w:rsidRPr="00856751" w:rsidRDefault="00B34BE6" w:rsidP="00DC3FF2">
      <w:pPr>
        <w:spacing w:line="259" w:lineRule="auto"/>
        <w:ind w:left="-426" w:right="-574"/>
        <w:jc w:val="left"/>
        <w:rPr>
          <w:sz w:val="16"/>
          <w:szCs w:val="16"/>
        </w:rPr>
      </w:pPr>
    </w:p>
    <w:p w14:paraId="28666421" w14:textId="3ABA18F7" w:rsidR="00B34BE6" w:rsidRPr="008E67B6" w:rsidRDefault="00D04D24" w:rsidP="00DC3FF2">
      <w:pPr>
        <w:spacing w:line="259" w:lineRule="auto"/>
        <w:ind w:left="-426" w:right="-574"/>
        <w:jc w:val="left"/>
      </w:pPr>
      <w:r w:rsidRPr="008E67B6">
        <w:t xml:space="preserve">le </w:t>
      </w:r>
      <w:proofErr w:type="spellStart"/>
      <w:r w:rsidRPr="008E67B6">
        <w:t>durachdan</w:t>
      </w:r>
      <w:proofErr w:type="spellEnd"/>
      <w:r w:rsidR="2FA1DD41" w:rsidRPr="008E67B6">
        <w:t>,</w:t>
      </w:r>
    </w:p>
    <w:p w14:paraId="00DF555F" w14:textId="77777777" w:rsidR="00DC796F" w:rsidRDefault="00DC796F" w:rsidP="00D04D24">
      <w:pPr>
        <w:spacing w:line="259" w:lineRule="auto"/>
        <w:ind w:right="-574"/>
        <w:jc w:val="left"/>
      </w:pPr>
    </w:p>
    <w:p w14:paraId="1CA97AC6" w14:textId="77777777" w:rsidR="001A4D49" w:rsidRPr="008E67B6" w:rsidRDefault="001A4D49" w:rsidP="00D04D24">
      <w:pPr>
        <w:spacing w:line="259" w:lineRule="auto"/>
        <w:ind w:right="-574"/>
        <w:jc w:val="left"/>
      </w:pPr>
    </w:p>
    <w:p w14:paraId="509C008A" w14:textId="573C6318" w:rsidR="00B34BE6" w:rsidRPr="008E67B6" w:rsidRDefault="2FA1DD41" w:rsidP="00DC3FF2">
      <w:pPr>
        <w:spacing w:line="259" w:lineRule="auto"/>
        <w:ind w:left="-426" w:right="-574"/>
        <w:jc w:val="left"/>
      </w:pPr>
      <w:r w:rsidRPr="008E67B6">
        <w:t>Denise MacColl</w:t>
      </w:r>
    </w:p>
    <w:p w14:paraId="303D3DD0" w14:textId="7D9C4D1C" w:rsidR="00B34BE6" w:rsidRPr="008E67B6" w:rsidRDefault="2FA1DD41" w:rsidP="00DC3FF2">
      <w:pPr>
        <w:spacing w:line="259" w:lineRule="auto"/>
        <w:ind w:left="-426" w:right="-574"/>
        <w:jc w:val="left"/>
      </w:pPr>
      <w:r w:rsidRPr="008E67B6">
        <w:t>Head Teacher</w:t>
      </w:r>
    </w:p>
    <w:sectPr w:rsidR="00B34BE6" w:rsidRPr="008E67B6" w:rsidSect="00856751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710" w:right="1134" w:bottom="1135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6DB82" w14:textId="77777777" w:rsidR="000746F0" w:rsidRDefault="000746F0" w:rsidP="000558E6">
      <w:r>
        <w:separator/>
      </w:r>
    </w:p>
  </w:endnote>
  <w:endnote w:type="continuationSeparator" w:id="0">
    <w:p w14:paraId="5997CC1D" w14:textId="77777777" w:rsidR="000746F0" w:rsidRDefault="000746F0" w:rsidP="00055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B1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15651EB" w14:paraId="2AEC77D4" w14:textId="77777777" w:rsidTr="015651EB">
      <w:trPr>
        <w:trHeight w:val="300"/>
      </w:trPr>
      <w:tc>
        <w:tcPr>
          <w:tcW w:w="3210" w:type="dxa"/>
        </w:tcPr>
        <w:p w14:paraId="37567990" w14:textId="788D92CA" w:rsidR="015651EB" w:rsidRDefault="015651EB" w:rsidP="015651EB">
          <w:pPr>
            <w:pStyle w:val="Header"/>
            <w:ind w:left="-115"/>
            <w:jc w:val="left"/>
          </w:pPr>
        </w:p>
      </w:tc>
      <w:tc>
        <w:tcPr>
          <w:tcW w:w="3210" w:type="dxa"/>
        </w:tcPr>
        <w:p w14:paraId="5BA87EC5" w14:textId="407F02B4" w:rsidR="015651EB" w:rsidRDefault="015651EB" w:rsidP="015651EB">
          <w:pPr>
            <w:pStyle w:val="Header"/>
            <w:jc w:val="center"/>
          </w:pPr>
        </w:p>
      </w:tc>
      <w:tc>
        <w:tcPr>
          <w:tcW w:w="3210" w:type="dxa"/>
        </w:tcPr>
        <w:p w14:paraId="0F99E30F" w14:textId="63663A48" w:rsidR="015651EB" w:rsidRDefault="015651EB" w:rsidP="015651EB">
          <w:pPr>
            <w:pStyle w:val="Header"/>
            <w:ind w:right="-115"/>
            <w:jc w:val="right"/>
          </w:pPr>
        </w:p>
      </w:tc>
    </w:tr>
  </w:tbl>
  <w:p w14:paraId="3DB11856" w14:textId="47DF8E1D" w:rsidR="015651EB" w:rsidRDefault="015651EB" w:rsidP="015651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0993A" w14:textId="782670AB" w:rsidR="00092FFA" w:rsidRDefault="009546AD" w:rsidP="000558E6">
    <w:pPr>
      <w:pStyle w:val="Footer"/>
    </w:pPr>
    <w:r w:rsidRPr="00D04D24">
      <w:rPr>
        <w:b/>
        <w:noProof/>
        <w:sz w:val="22"/>
        <w:szCs w:val="22"/>
        <w:lang w:eastAsia="en-GB"/>
      </w:rPr>
      <w:drawing>
        <wp:anchor distT="0" distB="0" distL="114300" distR="114300" simplePos="0" relativeHeight="251683840" behindDoc="0" locked="0" layoutInCell="1" allowOverlap="1" wp14:anchorId="7C17BC9F" wp14:editId="79F21E63">
          <wp:simplePos x="0" y="0"/>
          <wp:positionH relativeFrom="margin">
            <wp:posOffset>-139065</wp:posOffset>
          </wp:positionH>
          <wp:positionV relativeFrom="paragraph">
            <wp:posOffset>-391160</wp:posOffset>
          </wp:positionV>
          <wp:extent cx="1019175" cy="275195"/>
          <wp:effectExtent l="0" t="0" r="0" b="0"/>
          <wp:wrapNone/>
          <wp:docPr id="1513105141" name="Picture 151310514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105141" name="Picture 1513105141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275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6CC7">
      <w:rPr>
        <w:noProof/>
        <w:lang w:eastAsia="en-GB"/>
      </w:rPr>
      <w:t xml:space="preserve"> </w:t>
    </w:r>
    <w:r w:rsidR="005E6CC7" w:rsidRPr="005E6CC7">
      <w:rPr>
        <w:noProof/>
        <w:lang w:eastAsia="en-GB"/>
      </w:rPr>
      <w:drawing>
        <wp:anchor distT="0" distB="0" distL="114300" distR="114300" simplePos="0" relativeHeight="251681792" behindDoc="0" locked="0" layoutInCell="1" allowOverlap="1" wp14:anchorId="3BB4F758" wp14:editId="75A51F66">
          <wp:simplePos x="0" y="0"/>
          <wp:positionH relativeFrom="column">
            <wp:posOffset>1805940</wp:posOffset>
          </wp:positionH>
          <wp:positionV relativeFrom="paragraph">
            <wp:posOffset>-528320</wp:posOffset>
          </wp:positionV>
          <wp:extent cx="537210" cy="589915"/>
          <wp:effectExtent l="0" t="0" r="0" b="635"/>
          <wp:wrapNone/>
          <wp:docPr id="838001278" name="Picture 838001278" descr="See the source 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See the source imag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21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CC7" w:rsidRPr="005E6CC7">
      <w:rPr>
        <w:noProof/>
        <w:lang w:eastAsia="en-GB"/>
      </w:rPr>
      <w:drawing>
        <wp:anchor distT="0" distB="0" distL="114300" distR="114300" simplePos="0" relativeHeight="251680768" behindDoc="0" locked="0" layoutInCell="1" allowOverlap="1" wp14:anchorId="2D3036B4" wp14:editId="55A64106">
          <wp:simplePos x="0" y="0"/>
          <wp:positionH relativeFrom="margin">
            <wp:posOffset>971550</wp:posOffset>
          </wp:positionH>
          <wp:positionV relativeFrom="paragraph">
            <wp:posOffset>-528320</wp:posOffset>
          </wp:positionV>
          <wp:extent cx="792480" cy="525780"/>
          <wp:effectExtent l="0" t="0" r="7620" b="7620"/>
          <wp:wrapNone/>
          <wp:docPr id="2147419875" name="Picture 2147419875" descr="See the source 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See the source image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2FF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6B0E543" wp14:editId="54059819">
              <wp:simplePos x="0" y="0"/>
              <wp:positionH relativeFrom="column">
                <wp:posOffset>-727075</wp:posOffset>
              </wp:positionH>
              <wp:positionV relativeFrom="paragraph">
                <wp:posOffset>-346075</wp:posOffset>
              </wp:positionV>
              <wp:extent cx="7560000" cy="2286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19C772" w14:textId="77777777" w:rsidR="00092FFA" w:rsidRPr="008769C2" w:rsidRDefault="00092FFA" w:rsidP="00092FFA">
                          <w:pPr>
                            <w:pStyle w:val="Footerphonenumber"/>
                            <w:rPr>
                              <w:sz w:val="22"/>
                              <w:szCs w:val="22"/>
                            </w:rPr>
                          </w:pPr>
                          <w:r>
                            <w:t>T</w:t>
                          </w:r>
                          <w:r w:rsidR="00B94FC0">
                            <w:t>el: 01563 576</w:t>
                          </w:r>
                          <w:r w:rsidR="00265E0C">
                            <w:t xml:space="preserve">000 </w:t>
                          </w:r>
                        </w:p>
                        <w:p w14:paraId="62486C05" w14:textId="77777777" w:rsidR="00092FFA" w:rsidRPr="008769C2" w:rsidRDefault="00092FFA" w:rsidP="000558E6">
                          <w:pPr>
                            <w:pStyle w:val="Footerphonenumber"/>
                          </w:pPr>
                        </w:p>
                        <w:p w14:paraId="4101652C" w14:textId="77777777" w:rsidR="00092FFA" w:rsidRPr="008769C2" w:rsidRDefault="00092FFA" w:rsidP="000558E6">
                          <w:pPr>
                            <w:pStyle w:val="Footerphonenumb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B0E54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57.25pt;margin-top:-27.25pt;width:595.3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" filled="f" stroked="f">
              <v:textbox>
                <w:txbxContent>
                  <w:p w14:paraId="5119C772" w14:textId="77777777" w:rsidR="00092FFA" w:rsidRPr="008769C2" w:rsidRDefault="00092FFA" w:rsidP="00092FFA">
                    <w:pPr>
                      <w:pStyle w:val="Footerphonenumber"/>
                      <w:rPr>
                        <w:sz w:val="22"/>
                        <w:szCs w:val="22"/>
                      </w:rPr>
                    </w:pPr>
                    <w:r>
                      <w:t>T</w:t>
                    </w:r>
                    <w:r w:rsidR="00B94FC0">
                      <w:t>el: 01563 576</w:t>
                    </w:r>
                    <w:r w:rsidR="00265E0C">
                      <w:t xml:space="preserve">000 </w:t>
                    </w:r>
                  </w:p>
                  <w:p w14:paraId="62486C05" w14:textId="77777777" w:rsidR="00092FFA" w:rsidRPr="008769C2" w:rsidRDefault="00092FFA" w:rsidP="000558E6">
                    <w:pPr>
                      <w:pStyle w:val="Footerphonenumber"/>
                    </w:pPr>
                  </w:p>
                  <w:p w14:paraId="4101652C" w14:textId="77777777" w:rsidR="00092FFA" w:rsidRPr="008769C2" w:rsidRDefault="00092FFA" w:rsidP="000558E6">
                    <w:pPr>
                      <w:pStyle w:val="Footerphonenumber"/>
                    </w:pPr>
                  </w:p>
                </w:txbxContent>
              </v:textbox>
            </v:shape>
          </w:pict>
        </mc:Fallback>
      </mc:AlternateContent>
    </w:r>
    <w:r w:rsidR="00092FF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C7EFED5" wp14:editId="02065D33">
              <wp:simplePos x="0" y="0"/>
              <wp:positionH relativeFrom="column">
                <wp:posOffset>-720725</wp:posOffset>
              </wp:positionH>
              <wp:positionV relativeFrom="paragraph">
                <wp:posOffset>-536575</wp:posOffset>
              </wp:positionV>
              <wp:extent cx="7560000" cy="2286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8CCB08" w14:textId="77777777" w:rsidR="00835A05" w:rsidRPr="000558E6" w:rsidRDefault="00835A05" w:rsidP="00835A05">
                          <w:pPr>
                            <w:pStyle w:val="AddressTel-footer"/>
                          </w:pPr>
                          <w:r w:rsidRPr="000558E6">
                            <w:t>Council Headquarters, London Road, Kilmarnock KA3 7BU</w:t>
                          </w:r>
                        </w:p>
                        <w:p w14:paraId="4DDBEF00" w14:textId="77777777" w:rsidR="00092FFA" w:rsidRPr="008769C2" w:rsidRDefault="00092FFA" w:rsidP="000558E6">
                          <w:pPr>
                            <w:pStyle w:val="AddressTel-footer"/>
                          </w:pPr>
                        </w:p>
                        <w:p w14:paraId="3461D779" w14:textId="77777777" w:rsidR="00092FFA" w:rsidRPr="008769C2" w:rsidRDefault="00092FFA" w:rsidP="000558E6">
                          <w:pPr>
                            <w:pStyle w:val="AddressTel-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7EFED5" id="Text Box 2" o:spid="_x0000_s1027" type="#_x0000_t202" style="position:absolute;left:0;text-align:left;margin-left:-56.75pt;margin-top:-42.25pt;width:595.3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" filled="f" stroked="f">
              <v:textbox>
                <w:txbxContent>
                  <w:p w14:paraId="058CCB08" w14:textId="77777777" w:rsidR="00835A05" w:rsidRPr="000558E6" w:rsidRDefault="00835A05" w:rsidP="00835A05">
                    <w:pPr>
                      <w:pStyle w:val="AddressTel-footer"/>
                    </w:pPr>
                    <w:r w:rsidRPr="000558E6">
                      <w:t>Council Headquarters, London Road, Kilmarnock KA3 7BU</w:t>
                    </w:r>
                  </w:p>
                  <w:p w14:paraId="4DDBEF00" w14:textId="77777777" w:rsidR="00092FFA" w:rsidRPr="008769C2" w:rsidRDefault="00092FFA" w:rsidP="000558E6">
                    <w:pPr>
                      <w:pStyle w:val="AddressTel-footer"/>
                    </w:pPr>
                  </w:p>
                  <w:p w14:paraId="3461D779" w14:textId="77777777" w:rsidR="00092FFA" w:rsidRPr="008769C2" w:rsidRDefault="00092FFA" w:rsidP="000558E6">
                    <w:pPr>
                      <w:pStyle w:val="AddressTel-footer"/>
                    </w:pPr>
                  </w:p>
                </w:txbxContent>
              </v:textbox>
            </v:shape>
          </w:pict>
        </mc:Fallback>
      </mc:AlternateContent>
    </w:r>
    <w:r w:rsidR="00092FFA">
      <w:rPr>
        <w:noProof/>
        <w:lang w:eastAsia="en-GB"/>
      </w:rPr>
      <w:drawing>
        <wp:anchor distT="0" distB="0" distL="114300" distR="114300" simplePos="0" relativeHeight="251675648" behindDoc="1" locked="0" layoutInCell="1" allowOverlap="1" wp14:anchorId="34DAA294" wp14:editId="2EC42731">
          <wp:simplePos x="0" y="0"/>
          <wp:positionH relativeFrom="column">
            <wp:posOffset>-717973</wp:posOffset>
          </wp:positionH>
          <wp:positionV relativeFrom="paragraph">
            <wp:posOffset>-902335</wp:posOffset>
          </wp:positionV>
          <wp:extent cx="7559675" cy="1077595"/>
          <wp:effectExtent l="0" t="0" r="9525" b="0"/>
          <wp:wrapNone/>
          <wp:docPr id="791983765" name="Picture 7919837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e footer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7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F31CB" w14:textId="77777777" w:rsidR="000746F0" w:rsidRDefault="000746F0" w:rsidP="000558E6">
      <w:r>
        <w:separator/>
      </w:r>
    </w:p>
  </w:footnote>
  <w:footnote w:type="continuationSeparator" w:id="0">
    <w:p w14:paraId="53128261" w14:textId="77777777" w:rsidR="000746F0" w:rsidRDefault="000746F0" w:rsidP="00055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15651EB" w14:paraId="62C2F21E" w14:textId="77777777" w:rsidTr="015651EB">
      <w:trPr>
        <w:trHeight w:val="300"/>
      </w:trPr>
      <w:tc>
        <w:tcPr>
          <w:tcW w:w="3210" w:type="dxa"/>
        </w:tcPr>
        <w:p w14:paraId="17E2FB26" w14:textId="100DF0CB" w:rsidR="015651EB" w:rsidRDefault="015651EB" w:rsidP="015651EB">
          <w:pPr>
            <w:pStyle w:val="Header"/>
            <w:ind w:left="-115"/>
            <w:jc w:val="left"/>
          </w:pPr>
        </w:p>
      </w:tc>
      <w:tc>
        <w:tcPr>
          <w:tcW w:w="3210" w:type="dxa"/>
        </w:tcPr>
        <w:p w14:paraId="75D0FB14" w14:textId="53148592" w:rsidR="015651EB" w:rsidRDefault="015651EB" w:rsidP="015651EB">
          <w:pPr>
            <w:pStyle w:val="Header"/>
            <w:jc w:val="center"/>
          </w:pPr>
        </w:p>
      </w:tc>
      <w:tc>
        <w:tcPr>
          <w:tcW w:w="3210" w:type="dxa"/>
        </w:tcPr>
        <w:p w14:paraId="35FE7E43" w14:textId="26D37DAA" w:rsidR="015651EB" w:rsidRDefault="015651EB" w:rsidP="015651EB">
          <w:pPr>
            <w:pStyle w:val="Header"/>
            <w:ind w:right="-115"/>
            <w:jc w:val="right"/>
          </w:pPr>
        </w:p>
      </w:tc>
    </w:tr>
  </w:tbl>
  <w:p w14:paraId="524D8D74" w14:textId="1968DE0D" w:rsidR="015651EB" w:rsidRDefault="015651EB" w:rsidP="015651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39945" w14:textId="77777777" w:rsidR="00A04FBB" w:rsidRDefault="00A04FBB" w:rsidP="00A04FBB">
    <w:pPr>
      <w:rPr>
        <w:b/>
      </w:rPr>
    </w:pPr>
  </w:p>
  <w:p w14:paraId="0562CB0E" w14:textId="6E6B16C9" w:rsidR="00A04FBB" w:rsidRDefault="009546AD" w:rsidP="00A04FBB">
    <w:pPr>
      <w:rPr>
        <w:b/>
      </w:rPr>
    </w:pPr>
    <w:r>
      <w:rPr>
        <w:b/>
        <w:bCs/>
        <w:noProof/>
        <w:sz w:val="22"/>
        <w:szCs w:val="22"/>
      </w:rPr>
      <w:drawing>
        <wp:anchor distT="0" distB="0" distL="114300" distR="114300" simplePos="0" relativeHeight="251684864" behindDoc="0" locked="0" layoutInCell="1" allowOverlap="1" wp14:anchorId="6AA7EC17" wp14:editId="39630084">
          <wp:simplePos x="0" y="0"/>
          <wp:positionH relativeFrom="column">
            <wp:posOffset>5204460</wp:posOffset>
          </wp:positionH>
          <wp:positionV relativeFrom="paragraph">
            <wp:posOffset>100965</wp:posOffset>
          </wp:positionV>
          <wp:extent cx="1152525" cy="1152525"/>
          <wp:effectExtent l="0" t="0" r="9525" b="9525"/>
          <wp:wrapNone/>
          <wp:docPr id="1001403733" name="Picture 1" descr="A yellow logo with a tree in the midd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403733" name="Picture 1" descr="A yellow logo with a tree in the middle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2525" cy="1152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CE0A41" w14:textId="68208758" w:rsidR="00A04FBB" w:rsidRDefault="00A04FBB" w:rsidP="00A04FBB">
    <w:pPr>
      <w:rPr>
        <w:b/>
      </w:rPr>
    </w:pPr>
  </w:p>
  <w:p w14:paraId="56B5C995" w14:textId="017486FC" w:rsidR="00A04FBB" w:rsidRPr="00D04D24" w:rsidRDefault="015651EB" w:rsidP="015651EB">
    <w:pPr>
      <w:ind w:left="-180"/>
      <w:rPr>
        <w:b/>
        <w:bCs/>
        <w:sz w:val="22"/>
        <w:szCs w:val="22"/>
      </w:rPr>
    </w:pPr>
    <w:r w:rsidRPr="00D04D24">
      <w:rPr>
        <w:b/>
        <w:bCs/>
        <w:sz w:val="22"/>
        <w:szCs w:val="22"/>
      </w:rPr>
      <w:t>Chief Executive: Eddie Fraser</w:t>
    </w:r>
  </w:p>
  <w:p w14:paraId="292383AF" w14:textId="6187BE26" w:rsidR="00A04FBB" w:rsidRPr="00D04D24" w:rsidRDefault="015651EB" w:rsidP="015651EB">
    <w:pPr>
      <w:ind w:left="-180"/>
      <w:rPr>
        <w:sz w:val="22"/>
        <w:szCs w:val="22"/>
      </w:rPr>
    </w:pPr>
    <w:r w:rsidRPr="00D04D24">
      <w:rPr>
        <w:sz w:val="22"/>
        <w:szCs w:val="22"/>
      </w:rPr>
      <w:t>Telephone: 01563 576019</w:t>
    </w:r>
  </w:p>
  <w:p w14:paraId="60E4B087" w14:textId="65D7D919" w:rsidR="00705DCF" w:rsidRPr="00D04D24" w:rsidRDefault="015651EB" w:rsidP="015651EB">
    <w:pPr>
      <w:ind w:left="-180"/>
      <w:rPr>
        <w:sz w:val="22"/>
        <w:szCs w:val="22"/>
      </w:rPr>
    </w:pPr>
    <w:r w:rsidRPr="00D04D24">
      <w:rPr>
        <w:sz w:val="22"/>
        <w:szCs w:val="22"/>
      </w:rPr>
      <w:t xml:space="preserve">Email: </w:t>
    </w:r>
    <w:hyperlink r:id="rId2">
      <w:r w:rsidRPr="00D04D24">
        <w:rPr>
          <w:rStyle w:val="Hyperlink"/>
          <w:sz w:val="22"/>
          <w:szCs w:val="22"/>
        </w:rPr>
        <w:t>Eddie.Fraser@east-ayrshire.gov.uk</w:t>
      </w:r>
    </w:hyperlink>
    <w:r w:rsidRPr="00D04D24">
      <w:rPr>
        <w:sz w:val="22"/>
        <w:szCs w:val="22"/>
      </w:rPr>
      <w:t xml:space="preserve"> </w:t>
    </w:r>
  </w:p>
  <w:p w14:paraId="3BB8683D" w14:textId="76F6156D" w:rsidR="015651EB" w:rsidRPr="00D04D24" w:rsidRDefault="015651EB" w:rsidP="015651EB">
    <w:pPr>
      <w:ind w:left="-180"/>
      <w:rPr>
        <w:b/>
        <w:bCs/>
        <w:sz w:val="22"/>
        <w:szCs w:val="22"/>
      </w:rPr>
    </w:pPr>
  </w:p>
  <w:p w14:paraId="62EBF3C5" w14:textId="1047E693" w:rsidR="007733F2" w:rsidRPr="00D04D24" w:rsidRDefault="015651EB" w:rsidP="015651EB">
    <w:pPr>
      <w:ind w:left="-180"/>
      <w:rPr>
        <w:sz w:val="22"/>
        <w:szCs w:val="22"/>
      </w:rPr>
    </w:pPr>
    <w:r w:rsidRPr="00D04D24">
      <w:rPr>
        <w:sz w:val="22"/>
        <w:szCs w:val="22"/>
      </w:rPr>
      <w:t>Director of Education and Skills</w:t>
    </w:r>
  </w:p>
  <w:p w14:paraId="2AD55540" w14:textId="007718F3" w:rsidR="015651EB" w:rsidRPr="00D04D24" w:rsidRDefault="015651EB" w:rsidP="015651EB">
    <w:pPr>
      <w:ind w:left="-180"/>
      <w:rPr>
        <w:sz w:val="22"/>
        <w:szCs w:val="22"/>
      </w:rPr>
    </w:pPr>
    <w:r w:rsidRPr="00D04D24">
      <w:rPr>
        <w:sz w:val="22"/>
        <w:szCs w:val="22"/>
      </w:rPr>
      <w:t>And Chief Education Officer: Linda McAulay-Griffiths</w:t>
    </w:r>
  </w:p>
  <w:p w14:paraId="686ACDA7" w14:textId="358919EF" w:rsidR="015651EB" w:rsidRPr="00D04D24" w:rsidRDefault="015651EB" w:rsidP="00272A00">
    <w:pPr>
      <w:rPr>
        <w:b/>
        <w:bCs/>
        <w:sz w:val="22"/>
        <w:szCs w:val="22"/>
      </w:rPr>
    </w:pPr>
  </w:p>
  <w:p w14:paraId="7DAF2102" w14:textId="425C4AF0" w:rsidR="009546AD" w:rsidRPr="00D04D24" w:rsidRDefault="015651EB" w:rsidP="009546AD">
    <w:pPr>
      <w:spacing w:line="259" w:lineRule="auto"/>
      <w:ind w:left="-180" w:right="-574"/>
      <w:rPr>
        <w:sz w:val="22"/>
        <w:szCs w:val="22"/>
      </w:rPr>
    </w:pPr>
    <w:r w:rsidRPr="00D04D24">
      <w:rPr>
        <w:b/>
        <w:bCs/>
        <w:sz w:val="22"/>
        <w:szCs w:val="22"/>
      </w:rPr>
      <w:t>Ochiltree Primary School</w:t>
    </w:r>
    <w:r w:rsidR="00A04FBB" w:rsidRPr="00D04D24">
      <w:rPr>
        <w:sz w:val="22"/>
        <w:szCs w:val="22"/>
      </w:rPr>
      <w:tab/>
    </w:r>
    <w:r w:rsidR="00A04FBB" w:rsidRPr="00D04D24">
      <w:rPr>
        <w:sz w:val="22"/>
        <w:szCs w:val="22"/>
      </w:rPr>
      <w:tab/>
    </w:r>
    <w:r w:rsidR="00A04FBB" w:rsidRPr="00D04D24">
      <w:rPr>
        <w:sz w:val="22"/>
        <w:szCs w:val="22"/>
      </w:rPr>
      <w:tab/>
    </w:r>
    <w:r w:rsidR="009546AD" w:rsidRPr="00D04D24">
      <w:rPr>
        <w:sz w:val="22"/>
        <w:szCs w:val="22"/>
      </w:rPr>
      <w:t xml:space="preserve">Head Teacher: </w:t>
    </w:r>
    <w:r w:rsidR="009546AD" w:rsidRPr="00D04D24">
      <w:rPr>
        <w:sz w:val="22"/>
        <w:szCs w:val="22"/>
      </w:rPr>
      <w:tab/>
    </w:r>
    <w:r w:rsidR="009546AD">
      <w:rPr>
        <w:sz w:val="22"/>
        <w:szCs w:val="22"/>
      </w:rPr>
      <w:tab/>
    </w:r>
    <w:r w:rsidR="009546AD">
      <w:rPr>
        <w:sz w:val="22"/>
        <w:szCs w:val="22"/>
      </w:rPr>
      <w:tab/>
    </w:r>
    <w:r w:rsidR="009546AD" w:rsidRPr="00D04D24">
      <w:rPr>
        <w:sz w:val="22"/>
        <w:szCs w:val="22"/>
      </w:rPr>
      <w:t>Mrs Denise MacColl</w:t>
    </w:r>
  </w:p>
  <w:p w14:paraId="7131A2CD" w14:textId="0434FF83" w:rsidR="00A04FBB" w:rsidRPr="00D04D24" w:rsidRDefault="015651EB" w:rsidP="009546AD">
    <w:pPr>
      <w:ind w:left="-180" w:right="-574"/>
      <w:rPr>
        <w:sz w:val="22"/>
        <w:szCs w:val="22"/>
      </w:rPr>
    </w:pPr>
    <w:r w:rsidRPr="00D04D24">
      <w:rPr>
        <w:sz w:val="22"/>
        <w:szCs w:val="22"/>
      </w:rPr>
      <w:t>Main Street</w:t>
    </w:r>
    <w:r w:rsidR="009546AD" w:rsidRPr="009546AD">
      <w:rPr>
        <w:sz w:val="22"/>
        <w:szCs w:val="22"/>
      </w:rPr>
      <w:t xml:space="preserve"> </w:t>
    </w:r>
    <w:r w:rsidR="009546AD">
      <w:rPr>
        <w:sz w:val="22"/>
        <w:szCs w:val="22"/>
      </w:rPr>
      <w:tab/>
    </w:r>
    <w:r w:rsidR="009546AD">
      <w:rPr>
        <w:sz w:val="22"/>
        <w:szCs w:val="22"/>
      </w:rPr>
      <w:tab/>
    </w:r>
    <w:r w:rsidR="009546AD">
      <w:rPr>
        <w:sz w:val="22"/>
        <w:szCs w:val="22"/>
      </w:rPr>
      <w:tab/>
    </w:r>
    <w:r w:rsidR="009546AD">
      <w:rPr>
        <w:sz w:val="22"/>
        <w:szCs w:val="22"/>
      </w:rPr>
      <w:tab/>
    </w:r>
    <w:r w:rsidR="009546AD">
      <w:rPr>
        <w:sz w:val="22"/>
        <w:szCs w:val="22"/>
      </w:rPr>
      <w:tab/>
    </w:r>
    <w:r w:rsidR="009546AD" w:rsidRPr="00D04D24">
      <w:rPr>
        <w:sz w:val="22"/>
        <w:szCs w:val="22"/>
      </w:rPr>
      <w:t xml:space="preserve">Email: </w:t>
    </w:r>
    <w:r w:rsidR="009546AD" w:rsidRPr="00D04D24">
      <w:rPr>
        <w:sz w:val="22"/>
        <w:szCs w:val="22"/>
      </w:rPr>
      <w:tab/>
    </w:r>
    <w:r w:rsidR="009546AD" w:rsidRPr="00D04D24">
      <w:rPr>
        <w:sz w:val="22"/>
        <w:szCs w:val="22"/>
      </w:rPr>
      <w:tab/>
    </w:r>
    <w:r w:rsidR="009546AD">
      <w:rPr>
        <w:sz w:val="22"/>
        <w:szCs w:val="22"/>
      </w:rPr>
      <w:tab/>
    </w:r>
    <w:hyperlink r:id="rId3" w:history="1">
      <w:r w:rsidR="009546AD" w:rsidRPr="007D746B">
        <w:rPr>
          <w:rStyle w:val="Hyperlink"/>
          <w:sz w:val="22"/>
          <w:szCs w:val="22"/>
        </w:rPr>
        <w:t>denise.maccoll2@eastayrshire.org.uk</w:t>
      </w:r>
    </w:hyperlink>
  </w:p>
  <w:p w14:paraId="692FCCD7" w14:textId="515FB4C9" w:rsidR="00A04FBB" w:rsidRPr="00D04D24" w:rsidRDefault="015651EB" w:rsidP="009546AD">
    <w:pPr>
      <w:ind w:left="-180"/>
      <w:rPr>
        <w:sz w:val="22"/>
        <w:szCs w:val="22"/>
      </w:rPr>
    </w:pPr>
    <w:r w:rsidRPr="00D04D24">
      <w:rPr>
        <w:sz w:val="22"/>
        <w:szCs w:val="22"/>
      </w:rPr>
      <w:t>Ochiltree</w:t>
    </w:r>
    <w:r w:rsidR="009546AD" w:rsidRPr="009546AD">
      <w:rPr>
        <w:sz w:val="22"/>
        <w:szCs w:val="22"/>
      </w:rPr>
      <w:t xml:space="preserve"> </w:t>
    </w:r>
    <w:r w:rsidR="009546AD">
      <w:rPr>
        <w:sz w:val="22"/>
        <w:szCs w:val="22"/>
      </w:rPr>
      <w:tab/>
    </w:r>
    <w:r w:rsidR="009546AD">
      <w:rPr>
        <w:sz w:val="22"/>
        <w:szCs w:val="22"/>
      </w:rPr>
      <w:tab/>
    </w:r>
    <w:r w:rsidR="009546AD">
      <w:rPr>
        <w:sz w:val="22"/>
        <w:szCs w:val="22"/>
      </w:rPr>
      <w:tab/>
    </w:r>
    <w:r w:rsidR="009546AD">
      <w:rPr>
        <w:sz w:val="22"/>
        <w:szCs w:val="22"/>
      </w:rPr>
      <w:tab/>
    </w:r>
    <w:r w:rsidR="009546AD">
      <w:rPr>
        <w:sz w:val="22"/>
        <w:szCs w:val="22"/>
      </w:rPr>
      <w:tab/>
    </w:r>
    <w:r w:rsidR="009546AD" w:rsidRPr="00D04D24">
      <w:rPr>
        <w:sz w:val="22"/>
        <w:szCs w:val="22"/>
      </w:rPr>
      <w:t xml:space="preserve">Telephone:              </w:t>
    </w:r>
    <w:r w:rsidR="009546AD" w:rsidRPr="00D04D24">
      <w:rPr>
        <w:sz w:val="22"/>
        <w:szCs w:val="22"/>
      </w:rPr>
      <w:tab/>
      <w:t>01290 700351</w:t>
    </w:r>
  </w:p>
  <w:p w14:paraId="6386AE62" w14:textId="16CB4C4D" w:rsidR="00A04FBB" w:rsidRPr="00D04D24" w:rsidRDefault="015651EB" w:rsidP="015651EB">
    <w:pPr>
      <w:ind w:left="-180"/>
      <w:rPr>
        <w:sz w:val="22"/>
        <w:szCs w:val="22"/>
      </w:rPr>
    </w:pPr>
    <w:r w:rsidRPr="00D04D24">
      <w:rPr>
        <w:sz w:val="22"/>
        <w:szCs w:val="22"/>
      </w:rPr>
      <w:t>CUMNOCK</w:t>
    </w:r>
  </w:p>
  <w:p w14:paraId="6ACC741E" w14:textId="77777777" w:rsidR="00A04FBB" w:rsidRPr="00D04D24" w:rsidRDefault="015651EB" w:rsidP="015651EB">
    <w:pPr>
      <w:ind w:left="-180"/>
      <w:rPr>
        <w:sz w:val="22"/>
        <w:szCs w:val="22"/>
      </w:rPr>
    </w:pPr>
    <w:r w:rsidRPr="00D04D24">
      <w:rPr>
        <w:sz w:val="22"/>
        <w:szCs w:val="22"/>
      </w:rPr>
      <w:t>KA18 2PE</w:t>
    </w:r>
  </w:p>
  <w:p w14:paraId="6D98A12B" w14:textId="09BE9476" w:rsidR="00A04FBB" w:rsidRPr="00D04D24" w:rsidRDefault="00A04FBB" w:rsidP="015651EB">
    <w:pPr>
      <w:ind w:left="-180"/>
      <w:rPr>
        <w:sz w:val="22"/>
        <w:szCs w:val="22"/>
      </w:rPr>
    </w:pPr>
  </w:p>
  <w:p w14:paraId="69B3A5C3" w14:textId="77777777" w:rsidR="009546AD" w:rsidRDefault="009546A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37ED8"/>
    <w:multiLevelType w:val="hybridMultilevel"/>
    <w:tmpl w:val="0AC8EB0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815293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787"/>
    <w:rsid w:val="00001838"/>
    <w:rsid w:val="0000419E"/>
    <w:rsid w:val="00030063"/>
    <w:rsid w:val="000558E6"/>
    <w:rsid w:val="00073820"/>
    <w:rsid w:val="000746F0"/>
    <w:rsid w:val="00092FFA"/>
    <w:rsid w:val="000A1D17"/>
    <w:rsid w:val="000A72A0"/>
    <w:rsid w:val="000B6EB5"/>
    <w:rsid w:val="000F09E9"/>
    <w:rsid w:val="0010405E"/>
    <w:rsid w:val="00111245"/>
    <w:rsid w:val="001138D1"/>
    <w:rsid w:val="00115633"/>
    <w:rsid w:val="00127279"/>
    <w:rsid w:val="001572FA"/>
    <w:rsid w:val="00190A53"/>
    <w:rsid w:val="00194500"/>
    <w:rsid w:val="001A4D49"/>
    <w:rsid w:val="001A5807"/>
    <w:rsid w:val="001C0079"/>
    <w:rsid w:val="001E5AF7"/>
    <w:rsid w:val="001F0702"/>
    <w:rsid w:val="002307CA"/>
    <w:rsid w:val="00232E32"/>
    <w:rsid w:val="0023382C"/>
    <w:rsid w:val="00236C7C"/>
    <w:rsid w:val="00243865"/>
    <w:rsid w:val="00247545"/>
    <w:rsid w:val="00265E0C"/>
    <w:rsid w:val="002703CF"/>
    <w:rsid w:val="00272A00"/>
    <w:rsid w:val="002754AD"/>
    <w:rsid w:val="00295AF1"/>
    <w:rsid w:val="002C170D"/>
    <w:rsid w:val="0031397A"/>
    <w:rsid w:val="00347808"/>
    <w:rsid w:val="00390C0B"/>
    <w:rsid w:val="003A2E1F"/>
    <w:rsid w:val="003B4CA6"/>
    <w:rsid w:val="003C6C59"/>
    <w:rsid w:val="003E6976"/>
    <w:rsid w:val="003F1FEA"/>
    <w:rsid w:val="00446220"/>
    <w:rsid w:val="00460F10"/>
    <w:rsid w:val="0047435F"/>
    <w:rsid w:val="004D7402"/>
    <w:rsid w:val="004D762E"/>
    <w:rsid w:val="0050705B"/>
    <w:rsid w:val="00517AF6"/>
    <w:rsid w:val="005363BB"/>
    <w:rsid w:val="005457C6"/>
    <w:rsid w:val="0055516F"/>
    <w:rsid w:val="00575913"/>
    <w:rsid w:val="005808B2"/>
    <w:rsid w:val="00581A87"/>
    <w:rsid w:val="005E6CC7"/>
    <w:rsid w:val="005E74F1"/>
    <w:rsid w:val="005E7778"/>
    <w:rsid w:val="00610F3E"/>
    <w:rsid w:val="00622DD3"/>
    <w:rsid w:val="00644457"/>
    <w:rsid w:val="006A6FF1"/>
    <w:rsid w:val="006B38D6"/>
    <w:rsid w:val="00705DCF"/>
    <w:rsid w:val="007325AB"/>
    <w:rsid w:val="00745CE0"/>
    <w:rsid w:val="007733F2"/>
    <w:rsid w:val="007750EA"/>
    <w:rsid w:val="0078556C"/>
    <w:rsid w:val="007921EC"/>
    <w:rsid w:val="007C2168"/>
    <w:rsid w:val="007C3EB9"/>
    <w:rsid w:val="007D4616"/>
    <w:rsid w:val="007E23D1"/>
    <w:rsid w:val="007E2D1D"/>
    <w:rsid w:val="00805339"/>
    <w:rsid w:val="008212F7"/>
    <w:rsid w:val="00835A05"/>
    <w:rsid w:val="008510A4"/>
    <w:rsid w:val="00856751"/>
    <w:rsid w:val="00867176"/>
    <w:rsid w:val="00870603"/>
    <w:rsid w:val="008769C2"/>
    <w:rsid w:val="00884D81"/>
    <w:rsid w:val="00884EFE"/>
    <w:rsid w:val="008C4C22"/>
    <w:rsid w:val="008E1BE9"/>
    <w:rsid w:val="008E67B6"/>
    <w:rsid w:val="00930321"/>
    <w:rsid w:val="00947D39"/>
    <w:rsid w:val="009515BB"/>
    <w:rsid w:val="0095171B"/>
    <w:rsid w:val="009546AD"/>
    <w:rsid w:val="0095616C"/>
    <w:rsid w:val="00960D92"/>
    <w:rsid w:val="00974EE3"/>
    <w:rsid w:val="00986CC6"/>
    <w:rsid w:val="009A214D"/>
    <w:rsid w:val="009A765C"/>
    <w:rsid w:val="009D1B36"/>
    <w:rsid w:val="009D7A9E"/>
    <w:rsid w:val="009E6112"/>
    <w:rsid w:val="00A04FBB"/>
    <w:rsid w:val="00A14781"/>
    <w:rsid w:val="00A37B66"/>
    <w:rsid w:val="00A52787"/>
    <w:rsid w:val="00A53379"/>
    <w:rsid w:val="00A83337"/>
    <w:rsid w:val="00AB586C"/>
    <w:rsid w:val="00AC077D"/>
    <w:rsid w:val="00AC56F5"/>
    <w:rsid w:val="00AE609D"/>
    <w:rsid w:val="00AF271D"/>
    <w:rsid w:val="00AF2FAF"/>
    <w:rsid w:val="00B00C2A"/>
    <w:rsid w:val="00B30941"/>
    <w:rsid w:val="00B32685"/>
    <w:rsid w:val="00B34BE6"/>
    <w:rsid w:val="00B4402B"/>
    <w:rsid w:val="00B908A9"/>
    <w:rsid w:val="00B94FC0"/>
    <w:rsid w:val="00BB4F9B"/>
    <w:rsid w:val="00C24125"/>
    <w:rsid w:val="00C336F7"/>
    <w:rsid w:val="00C51CC8"/>
    <w:rsid w:val="00C66C7E"/>
    <w:rsid w:val="00D04D24"/>
    <w:rsid w:val="00D24D46"/>
    <w:rsid w:val="00D36B04"/>
    <w:rsid w:val="00D42C47"/>
    <w:rsid w:val="00D61A89"/>
    <w:rsid w:val="00D83A78"/>
    <w:rsid w:val="00DB3661"/>
    <w:rsid w:val="00DB3B2F"/>
    <w:rsid w:val="00DC08AE"/>
    <w:rsid w:val="00DC3FF2"/>
    <w:rsid w:val="00DC796F"/>
    <w:rsid w:val="00DE06CE"/>
    <w:rsid w:val="00DE0F84"/>
    <w:rsid w:val="00E147CB"/>
    <w:rsid w:val="00E24CA8"/>
    <w:rsid w:val="00E2522D"/>
    <w:rsid w:val="00E55EBA"/>
    <w:rsid w:val="00EA5A01"/>
    <w:rsid w:val="00EC6735"/>
    <w:rsid w:val="00ED3466"/>
    <w:rsid w:val="00EE6097"/>
    <w:rsid w:val="00EF15C6"/>
    <w:rsid w:val="00F13B4B"/>
    <w:rsid w:val="00F1547A"/>
    <w:rsid w:val="00F36BDE"/>
    <w:rsid w:val="00F540CA"/>
    <w:rsid w:val="00F553F8"/>
    <w:rsid w:val="00F64469"/>
    <w:rsid w:val="00F7061B"/>
    <w:rsid w:val="015651EB"/>
    <w:rsid w:val="0317EF39"/>
    <w:rsid w:val="03C07E7A"/>
    <w:rsid w:val="08F59CF5"/>
    <w:rsid w:val="08F669FE"/>
    <w:rsid w:val="0BA8B791"/>
    <w:rsid w:val="0D5D1027"/>
    <w:rsid w:val="0FC819A0"/>
    <w:rsid w:val="0FD8F508"/>
    <w:rsid w:val="1084D5A5"/>
    <w:rsid w:val="14937EA1"/>
    <w:rsid w:val="1779EE8F"/>
    <w:rsid w:val="22A6DDF7"/>
    <w:rsid w:val="257E82FB"/>
    <w:rsid w:val="275241FC"/>
    <w:rsid w:val="282D27D4"/>
    <w:rsid w:val="2FA1DD41"/>
    <w:rsid w:val="331E89B7"/>
    <w:rsid w:val="3D9D440A"/>
    <w:rsid w:val="3DDA79DF"/>
    <w:rsid w:val="3FDFF5EE"/>
    <w:rsid w:val="411F5FCC"/>
    <w:rsid w:val="41647A71"/>
    <w:rsid w:val="420DD192"/>
    <w:rsid w:val="46F9872E"/>
    <w:rsid w:val="4735F242"/>
    <w:rsid w:val="47A207E9"/>
    <w:rsid w:val="496B884D"/>
    <w:rsid w:val="4BFB96AA"/>
    <w:rsid w:val="4C9E5C1B"/>
    <w:rsid w:val="4DCF0EEC"/>
    <w:rsid w:val="514B3512"/>
    <w:rsid w:val="5CFA58D2"/>
    <w:rsid w:val="5D3F40D1"/>
    <w:rsid w:val="62184BC5"/>
    <w:rsid w:val="6BAEC84A"/>
    <w:rsid w:val="6E7FCA56"/>
    <w:rsid w:val="78374F95"/>
    <w:rsid w:val="784ECF25"/>
    <w:rsid w:val="78EEC222"/>
    <w:rsid w:val="79F4CCBD"/>
    <w:rsid w:val="7F175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86C896E"/>
  <w14:defaultImageDpi w14:val="300"/>
  <w15:docId w15:val="{AE17AD87-593F-4C89-BA0C-4348D5953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913"/>
    <w:pPr>
      <w:jc w:val="both"/>
    </w:pPr>
    <w:rPr>
      <w:rFonts w:ascii="Arial" w:eastAsia="PMingLiU" w:hAnsi="Arial" w:cs="Arial"/>
      <w:lang w:val="en-GB"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4E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15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15BB"/>
  </w:style>
  <w:style w:type="paragraph" w:styleId="Footer">
    <w:name w:val="footer"/>
    <w:basedOn w:val="Normal"/>
    <w:link w:val="FooterChar"/>
    <w:uiPriority w:val="99"/>
    <w:unhideWhenUsed/>
    <w:rsid w:val="009515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5BB"/>
  </w:style>
  <w:style w:type="paragraph" w:styleId="BalloonText">
    <w:name w:val="Balloon Text"/>
    <w:basedOn w:val="Normal"/>
    <w:link w:val="BalloonTextChar"/>
    <w:uiPriority w:val="99"/>
    <w:semiHidden/>
    <w:unhideWhenUsed/>
    <w:rsid w:val="009515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5B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9515BB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515BB"/>
    <w:rPr>
      <w:rFonts w:ascii="Verdana" w:eastAsiaTheme="minorHAnsi" w:hAnsi="Verdana" w:cstheme="minorBidi"/>
      <w:sz w:val="20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515BB"/>
    <w:rPr>
      <w:rFonts w:ascii="Verdana" w:eastAsiaTheme="minorHAnsi" w:hAnsi="Verdana"/>
      <w:sz w:val="20"/>
      <w:szCs w:val="21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D83A78"/>
  </w:style>
  <w:style w:type="paragraph" w:customStyle="1" w:styleId="Telephoneemail-Header">
    <w:name w:val="Telephone &amp; email - Header"/>
    <w:basedOn w:val="Normal"/>
    <w:qFormat/>
    <w:rsid w:val="000558E6"/>
    <w:pPr>
      <w:ind w:left="-142"/>
    </w:pPr>
    <w:rPr>
      <w:sz w:val="22"/>
      <w:szCs w:val="22"/>
    </w:rPr>
  </w:style>
  <w:style w:type="paragraph" w:customStyle="1" w:styleId="AddressTel-footer">
    <w:name w:val="Address &amp; Tel - footer"/>
    <w:qFormat/>
    <w:rsid w:val="000558E6"/>
    <w:pPr>
      <w:spacing w:line="276" w:lineRule="auto"/>
      <w:ind w:right="397"/>
      <w:jc w:val="right"/>
    </w:pPr>
    <w:rPr>
      <w:rFonts w:ascii="Arial" w:eastAsia="PMingLiU" w:hAnsi="Arial" w:cs="Arial"/>
      <w:sz w:val="20"/>
      <w:szCs w:val="20"/>
      <w:lang w:val="en-GB" w:eastAsia="zh-TW"/>
    </w:rPr>
  </w:style>
  <w:style w:type="paragraph" w:customStyle="1" w:styleId="Details">
    <w:name w:val="Details"/>
    <w:basedOn w:val="Normal"/>
    <w:uiPriority w:val="99"/>
    <w:rsid w:val="001E5AF7"/>
    <w:pPr>
      <w:widowControl w:val="0"/>
      <w:tabs>
        <w:tab w:val="left" w:pos="460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ArialMT" w:eastAsiaTheme="minorEastAsia" w:hAnsi="ArialMT" w:cs="ArialMT"/>
      <w:color w:val="000000"/>
      <w:sz w:val="22"/>
      <w:szCs w:val="22"/>
      <w:lang w:eastAsia="en-US"/>
    </w:rPr>
  </w:style>
  <w:style w:type="paragraph" w:customStyle="1" w:styleId="Name">
    <w:name w:val="Name"/>
    <w:basedOn w:val="Normal"/>
    <w:next w:val="Normal"/>
    <w:uiPriority w:val="99"/>
    <w:rsid w:val="001E5AF7"/>
    <w:pPr>
      <w:widowControl w:val="0"/>
      <w:suppressAutoHyphens/>
      <w:autoSpaceDE w:val="0"/>
      <w:autoSpaceDN w:val="0"/>
      <w:adjustRightInd w:val="0"/>
      <w:spacing w:after="57" w:line="320" w:lineRule="atLeast"/>
      <w:textAlignment w:val="center"/>
    </w:pPr>
    <w:rPr>
      <w:rFonts w:ascii="Arial-BoldMT" w:eastAsiaTheme="minorEastAsia" w:hAnsi="Arial-BoldMT" w:cs="Arial-BoldMT"/>
      <w:b/>
      <w:bCs/>
      <w:color w:val="000000"/>
      <w:lang w:eastAsia="en-US"/>
    </w:rPr>
  </w:style>
  <w:style w:type="paragraph" w:customStyle="1" w:styleId="Footerphonenumber">
    <w:name w:val="Footer phone number"/>
    <w:basedOn w:val="AddressTel-footer"/>
    <w:qFormat/>
    <w:rsid w:val="000558E6"/>
    <w:pPr>
      <w:ind w:right="2892"/>
    </w:pPr>
  </w:style>
  <w:style w:type="paragraph" w:styleId="NoSpacing">
    <w:name w:val="No Spacing"/>
    <w:uiPriority w:val="1"/>
    <w:qFormat/>
    <w:rsid w:val="00884EFE"/>
    <w:pPr>
      <w:jc w:val="both"/>
    </w:pPr>
    <w:rPr>
      <w:rFonts w:ascii="Arial" w:eastAsia="PMingLiU" w:hAnsi="Arial" w:cs="Arial"/>
      <w:lang w:val="en-GB" w:eastAsia="zh-TW"/>
    </w:rPr>
  </w:style>
  <w:style w:type="character" w:customStyle="1" w:styleId="Heading1Char">
    <w:name w:val="Heading 1 Char"/>
    <w:basedOn w:val="DefaultParagraphFont"/>
    <w:link w:val="Heading1"/>
    <w:uiPriority w:val="9"/>
    <w:rsid w:val="00884EF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 w:eastAsia="zh-TW"/>
    </w:rPr>
  </w:style>
  <w:style w:type="paragraph" w:customStyle="1" w:styleId="HeadofService">
    <w:name w:val="Head of Service"/>
    <w:basedOn w:val="Telephoneemail-Header"/>
    <w:qFormat/>
    <w:rsid w:val="00EF15C6"/>
    <w:pPr>
      <w:spacing w:line="276" w:lineRule="auto"/>
    </w:pPr>
    <w:rPr>
      <w:b/>
    </w:rPr>
  </w:style>
  <w:style w:type="character" w:styleId="FollowedHyperlink">
    <w:name w:val="FollowedHyperlink"/>
    <w:basedOn w:val="DefaultParagraphFont"/>
    <w:uiPriority w:val="99"/>
    <w:semiHidden/>
    <w:unhideWhenUsed/>
    <w:rsid w:val="00EF15C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138D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54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1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enise.maccoll2@eastayrshire.org.uk" TargetMode="External"/><Relationship Id="rId2" Type="http://schemas.openxmlformats.org/officeDocument/2006/relationships/hyperlink" Target="mailto:Eddie.Fraser@east-ayrshire.gov.uk" TargetMode="External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ckiep\Documents\Ochiltree%20New%20Letterhead%202%202021%20liz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9B3C9720C02040A64C81BC3C519336" ma:contentTypeVersion="13" ma:contentTypeDescription="Create a new document." ma:contentTypeScope="" ma:versionID="9660f9aa62b8b3c257e5c8e3c8db9bed">
  <xsd:schema xmlns:xsd="http://www.w3.org/2001/XMLSchema" xmlns:xs="http://www.w3.org/2001/XMLSchema" xmlns:p="http://schemas.microsoft.com/office/2006/metadata/properties" xmlns:ns3="358c96d1-1e61-4fb5-9146-c8e0de8e2c50" xmlns:ns4="f35b1b63-3ae3-4cdb-ac4e-3ccb543f9060" targetNamespace="http://schemas.microsoft.com/office/2006/metadata/properties" ma:root="true" ma:fieldsID="b336f8c96a77c0d5c85ff8e3020d8d2a" ns3:_="" ns4:_="">
    <xsd:import namespace="358c96d1-1e61-4fb5-9146-c8e0de8e2c50"/>
    <xsd:import namespace="f35b1b63-3ae3-4cdb-ac4e-3ccb543f906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c96d1-1e61-4fb5-9146-c8e0de8e2c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5b1b63-3ae3-4cdb-ac4e-3ccb543f906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52D0AF-5968-4E92-8829-74683AEF2D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F4F1489-EDBA-4408-AB4C-D5314178B3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AB7FFE-581B-4C42-B3ED-1295B3E945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3B0D19-D821-4099-B282-396421ED14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8c96d1-1e61-4fb5-9146-c8e0de8e2c50"/>
    <ds:schemaRef ds:uri="f35b1b63-3ae3-4cdb-ac4e-3ccb543f90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Ochiltree New Letterhead 2 2021 liz</Template>
  <TotalTime>19</TotalTime>
  <Pages>2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Lockie, Pamela</dc:creator>
  <cp:keywords/>
  <dc:description/>
  <cp:lastModifiedBy>Janice Caldwell</cp:lastModifiedBy>
  <cp:revision>3</cp:revision>
  <cp:lastPrinted>2026-01-19T15:05:00Z</cp:lastPrinted>
  <dcterms:created xsi:type="dcterms:W3CDTF">2026-04-20T13:19:00Z</dcterms:created>
  <dcterms:modified xsi:type="dcterms:W3CDTF">2026-04-20T13:26:00Z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0x010100C19B3C9720C02040A64C81BC3C519336</vt:lpwstr>
  </property>
</Properties>
</file>