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817" w:rsidRPr="00B64817" w:rsidRDefault="00B64817" w:rsidP="00B64817">
      <w:pPr>
        <w:spacing w:after="0"/>
        <w:rPr>
          <w:sz w:val="8"/>
          <w:szCs w:val="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9"/>
      </w:tblGrid>
      <w:tr w:rsidR="00335057" w:rsidTr="00DF3365">
        <w:trPr>
          <w:jc w:val="center"/>
        </w:trPr>
        <w:tc>
          <w:tcPr>
            <w:tcW w:w="10689" w:type="dxa"/>
          </w:tcPr>
          <w:p w:rsidR="00141A1F" w:rsidRPr="00141A1F" w:rsidRDefault="00141A1F" w:rsidP="00141A1F">
            <w:pPr>
              <w:pStyle w:val="Address"/>
              <w:rPr>
                <w:sz w:val="36"/>
                <w:szCs w:val="36"/>
              </w:rPr>
            </w:pPr>
            <w:r w:rsidRPr="00141A1F">
              <w:rPr>
                <w:sz w:val="36"/>
                <w:szCs w:val="36"/>
              </w:rPr>
              <w:t>catrineparents@gmail.com</w:t>
            </w:r>
          </w:p>
        </w:tc>
      </w:tr>
      <w:tr w:rsidR="00B64817" w:rsidTr="00DF3365">
        <w:trPr>
          <w:trHeight w:val="7416"/>
          <w:jc w:val="center"/>
        </w:trPr>
        <w:tc>
          <w:tcPr>
            <w:tcW w:w="10689" w:type="dxa"/>
            <w:vAlign w:val="bottom"/>
          </w:tcPr>
          <w:p w:rsidR="00E84B4A" w:rsidRPr="00E84B4A" w:rsidRDefault="00141A1F" w:rsidP="00E84B4A">
            <w:pPr>
              <w:pStyle w:val="Heading1"/>
              <w:ind w:left="0"/>
              <w:rPr>
                <w:sz w:val="96"/>
                <w:szCs w:val="96"/>
              </w:rPr>
            </w:pPr>
            <w:r w:rsidRPr="00E84B4A">
              <w:rPr>
                <w:sz w:val="96"/>
                <w:szCs w:val="96"/>
              </w:rPr>
              <w:t>Catrine Primary</w:t>
            </w:r>
          </w:p>
          <w:p w:rsidR="00B64817" w:rsidRPr="00E84B4A" w:rsidRDefault="00141A1F" w:rsidP="00C264F9">
            <w:pPr>
              <w:pStyle w:val="Heading1"/>
              <w:ind w:left="0"/>
              <w:rPr>
                <w:sz w:val="144"/>
                <w:szCs w:val="144"/>
              </w:rPr>
            </w:pPr>
            <w:r w:rsidRPr="00E84B4A">
              <w:rPr>
                <w:sz w:val="144"/>
                <w:szCs w:val="144"/>
              </w:rPr>
              <w:t>Parent Council</w:t>
            </w:r>
          </w:p>
        </w:tc>
      </w:tr>
      <w:tr w:rsidR="00335057" w:rsidTr="00DF3365">
        <w:trPr>
          <w:trHeight w:val="890"/>
          <w:jc w:val="center"/>
        </w:trPr>
        <w:tc>
          <w:tcPr>
            <w:tcW w:w="10689" w:type="dxa"/>
          </w:tcPr>
          <w:p w:rsidR="00335057" w:rsidRPr="00DF04D1" w:rsidRDefault="00C264F9" w:rsidP="00141A1F">
            <w:pPr>
              <w:pStyle w:val="Heading2"/>
              <w:rPr>
                <w:color w:val="83E402"/>
              </w:rPr>
            </w:pPr>
            <w:r>
              <w:rPr>
                <w:color w:val="83E402"/>
              </w:rPr>
              <w:t>LOOKING FOR NEW MEMBERS</w:t>
            </w:r>
          </w:p>
        </w:tc>
      </w:tr>
      <w:tr w:rsidR="00335057" w:rsidTr="00DF3365">
        <w:trPr>
          <w:trHeight w:val="2727"/>
          <w:jc w:val="center"/>
        </w:trPr>
        <w:tc>
          <w:tcPr>
            <w:tcW w:w="10689" w:type="dxa"/>
          </w:tcPr>
          <w:p w:rsidR="007E13A7" w:rsidRPr="00E84B4A" w:rsidRDefault="00E568CD" w:rsidP="00141A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Parent C</w:t>
            </w:r>
            <w:r w:rsidR="00141A1F" w:rsidRPr="00E84B4A">
              <w:rPr>
                <w:sz w:val="32"/>
                <w:szCs w:val="32"/>
              </w:rPr>
              <w:t xml:space="preserve">ouncil </w:t>
            </w:r>
            <w:r w:rsidR="00C264F9" w:rsidRPr="00E84B4A">
              <w:rPr>
                <w:sz w:val="32"/>
                <w:szCs w:val="32"/>
              </w:rPr>
              <w:t>would like to welcome new members</w:t>
            </w:r>
            <w:r>
              <w:rPr>
                <w:sz w:val="32"/>
                <w:szCs w:val="32"/>
              </w:rPr>
              <w:t xml:space="preserve"> to join. The main role of the Parent C</w:t>
            </w:r>
            <w:r w:rsidR="00C264F9" w:rsidRPr="00E84B4A">
              <w:rPr>
                <w:sz w:val="32"/>
                <w:szCs w:val="32"/>
              </w:rPr>
              <w:t xml:space="preserve">ouncil is </w:t>
            </w:r>
            <w:r>
              <w:rPr>
                <w:sz w:val="32"/>
                <w:szCs w:val="32"/>
              </w:rPr>
              <w:t xml:space="preserve">to give the </w:t>
            </w:r>
            <w:r w:rsidR="00C264F9" w:rsidRPr="00E84B4A">
              <w:rPr>
                <w:sz w:val="32"/>
                <w:szCs w:val="32"/>
              </w:rPr>
              <w:t>parents a voice on decisions and plans for the school. They also play a big part in fundraising</w:t>
            </w:r>
            <w:r w:rsidR="00BF216A" w:rsidRPr="00E84B4A">
              <w:rPr>
                <w:sz w:val="32"/>
                <w:szCs w:val="32"/>
              </w:rPr>
              <w:t xml:space="preserve"> for the children</w:t>
            </w:r>
            <w:r w:rsidR="00C264F9" w:rsidRPr="00E84B4A">
              <w:rPr>
                <w:sz w:val="32"/>
                <w:szCs w:val="32"/>
              </w:rPr>
              <w:t>, organizing school discos, prize bingos to name a few (always looking for new ideas).</w:t>
            </w:r>
          </w:p>
          <w:p w:rsidR="00141A1F" w:rsidRPr="00C264F9" w:rsidRDefault="00E568CD" w:rsidP="00C264F9">
            <w:pPr>
              <w:rPr>
                <w:sz w:val="24"/>
                <w:szCs w:val="24"/>
                <w:lang w:val="en"/>
              </w:rPr>
            </w:pPr>
            <w:r>
              <w:rPr>
                <w:sz w:val="24"/>
                <w:szCs w:val="24"/>
              </w:rPr>
              <w:t>Please contact Parent C</w:t>
            </w:r>
            <w:r w:rsidR="00141A1F" w:rsidRPr="00C264F9">
              <w:rPr>
                <w:sz w:val="24"/>
                <w:szCs w:val="24"/>
              </w:rPr>
              <w:t xml:space="preserve">ouncil via </w:t>
            </w:r>
            <w:r w:rsidR="003F6ED0" w:rsidRPr="00C264F9">
              <w:rPr>
                <w:sz w:val="24"/>
                <w:szCs w:val="24"/>
              </w:rPr>
              <w:t xml:space="preserve">above </w:t>
            </w:r>
            <w:r w:rsidR="00C264F9">
              <w:rPr>
                <w:sz w:val="24"/>
                <w:szCs w:val="24"/>
              </w:rPr>
              <w:t xml:space="preserve">email </w:t>
            </w:r>
            <w:r w:rsidR="00E84B4A">
              <w:rPr>
                <w:sz w:val="24"/>
                <w:szCs w:val="24"/>
              </w:rPr>
              <w:t>for further details and join us for our Annual General Meeting on Tuesday 11</w:t>
            </w:r>
            <w:r w:rsidR="00E84B4A" w:rsidRPr="00E84B4A">
              <w:rPr>
                <w:sz w:val="24"/>
                <w:szCs w:val="24"/>
                <w:vertAlign w:val="superscript"/>
              </w:rPr>
              <w:t>th</w:t>
            </w:r>
            <w:r w:rsidR="00E84B4A">
              <w:rPr>
                <w:sz w:val="24"/>
                <w:szCs w:val="24"/>
              </w:rPr>
              <w:t xml:space="preserve"> Oct 7pm on ZOOM.</w:t>
            </w:r>
          </w:p>
        </w:tc>
        <w:bookmarkStart w:id="0" w:name="_GoBack"/>
        <w:bookmarkEnd w:id="0"/>
      </w:tr>
    </w:tbl>
    <w:p w:rsidR="00E84B4A" w:rsidRDefault="00E84B4A" w:rsidP="00532C3C">
      <w:pPr>
        <w:pStyle w:val="NoSpacing"/>
      </w:pPr>
    </w:p>
    <w:p w:rsidR="002A068F" w:rsidRDefault="00E84B4A" w:rsidP="00E84B4A">
      <w:pPr>
        <w:tabs>
          <w:tab w:val="left" w:pos="6870"/>
        </w:tabs>
        <w:jc w:val="left"/>
      </w:pPr>
      <w:r>
        <w:tab/>
        <w:t xml:space="preserve">AGM </w:t>
      </w:r>
    </w:p>
    <w:p w:rsidR="00E84B4A" w:rsidRDefault="00E84B4A" w:rsidP="00E84B4A">
      <w:pPr>
        <w:tabs>
          <w:tab w:val="left" w:pos="6870"/>
        </w:tabs>
        <w:jc w:val="left"/>
        <w:rPr>
          <w:sz w:val="32"/>
          <w:szCs w:val="32"/>
        </w:rPr>
      </w:pPr>
      <w:r>
        <w:tab/>
      </w:r>
      <w:r>
        <w:rPr>
          <w:sz w:val="32"/>
          <w:szCs w:val="32"/>
        </w:rPr>
        <w:t>Tue 11/10/22</w:t>
      </w:r>
      <w:r w:rsidRPr="00E84B4A">
        <w:rPr>
          <w:sz w:val="32"/>
          <w:szCs w:val="32"/>
        </w:rPr>
        <w:t xml:space="preserve"> </w:t>
      </w:r>
    </w:p>
    <w:p w:rsidR="00E84B4A" w:rsidRPr="00E84B4A" w:rsidRDefault="00E84B4A" w:rsidP="00E84B4A">
      <w:pPr>
        <w:tabs>
          <w:tab w:val="left" w:pos="6870"/>
        </w:tabs>
        <w:jc w:val="left"/>
        <w:rPr>
          <w:sz w:val="32"/>
          <w:szCs w:val="32"/>
        </w:rPr>
      </w:pPr>
      <w:r>
        <w:rPr>
          <w:sz w:val="32"/>
          <w:szCs w:val="32"/>
        </w:rPr>
        <w:tab/>
        <w:t>7PM via Zoom</w:t>
      </w:r>
    </w:p>
    <w:sectPr w:rsidR="00E84B4A" w:rsidRPr="00E84B4A" w:rsidSect="00B64817">
      <w:headerReference w:type="default" r:id="rId11"/>
      <w:footerReference w:type="default" r:id="rId12"/>
      <w:headerReference w:type="first" r:id="rId13"/>
      <w:pgSz w:w="12240" w:h="15840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63F" w:rsidRDefault="0081263F" w:rsidP="00B64817">
      <w:r>
        <w:separator/>
      </w:r>
    </w:p>
    <w:p w:rsidR="0081263F" w:rsidRDefault="0081263F" w:rsidP="00B64817"/>
    <w:p w:rsidR="0081263F" w:rsidRDefault="0081263F" w:rsidP="00B64817"/>
  </w:endnote>
  <w:endnote w:type="continuationSeparator" w:id="0">
    <w:p w:rsidR="0081263F" w:rsidRDefault="0081263F" w:rsidP="00B64817">
      <w:r>
        <w:continuationSeparator/>
      </w:r>
    </w:p>
    <w:p w:rsidR="0081263F" w:rsidRDefault="0081263F" w:rsidP="00B64817"/>
    <w:p w:rsidR="0081263F" w:rsidRDefault="0081263F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9124DD" w:rsidP="00B64817">
    <w:pPr>
      <w:pStyle w:val="Footer"/>
    </w:pPr>
  </w:p>
  <w:p w:rsidR="00211A9D" w:rsidRDefault="00211A9D" w:rsidP="00B64817"/>
  <w:p w:rsidR="00211A9D" w:rsidRDefault="00211A9D" w:rsidP="00B648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63F" w:rsidRDefault="0081263F" w:rsidP="00B64817">
      <w:r>
        <w:separator/>
      </w:r>
    </w:p>
    <w:p w:rsidR="0081263F" w:rsidRDefault="0081263F" w:rsidP="00B64817"/>
    <w:p w:rsidR="0081263F" w:rsidRDefault="0081263F" w:rsidP="00B64817"/>
  </w:footnote>
  <w:footnote w:type="continuationSeparator" w:id="0">
    <w:p w:rsidR="0081263F" w:rsidRDefault="0081263F" w:rsidP="00B64817">
      <w:r>
        <w:continuationSeparator/>
      </w:r>
    </w:p>
    <w:p w:rsidR="0081263F" w:rsidRDefault="0081263F" w:rsidP="00B64817"/>
    <w:p w:rsidR="0081263F" w:rsidRDefault="0081263F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 w:rsidP="00B64817">
    <w:pPr>
      <w:pStyle w:val="Header"/>
    </w:pPr>
  </w:p>
  <w:p w:rsidR="00211A9D" w:rsidRDefault="00211A9D" w:rsidP="00B64817"/>
  <w:p w:rsidR="00211A9D" w:rsidRDefault="00211A9D" w:rsidP="00B648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433" w:rsidRDefault="00DF3365" w:rsidP="00B6481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7D049E0" wp14:editId="20BC20A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oup 17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Image" descr="House image for background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Rectangle 31" descr="Washout block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15" descr="Background decoration top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angle 16" descr="Background decoration bottom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AF85D7C" id="Group 17" o:spid="_x0000_s1026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">
              <v:rect id="Image" o:spid="_x0000_s1027" alt="House image for background" style="position:absolute;width:77724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4JsIA&#10;AADaAAAADwAAAGRycy9kb3ducmV2LnhtbESPzWrDMBCE74W8g9hAbrWcBIpxrISQuKWnlCZ5gMVa&#10;/xBrZSz5p336qlDocZiZb5jsMJtWjNS7xrKCdRSDIC6sbrhScL+9PicgnEfW2FomBV/k4LBfPGWY&#10;ajvxJ41XX4kAYZeigtr7LpXSFTUZdJHtiINX2t6gD7KvpO5xCnDTyk0cv0iDDYeFGjs61VQ8roNR&#10;kCTucnqbzviRl46K7aUc8u9RqdVyPu5AeJr9f/iv/a4VbOD3Srg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vgmwgAAANoAAAAPAAAAAAAAAAAAAAAAAJgCAABkcnMvZG93&#10;bnJldi54bWxQSwUGAAAAAAQABAD1AAAAhwMAAAAA&#10;" stroked="f">
                <v:fill r:id="rId3" o:title="House image for background" recolor="t" rotate="t" type="frame"/>
                <o:lock v:ext="edit" aspectratio="t"/>
              </v:rect>
              <v:rect id="Rectangle 31" o:spid="_x0000_s1028" alt="Washout block" style="position:absolute;width:77724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F78MA&#10;AADaAAAADwAAAGRycy9kb3ducmV2LnhtbERPS2vCQBC+C/6HZYTedKO0TY2uUsS+yKFUPXgcsmMS&#10;m52N2a3G/npXEDwNH99zpvPWVOJIjSstKxgOIhDEmdUl5wo267f+CwjnkTVWlknBmRzMZ93OFBNt&#10;T/xDx5XPRQhhl6CCwvs6kdJlBRl0A1sTB25nG4M+wCaXusFTCDeVHEXRszRYcmgosKZFQdnv6s8o&#10;cO3W7vN0+fU/Pnw/pe+P8Tn+iJV66LWvExCeWn8X39yfOsyH6yvXK2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aF78MAAADaAAAADwAAAAAAAAAAAAAAAACYAgAAZHJzL2Rv&#10;d25yZXYueG1sUEsFBgAAAAAEAAQA9QAAAIgDAAAAAA==&#10;" fillcolor="#3e1b59" stroked="f">
                <v:fill opacity="58853f"/>
              </v:rect>
              <v:rect id="Rectangle 15" o:spid="_x0000_s1029" alt="Background decoration top" style="position:absolute;left:40978;width:32880;height:1557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p7cAA&#10;AADbAAAADwAAAGRycy9kb3ducmV2LnhtbERPS2sCMRC+F/ofwhR6q9larLIapQoFDyL4OngbknF3&#10;MZksSarrvzeC0Nt8fM+ZzDpnxYVCbDwr+OwVIIi1Nw1XCva7348RiJiQDVrPpOBGEWbT15cJlsZf&#10;eUOXbapEDuFYooI6pbaUMuqaHMaeb4kzd/LBYcowVNIEvOZwZ2W/KL6lw4ZzQ40tLWrS5+2fU2B1&#10;M5TzNfJoE74OR2znK207pd7fup8xiERd+hc/3UuT5w/g8Us+QE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Qp7cAAAADbAAAADwAAAAAAAAAAAAAAAACYAgAAZHJzL2Rvd25y&#10;ZXYueG1sUEsFBgAAAAAEAAQA9QAAAIUDAAAAAA==&#10;" stroked="f" strokeweight="1pt">
                <v:fill r:id="rId4" o:title="Background decoration top" recolor="t" rotate="t" type="frame"/>
              </v:rect>
              <v:rect id="Rectangle 16" o:spid="_x0000_s1030" alt="Background decoration bottom" style="position:absolute;left:4064;top:84920;width:33070;height:156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yDcEA&#10;AADbAAAADwAAAGRycy9kb3ducmV2LnhtbERPS4vCMBC+C/sfwix4EU19Il2jLIIgCKLVy95mm9m2&#10;2ExKktX6740geJuP7zmLVWtqcSXnK8sKhoMEBHFudcWFgvNp05+D8AFZY22ZFNzJw2r50Vlgqu2N&#10;j3TNQiFiCPsUFZQhNKmUPi/JoB/Yhjhyf9YZDBG6QmqHtxhuajlKkpk0WHFsKLGhdUn5Jfs3Cn7u&#10;657d/U7mYzc8XPYnajwfp0p1P9vvLxCB2vAWv9xbHefP4PlLP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M8g3BAAAA2wAAAA8AAAAAAAAAAAAAAAAAmAIAAGRycy9kb3du&#10;cmV2LnhtbFBLBQYAAAAABAAEAPUAAACGAwAAAAA=&#10;" stroked="f" strokeweight="1pt">
                <v:fill r:id="rId4" o:title="Background decoration bottom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1F"/>
    <w:rsid w:val="0005351E"/>
    <w:rsid w:val="00073F5B"/>
    <w:rsid w:val="000D4077"/>
    <w:rsid w:val="000E33EA"/>
    <w:rsid w:val="0012342A"/>
    <w:rsid w:val="00132B7D"/>
    <w:rsid w:val="0013522E"/>
    <w:rsid w:val="00141A1F"/>
    <w:rsid w:val="001570B2"/>
    <w:rsid w:val="001624C3"/>
    <w:rsid w:val="00171B7A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3F6ED0"/>
    <w:rsid w:val="00455601"/>
    <w:rsid w:val="004611DB"/>
    <w:rsid w:val="004B6771"/>
    <w:rsid w:val="004F147A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14A97"/>
    <w:rsid w:val="007A4EDB"/>
    <w:rsid w:val="007D6C11"/>
    <w:rsid w:val="007E13A7"/>
    <w:rsid w:val="0081263F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71460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BF216A"/>
    <w:rsid w:val="00C04926"/>
    <w:rsid w:val="00C12433"/>
    <w:rsid w:val="00C25D0D"/>
    <w:rsid w:val="00C264F9"/>
    <w:rsid w:val="00C55EA6"/>
    <w:rsid w:val="00C67FD5"/>
    <w:rsid w:val="00C752F6"/>
    <w:rsid w:val="00C93A32"/>
    <w:rsid w:val="00C970B0"/>
    <w:rsid w:val="00CC5541"/>
    <w:rsid w:val="00CD3603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568CD"/>
    <w:rsid w:val="00E84B4A"/>
    <w:rsid w:val="00EC2361"/>
    <w:rsid w:val="00EC54E5"/>
    <w:rsid w:val="00F0092F"/>
    <w:rsid w:val="00F241B1"/>
    <w:rsid w:val="00F272AB"/>
    <w:rsid w:val="00F55420"/>
    <w:rsid w:val="00F623DC"/>
    <w:rsid w:val="00FB1471"/>
    <w:rsid w:val="00FB63E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44EA2B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ndara" w:eastAsia="Candara" w:hAnsi="Candara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3A7"/>
    <w:pPr>
      <w:spacing w:after="240"/>
      <w:ind w:left="1410" w:right="1501"/>
      <w:jc w:val="center"/>
    </w:pPr>
    <w:rPr>
      <w:rFonts w:asciiTheme="minorHAnsi" w:hAnsiTheme="minorHAnsi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5541"/>
    <w:pPr>
      <w:spacing w:after="120" w:line="180" w:lineRule="auto"/>
      <w:ind w:left="-120" w:right="-119"/>
      <w:outlineLvl w:val="0"/>
    </w:pPr>
    <w:rPr>
      <w:rFonts w:asciiTheme="majorHAnsi" w:hAnsiTheme="majorHAnsi"/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04926"/>
    <w:pPr>
      <w:spacing w:after="120"/>
      <w:ind w:left="-30" w:right="-119"/>
      <w:outlineLvl w:val="1"/>
    </w:pPr>
    <w:rPr>
      <w:rFonts w:asciiTheme="majorHAnsi" w:hAnsiTheme="majorHAnsi"/>
      <w:b/>
      <w:color w:val="B9FE5E" w:themeColor="accent2"/>
      <w:sz w:val="5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565FBF"/>
    <w:rPr>
      <w:rFonts w:ascii="Bookman Old Style" w:hAnsi="Bookman Old Style" w:cs="Arial"/>
      <w:caps/>
      <w:color w:val="FFFFFF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9124DD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565FB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DF3365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DF3365"/>
    <w:rPr>
      <w:rFonts w:asciiTheme="minorHAnsi" w:hAnsiTheme="minorHAnsi" w:cs="Arial"/>
      <w:b/>
      <w:color w:val="F7F058" w:themeColor="accent3"/>
      <w:sz w:val="56"/>
      <w:szCs w:val="21"/>
      <w:lang w:val="en-US" w:eastAsia="ja-JP"/>
    </w:rPr>
  </w:style>
  <w:style w:type="paragraph" w:customStyle="1" w:styleId="Time">
    <w:name w:val="Time"/>
    <w:basedOn w:val="Normal"/>
    <w:uiPriority w:val="2"/>
    <w:qFormat/>
    <w:rsid w:val="00DF3365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CC5541"/>
    <w:rPr>
      <w:rFonts w:asciiTheme="majorHAnsi" w:hAnsiTheme="majorHAnsi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C04926"/>
    <w:rPr>
      <w:rFonts w:asciiTheme="majorHAnsi" w:hAnsiTheme="majorHAnsi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565FBF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565FBF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565FBF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565FBF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ddress">
    <w:name w:val="Address"/>
    <w:basedOn w:val="Normal"/>
    <w:qFormat/>
    <w:rsid w:val="00C04926"/>
    <w:pPr>
      <w:spacing w:after="0"/>
      <w:ind w:left="-30" w:right="5191"/>
    </w:pPr>
    <w:rPr>
      <w:b/>
      <w:color w:val="F7F058" w:themeColor="accent3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aine.wilson\AppData\Roaming\Microsoft\Templates\Zigzag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6A788-AAE1-4833-BD61-4B055019A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20BD39-5DAC-479E-A4ED-9BB3B1DBEA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95C049-66FF-4756-A2F3-0E92711709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BC498D8-92F5-4542-82EA-8A07B0A72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Zigzag event flyer.dotx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2022-10-07T08:45:00Z</dcterms:created>
  <dcterms:modified xsi:type="dcterms:W3CDTF">2022-10-07T08:45:00Z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