
<file path=[Content_Types].xml><?xml version="1.0" encoding="utf-8"?>
<Types xmlns="http://schemas.openxmlformats.org/package/2006/content-types">
  <Default Extension="png" ContentType="image/png"/>
  <Default Extension="jfif" ContentType="image/jpe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F4CBCC" w14:textId="37CAADC1" w:rsidR="00275260" w:rsidRPr="00C436DA" w:rsidRDefault="00C80078" w:rsidP="0062022B">
      <w:pPr>
        <w:pStyle w:val="Heading1"/>
        <w:rPr>
          <w:sz w:val="28"/>
          <w:szCs w:val="28"/>
        </w:rPr>
      </w:pPr>
      <w:r w:rsidRPr="00C436DA">
        <w:rPr>
          <w:sz w:val="28"/>
          <w:szCs w:val="28"/>
        </w:rPr>
        <w:t xml:space="preserve">Annanhill Primary Parent Council </w:t>
      </w:r>
      <w:r w:rsidR="00D02DEF" w:rsidRPr="00C436DA">
        <w:rPr>
          <w:sz w:val="28"/>
          <w:szCs w:val="28"/>
        </w:rPr>
        <w:t>Meeting</w:t>
      </w:r>
    </w:p>
    <w:p w14:paraId="75789549" w14:textId="2E03F8FF" w:rsidR="00B3513B" w:rsidRDefault="00B3513B" w:rsidP="0062022B">
      <w:pPr>
        <w:pStyle w:val="Heading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3036"/>
        <w:gridCol w:w="3359"/>
      </w:tblGrid>
      <w:tr w:rsidR="00B3513B" w14:paraId="52607F3E" w14:textId="77777777" w:rsidTr="00B3513B">
        <w:tc>
          <w:tcPr>
            <w:tcW w:w="3681" w:type="dxa"/>
          </w:tcPr>
          <w:p w14:paraId="70AC353A" w14:textId="11C8FD06" w:rsidR="00B3513B" w:rsidRPr="00C436DA" w:rsidRDefault="00B3513B" w:rsidP="00B3513B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 w:rsidRPr="00C436DA">
              <w:rPr>
                <w:sz w:val="24"/>
                <w:szCs w:val="24"/>
              </w:rPr>
              <w:lastRenderedPageBreak/>
              <w:t>Invitees</w:t>
            </w:r>
          </w:p>
        </w:tc>
        <w:tc>
          <w:tcPr>
            <w:tcW w:w="3036" w:type="dxa"/>
          </w:tcPr>
          <w:p w14:paraId="1982E8E9" w14:textId="218597FF" w:rsidR="00B3513B" w:rsidRPr="00C436DA" w:rsidRDefault="00B3513B" w:rsidP="00B3513B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 w:rsidRPr="00C436DA">
              <w:rPr>
                <w:sz w:val="24"/>
                <w:szCs w:val="24"/>
              </w:rPr>
              <w:t>Attending</w:t>
            </w:r>
          </w:p>
        </w:tc>
        <w:tc>
          <w:tcPr>
            <w:tcW w:w="3359" w:type="dxa"/>
          </w:tcPr>
          <w:p w14:paraId="4E2DE96B" w14:textId="7CFC743D" w:rsidR="00B3513B" w:rsidRPr="00C436DA" w:rsidRDefault="00B3513B" w:rsidP="00B3513B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 w:rsidRPr="00C436DA">
              <w:rPr>
                <w:sz w:val="24"/>
                <w:szCs w:val="24"/>
              </w:rPr>
              <w:t>Apologies</w:t>
            </w:r>
          </w:p>
        </w:tc>
      </w:tr>
      <w:tr w:rsidR="00B3513B" w14:paraId="2C7E4397" w14:textId="77777777" w:rsidTr="00B3513B">
        <w:trPr>
          <w:trHeight w:val="414"/>
        </w:trPr>
        <w:tc>
          <w:tcPr>
            <w:tcW w:w="3681" w:type="dxa"/>
          </w:tcPr>
          <w:p w14:paraId="5AFE5167" w14:textId="663F225D" w:rsidR="00B3513B" w:rsidRPr="00685477" w:rsidRDefault="00B3513B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Scott Robertson (Head of Campus)</w:t>
            </w:r>
          </w:p>
        </w:tc>
        <w:tc>
          <w:tcPr>
            <w:tcW w:w="3036" w:type="dxa"/>
          </w:tcPr>
          <w:p w14:paraId="6985BB20" w14:textId="77777777" w:rsidR="00B3513B" w:rsidRPr="00685477" w:rsidRDefault="00B3513B" w:rsidP="00B3513B">
            <w:pPr>
              <w:pStyle w:val="Heading1"/>
              <w:jc w:val="left"/>
              <w:outlineLvl w:val="0"/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359" w:type="dxa"/>
          </w:tcPr>
          <w:p w14:paraId="4A68AB3E" w14:textId="635A9B1E" w:rsidR="00B3513B" w:rsidRPr="00685477" w:rsidRDefault="00FF6095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Scott Robertson (HoC)</w:t>
            </w:r>
          </w:p>
        </w:tc>
      </w:tr>
      <w:tr w:rsidR="00B3513B" w14:paraId="268655BC" w14:textId="77777777" w:rsidTr="00B3513B">
        <w:tc>
          <w:tcPr>
            <w:tcW w:w="3681" w:type="dxa"/>
          </w:tcPr>
          <w:p w14:paraId="02F3B813" w14:textId="1F162E56" w:rsidR="00B3513B" w:rsidRPr="00685477" w:rsidRDefault="00B3513B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Emma Johnstone (HT)</w:t>
            </w:r>
          </w:p>
        </w:tc>
        <w:tc>
          <w:tcPr>
            <w:tcW w:w="3036" w:type="dxa"/>
          </w:tcPr>
          <w:p w14:paraId="5AE95790" w14:textId="5F7CA4D9" w:rsidR="00B3513B" w:rsidRPr="00685477" w:rsidRDefault="00FF6095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Emma Johnstone (HT)</w:t>
            </w:r>
          </w:p>
        </w:tc>
        <w:tc>
          <w:tcPr>
            <w:tcW w:w="3359" w:type="dxa"/>
          </w:tcPr>
          <w:p w14:paraId="44D12507" w14:textId="77777777" w:rsidR="00B3513B" w:rsidRPr="00685477" w:rsidRDefault="00B3513B" w:rsidP="00B3513B">
            <w:pPr>
              <w:pStyle w:val="Heading1"/>
              <w:jc w:val="left"/>
              <w:outlineLvl w:val="0"/>
              <w:rPr>
                <w:rFonts w:ascii="Corbel" w:hAnsi="Corbel"/>
                <w:sz w:val="24"/>
                <w:szCs w:val="24"/>
              </w:rPr>
            </w:pPr>
          </w:p>
        </w:tc>
      </w:tr>
      <w:tr w:rsidR="00B3513B" w14:paraId="5C979196" w14:textId="77777777" w:rsidTr="00B3513B">
        <w:tc>
          <w:tcPr>
            <w:tcW w:w="3681" w:type="dxa"/>
          </w:tcPr>
          <w:p w14:paraId="0A93DF1F" w14:textId="30FC56D6" w:rsidR="00B3513B" w:rsidRPr="00685477" w:rsidRDefault="00B3513B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Diane McGougan (DHT)</w:t>
            </w:r>
          </w:p>
        </w:tc>
        <w:tc>
          <w:tcPr>
            <w:tcW w:w="3036" w:type="dxa"/>
          </w:tcPr>
          <w:p w14:paraId="65E36939" w14:textId="1B79DAF2" w:rsidR="00B3513B" w:rsidRPr="00685477" w:rsidRDefault="0006679A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Diane McGougan (DHT)</w:t>
            </w:r>
          </w:p>
        </w:tc>
        <w:tc>
          <w:tcPr>
            <w:tcW w:w="3359" w:type="dxa"/>
          </w:tcPr>
          <w:p w14:paraId="60489C0D" w14:textId="33503842" w:rsidR="00B3513B" w:rsidRPr="00685477" w:rsidRDefault="00B3513B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</w:p>
        </w:tc>
      </w:tr>
      <w:tr w:rsidR="00B3513B" w14:paraId="2958A982" w14:textId="77777777" w:rsidTr="00B3513B">
        <w:tc>
          <w:tcPr>
            <w:tcW w:w="3681" w:type="dxa"/>
          </w:tcPr>
          <w:p w14:paraId="3DB912CA" w14:textId="5B9C0F0E" w:rsidR="00B3513B" w:rsidRPr="00685477" w:rsidRDefault="00B3513B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Alan Simpson (DHT)</w:t>
            </w:r>
          </w:p>
        </w:tc>
        <w:tc>
          <w:tcPr>
            <w:tcW w:w="3036" w:type="dxa"/>
          </w:tcPr>
          <w:p w14:paraId="0012AD6C" w14:textId="05BE2D6D" w:rsidR="00B3513B" w:rsidRPr="00685477" w:rsidRDefault="00B3513B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</w:p>
        </w:tc>
        <w:tc>
          <w:tcPr>
            <w:tcW w:w="3359" w:type="dxa"/>
          </w:tcPr>
          <w:p w14:paraId="6793BA22" w14:textId="5ACFFF3C" w:rsidR="00B3513B" w:rsidRPr="00685477" w:rsidRDefault="00C22813" w:rsidP="00B3513B">
            <w:pPr>
              <w:pStyle w:val="Heading1"/>
              <w:jc w:val="left"/>
              <w:outlineLvl w:val="0"/>
              <w:rPr>
                <w:rFonts w:ascii="Corbel" w:hAnsi="Corbel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Alan Simpson (DHT)</w:t>
            </w:r>
          </w:p>
        </w:tc>
      </w:tr>
      <w:tr w:rsidR="00B3513B" w14:paraId="728BEC5D" w14:textId="77777777" w:rsidTr="00B3513B">
        <w:tc>
          <w:tcPr>
            <w:tcW w:w="3681" w:type="dxa"/>
          </w:tcPr>
          <w:p w14:paraId="496BAAB4" w14:textId="0CFA7896" w:rsidR="00B3513B" w:rsidRPr="00685477" w:rsidRDefault="00B3513B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Ruth O’Neil (DHT)</w:t>
            </w:r>
          </w:p>
        </w:tc>
        <w:tc>
          <w:tcPr>
            <w:tcW w:w="3036" w:type="dxa"/>
          </w:tcPr>
          <w:p w14:paraId="4280AA5C" w14:textId="07BCBFB2" w:rsidR="00B3513B" w:rsidRPr="00685477" w:rsidRDefault="0006679A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Ruth O’Neil (DHT)</w:t>
            </w:r>
          </w:p>
        </w:tc>
        <w:tc>
          <w:tcPr>
            <w:tcW w:w="3359" w:type="dxa"/>
          </w:tcPr>
          <w:p w14:paraId="5D1465A2" w14:textId="6236B09A" w:rsidR="00B3513B" w:rsidRPr="00685477" w:rsidRDefault="00B3513B" w:rsidP="00B3513B">
            <w:pPr>
              <w:pStyle w:val="Heading1"/>
              <w:jc w:val="left"/>
              <w:outlineLvl w:val="0"/>
              <w:rPr>
                <w:rFonts w:ascii="Corbel" w:hAnsi="Corbel"/>
                <w:sz w:val="24"/>
                <w:szCs w:val="24"/>
              </w:rPr>
            </w:pPr>
          </w:p>
        </w:tc>
      </w:tr>
      <w:tr w:rsidR="00FF6095" w14:paraId="20B3EA38" w14:textId="77777777" w:rsidTr="00B3513B">
        <w:tc>
          <w:tcPr>
            <w:tcW w:w="3681" w:type="dxa"/>
          </w:tcPr>
          <w:p w14:paraId="7CF796EE" w14:textId="7FF0C690" w:rsidR="00FF6095" w:rsidRPr="00685477" w:rsidRDefault="00FF6095" w:rsidP="00FF6095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Julie Bracher</w:t>
            </w:r>
          </w:p>
        </w:tc>
        <w:tc>
          <w:tcPr>
            <w:tcW w:w="3036" w:type="dxa"/>
          </w:tcPr>
          <w:p w14:paraId="41661F13" w14:textId="328F5481" w:rsidR="00FF6095" w:rsidRPr="00685477" w:rsidRDefault="00FF6095" w:rsidP="00FF6095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Julie Bracher</w:t>
            </w:r>
          </w:p>
        </w:tc>
        <w:tc>
          <w:tcPr>
            <w:tcW w:w="3359" w:type="dxa"/>
          </w:tcPr>
          <w:p w14:paraId="05C2E410" w14:textId="77777777" w:rsidR="00FF6095" w:rsidRPr="00685477" w:rsidRDefault="00FF6095" w:rsidP="00FF6095">
            <w:pPr>
              <w:pStyle w:val="Heading1"/>
              <w:jc w:val="left"/>
              <w:outlineLvl w:val="0"/>
              <w:rPr>
                <w:rFonts w:ascii="Corbel" w:hAnsi="Corbel"/>
                <w:sz w:val="24"/>
                <w:szCs w:val="24"/>
              </w:rPr>
            </w:pPr>
          </w:p>
        </w:tc>
      </w:tr>
      <w:tr w:rsidR="00FF6095" w14:paraId="662F4FFB" w14:textId="77777777" w:rsidTr="00B3513B">
        <w:tc>
          <w:tcPr>
            <w:tcW w:w="3681" w:type="dxa"/>
          </w:tcPr>
          <w:p w14:paraId="312D26DC" w14:textId="52FE8BBB" w:rsidR="00FF6095" w:rsidRPr="00685477" w:rsidRDefault="00FF6095" w:rsidP="00FF6095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Natalie Speirs (PC Chair)</w:t>
            </w:r>
          </w:p>
        </w:tc>
        <w:tc>
          <w:tcPr>
            <w:tcW w:w="3036" w:type="dxa"/>
          </w:tcPr>
          <w:p w14:paraId="2C388876" w14:textId="3FA99867" w:rsidR="00FF6095" w:rsidRPr="00685477" w:rsidRDefault="00FF6095" w:rsidP="00FF6095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Natalie Speirs (PC Chair)</w:t>
            </w:r>
          </w:p>
        </w:tc>
        <w:tc>
          <w:tcPr>
            <w:tcW w:w="3359" w:type="dxa"/>
          </w:tcPr>
          <w:p w14:paraId="0FD7D5BC" w14:textId="77777777" w:rsidR="00FF6095" w:rsidRPr="00685477" w:rsidRDefault="00FF6095" w:rsidP="00FF6095">
            <w:pPr>
              <w:pStyle w:val="Heading1"/>
              <w:jc w:val="left"/>
              <w:outlineLvl w:val="0"/>
              <w:rPr>
                <w:rFonts w:ascii="Corbel" w:hAnsi="Corbel"/>
                <w:sz w:val="24"/>
                <w:szCs w:val="24"/>
              </w:rPr>
            </w:pPr>
          </w:p>
        </w:tc>
      </w:tr>
      <w:tr w:rsidR="009366BC" w14:paraId="5D42A240" w14:textId="77777777" w:rsidTr="00B3513B">
        <w:tc>
          <w:tcPr>
            <w:tcW w:w="3681" w:type="dxa"/>
          </w:tcPr>
          <w:p w14:paraId="401C4359" w14:textId="4535F0DA" w:rsidR="009366BC" w:rsidRPr="00685477" w:rsidRDefault="009366BC" w:rsidP="009366BC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Ruth Cameron (PC)</w:t>
            </w:r>
          </w:p>
        </w:tc>
        <w:tc>
          <w:tcPr>
            <w:tcW w:w="3036" w:type="dxa"/>
          </w:tcPr>
          <w:p w14:paraId="17508E24" w14:textId="3CEFEEB1" w:rsidR="009366BC" w:rsidRPr="00685477" w:rsidRDefault="009366BC" w:rsidP="009366BC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</w:p>
        </w:tc>
        <w:tc>
          <w:tcPr>
            <w:tcW w:w="3359" w:type="dxa"/>
          </w:tcPr>
          <w:p w14:paraId="0869C8A2" w14:textId="63BC3576" w:rsidR="009366BC" w:rsidRPr="009366BC" w:rsidRDefault="009366BC" w:rsidP="009366BC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9366BC">
              <w:rPr>
                <w:rFonts w:ascii="Corbel" w:hAnsi="Corbel"/>
                <w:b w:val="0"/>
                <w:sz w:val="24"/>
                <w:szCs w:val="24"/>
              </w:rPr>
              <w:t>Ruth Cameron (PC)</w:t>
            </w:r>
          </w:p>
        </w:tc>
      </w:tr>
      <w:tr w:rsidR="009366BC" w14:paraId="60E9C9E8" w14:textId="77777777" w:rsidTr="00B3513B">
        <w:tc>
          <w:tcPr>
            <w:tcW w:w="3681" w:type="dxa"/>
          </w:tcPr>
          <w:p w14:paraId="60576251" w14:textId="45ACFC51" w:rsidR="009366BC" w:rsidRPr="00685477" w:rsidRDefault="009366BC" w:rsidP="009366BC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Hollie Marshall (PC)</w:t>
            </w:r>
          </w:p>
        </w:tc>
        <w:tc>
          <w:tcPr>
            <w:tcW w:w="3036" w:type="dxa"/>
          </w:tcPr>
          <w:p w14:paraId="13639AF0" w14:textId="5BA4D64A" w:rsidR="009366BC" w:rsidRPr="00685477" w:rsidRDefault="009366BC" w:rsidP="009366BC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</w:p>
        </w:tc>
        <w:tc>
          <w:tcPr>
            <w:tcW w:w="3359" w:type="dxa"/>
          </w:tcPr>
          <w:p w14:paraId="6F3BB709" w14:textId="465BCE34" w:rsidR="009366BC" w:rsidRPr="009366BC" w:rsidRDefault="009366BC" w:rsidP="009366BC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9366BC">
              <w:rPr>
                <w:rFonts w:ascii="Corbel" w:hAnsi="Corbel"/>
                <w:b w:val="0"/>
                <w:sz w:val="24"/>
                <w:szCs w:val="24"/>
              </w:rPr>
              <w:t>Hollie Marshall (PC)</w:t>
            </w:r>
          </w:p>
        </w:tc>
      </w:tr>
      <w:tr w:rsidR="009366BC" w14:paraId="575975DC" w14:textId="77777777" w:rsidTr="00B3513B">
        <w:tc>
          <w:tcPr>
            <w:tcW w:w="3681" w:type="dxa"/>
          </w:tcPr>
          <w:p w14:paraId="03F3AA05" w14:textId="1106B5C2" w:rsidR="009366BC" w:rsidRPr="00685477" w:rsidRDefault="009366BC" w:rsidP="009366BC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Charlie Adams (PC)</w:t>
            </w:r>
          </w:p>
        </w:tc>
        <w:tc>
          <w:tcPr>
            <w:tcW w:w="3036" w:type="dxa"/>
          </w:tcPr>
          <w:p w14:paraId="35CE2209" w14:textId="5DBDB47D" w:rsidR="009366BC" w:rsidRPr="00685477" w:rsidRDefault="009366BC" w:rsidP="009366BC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</w:p>
        </w:tc>
        <w:tc>
          <w:tcPr>
            <w:tcW w:w="3359" w:type="dxa"/>
          </w:tcPr>
          <w:p w14:paraId="3FFC9128" w14:textId="4B026EAA" w:rsidR="009366BC" w:rsidRPr="009366BC" w:rsidRDefault="009366BC" w:rsidP="009366BC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9366BC">
              <w:rPr>
                <w:rFonts w:ascii="Corbel" w:hAnsi="Corbel"/>
                <w:b w:val="0"/>
                <w:sz w:val="24"/>
                <w:szCs w:val="24"/>
              </w:rPr>
              <w:t>Charlie Adams (PC)</w:t>
            </w:r>
          </w:p>
        </w:tc>
      </w:tr>
      <w:tr w:rsidR="00FF6095" w14:paraId="480EFFE9" w14:textId="77777777" w:rsidTr="00B3513B">
        <w:tc>
          <w:tcPr>
            <w:tcW w:w="3681" w:type="dxa"/>
          </w:tcPr>
          <w:p w14:paraId="385870C7" w14:textId="241D1EC4" w:rsidR="00FF6095" w:rsidRPr="00685477" w:rsidRDefault="00FF6095" w:rsidP="00FF6095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Karen Rae (PC</w:t>
            </w:r>
            <w:r w:rsidR="00685477" w:rsidRPr="00685477">
              <w:rPr>
                <w:rFonts w:ascii="Corbel" w:hAnsi="Corbel"/>
                <w:b w:val="0"/>
                <w:sz w:val="24"/>
                <w:szCs w:val="24"/>
              </w:rPr>
              <w:t xml:space="preserve"> Vice Chair)</w:t>
            </w:r>
          </w:p>
        </w:tc>
        <w:tc>
          <w:tcPr>
            <w:tcW w:w="3036" w:type="dxa"/>
          </w:tcPr>
          <w:p w14:paraId="33EB57CA" w14:textId="3C2A8EF7" w:rsidR="00FF6095" w:rsidRPr="00685477" w:rsidRDefault="00685477" w:rsidP="00FF6095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Karen Rae (PC Vice Chair)</w:t>
            </w:r>
          </w:p>
        </w:tc>
        <w:tc>
          <w:tcPr>
            <w:tcW w:w="3359" w:type="dxa"/>
          </w:tcPr>
          <w:p w14:paraId="66939D86" w14:textId="77777777" w:rsidR="00FF6095" w:rsidRPr="00685477" w:rsidRDefault="00FF6095" w:rsidP="00FF6095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</w:p>
        </w:tc>
      </w:tr>
      <w:tr w:rsidR="00FF6095" w14:paraId="3FB8AC28" w14:textId="77777777" w:rsidTr="00B3513B">
        <w:tc>
          <w:tcPr>
            <w:tcW w:w="3681" w:type="dxa"/>
          </w:tcPr>
          <w:p w14:paraId="0BA135B0" w14:textId="3C60CD03" w:rsidR="00FF6095" w:rsidRPr="00685477" w:rsidRDefault="00FF6095" w:rsidP="00FF6095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Fiona Kealey (Secretary)</w:t>
            </w:r>
          </w:p>
        </w:tc>
        <w:tc>
          <w:tcPr>
            <w:tcW w:w="3036" w:type="dxa"/>
          </w:tcPr>
          <w:p w14:paraId="429564D3" w14:textId="52D4D97C" w:rsidR="00FF6095" w:rsidRPr="00685477" w:rsidRDefault="00FF6095" w:rsidP="00FF6095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Fiona Kealey (Secretary)</w:t>
            </w:r>
          </w:p>
        </w:tc>
        <w:tc>
          <w:tcPr>
            <w:tcW w:w="3359" w:type="dxa"/>
          </w:tcPr>
          <w:p w14:paraId="7849BBDB" w14:textId="77777777" w:rsidR="00FF6095" w:rsidRPr="00685477" w:rsidRDefault="00FF6095" w:rsidP="00FF6095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</w:p>
        </w:tc>
      </w:tr>
      <w:tr w:rsidR="00FF6095" w14:paraId="2399DD15" w14:textId="77777777" w:rsidTr="00B3513B">
        <w:tc>
          <w:tcPr>
            <w:tcW w:w="3681" w:type="dxa"/>
          </w:tcPr>
          <w:p w14:paraId="7AC8B007" w14:textId="3CD90062" w:rsidR="00FF6095" w:rsidRPr="00685477" w:rsidRDefault="00FF6095" w:rsidP="00FF6095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Laura Campbell (Secretary)</w:t>
            </w:r>
          </w:p>
        </w:tc>
        <w:tc>
          <w:tcPr>
            <w:tcW w:w="3036" w:type="dxa"/>
          </w:tcPr>
          <w:p w14:paraId="0015F4F5" w14:textId="4AA8459C" w:rsidR="00FF6095" w:rsidRPr="00685477" w:rsidRDefault="00FF6095" w:rsidP="00FF6095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Laura Campbell (Secretary)</w:t>
            </w:r>
          </w:p>
        </w:tc>
        <w:tc>
          <w:tcPr>
            <w:tcW w:w="3359" w:type="dxa"/>
          </w:tcPr>
          <w:p w14:paraId="65630A95" w14:textId="77777777" w:rsidR="00FF6095" w:rsidRPr="00685477" w:rsidRDefault="00FF6095" w:rsidP="00FF6095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</w:p>
        </w:tc>
      </w:tr>
      <w:tr w:rsidR="00B3513B" w14:paraId="41339667" w14:textId="77777777" w:rsidTr="00B3513B">
        <w:tc>
          <w:tcPr>
            <w:tcW w:w="3681" w:type="dxa"/>
          </w:tcPr>
          <w:p w14:paraId="2EC81EA5" w14:textId="6340D706" w:rsidR="00B3513B" w:rsidRPr="00685477" w:rsidRDefault="00B3513B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 xml:space="preserve">Megan </w:t>
            </w:r>
            <w:r w:rsidR="00FF6095" w:rsidRPr="00685477">
              <w:rPr>
                <w:rFonts w:ascii="Corbel" w:hAnsi="Corbel"/>
                <w:b w:val="0"/>
                <w:sz w:val="24"/>
                <w:szCs w:val="24"/>
              </w:rPr>
              <w:t>Mc</w:t>
            </w:r>
            <w:r w:rsidRPr="00685477">
              <w:rPr>
                <w:rFonts w:ascii="Corbel" w:hAnsi="Corbel"/>
                <w:b w:val="0"/>
                <w:sz w:val="24"/>
                <w:szCs w:val="24"/>
              </w:rPr>
              <w:t>Murray (PC)</w:t>
            </w:r>
          </w:p>
        </w:tc>
        <w:tc>
          <w:tcPr>
            <w:tcW w:w="3036" w:type="dxa"/>
          </w:tcPr>
          <w:p w14:paraId="4E4C7762" w14:textId="77777777" w:rsidR="00B3513B" w:rsidRPr="00685477" w:rsidRDefault="00B3513B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</w:p>
        </w:tc>
        <w:tc>
          <w:tcPr>
            <w:tcW w:w="3359" w:type="dxa"/>
          </w:tcPr>
          <w:p w14:paraId="668CC377" w14:textId="0D6C5E24" w:rsidR="00B3513B" w:rsidRPr="00685477" w:rsidRDefault="00FF6095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Megan McMurray (PC)</w:t>
            </w:r>
          </w:p>
        </w:tc>
      </w:tr>
      <w:tr w:rsidR="00B3513B" w14:paraId="6E7A24A8" w14:textId="77777777" w:rsidTr="00B3513B">
        <w:tc>
          <w:tcPr>
            <w:tcW w:w="3681" w:type="dxa"/>
          </w:tcPr>
          <w:p w14:paraId="7B27CBE9" w14:textId="1D4346A6" w:rsidR="00B3513B" w:rsidRPr="00685477" w:rsidRDefault="00B3513B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Karen Tocher (PC)</w:t>
            </w:r>
          </w:p>
        </w:tc>
        <w:tc>
          <w:tcPr>
            <w:tcW w:w="3036" w:type="dxa"/>
          </w:tcPr>
          <w:p w14:paraId="40C6B264" w14:textId="77777777" w:rsidR="00B3513B" w:rsidRPr="00685477" w:rsidRDefault="00B3513B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</w:p>
        </w:tc>
        <w:tc>
          <w:tcPr>
            <w:tcW w:w="3359" w:type="dxa"/>
          </w:tcPr>
          <w:p w14:paraId="21B66CD6" w14:textId="78516D0C" w:rsidR="00B3513B" w:rsidRPr="00685477" w:rsidRDefault="00FF6095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Karen Tocher (PC)</w:t>
            </w:r>
          </w:p>
        </w:tc>
      </w:tr>
      <w:tr w:rsidR="00B3513B" w14:paraId="1CAF5289" w14:textId="77777777" w:rsidTr="00B3513B">
        <w:tc>
          <w:tcPr>
            <w:tcW w:w="3681" w:type="dxa"/>
          </w:tcPr>
          <w:p w14:paraId="18E12CD8" w14:textId="38FA0959" w:rsidR="00B3513B" w:rsidRPr="00685477" w:rsidRDefault="00B3513B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Lisa McLean (PC)</w:t>
            </w:r>
          </w:p>
        </w:tc>
        <w:tc>
          <w:tcPr>
            <w:tcW w:w="3036" w:type="dxa"/>
          </w:tcPr>
          <w:p w14:paraId="118224CD" w14:textId="77777777" w:rsidR="00B3513B" w:rsidRPr="00685477" w:rsidRDefault="00B3513B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</w:p>
        </w:tc>
        <w:tc>
          <w:tcPr>
            <w:tcW w:w="3359" w:type="dxa"/>
          </w:tcPr>
          <w:p w14:paraId="48CA8724" w14:textId="61033D91" w:rsidR="00B3513B" w:rsidRPr="00685477" w:rsidRDefault="00FF6095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Lisa McLean (PC)</w:t>
            </w:r>
          </w:p>
        </w:tc>
      </w:tr>
      <w:tr w:rsidR="00B3513B" w14:paraId="1CAB70D8" w14:textId="77777777" w:rsidTr="00B3513B">
        <w:tc>
          <w:tcPr>
            <w:tcW w:w="3681" w:type="dxa"/>
          </w:tcPr>
          <w:p w14:paraId="474DF3FD" w14:textId="41382E87" w:rsidR="00B3513B" w:rsidRPr="00685477" w:rsidRDefault="0006679A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 xml:space="preserve">James Adams </w:t>
            </w:r>
          </w:p>
        </w:tc>
        <w:tc>
          <w:tcPr>
            <w:tcW w:w="3036" w:type="dxa"/>
          </w:tcPr>
          <w:p w14:paraId="149605CF" w14:textId="59F526D6" w:rsidR="00B3513B" w:rsidRPr="00685477" w:rsidRDefault="0006679A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 xml:space="preserve">James Adams </w:t>
            </w:r>
          </w:p>
        </w:tc>
        <w:tc>
          <w:tcPr>
            <w:tcW w:w="3359" w:type="dxa"/>
          </w:tcPr>
          <w:p w14:paraId="5A6981F5" w14:textId="2001FC52" w:rsidR="00B3513B" w:rsidRPr="00685477" w:rsidRDefault="00B3513B" w:rsidP="00B3513B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</w:p>
        </w:tc>
      </w:tr>
      <w:tr w:rsidR="00685477" w14:paraId="4B6D0090" w14:textId="77777777" w:rsidTr="00B3513B">
        <w:tc>
          <w:tcPr>
            <w:tcW w:w="3681" w:type="dxa"/>
          </w:tcPr>
          <w:p w14:paraId="1E63F521" w14:textId="59D02F6F" w:rsidR="00685477" w:rsidRPr="00685477" w:rsidRDefault="00685477" w:rsidP="00685477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Heather Nicolson (PC)</w:t>
            </w:r>
          </w:p>
        </w:tc>
        <w:tc>
          <w:tcPr>
            <w:tcW w:w="3036" w:type="dxa"/>
          </w:tcPr>
          <w:p w14:paraId="7BBFB778" w14:textId="58CA6D70" w:rsidR="00685477" w:rsidRPr="00685477" w:rsidRDefault="00685477" w:rsidP="00685477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Heather Nicolson (PC)</w:t>
            </w:r>
          </w:p>
        </w:tc>
        <w:tc>
          <w:tcPr>
            <w:tcW w:w="3359" w:type="dxa"/>
          </w:tcPr>
          <w:p w14:paraId="04EE778D" w14:textId="258C7EE9" w:rsidR="00685477" w:rsidRPr="00685477" w:rsidRDefault="00685477" w:rsidP="00685477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</w:p>
        </w:tc>
      </w:tr>
      <w:tr w:rsidR="00685477" w14:paraId="7BDC419F" w14:textId="77777777" w:rsidTr="00B3513B">
        <w:tc>
          <w:tcPr>
            <w:tcW w:w="3681" w:type="dxa"/>
          </w:tcPr>
          <w:p w14:paraId="72A5344B" w14:textId="223E08D6" w:rsidR="00685477" w:rsidRPr="00685477" w:rsidRDefault="00685477" w:rsidP="00685477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Heather Arkison (Treasurer)</w:t>
            </w:r>
          </w:p>
        </w:tc>
        <w:tc>
          <w:tcPr>
            <w:tcW w:w="3036" w:type="dxa"/>
          </w:tcPr>
          <w:p w14:paraId="46D4269E" w14:textId="68D53AC6" w:rsidR="00685477" w:rsidRPr="00685477" w:rsidRDefault="00685477" w:rsidP="00685477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Heather Arkison (PC)</w:t>
            </w:r>
          </w:p>
        </w:tc>
        <w:tc>
          <w:tcPr>
            <w:tcW w:w="3359" w:type="dxa"/>
          </w:tcPr>
          <w:p w14:paraId="53DA6186" w14:textId="19ED8072" w:rsidR="00685477" w:rsidRPr="00685477" w:rsidRDefault="00685477" w:rsidP="00685477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</w:p>
        </w:tc>
      </w:tr>
      <w:tr w:rsidR="00685477" w14:paraId="289624E3" w14:textId="77777777" w:rsidTr="00B3513B">
        <w:tc>
          <w:tcPr>
            <w:tcW w:w="3681" w:type="dxa"/>
          </w:tcPr>
          <w:p w14:paraId="6EB98836" w14:textId="16BC7A8E" w:rsidR="00685477" w:rsidRPr="00685477" w:rsidRDefault="00685477" w:rsidP="00685477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Russell Smith (PC)</w:t>
            </w:r>
          </w:p>
        </w:tc>
        <w:tc>
          <w:tcPr>
            <w:tcW w:w="3036" w:type="dxa"/>
          </w:tcPr>
          <w:p w14:paraId="5EAB6452" w14:textId="573CBD02" w:rsidR="00685477" w:rsidRPr="00685477" w:rsidRDefault="00685477" w:rsidP="00685477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Russell Smith (PC)</w:t>
            </w:r>
          </w:p>
        </w:tc>
        <w:tc>
          <w:tcPr>
            <w:tcW w:w="3359" w:type="dxa"/>
          </w:tcPr>
          <w:p w14:paraId="70347C6C" w14:textId="47655A0C" w:rsidR="00685477" w:rsidRPr="00685477" w:rsidRDefault="00685477" w:rsidP="00685477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</w:p>
        </w:tc>
      </w:tr>
      <w:tr w:rsidR="00685477" w14:paraId="1600AF45" w14:textId="77777777" w:rsidTr="00B3513B">
        <w:tc>
          <w:tcPr>
            <w:tcW w:w="3681" w:type="dxa"/>
          </w:tcPr>
          <w:p w14:paraId="78276AC5" w14:textId="381907CA" w:rsidR="00685477" w:rsidRPr="00685477" w:rsidRDefault="00685477" w:rsidP="00685477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Emma McAndlish (Treasurer)</w:t>
            </w:r>
          </w:p>
        </w:tc>
        <w:tc>
          <w:tcPr>
            <w:tcW w:w="3036" w:type="dxa"/>
          </w:tcPr>
          <w:p w14:paraId="1B380A9E" w14:textId="502BD1F6" w:rsidR="00685477" w:rsidRPr="00685477" w:rsidRDefault="00685477" w:rsidP="00685477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  <w:r w:rsidRPr="00685477">
              <w:rPr>
                <w:rFonts w:ascii="Corbel" w:hAnsi="Corbel"/>
                <w:b w:val="0"/>
                <w:sz w:val="24"/>
                <w:szCs w:val="24"/>
              </w:rPr>
              <w:t>Emma McAndlish</w:t>
            </w:r>
          </w:p>
        </w:tc>
        <w:tc>
          <w:tcPr>
            <w:tcW w:w="3359" w:type="dxa"/>
          </w:tcPr>
          <w:p w14:paraId="4FFC1D66" w14:textId="163C66E3" w:rsidR="00685477" w:rsidRPr="00685477" w:rsidRDefault="00685477" w:rsidP="00685477">
            <w:pPr>
              <w:pStyle w:val="Heading1"/>
              <w:jc w:val="left"/>
              <w:outlineLvl w:val="0"/>
              <w:rPr>
                <w:rFonts w:ascii="Corbel" w:hAnsi="Corbel"/>
                <w:b w:val="0"/>
                <w:sz w:val="24"/>
                <w:szCs w:val="24"/>
              </w:rPr>
            </w:pPr>
          </w:p>
        </w:tc>
      </w:tr>
    </w:tbl>
    <w:p w14:paraId="0584DF98" w14:textId="08246A98" w:rsidR="0062022B" w:rsidRDefault="0062022B" w:rsidP="00D34FA5">
      <w:pPr>
        <w:pStyle w:val="Heading1"/>
        <w:jc w:val="left"/>
        <w:rPr>
          <w:sz w:val="24"/>
          <w:szCs w:val="24"/>
        </w:rPr>
      </w:pPr>
    </w:p>
    <w:p w14:paraId="7819F174" w14:textId="62F7AD31" w:rsidR="00CE2189" w:rsidRDefault="00CE2189" w:rsidP="00D34FA5">
      <w:pPr>
        <w:pStyle w:val="Heading1"/>
        <w:jc w:val="left"/>
        <w:rPr>
          <w:sz w:val="24"/>
          <w:szCs w:val="24"/>
        </w:rPr>
      </w:pPr>
    </w:p>
    <w:p w14:paraId="52BC1CD9" w14:textId="15AB87D4" w:rsidR="00CE2189" w:rsidRDefault="00CE2189" w:rsidP="00D34FA5">
      <w:pPr>
        <w:pStyle w:val="Heading1"/>
        <w:jc w:val="left"/>
        <w:rPr>
          <w:sz w:val="24"/>
          <w:szCs w:val="24"/>
        </w:rPr>
      </w:pPr>
    </w:p>
    <w:p w14:paraId="70867F11" w14:textId="72C5B213" w:rsidR="00CE2189" w:rsidRDefault="00CE2189" w:rsidP="00D34FA5">
      <w:pPr>
        <w:pStyle w:val="Heading1"/>
        <w:jc w:val="left"/>
        <w:rPr>
          <w:sz w:val="24"/>
          <w:szCs w:val="24"/>
        </w:rPr>
      </w:pPr>
    </w:p>
    <w:p w14:paraId="254D6955" w14:textId="77777777" w:rsidR="00CE2189" w:rsidRDefault="00CE2189" w:rsidP="00D34FA5">
      <w:pPr>
        <w:pStyle w:val="Heading1"/>
        <w:jc w:val="left"/>
        <w:rPr>
          <w:sz w:val="24"/>
          <w:szCs w:val="24"/>
        </w:rPr>
      </w:pPr>
    </w:p>
    <w:p w14:paraId="050C3AB3" w14:textId="77777777" w:rsidR="00CE2189" w:rsidRDefault="00CE2189" w:rsidP="00D34FA5">
      <w:pPr>
        <w:pStyle w:val="Heading1"/>
        <w:jc w:val="left"/>
        <w:rPr>
          <w:sz w:val="24"/>
          <w:szCs w:val="24"/>
        </w:rPr>
      </w:pPr>
    </w:p>
    <w:p w14:paraId="37575308" w14:textId="2C193CAA" w:rsidR="00CE2189" w:rsidRDefault="00CE2189" w:rsidP="00D34FA5">
      <w:pPr>
        <w:pStyle w:val="Heading1"/>
        <w:jc w:val="left"/>
        <w:rPr>
          <w:sz w:val="24"/>
          <w:szCs w:val="24"/>
        </w:rPr>
      </w:pPr>
    </w:p>
    <w:p w14:paraId="5F3908AB" w14:textId="77777777" w:rsidR="00CE2189" w:rsidRPr="00D34FA5" w:rsidRDefault="00CE2189" w:rsidP="00D34FA5">
      <w:pPr>
        <w:pStyle w:val="Heading1"/>
        <w:jc w:val="left"/>
        <w:rPr>
          <w:sz w:val="24"/>
          <w:szCs w:val="24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357"/>
        <w:gridCol w:w="3357"/>
        <w:gridCol w:w="3356"/>
      </w:tblGrid>
      <w:tr w:rsidR="00D34FA5" w14:paraId="240939E9" w14:textId="77777777" w:rsidTr="00930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7" w:type="dxa"/>
          </w:tcPr>
          <w:p w14:paraId="7316B7ED" w14:textId="77777777" w:rsidR="00D34FA5" w:rsidRDefault="00D34FA5" w:rsidP="009307B2">
            <w:pPr>
              <w:pStyle w:val="Attendees"/>
              <w:rPr>
                <w:sz w:val="24"/>
              </w:rPr>
            </w:pPr>
            <w:r>
              <w:rPr>
                <w:sz w:val="24"/>
              </w:rPr>
              <w:t>Item #</w:t>
            </w:r>
          </w:p>
        </w:tc>
        <w:tc>
          <w:tcPr>
            <w:tcW w:w="3357" w:type="dxa"/>
          </w:tcPr>
          <w:p w14:paraId="499B0046" w14:textId="77777777" w:rsidR="00D34FA5" w:rsidRDefault="00D34FA5" w:rsidP="009307B2">
            <w:pPr>
              <w:pStyle w:val="Attende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3356" w:type="dxa"/>
          </w:tcPr>
          <w:p w14:paraId="5A665CF6" w14:textId="77777777" w:rsidR="00D34FA5" w:rsidRDefault="00D34FA5" w:rsidP="009307B2">
            <w:pPr>
              <w:pStyle w:val="Attende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Led by</w:t>
            </w:r>
          </w:p>
        </w:tc>
      </w:tr>
      <w:tr w:rsidR="00D34FA5" w14:paraId="0A7348C7" w14:textId="77777777" w:rsidTr="00E955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7" w:type="dxa"/>
          </w:tcPr>
          <w:p w14:paraId="10FF72BE" w14:textId="77777777" w:rsidR="00D34FA5" w:rsidRDefault="00D34FA5" w:rsidP="009307B2">
            <w:pPr>
              <w:pStyle w:val="Attendees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7" w:type="dxa"/>
          </w:tcPr>
          <w:p w14:paraId="32E1A75C" w14:textId="77777777" w:rsidR="00D34FA5" w:rsidRDefault="00D34FA5" w:rsidP="009307B2">
            <w:pPr>
              <w:pStyle w:val="Attende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Apologies and approval of previous minutes</w:t>
            </w:r>
          </w:p>
        </w:tc>
        <w:tc>
          <w:tcPr>
            <w:tcW w:w="3356" w:type="dxa"/>
          </w:tcPr>
          <w:p w14:paraId="15DE4114" w14:textId="77777777" w:rsidR="00D34FA5" w:rsidRDefault="00D34FA5" w:rsidP="009307B2">
            <w:pPr>
              <w:pStyle w:val="Attende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 w:rsidR="00D34FA5" w14:paraId="4BDF9D7F" w14:textId="77777777" w:rsidTr="009307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7" w:type="dxa"/>
          </w:tcPr>
          <w:p w14:paraId="03BBA9BA" w14:textId="77777777" w:rsidR="00D34FA5" w:rsidRDefault="00D34FA5" w:rsidP="009307B2">
            <w:pPr>
              <w:pStyle w:val="Attendees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57" w:type="dxa"/>
          </w:tcPr>
          <w:p w14:paraId="516AF739" w14:textId="77777777" w:rsidR="00D34FA5" w:rsidRDefault="00D34FA5" w:rsidP="009307B2">
            <w:pPr>
              <w:pStyle w:val="Attende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Head Teacher Report</w:t>
            </w:r>
          </w:p>
        </w:tc>
        <w:tc>
          <w:tcPr>
            <w:tcW w:w="3356" w:type="dxa"/>
          </w:tcPr>
          <w:p w14:paraId="0F9B1775" w14:textId="77777777" w:rsidR="00D34FA5" w:rsidRDefault="00D34FA5" w:rsidP="009307B2">
            <w:pPr>
              <w:pStyle w:val="Attende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EJ</w:t>
            </w:r>
          </w:p>
        </w:tc>
      </w:tr>
      <w:tr w:rsidR="00D34FA5" w14:paraId="2D26BFB9" w14:textId="77777777" w:rsidTr="00930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7" w:type="dxa"/>
          </w:tcPr>
          <w:p w14:paraId="5CAA019A" w14:textId="77777777" w:rsidR="00D34FA5" w:rsidRDefault="00D34FA5" w:rsidP="009307B2">
            <w:pPr>
              <w:pStyle w:val="Attendees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7" w:type="dxa"/>
          </w:tcPr>
          <w:p w14:paraId="010C6371" w14:textId="77777777" w:rsidR="00D34FA5" w:rsidRDefault="00D34FA5" w:rsidP="009307B2">
            <w:pPr>
              <w:pStyle w:val="Attende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Councilor Report</w:t>
            </w:r>
          </w:p>
        </w:tc>
        <w:tc>
          <w:tcPr>
            <w:tcW w:w="3356" w:type="dxa"/>
          </w:tcPr>
          <w:p w14:paraId="534F8824" w14:textId="77777777" w:rsidR="00D34FA5" w:rsidRDefault="00D34FA5" w:rsidP="009307B2">
            <w:pPr>
              <w:pStyle w:val="Attende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JA</w:t>
            </w:r>
          </w:p>
        </w:tc>
      </w:tr>
      <w:tr w:rsidR="00D34FA5" w14:paraId="6F7D87B6" w14:textId="77777777" w:rsidTr="009307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7" w:type="dxa"/>
          </w:tcPr>
          <w:p w14:paraId="4295D7B3" w14:textId="77777777" w:rsidR="00D34FA5" w:rsidRDefault="00D34FA5" w:rsidP="009307B2">
            <w:pPr>
              <w:pStyle w:val="Attendees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57" w:type="dxa"/>
          </w:tcPr>
          <w:p w14:paraId="0980D069" w14:textId="77777777" w:rsidR="00D34FA5" w:rsidRDefault="00D34FA5" w:rsidP="009307B2">
            <w:pPr>
              <w:pStyle w:val="Attende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Treasurer Report</w:t>
            </w:r>
          </w:p>
        </w:tc>
        <w:tc>
          <w:tcPr>
            <w:tcW w:w="3356" w:type="dxa"/>
          </w:tcPr>
          <w:p w14:paraId="2DC81294" w14:textId="77777777" w:rsidR="00D34FA5" w:rsidRDefault="00D34FA5" w:rsidP="009307B2">
            <w:pPr>
              <w:pStyle w:val="Attende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HM</w:t>
            </w:r>
          </w:p>
        </w:tc>
      </w:tr>
      <w:tr w:rsidR="00D34FA5" w14:paraId="25EB5251" w14:textId="77777777" w:rsidTr="00930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7" w:type="dxa"/>
          </w:tcPr>
          <w:p w14:paraId="3DCC4A0D" w14:textId="77777777" w:rsidR="00D34FA5" w:rsidRDefault="00D34FA5" w:rsidP="009307B2">
            <w:pPr>
              <w:pStyle w:val="Attendees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57" w:type="dxa"/>
          </w:tcPr>
          <w:p w14:paraId="6141B527" w14:textId="77777777" w:rsidR="00D34FA5" w:rsidRDefault="00D34FA5" w:rsidP="009307B2">
            <w:pPr>
              <w:pStyle w:val="Attende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Christmas Fayre </w:t>
            </w:r>
          </w:p>
        </w:tc>
        <w:tc>
          <w:tcPr>
            <w:tcW w:w="3356" w:type="dxa"/>
          </w:tcPr>
          <w:p w14:paraId="30CF909B" w14:textId="77777777" w:rsidR="00D34FA5" w:rsidRDefault="00D34FA5" w:rsidP="009307B2">
            <w:pPr>
              <w:pStyle w:val="Attende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 w:rsidR="00D34FA5" w14:paraId="490421E6" w14:textId="77777777" w:rsidTr="009307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7" w:type="dxa"/>
          </w:tcPr>
          <w:p w14:paraId="4FC1B641" w14:textId="77777777" w:rsidR="00D34FA5" w:rsidRDefault="00D34FA5" w:rsidP="009307B2">
            <w:pPr>
              <w:pStyle w:val="Attendees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7" w:type="dxa"/>
          </w:tcPr>
          <w:p w14:paraId="5579CABB" w14:textId="77777777" w:rsidR="00D34FA5" w:rsidRDefault="00D34FA5" w:rsidP="009307B2">
            <w:pPr>
              <w:pStyle w:val="Attende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AOCB</w:t>
            </w:r>
          </w:p>
        </w:tc>
        <w:tc>
          <w:tcPr>
            <w:tcW w:w="3356" w:type="dxa"/>
          </w:tcPr>
          <w:p w14:paraId="3C635016" w14:textId="77777777" w:rsidR="00D34FA5" w:rsidRDefault="00D34FA5" w:rsidP="009307B2">
            <w:pPr>
              <w:pStyle w:val="Attende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</w:tbl>
    <w:p w14:paraId="6B99E095" w14:textId="0949B42F" w:rsidR="00C436DA" w:rsidRPr="005831B2" w:rsidRDefault="00C436DA" w:rsidP="005831B2"/>
    <w:p w14:paraId="64E4B39E" w14:textId="2A0E69D4" w:rsidR="00C436DA" w:rsidRDefault="00C436DA" w:rsidP="0062022B">
      <w:pPr>
        <w:pStyle w:val="Heading1"/>
      </w:pPr>
    </w:p>
    <w:p w14:paraId="6A8717B5" w14:textId="3BEEFC7E" w:rsidR="00CE2189" w:rsidRDefault="00CE2189" w:rsidP="00AD0407">
      <w:pPr>
        <w:pStyle w:val="Heading1"/>
        <w:jc w:val="left"/>
        <w:rPr>
          <w:rFonts w:ascii="Corbel" w:hAnsi="Corbel"/>
          <w:sz w:val="24"/>
          <w:szCs w:val="24"/>
        </w:rPr>
      </w:pPr>
    </w:p>
    <w:p w14:paraId="1CCAC46E" w14:textId="33B017B7" w:rsidR="002C60F4" w:rsidRDefault="002C60F4" w:rsidP="00AD0407">
      <w:pPr>
        <w:pStyle w:val="Heading1"/>
        <w:jc w:val="left"/>
        <w:rPr>
          <w:rFonts w:ascii="Corbel" w:hAnsi="Corbel"/>
          <w:sz w:val="24"/>
          <w:szCs w:val="24"/>
        </w:rPr>
      </w:pPr>
    </w:p>
    <w:p w14:paraId="53EB2BD2" w14:textId="46BDA0C4" w:rsidR="00CE2189" w:rsidRPr="00AD0407" w:rsidRDefault="00CE2189" w:rsidP="00AD0407">
      <w:pPr>
        <w:pStyle w:val="Heading1"/>
        <w:jc w:val="left"/>
        <w:rPr>
          <w:b w:val="0"/>
          <w:sz w:val="22"/>
          <w:szCs w:val="22"/>
        </w:rPr>
      </w:pPr>
    </w:p>
    <w:p w14:paraId="79D72300" w14:textId="35E4A64B" w:rsidR="00AD0407" w:rsidRPr="00AD0407" w:rsidRDefault="00BE3F20" w:rsidP="00AD0407">
      <w:pPr>
        <w:pStyle w:val="Heading1"/>
      </w:pPr>
      <w:r>
        <w:t>Minutes of Meeting</w:t>
      </w:r>
      <w:r w:rsidR="00AD0407">
        <w:t xml:space="preserve"> – 16/11/23 @</w:t>
      </w:r>
      <w:r w:rsidR="00F27762">
        <w:t xml:space="preserve"> 15.15</w:t>
      </w:r>
      <w:r w:rsidR="75817C12">
        <w:t>hrs</w:t>
      </w:r>
    </w:p>
    <w:tbl>
      <w:tblPr>
        <w:tblStyle w:val="GridTable4-Accent1"/>
        <w:tblpPr w:leftFromText="180" w:rightFromText="180" w:vertAnchor="text" w:horzAnchor="margin" w:tblpY="244"/>
        <w:tblW w:w="0" w:type="auto"/>
        <w:tblLook w:val="04A0" w:firstRow="1" w:lastRow="0" w:firstColumn="1" w:lastColumn="0" w:noHBand="0" w:noVBand="1"/>
      </w:tblPr>
      <w:tblGrid>
        <w:gridCol w:w="8926"/>
        <w:gridCol w:w="1191"/>
      </w:tblGrid>
      <w:tr w:rsidR="0062022B" w14:paraId="53B98695" w14:textId="77777777" w:rsidTr="5C1BB1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</w:tcPr>
          <w:p w14:paraId="0B5BF8FC" w14:textId="77777777" w:rsidR="0062022B" w:rsidRDefault="0062022B" w:rsidP="0062022B">
            <w:pPr>
              <w:pStyle w:val="Heading1"/>
              <w:outlineLvl w:val="0"/>
            </w:pPr>
            <w:r>
              <w:t>Agenda Item</w:t>
            </w:r>
          </w:p>
        </w:tc>
        <w:tc>
          <w:tcPr>
            <w:tcW w:w="1144" w:type="dxa"/>
          </w:tcPr>
          <w:p w14:paraId="626B917E" w14:textId="77777777" w:rsidR="0062022B" w:rsidRDefault="0062022B" w:rsidP="0062022B">
            <w:pPr>
              <w:pStyle w:val="Heading1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</w:tr>
      <w:tr w:rsidR="0062022B" w14:paraId="43EB0D5C" w14:textId="77777777" w:rsidTr="5C1BB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</w:tcPr>
          <w:p w14:paraId="0F6CECFB" w14:textId="4328491B" w:rsidR="00983A83" w:rsidRDefault="0062022B" w:rsidP="0062022B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  <w:r w:rsidRPr="00BE3F20">
              <w:rPr>
                <w:b/>
                <w:sz w:val="24"/>
                <w:szCs w:val="24"/>
              </w:rPr>
              <w:t>1. Apologies a</w:t>
            </w:r>
            <w:r w:rsidR="00FF6095">
              <w:rPr>
                <w:b/>
                <w:sz w:val="24"/>
                <w:szCs w:val="24"/>
              </w:rPr>
              <w:t>nd approval of previous minutes (NS)</w:t>
            </w:r>
          </w:p>
          <w:p w14:paraId="0F2B3FC7" w14:textId="307A65C4" w:rsidR="00983A83" w:rsidRPr="00983A83" w:rsidRDefault="18E53F17" w:rsidP="0062022B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 w:rsidRPr="5C1BB1B2">
              <w:rPr>
                <w:sz w:val="24"/>
                <w:szCs w:val="24"/>
              </w:rPr>
              <w:t>Attendees</w:t>
            </w:r>
            <w:r w:rsidR="00D34FA5">
              <w:rPr>
                <w:sz w:val="24"/>
                <w:szCs w:val="24"/>
              </w:rPr>
              <w:t xml:space="preserve"> and a</w:t>
            </w:r>
            <w:r w:rsidR="19B2DE17" w:rsidRPr="5C1BB1B2">
              <w:rPr>
                <w:sz w:val="24"/>
                <w:szCs w:val="24"/>
              </w:rPr>
              <w:t>pologies</w:t>
            </w:r>
            <w:r w:rsidR="23BE61F5" w:rsidRPr="5C1BB1B2">
              <w:rPr>
                <w:sz w:val="24"/>
                <w:szCs w:val="24"/>
              </w:rPr>
              <w:t>:</w:t>
            </w:r>
            <w:r w:rsidR="00D34FA5">
              <w:rPr>
                <w:sz w:val="24"/>
                <w:szCs w:val="24"/>
              </w:rPr>
              <w:t xml:space="preserve"> See table above</w:t>
            </w:r>
          </w:p>
          <w:p w14:paraId="6A18608F" w14:textId="1BF68B83" w:rsidR="00136376" w:rsidRDefault="00CE2189" w:rsidP="00D34FA5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 w:rsidRPr="5C1BB1B2">
              <w:rPr>
                <w:sz w:val="24"/>
                <w:szCs w:val="24"/>
              </w:rPr>
              <w:lastRenderedPageBreak/>
              <w:t>Minutes:</w:t>
            </w:r>
            <w:r w:rsidR="00AD0407">
              <w:rPr>
                <w:sz w:val="24"/>
                <w:szCs w:val="24"/>
              </w:rPr>
              <w:t xml:space="preserve"> were approved</w:t>
            </w:r>
          </w:p>
          <w:p w14:paraId="093A657A" w14:textId="417243AC" w:rsidR="00136376" w:rsidRPr="00983A83" w:rsidRDefault="00136376" w:rsidP="0030065C">
            <w:pPr>
              <w:pStyle w:val="Heading1"/>
              <w:jc w:val="left"/>
              <w:outlineLv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44" w:type="dxa"/>
          </w:tcPr>
          <w:p w14:paraId="2053A4EE" w14:textId="77777777" w:rsidR="0062022B" w:rsidRDefault="0062022B" w:rsidP="0062022B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2022B" w14:paraId="2BE0F05B" w14:textId="77777777" w:rsidTr="5C1BB1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</w:tcPr>
          <w:p w14:paraId="22AE6ABC" w14:textId="459D9E39" w:rsidR="00136376" w:rsidRDefault="00D34FA5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  <w:r>
              <w:t xml:space="preserve"> </w:t>
            </w:r>
            <w:r w:rsidRPr="00D34FA5">
              <w:rPr>
                <w:b/>
                <w:sz w:val="24"/>
                <w:szCs w:val="24"/>
              </w:rPr>
              <w:t>Head Teacher Report</w:t>
            </w:r>
            <w:r w:rsidR="00FF6095">
              <w:rPr>
                <w:b/>
                <w:sz w:val="24"/>
                <w:szCs w:val="24"/>
              </w:rPr>
              <w:t>- (EJ)</w:t>
            </w:r>
          </w:p>
          <w:p w14:paraId="4ACBD556" w14:textId="77777777" w:rsidR="00E9553A" w:rsidRDefault="00E9553A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  <w:p w14:paraId="5F230B51" w14:textId="00311197" w:rsidR="00D34FA5" w:rsidRDefault="00D34FA5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  <w:p w14:paraId="0FF7FDE3" w14:textId="176C85CC" w:rsidR="00C22813" w:rsidRPr="00D062A4" w:rsidRDefault="00C22813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  <w:r w:rsidRPr="00D062A4">
              <w:rPr>
                <w:b/>
                <w:sz w:val="24"/>
                <w:szCs w:val="24"/>
              </w:rPr>
              <w:t xml:space="preserve">Anti-bullying – Listen up </w:t>
            </w:r>
            <w:r w:rsidR="00D062A4" w:rsidRPr="00D062A4">
              <w:rPr>
                <w:b/>
                <w:sz w:val="24"/>
                <w:szCs w:val="24"/>
              </w:rPr>
              <w:t>campaign</w:t>
            </w:r>
          </w:p>
          <w:p w14:paraId="03C53363" w14:textId="77777777" w:rsidR="00D062A4" w:rsidRDefault="00D062A4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</w:t>
            </w:r>
            <w:r w:rsidR="00C22813" w:rsidRPr="00D062A4">
              <w:rPr>
                <w:sz w:val="24"/>
                <w:szCs w:val="24"/>
              </w:rPr>
              <w:t>chool is making progress towards Gold award</w:t>
            </w:r>
          </w:p>
          <w:p w14:paraId="14D97595" w14:textId="7A64B01D" w:rsidR="00D062A4" w:rsidRDefault="00D062A4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 w:rsidRPr="00D062A4">
              <w:rPr>
                <w:sz w:val="24"/>
                <w:szCs w:val="24"/>
              </w:rPr>
              <w:t>House teams are keen to take this forward</w:t>
            </w:r>
          </w:p>
          <w:p w14:paraId="1A0BB6DF" w14:textId="0B02CF12" w:rsidR="00C22813" w:rsidRDefault="00C22813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 w:rsidRPr="00D062A4">
              <w:rPr>
                <w:sz w:val="24"/>
                <w:szCs w:val="24"/>
              </w:rPr>
              <w:t xml:space="preserve">Pupils </w:t>
            </w:r>
            <w:r w:rsidR="002C60F4">
              <w:rPr>
                <w:sz w:val="24"/>
                <w:szCs w:val="24"/>
              </w:rPr>
              <w:t>will undertake self-</w:t>
            </w:r>
            <w:r w:rsidR="00D062A4" w:rsidRPr="00D062A4">
              <w:rPr>
                <w:sz w:val="24"/>
                <w:szCs w:val="24"/>
              </w:rPr>
              <w:t>evaluation toolkit</w:t>
            </w:r>
          </w:p>
          <w:p w14:paraId="279F61D8" w14:textId="2879534B" w:rsidR="00D062A4" w:rsidRDefault="00D062A4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</w:p>
          <w:p w14:paraId="2F3D4BC8" w14:textId="77777777" w:rsidR="00D062A4" w:rsidRDefault="00D062A4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There will be support for parent workshops in the future, allowing parents to input on how to move this forward. </w:t>
            </w:r>
          </w:p>
          <w:p w14:paraId="517D31DF" w14:textId="5F711FF8" w:rsidR="00D062A4" w:rsidRPr="00D062A4" w:rsidRDefault="00D062A4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Conversations will also take place during assembly to ensure that kids understand and get it</w:t>
            </w:r>
          </w:p>
          <w:p w14:paraId="5A62766C" w14:textId="757C8D64" w:rsidR="00D34FA5" w:rsidRDefault="00D34FA5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  <w:p w14:paraId="464936BB" w14:textId="6DFE614B" w:rsidR="00D062A4" w:rsidRDefault="00D062A4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Literacy update</w:t>
            </w:r>
          </w:p>
          <w:p w14:paraId="52E759B4" w14:textId="1069381E" w:rsidR="00D062A4" w:rsidRDefault="00D062A4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  <w:p w14:paraId="2F9A95B1" w14:textId="0F1184FF" w:rsidR="00D062A4" w:rsidRPr="000C5E1E" w:rsidRDefault="00D062A4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 w:rsidRPr="000C5E1E">
              <w:rPr>
                <w:sz w:val="24"/>
                <w:szCs w:val="24"/>
              </w:rPr>
              <w:t>Focus is on writing, reading and health &amp; wellbeing</w:t>
            </w:r>
          </w:p>
          <w:p w14:paraId="2E27E947" w14:textId="7FDFD432" w:rsidR="00D062A4" w:rsidRDefault="00D062A4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 w:rsidRPr="000C5E1E">
              <w:rPr>
                <w:sz w:val="24"/>
                <w:szCs w:val="24"/>
              </w:rPr>
              <w:t>School is looking for</w:t>
            </w:r>
            <w:r w:rsidR="000C5E1E" w:rsidRPr="000C5E1E">
              <w:rPr>
                <w:sz w:val="24"/>
                <w:szCs w:val="24"/>
              </w:rPr>
              <w:t xml:space="preserve"> parental involvement with</w:t>
            </w:r>
            <w:r w:rsidRPr="000C5E1E">
              <w:rPr>
                <w:sz w:val="24"/>
                <w:szCs w:val="24"/>
              </w:rPr>
              <w:t xml:space="preserve"> the homework experience, including the impact of teacher </w:t>
            </w:r>
            <w:r w:rsidR="000C5E1E" w:rsidRPr="000C5E1E">
              <w:rPr>
                <w:sz w:val="24"/>
                <w:szCs w:val="24"/>
              </w:rPr>
              <w:t xml:space="preserve">praise </w:t>
            </w:r>
            <w:r w:rsidR="000C5E1E">
              <w:rPr>
                <w:sz w:val="24"/>
                <w:szCs w:val="24"/>
              </w:rPr>
              <w:t>&amp; feedback has on those children who hand in homework</w:t>
            </w:r>
          </w:p>
          <w:p w14:paraId="48DC8E0E" w14:textId="50428DB8" w:rsidR="000C5E1E" w:rsidRDefault="000C5E1E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</w:p>
          <w:p w14:paraId="2443B57F" w14:textId="700E7858" w:rsidR="000C5E1E" w:rsidRDefault="000C5E1E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Homework isn’t compulsory, however across the school there is currently a 68% non-engagement with homework tasks.</w:t>
            </w:r>
          </w:p>
          <w:p w14:paraId="762BC266" w14:textId="07CDBBC5" w:rsidR="000C5E1E" w:rsidRDefault="000C5E1E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</w:p>
          <w:p w14:paraId="7AA919A7" w14:textId="6021594F" w:rsidR="000C5E1E" w:rsidRDefault="000C5E1E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Health &amp; W</w:t>
            </w:r>
            <w:r w:rsidRPr="000C5E1E">
              <w:rPr>
                <w:b/>
                <w:sz w:val="24"/>
                <w:szCs w:val="24"/>
              </w:rPr>
              <w:t>ellbeing update</w:t>
            </w:r>
          </w:p>
          <w:p w14:paraId="7A6C278D" w14:textId="22365618" w:rsidR="000C5E1E" w:rsidRDefault="000C5E1E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  <w:p w14:paraId="19919297" w14:textId="4AA23B45" w:rsidR="000C5E1E" w:rsidRPr="000C5E1E" w:rsidRDefault="000C5E1E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 w:rsidRPr="000C5E1E">
              <w:rPr>
                <w:sz w:val="24"/>
                <w:szCs w:val="24"/>
              </w:rPr>
              <w:t>Key areas being explored</w:t>
            </w:r>
            <w:r>
              <w:rPr>
                <w:sz w:val="24"/>
                <w:szCs w:val="24"/>
              </w:rPr>
              <w:t>/used</w:t>
            </w:r>
            <w:r w:rsidRPr="000C5E1E">
              <w:rPr>
                <w:sz w:val="24"/>
                <w:szCs w:val="24"/>
              </w:rPr>
              <w:t xml:space="preserve"> just now are</w:t>
            </w:r>
          </w:p>
          <w:p w14:paraId="66E2CEB5" w14:textId="742F993F" w:rsidR="000C5E1E" w:rsidRPr="000C5E1E" w:rsidRDefault="000C5E1E" w:rsidP="000C5E1E">
            <w:pPr>
              <w:pStyle w:val="Heading1"/>
              <w:numPr>
                <w:ilvl w:val="0"/>
                <w:numId w:val="48"/>
              </w:numPr>
              <w:jc w:val="left"/>
              <w:outlineLvl w:val="0"/>
              <w:rPr>
                <w:sz w:val="24"/>
                <w:szCs w:val="24"/>
              </w:rPr>
            </w:pPr>
            <w:r w:rsidRPr="000C5E1E">
              <w:rPr>
                <w:sz w:val="24"/>
                <w:szCs w:val="24"/>
              </w:rPr>
              <w:t>Motivational tools</w:t>
            </w:r>
          </w:p>
          <w:p w14:paraId="6116F71A" w14:textId="4B0E5D9A" w:rsidR="000C5E1E" w:rsidRPr="000C5E1E" w:rsidRDefault="000C5E1E" w:rsidP="000C5E1E">
            <w:pPr>
              <w:pStyle w:val="Heading1"/>
              <w:numPr>
                <w:ilvl w:val="0"/>
                <w:numId w:val="48"/>
              </w:numPr>
              <w:jc w:val="left"/>
              <w:outlineLvl w:val="0"/>
              <w:rPr>
                <w:sz w:val="24"/>
                <w:szCs w:val="24"/>
              </w:rPr>
            </w:pPr>
            <w:r w:rsidRPr="000C5E1E">
              <w:rPr>
                <w:sz w:val="24"/>
                <w:szCs w:val="24"/>
              </w:rPr>
              <w:t>Children asked 20 Q’s</w:t>
            </w:r>
          </w:p>
          <w:p w14:paraId="0129CA6B" w14:textId="3B472CCF" w:rsidR="000C5E1E" w:rsidRPr="000C5E1E" w:rsidRDefault="000C5E1E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</w:p>
          <w:p w14:paraId="348ED50C" w14:textId="16A24939" w:rsidR="000C5E1E" w:rsidRDefault="000C5E1E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 w:rsidRPr="000C5E1E">
              <w:rPr>
                <w:sz w:val="24"/>
                <w:szCs w:val="24"/>
              </w:rPr>
              <w:t>The results of these will be used to inform next steps</w:t>
            </w:r>
            <w:r>
              <w:rPr>
                <w:sz w:val="24"/>
                <w:szCs w:val="24"/>
              </w:rPr>
              <w:t xml:space="preserve"> moving forward.</w:t>
            </w:r>
          </w:p>
          <w:p w14:paraId="6ADFBF0F" w14:textId="24B19ADC" w:rsidR="000C5E1E" w:rsidRDefault="000C5E1E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</w:p>
          <w:p w14:paraId="4C8EBFDD" w14:textId="2D26A08C" w:rsidR="000C5E1E" w:rsidRDefault="000C5E1E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  <w:r w:rsidRPr="00B1003F">
              <w:rPr>
                <w:b/>
                <w:sz w:val="24"/>
                <w:szCs w:val="24"/>
              </w:rPr>
              <w:t>Pupil voice</w:t>
            </w:r>
          </w:p>
          <w:p w14:paraId="3DE9F500" w14:textId="77777777" w:rsidR="00B1003F" w:rsidRPr="00B1003F" w:rsidRDefault="00B1003F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  <w:p w14:paraId="5BC42B21" w14:textId="5B194A81" w:rsidR="00B1003F" w:rsidRDefault="000C5E1E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Playground Needs Analysis is being carried out </w:t>
            </w:r>
            <w:r w:rsidR="00B1003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Mrs Br</w:t>
            </w:r>
            <w:r w:rsidR="00B1003F">
              <w:rPr>
                <w:sz w:val="24"/>
                <w:szCs w:val="24"/>
              </w:rPr>
              <w:t xml:space="preserve">acher) a theme from the feedback is around </w:t>
            </w:r>
            <w:r w:rsidR="00B1003F" w:rsidRPr="00B1003F">
              <w:rPr>
                <w:i/>
                <w:sz w:val="24"/>
                <w:szCs w:val="24"/>
              </w:rPr>
              <w:t>RESPECT</w:t>
            </w:r>
            <w:r w:rsidR="00B1003F">
              <w:rPr>
                <w:i/>
                <w:sz w:val="24"/>
                <w:szCs w:val="24"/>
              </w:rPr>
              <w:t xml:space="preserve"> </w:t>
            </w:r>
            <w:r w:rsidR="00574325">
              <w:rPr>
                <w:sz w:val="24"/>
                <w:szCs w:val="24"/>
              </w:rPr>
              <w:t>the pupils</w:t>
            </w:r>
            <w:r w:rsidR="00B1003F">
              <w:rPr>
                <w:sz w:val="24"/>
                <w:szCs w:val="24"/>
              </w:rPr>
              <w:t xml:space="preserve"> feel that they are not being listened to</w:t>
            </w:r>
          </w:p>
          <w:p w14:paraId="6EBDCF20" w14:textId="02BFE714" w:rsidR="00B1003F" w:rsidRDefault="00B1003F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</w:p>
          <w:p w14:paraId="62C18450" w14:textId="3C1A87DC" w:rsidR="00574325" w:rsidRDefault="00B1003F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Educational Psychologist (Lynsey Thomson) will provide support around </w:t>
            </w:r>
            <w:r w:rsidR="00CE2189">
              <w:rPr>
                <w:sz w:val="24"/>
                <w:szCs w:val="24"/>
              </w:rPr>
              <w:t>the relationships</w:t>
            </w:r>
            <w:r w:rsidR="00574325">
              <w:rPr>
                <w:sz w:val="24"/>
                <w:szCs w:val="24"/>
              </w:rPr>
              <w:t xml:space="preserve"> policy/framework. </w:t>
            </w:r>
          </w:p>
          <w:p w14:paraId="0EDD85B4" w14:textId="77777777" w:rsidR="00574325" w:rsidRDefault="00574325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</w:p>
          <w:p w14:paraId="1710A5D6" w14:textId="0AF1C1BA" w:rsidR="00B1003F" w:rsidRPr="00B1003F" w:rsidRDefault="00574325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Key development area will be </w:t>
            </w:r>
            <w:r w:rsidR="00B1003F">
              <w:rPr>
                <w:sz w:val="24"/>
                <w:szCs w:val="24"/>
              </w:rPr>
              <w:t>looking at the consistency of the words/language</w:t>
            </w:r>
            <w:r>
              <w:rPr>
                <w:sz w:val="24"/>
                <w:szCs w:val="24"/>
              </w:rPr>
              <w:t xml:space="preserve"> used by staff</w:t>
            </w:r>
            <w:r w:rsidR="00B1003F">
              <w:rPr>
                <w:sz w:val="24"/>
                <w:szCs w:val="24"/>
              </w:rPr>
              <w:t xml:space="preserve"> in this setting.</w:t>
            </w:r>
          </w:p>
          <w:p w14:paraId="0B506FC4" w14:textId="77777777" w:rsidR="00B1003F" w:rsidRDefault="00B1003F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</w:p>
          <w:p w14:paraId="08CBC0AA" w14:textId="4986DE24" w:rsidR="000C5E1E" w:rsidRPr="000C5E1E" w:rsidRDefault="000C5E1E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Mrs Stewart has put a lot of work into the </w:t>
            </w:r>
            <w:r w:rsidR="00B1003F">
              <w:rPr>
                <w:sz w:val="24"/>
                <w:szCs w:val="24"/>
              </w:rPr>
              <w:t xml:space="preserve">organization of the </w:t>
            </w:r>
            <w:r>
              <w:rPr>
                <w:sz w:val="24"/>
                <w:szCs w:val="24"/>
              </w:rPr>
              <w:t>playg</w:t>
            </w:r>
            <w:r w:rsidR="00574325">
              <w:rPr>
                <w:sz w:val="24"/>
                <w:szCs w:val="24"/>
              </w:rPr>
              <w:t>round resources</w:t>
            </w:r>
            <w:r w:rsidR="00243654">
              <w:rPr>
                <w:sz w:val="24"/>
                <w:szCs w:val="24"/>
              </w:rPr>
              <w:t xml:space="preserve"> and checking that these are fit for purpose</w:t>
            </w:r>
            <w:r w:rsidR="00574325">
              <w:rPr>
                <w:sz w:val="24"/>
                <w:szCs w:val="24"/>
              </w:rPr>
              <w:t xml:space="preserve"> for </w:t>
            </w:r>
            <w:r w:rsidR="00243654">
              <w:rPr>
                <w:sz w:val="24"/>
                <w:szCs w:val="24"/>
              </w:rPr>
              <w:t xml:space="preserve">use by </w:t>
            </w:r>
            <w:r w:rsidR="00574325">
              <w:rPr>
                <w:sz w:val="24"/>
                <w:szCs w:val="24"/>
              </w:rPr>
              <w:t>the pupils</w:t>
            </w:r>
          </w:p>
          <w:p w14:paraId="77D164E3" w14:textId="5368C82E" w:rsidR="00D34FA5" w:rsidRDefault="00D34FA5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  <w:p w14:paraId="75D47BFA" w14:textId="635EF061" w:rsidR="00B1003F" w:rsidRDefault="00B1003F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 w:rsidRPr="00574325">
              <w:rPr>
                <w:sz w:val="24"/>
                <w:szCs w:val="24"/>
              </w:rPr>
              <w:t>January 2024 – introduction of parent workshops for neuro</w:t>
            </w:r>
            <w:r w:rsidR="00574325">
              <w:rPr>
                <w:sz w:val="24"/>
                <w:szCs w:val="24"/>
              </w:rPr>
              <w:t>-</w:t>
            </w:r>
            <w:r w:rsidRPr="00574325">
              <w:rPr>
                <w:sz w:val="24"/>
                <w:szCs w:val="24"/>
              </w:rPr>
              <w:t>divergent</w:t>
            </w:r>
            <w:r w:rsidR="00574325" w:rsidRPr="00574325">
              <w:rPr>
                <w:sz w:val="24"/>
                <w:szCs w:val="24"/>
              </w:rPr>
              <w:t xml:space="preserve"> pupils which will focus on sports</w:t>
            </w:r>
          </w:p>
          <w:p w14:paraId="4C389699" w14:textId="31F651DC" w:rsidR="00574325" w:rsidRDefault="00574325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</w:p>
          <w:p w14:paraId="51AF3C70" w14:textId="4A55A5A7" w:rsidR="00574325" w:rsidRDefault="00574325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Health &amp; Wellbeing updates are now available on the school blog.</w:t>
            </w:r>
          </w:p>
          <w:p w14:paraId="52C0DA93" w14:textId="4B8E0A40" w:rsidR="00574325" w:rsidRDefault="00574325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</w:p>
          <w:p w14:paraId="232C12B7" w14:textId="6FAC3A62" w:rsidR="00574325" w:rsidRDefault="00243654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Rags2R</w:t>
            </w:r>
            <w:r w:rsidR="00574325">
              <w:rPr>
                <w:sz w:val="24"/>
                <w:szCs w:val="24"/>
              </w:rPr>
              <w:t>iches campaign: collection bins available within the school, pupils/parents will continue to be encouraged to donate where possible</w:t>
            </w:r>
          </w:p>
          <w:p w14:paraId="3D48A362" w14:textId="26B0C217" w:rsidR="00243654" w:rsidRDefault="00243654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</w:p>
          <w:p w14:paraId="6612BDE0" w14:textId="5C7E0C83" w:rsidR="00243654" w:rsidRPr="00574325" w:rsidRDefault="00243654" w:rsidP="00136376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areas of discussion included the focus on manners and acts of kindness by pupils and Assembly is a big success with House points working well</w:t>
            </w:r>
          </w:p>
          <w:p w14:paraId="3CCF0147" w14:textId="6C70E08D" w:rsidR="00D34FA5" w:rsidRDefault="00D34FA5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  <w:p w14:paraId="395C4ADE" w14:textId="382E87DC" w:rsidR="00D34FA5" w:rsidRDefault="00CE2189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  <w:r w:rsidRPr="00CE2189">
              <w:rPr>
                <w:b/>
                <w:sz w:val="24"/>
                <w:szCs w:val="24"/>
              </w:rPr>
              <w:lastRenderedPageBreak/>
              <w:drawing>
                <wp:inline distT="0" distB="0" distL="0" distR="0" wp14:anchorId="6C1EC468" wp14:editId="7361C08A">
                  <wp:extent cx="4404742" cy="622608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742" cy="62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2D246B" w14:textId="7CDAEEB0" w:rsidR="00D34FA5" w:rsidRDefault="00D34FA5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  <w:p w14:paraId="7603E3A0" w14:textId="0E405D8D" w:rsidR="00D34FA5" w:rsidRDefault="00D34FA5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  <w:p w14:paraId="58865392" w14:textId="73CD6374" w:rsidR="00D34FA5" w:rsidRDefault="00D34FA5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  <w:p w14:paraId="296D5AB1" w14:textId="633D1463" w:rsidR="00CE2189" w:rsidRDefault="00CE2189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  <w:p w14:paraId="3943FCDF" w14:textId="0048C7DD" w:rsidR="00CE2189" w:rsidRDefault="00CE2189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  <w:p w14:paraId="03281C64" w14:textId="34D5D729" w:rsidR="00CE2189" w:rsidRDefault="00CE2189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  <w:p w14:paraId="0AAC15E7" w14:textId="77777777" w:rsidR="00CE2189" w:rsidRDefault="00CE2189" w:rsidP="00136376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  <w:p w14:paraId="2AE397B1" w14:textId="6FAEE51B" w:rsidR="00983A83" w:rsidRPr="00BE3F20" w:rsidRDefault="00983A83" w:rsidP="00D34FA5">
            <w:pPr>
              <w:pStyle w:val="Heading1"/>
              <w:jc w:val="left"/>
              <w:outlineLvl w:val="0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144" w:type="dxa"/>
          </w:tcPr>
          <w:p w14:paraId="2380BF8B" w14:textId="77777777" w:rsidR="0062022B" w:rsidRDefault="0062022B" w:rsidP="0062022B">
            <w:pPr>
              <w:pStyle w:val="Heading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83F34FE" w14:textId="109E49C5" w:rsidR="00B1003F" w:rsidRDefault="00B1003F" w:rsidP="0062022B">
            <w:pPr>
              <w:pStyle w:val="Heading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2022B" w14:paraId="2AC67F73" w14:textId="77777777" w:rsidTr="5C1BB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</w:tcPr>
          <w:p w14:paraId="2133777C" w14:textId="73BEA2B0" w:rsidR="00136376" w:rsidRDefault="00136376" w:rsidP="00136376">
            <w:pPr>
              <w:pStyle w:val="Heading1"/>
              <w:jc w:val="left"/>
              <w:outlineLv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3</w:t>
            </w:r>
            <w:r w:rsidR="00D34FA5">
              <w:rPr>
                <w:b/>
                <w:bCs/>
                <w:sz w:val="24"/>
                <w:szCs w:val="24"/>
              </w:rPr>
              <w:t>. Councillor</w:t>
            </w:r>
            <w:r w:rsidRPr="5C1BB1B2">
              <w:rPr>
                <w:b/>
                <w:bCs/>
                <w:sz w:val="24"/>
                <w:szCs w:val="24"/>
              </w:rPr>
              <w:t xml:space="preserve"> Report</w:t>
            </w:r>
            <w:r w:rsidR="00FF6095">
              <w:rPr>
                <w:b/>
                <w:bCs/>
                <w:sz w:val="24"/>
                <w:szCs w:val="24"/>
              </w:rPr>
              <w:t xml:space="preserve"> (JA)</w:t>
            </w:r>
          </w:p>
          <w:p w14:paraId="7F41D7E8" w14:textId="1CB031A3" w:rsidR="00FF6095" w:rsidRDefault="00FF6095" w:rsidP="00136376">
            <w:pPr>
              <w:pStyle w:val="Heading1"/>
              <w:jc w:val="left"/>
              <w:outlineLvl w:val="0"/>
              <w:rPr>
                <w:b/>
                <w:bCs/>
                <w:sz w:val="24"/>
                <w:szCs w:val="24"/>
              </w:rPr>
            </w:pPr>
          </w:p>
          <w:p w14:paraId="2E6D02F9" w14:textId="6C7B47A2" w:rsidR="00574325" w:rsidRDefault="00574325" w:rsidP="00136376">
            <w:pPr>
              <w:pStyle w:val="Heading1"/>
              <w:jc w:val="left"/>
              <w:outlineLv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Budget Consultation 24/25 is live</w:t>
            </w:r>
          </w:p>
          <w:p w14:paraId="7B9FCFEC" w14:textId="32A550E3" w:rsidR="00574325" w:rsidRDefault="00E23A8A" w:rsidP="00136376">
            <w:pPr>
              <w:pStyle w:val="Heading1"/>
              <w:jc w:val="left"/>
              <w:outlineLvl w:val="0"/>
              <w:rPr>
                <w:bCs/>
                <w:sz w:val="24"/>
                <w:szCs w:val="24"/>
              </w:rPr>
            </w:pPr>
            <w:r w:rsidRPr="00E23A8A">
              <w:rPr>
                <w:bCs/>
                <w:sz w:val="24"/>
                <w:szCs w:val="24"/>
              </w:rPr>
              <w:t>Members of the Parent Council are encouraged to have your say to help shape our future as a council</w:t>
            </w:r>
          </w:p>
          <w:p w14:paraId="0B1CD5A8" w14:textId="585257C6" w:rsidR="00E23A8A" w:rsidRDefault="00E23A8A" w:rsidP="00136376">
            <w:pPr>
              <w:pStyle w:val="Heading1"/>
              <w:jc w:val="left"/>
              <w:outlineLvl w:val="0"/>
              <w:rPr>
                <w:bCs/>
                <w:sz w:val="24"/>
                <w:szCs w:val="24"/>
              </w:rPr>
            </w:pPr>
          </w:p>
          <w:p w14:paraId="58891137" w14:textId="56A691AB" w:rsidR="0006679A" w:rsidRPr="0006679A" w:rsidRDefault="0006679A" w:rsidP="0006679A">
            <w:pPr>
              <w:pStyle w:val="Heading1"/>
              <w:jc w:val="left"/>
              <w:outlineLvl w:val="0"/>
              <w:rPr>
                <w:bCs/>
                <w:sz w:val="24"/>
                <w:szCs w:val="24"/>
              </w:rPr>
            </w:pPr>
            <w:r w:rsidRPr="0006679A">
              <w:rPr>
                <w:bCs/>
                <w:sz w:val="24"/>
                <w:szCs w:val="24"/>
              </w:rPr>
              <w:t>Cou</w:t>
            </w:r>
            <w:r>
              <w:rPr>
                <w:bCs/>
                <w:sz w:val="24"/>
                <w:szCs w:val="24"/>
              </w:rPr>
              <w:t>ncillor James Adams provided the following u</w:t>
            </w:r>
            <w:r w:rsidRPr="0006679A">
              <w:rPr>
                <w:bCs/>
                <w:sz w:val="24"/>
                <w:szCs w:val="24"/>
              </w:rPr>
              <w:t>pdate</w:t>
            </w:r>
            <w:r>
              <w:rPr>
                <w:bCs/>
                <w:sz w:val="24"/>
                <w:szCs w:val="24"/>
              </w:rPr>
              <w:t>:</w:t>
            </w:r>
          </w:p>
          <w:p w14:paraId="69FE36CC" w14:textId="77777777" w:rsidR="0006679A" w:rsidRDefault="0006679A" w:rsidP="00136376">
            <w:pPr>
              <w:pStyle w:val="Heading1"/>
              <w:jc w:val="left"/>
              <w:outlineLvl w:val="0"/>
              <w:rPr>
                <w:bCs/>
                <w:sz w:val="24"/>
                <w:szCs w:val="24"/>
              </w:rPr>
            </w:pPr>
          </w:p>
          <w:p w14:paraId="06E8643D" w14:textId="3097399D" w:rsidR="00E23A8A" w:rsidRDefault="00E23A8A" w:rsidP="00136376">
            <w:pPr>
              <w:pStyle w:val="Heading1"/>
              <w:jc w:val="left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No rise in Council Tax this year has meant less money available to spend</w:t>
            </w:r>
          </w:p>
          <w:p w14:paraId="348A187F" w14:textId="77466F35" w:rsidR="00E23A8A" w:rsidRDefault="00E23A8A" w:rsidP="00136376">
            <w:pPr>
              <w:pStyle w:val="Heading1"/>
              <w:jc w:val="left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£8 million extra is required to fund additional support needs within East Ayrshire</w:t>
            </w:r>
          </w:p>
          <w:p w14:paraId="2003CD3E" w14:textId="77777777" w:rsidR="00E23A8A" w:rsidRDefault="00E23A8A" w:rsidP="00136376">
            <w:pPr>
              <w:pStyle w:val="Heading1"/>
              <w:jc w:val="left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Scottish Government will provide a £2 million subsidy</w:t>
            </w:r>
          </w:p>
          <w:p w14:paraId="26C28D00" w14:textId="001C1819" w:rsidR="00E23A8A" w:rsidRDefault="00E23A8A" w:rsidP="00136376">
            <w:pPr>
              <w:pStyle w:val="Heading1"/>
              <w:jc w:val="left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Council has received £6 million back via LGPS (pension)</w:t>
            </w:r>
          </w:p>
          <w:p w14:paraId="50D51D85" w14:textId="4F2F399E" w:rsidR="00E23A8A" w:rsidRDefault="00E23A8A" w:rsidP="00136376">
            <w:pPr>
              <w:pStyle w:val="Heading1"/>
              <w:jc w:val="left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PEEF money – hard to manage/stretch as needed</w:t>
            </w:r>
          </w:p>
          <w:p w14:paraId="61C23CD6" w14:textId="73A4C0CB" w:rsidR="0006679A" w:rsidRDefault="0006679A" w:rsidP="00136376">
            <w:pPr>
              <w:pStyle w:val="Heading1"/>
              <w:jc w:val="left"/>
              <w:outlineLvl w:val="0"/>
              <w:rPr>
                <w:bCs/>
                <w:sz w:val="24"/>
                <w:szCs w:val="24"/>
              </w:rPr>
            </w:pPr>
          </w:p>
          <w:p w14:paraId="128530E6" w14:textId="26FB14BD" w:rsidR="0006679A" w:rsidRDefault="0006679A" w:rsidP="00136376">
            <w:pPr>
              <w:pStyle w:val="Heading1"/>
              <w:jc w:val="left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Cleaner Greener communities – a litter pick is planned f0r Sunday 19</w:t>
            </w:r>
            <w:r w:rsidRPr="0006679A">
              <w:rPr>
                <w:bCs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sz w:val="24"/>
                <w:szCs w:val="24"/>
              </w:rPr>
              <w:t xml:space="preserve"> November, around the Annanhill Gardens and local area; promotion via social media to encourage pupils/parents to participate. Another activity will be planned for 2024.</w:t>
            </w:r>
          </w:p>
          <w:p w14:paraId="095765CA" w14:textId="78E8A2AA" w:rsidR="0006679A" w:rsidRDefault="0006679A" w:rsidP="00136376">
            <w:pPr>
              <w:pStyle w:val="Heading1"/>
              <w:jc w:val="left"/>
              <w:outlineLvl w:val="0"/>
              <w:rPr>
                <w:bCs/>
                <w:sz w:val="24"/>
                <w:szCs w:val="24"/>
              </w:rPr>
            </w:pPr>
          </w:p>
          <w:p w14:paraId="77F9C3BA" w14:textId="0EBA2E47" w:rsidR="00A4571B" w:rsidRPr="006508E1" w:rsidRDefault="00A4571B" w:rsidP="009D2A6F">
            <w:pPr>
              <w:pStyle w:val="Heading1"/>
              <w:jc w:val="left"/>
              <w:outlineLv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44" w:type="dxa"/>
          </w:tcPr>
          <w:p w14:paraId="43D6B08E" w14:textId="77777777" w:rsidR="00C6467C" w:rsidRDefault="00C6467C" w:rsidP="00C6467C">
            <w:pPr>
              <w:pStyle w:val="Heading1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14:paraId="71AA3BD6" w14:textId="0285DBE8" w:rsidR="000D7394" w:rsidRPr="00C6467C" w:rsidRDefault="000D7394" w:rsidP="00C6467C">
            <w:pPr>
              <w:pStyle w:val="Heading1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62022B" w14:paraId="2B0CCCE5" w14:textId="77777777" w:rsidTr="5C1BB1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</w:tcPr>
          <w:p w14:paraId="1C141840" w14:textId="55F4D47E" w:rsidR="0062022B" w:rsidRDefault="242D05D7" w:rsidP="5C1BB1B2">
            <w:pPr>
              <w:pStyle w:val="Heading1"/>
              <w:jc w:val="left"/>
              <w:outlineLvl w:val="0"/>
              <w:rPr>
                <w:b/>
                <w:bCs/>
                <w:sz w:val="24"/>
                <w:szCs w:val="24"/>
              </w:rPr>
            </w:pPr>
            <w:r w:rsidRPr="5C1BB1B2">
              <w:rPr>
                <w:b/>
                <w:bCs/>
                <w:sz w:val="24"/>
                <w:szCs w:val="24"/>
              </w:rPr>
              <w:t xml:space="preserve">4. </w:t>
            </w:r>
            <w:r w:rsidR="60AA0C4A" w:rsidRPr="5C1BB1B2">
              <w:rPr>
                <w:b/>
                <w:bCs/>
                <w:sz w:val="24"/>
                <w:szCs w:val="24"/>
              </w:rPr>
              <w:t>Treasurer Report</w:t>
            </w:r>
            <w:r w:rsidR="00FF6095">
              <w:rPr>
                <w:b/>
                <w:bCs/>
                <w:sz w:val="24"/>
                <w:szCs w:val="24"/>
              </w:rPr>
              <w:t xml:space="preserve"> (HM)</w:t>
            </w:r>
          </w:p>
          <w:p w14:paraId="43587F2D" w14:textId="55D1D20F" w:rsidR="0030065C" w:rsidRDefault="006508E1" w:rsidP="0030065C">
            <w:pPr>
              <w:pStyle w:val="Heading1"/>
              <w:jc w:val="left"/>
              <w:outlineLvl w:val="0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Balance is £</w:t>
            </w:r>
          </w:p>
          <w:p w14:paraId="6D747B90" w14:textId="28B535A8" w:rsidR="00FF6095" w:rsidRDefault="00FF6095" w:rsidP="0030065C">
            <w:pPr>
              <w:pStyle w:val="Heading1"/>
              <w:jc w:val="left"/>
              <w:outlineLvl w:val="0"/>
              <w:rPr>
                <w:bCs/>
                <w:i/>
                <w:sz w:val="24"/>
                <w:szCs w:val="24"/>
              </w:rPr>
            </w:pPr>
          </w:p>
          <w:p w14:paraId="63DB58EC" w14:textId="7DB48334" w:rsidR="00FF6095" w:rsidRPr="009D2A6F" w:rsidRDefault="009D2A6F" w:rsidP="0030065C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This was not discussed</w:t>
            </w:r>
          </w:p>
          <w:p w14:paraId="7BD64AFC" w14:textId="2DD87A2E" w:rsidR="000E10CD" w:rsidRPr="006508E1" w:rsidRDefault="000E10CD" w:rsidP="29979E2C">
            <w:pPr>
              <w:pStyle w:val="Heading1"/>
              <w:jc w:val="left"/>
              <w:outlineLvl w:val="0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144" w:type="dxa"/>
          </w:tcPr>
          <w:p w14:paraId="6707A333" w14:textId="77777777" w:rsidR="0062022B" w:rsidRDefault="0062022B" w:rsidP="0062022B">
            <w:pPr>
              <w:pStyle w:val="Heading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5C1BB1B2" w14:paraId="07E3B3F3" w14:textId="77777777" w:rsidTr="5C1BB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5" w:type="dxa"/>
          </w:tcPr>
          <w:p w14:paraId="2AE877B3" w14:textId="0D872AC1" w:rsidR="60AA0C4A" w:rsidRDefault="60AA0C4A" w:rsidP="5C1BB1B2">
            <w:pPr>
              <w:pStyle w:val="Heading1"/>
              <w:jc w:val="left"/>
              <w:outlineLvl w:val="0"/>
              <w:rPr>
                <w:b/>
                <w:bCs/>
                <w:sz w:val="24"/>
                <w:szCs w:val="24"/>
              </w:rPr>
            </w:pPr>
            <w:r w:rsidRPr="5C1BB1B2">
              <w:rPr>
                <w:b/>
                <w:bCs/>
                <w:sz w:val="24"/>
                <w:szCs w:val="24"/>
              </w:rPr>
              <w:t>5</w:t>
            </w:r>
            <w:r w:rsidR="392A3519" w:rsidRPr="5C1BB1B2">
              <w:rPr>
                <w:b/>
                <w:bCs/>
                <w:sz w:val="24"/>
                <w:szCs w:val="24"/>
              </w:rPr>
              <w:t xml:space="preserve">. </w:t>
            </w:r>
            <w:r w:rsidR="00FF6095">
              <w:rPr>
                <w:b/>
                <w:bCs/>
                <w:sz w:val="24"/>
                <w:szCs w:val="24"/>
              </w:rPr>
              <w:t>Christmas Fayre (NS)</w:t>
            </w:r>
          </w:p>
          <w:p w14:paraId="67A25216" w14:textId="5933FF57" w:rsidR="00FF6095" w:rsidRDefault="00FF6095" w:rsidP="5C1BB1B2">
            <w:pPr>
              <w:pStyle w:val="Heading1"/>
              <w:jc w:val="left"/>
              <w:outlineLvl w:val="0"/>
              <w:rPr>
                <w:b/>
                <w:bCs/>
                <w:sz w:val="24"/>
                <w:szCs w:val="24"/>
              </w:rPr>
            </w:pPr>
          </w:p>
          <w:p w14:paraId="601AEF2A" w14:textId="39B544CE" w:rsidR="00FF6095" w:rsidRDefault="00B73D98" w:rsidP="5C1BB1B2">
            <w:pPr>
              <w:pStyle w:val="Heading1"/>
              <w:jc w:val="left"/>
              <w:outlineLv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Group discussion around various items in connection with the Christmas fayre including:</w:t>
            </w:r>
          </w:p>
          <w:p w14:paraId="7F0263CC" w14:textId="77777777" w:rsidR="00B73D98" w:rsidRDefault="00B73D98" w:rsidP="5C1BB1B2">
            <w:pPr>
              <w:pStyle w:val="Heading1"/>
              <w:jc w:val="left"/>
              <w:outlineLvl w:val="0"/>
              <w:rPr>
                <w:b/>
                <w:bCs/>
                <w:sz w:val="24"/>
                <w:szCs w:val="24"/>
              </w:rPr>
            </w:pPr>
          </w:p>
          <w:p w14:paraId="4ADAA524" w14:textId="58323460" w:rsidR="00FF6095" w:rsidRPr="00E916BA" w:rsidRDefault="00B73D98" w:rsidP="00B73D98">
            <w:pPr>
              <w:pStyle w:val="Heading1"/>
              <w:numPr>
                <w:ilvl w:val="0"/>
                <w:numId w:val="49"/>
              </w:numPr>
              <w:jc w:val="left"/>
              <w:outlineLvl w:val="0"/>
              <w:rPr>
                <w:bCs/>
                <w:sz w:val="24"/>
                <w:szCs w:val="24"/>
              </w:rPr>
            </w:pPr>
            <w:r w:rsidRPr="00E916BA">
              <w:rPr>
                <w:bCs/>
                <w:sz w:val="24"/>
                <w:szCs w:val="24"/>
              </w:rPr>
              <w:t>Logistics of folding tables from Howard Centre</w:t>
            </w:r>
          </w:p>
          <w:p w14:paraId="19101D32" w14:textId="1E2CE516" w:rsidR="00B73D98" w:rsidRPr="00E916BA" w:rsidRDefault="00B73D98" w:rsidP="00B73D98">
            <w:pPr>
              <w:pStyle w:val="Heading1"/>
              <w:numPr>
                <w:ilvl w:val="0"/>
                <w:numId w:val="49"/>
              </w:numPr>
              <w:jc w:val="left"/>
              <w:outlineLvl w:val="0"/>
              <w:rPr>
                <w:bCs/>
                <w:sz w:val="24"/>
                <w:szCs w:val="24"/>
              </w:rPr>
            </w:pPr>
            <w:r w:rsidRPr="00E916BA">
              <w:rPr>
                <w:bCs/>
                <w:sz w:val="24"/>
                <w:szCs w:val="24"/>
              </w:rPr>
              <w:t>The Street area - access/egress for set up</w:t>
            </w:r>
          </w:p>
          <w:p w14:paraId="3B5D30FE" w14:textId="06F5ED2A" w:rsidR="00B73D98" w:rsidRPr="00E916BA" w:rsidRDefault="00B73D98" w:rsidP="00B73D98">
            <w:pPr>
              <w:pStyle w:val="Heading1"/>
              <w:numPr>
                <w:ilvl w:val="0"/>
                <w:numId w:val="49"/>
              </w:numPr>
              <w:jc w:val="left"/>
              <w:outlineLvl w:val="0"/>
              <w:rPr>
                <w:bCs/>
                <w:sz w:val="24"/>
                <w:szCs w:val="24"/>
              </w:rPr>
            </w:pPr>
            <w:r w:rsidRPr="00E916BA">
              <w:rPr>
                <w:bCs/>
                <w:sz w:val="24"/>
                <w:szCs w:val="24"/>
              </w:rPr>
              <w:t>Update on progress of sweetie cones</w:t>
            </w:r>
            <w:r w:rsidR="00E916BA" w:rsidRPr="00E916BA">
              <w:rPr>
                <w:bCs/>
                <w:sz w:val="24"/>
                <w:szCs w:val="24"/>
              </w:rPr>
              <w:t xml:space="preserve"> etc</w:t>
            </w:r>
          </w:p>
          <w:p w14:paraId="1970BAC3" w14:textId="629B9EA4" w:rsidR="00B73D98" w:rsidRPr="00E916BA" w:rsidRDefault="00B73D98" w:rsidP="00B73D98">
            <w:pPr>
              <w:pStyle w:val="Heading1"/>
              <w:numPr>
                <w:ilvl w:val="0"/>
                <w:numId w:val="49"/>
              </w:numPr>
              <w:jc w:val="left"/>
              <w:outlineLvl w:val="0"/>
              <w:rPr>
                <w:bCs/>
                <w:sz w:val="24"/>
                <w:szCs w:val="24"/>
              </w:rPr>
            </w:pPr>
            <w:r w:rsidRPr="00E916BA">
              <w:rPr>
                <w:bCs/>
                <w:sz w:val="24"/>
                <w:szCs w:val="24"/>
              </w:rPr>
              <w:t>Stall layout – change from last year, so vendors are near the back area</w:t>
            </w:r>
          </w:p>
          <w:p w14:paraId="0721DDD6" w14:textId="70EA75FE" w:rsidR="00B73D98" w:rsidRPr="00E916BA" w:rsidRDefault="00B73D98" w:rsidP="00B73D98">
            <w:pPr>
              <w:pStyle w:val="Heading1"/>
              <w:numPr>
                <w:ilvl w:val="0"/>
                <w:numId w:val="49"/>
              </w:numPr>
              <w:jc w:val="left"/>
              <w:outlineLvl w:val="0"/>
              <w:rPr>
                <w:bCs/>
                <w:sz w:val="24"/>
                <w:szCs w:val="24"/>
              </w:rPr>
            </w:pPr>
            <w:r w:rsidRPr="00E916BA">
              <w:rPr>
                <w:bCs/>
                <w:sz w:val="24"/>
                <w:szCs w:val="24"/>
              </w:rPr>
              <w:t>Use of school catering area for tea/coffee’s</w:t>
            </w:r>
          </w:p>
          <w:p w14:paraId="6DBD7EE4" w14:textId="673FB39B" w:rsidR="00B73D98" w:rsidRPr="00E916BA" w:rsidRDefault="00B73D98" w:rsidP="00B73D98">
            <w:pPr>
              <w:pStyle w:val="Heading1"/>
              <w:numPr>
                <w:ilvl w:val="0"/>
                <w:numId w:val="49"/>
              </w:numPr>
              <w:jc w:val="left"/>
              <w:outlineLvl w:val="0"/>
              <w:rPr>
                <w:bCs/>
                <w:sz w:val="24"/>
                <w:szCs w:val="24"/>
              </w:rPr>
            </w:pPr>
            <w:r w:rsidRPr="00E916BA">
              <w:rPr>
                <w:bCs/>
                <w:sz w:val="24"/>
                <w:szCs w:val="24"/>
              </w:rPr>
              <w:t>Implications of after school classes taking place 5-6pm</w:t>
            </w:r>
          </w:p>
          <w:p w14:paraId="11DA2005" w14:textId="41C93FF6" w:rsidR="00B73D98" w:rsidRPr="00E916BA" w:rsidRDefault="00B73D98" w:rsidP="00B73D98">
            <w:pPr>
              <w:pStyle w:val="Heading1"/>
              <w:numPr>
                <w:ilvl w:val="0"/>
                <w:numId w:val="49"/>
              </w:numPr>
              <w:jc w:val="left"/>
              <w:outlineLvl w:val="0"/>
              <w:rPr>
                <w:bCs/>
                <w:sz w:val="24"/>
                <w:szCs w:val="24"/>
              </w:rPr>
            </w:pPr>
            <w:r w:rsidRPr="00E916BA">
              <w:rPr>
                <w:bCs/>
                <w:sz w:val="24"/>
                <w:szCs w:val="24"/>
              </w:rPr>
              <w:t>Accessibility and use of school tables</w:t>
            </w:r>
          </w:p>
          <w:p w14:paraId="60A79F73" w14:textId="29726505" w:rsidR="00B73D98" w:rsidRPr="00E916BA" w:rsidRDefault="00B73D98" w:rsidP="00B73D98">
            <w:pPr>
              <w:pStyle w:val="Heading1"/>
              <w:numPr>
                <w:ilvl w:val="0"/>
                <w:numId w:val="49"/>
              </w:numPr>
              <w:jc w:val="left"/>
              <w:outlineLvl w:val="0"/>
              <w:rPr>
                <w:bCs/>
                <w:sz w:val="24"/>
                <w:szCs w:val="24"/>
              </w:rPr>
            </w:pPr>
            <w:r w:rsidRPr="00E916BA">
              <w:rPr>
                <w:bCs/>
                <w:sz w:val="24"/>
                <w:szCs w:val="24"/>
              </w:rPr>
              <w:t>Welcome/arrival process – tickets can be purchased at door</w:t>
            </w:r>
          </w:p>
          <w:p w14:paraId="249A4171" w14:textId="62B4B4DA" w:rsidR="00B73D98" w:rsidRPr="00E916BA" w:rsidRDefault="00B73D98" w:rsidP="00B73D98">
            <w:pPr>
              <w:pStyle w:val="Heading1"/>
              <w:numPr>
                <w:ilvl w:val="0"/>
                <w:numId w:val="49"/>
              </w:numPr>
              <w:jc w:val="left"/>
              <w:outlineLvl w:val="0"/>
              <w:rPr>
                <w:bCs/>
                <w:sz w:val="24"/>
                <w:szCs w:val="24"/>
              </w:rPr>
            </w:pPr>
            <w:r w:rsidRPr="00E916BA">
              <w:rPr>
                <w:bCs/>
                <w:sz w:val="24"/>
                <w:szCs w:val="24"/>
              </w:rPr>
              <w:t>Vendors access – via main door</w:t>
            </w:r>
          </w:p>
          <w:p w14:paraId="498AEA62" w14:textId="1F548E4F" w:rsidR="00B73D98" w:rsidRPr="00E916BA" w:rsidRDefault="00B73D98" w:rsidP="00B73D98">
            <w:pPr>
              <w:pStyle w:val="Heading1"/>
              <w:numPr>
                <w:ilvl w:val="0"/>
                <w:numId w:val="49"/>
              </w:numPr>
              <w:jc w:val="left"/>
              <w:outlineLvl w:val="0"/>
              <w:rPr>
                <w:bCs/>
                <w:sz w:val="24"/>
                <w:szCs w:val="24"/>
              </w:rPr>
            </w:pPr>
            <w:r w:rsidRPr="00E916BA">
              <w:rPr>
                <w:bCs/>
                <w:sz w:val="24"/>
                <w:szCs w:val="24"/>
              </w:rPr>
              <w:t>Overview of vendors attending</w:t>
            </w:r>
          </w:p>
          <w:p w14:paraId="09E43948" w14:textId="019A1097" w:rsidR="00B73D98" w:rsidRPr="00E916BA" w:rsidRDefault="00B73D98" w:rsidP="00B73D98">
            <w:pPr>
              <w:pStyle w:val="Heading1"/>
              <w:numPr>
                <w:ilvl w:val="0"/>
                <w:numId w:val="49"/>
              </w:numPr>
              <w:jc w:val="left"/>
              <w:outlineLvl w:val="0"/>
              <w:rPr>
                <w:bCs/>
                <w:sz w:val="24"/>
                <w:szCs w:val="24"/>
              </w:rPr>
            </w:pPr>
            <w:r w:rsidRPr="00E916BA">
              <w:rPr>
                <w:bCs/>
                <w:sz w:val="24"/>
                <w:szCs w:val="24"/>
              </w:rPr>
              <w:t>Overview of stalls organized via PC</w:t>
            </w:r>
          </w:p>
          <w:p w14:paraId="0E7B2289" w14:textId="3A7411DF" w:rsidR="00B73D98" w:rsidRPr="00E916BA" w:rsidRDefault="00B73D98" w:rsidP="00B73D98">
            <w:pPr>
              <w:pStyle w:val="Heading1"/>
              <w:numPr>
                <w:ilvl w:val="0"/>
                <w:numId w:val="49"/>
              </w:numPr>
              <w:jc w:val="left"/>
              <w:outlineLvl w:val="0"/>
              <w:rPr>
                <w:bCs/>
                <w:sz w:val="24"/>
                <w:szCs w:val="24"/>
              </w:rPr>
            </w:pPr>
            <w:r w:rsidRPr="00E916BA">
              <w:rPr>
                <w:bCs/>
                <w:sz w:val="24"/>
                <w:szCs w:val="24"/>
              </w:rPr>
              <w:t>Confirmation of year groups singing in assembly hall</w:t>
            </w:r>
          </w:p>
          <w:p w14:paraId="11DE74A0" w14:textId="77777777" w:rsidR="00B73D98" w:rsidRDefault="00B73D98" w:rsidP="00E916BA">
            <w:pPr>
              <w:pStyle w:val="Heading1"/>
              <w:ind w:left="720"/>
              <w:jc w:val="left"/>
              <w:outlineLvl w:val="0"/>
              <w:rPr>
                <w:b/>
                <w:bCs/>
                <w:sz w:val="24"/>
                <w:szCs w:val="24"/>
              </w:rPr>
            </w:pPr>
          </w:p>
          <w:p w14:paraId="3359BC6D" w14:textId="52B33BD9" w:rsidR="00FF6095" w:rsidRPr="00E916BA" w:rsidRDefault="00E916BA" w:rsidP="5C1BB1B2">
            <w:pPr>
              <w:pStyle w:val="Heading1"/>
              <w:jc w:val="left"/>
              <w:outlineLvl w:val="0"/>
              <w:rPr>
                <w:bCs/>
                <w:sz w:val="24"/>
                <w:szCs w:val="24"/>
              </w:rPr>
            </w:pPr>
            <w:r w:rsidRPr="00E916BA">
              <w:rPr>
                <w:bCs/>
                <w:sz w:val="24"/>
                <w:szCs w:val="24"/>
              </w:rPr>
              <w:t xml:space="preserve">It was acknowledged that a lot of </w:t>
            </w:r>
            <w:r>
              <w:rPr>
                <w:bCs/>
                <w:sz w:val="24"/>
                <w:szCs w:val="24"/>
              </w:rPr>
              <w:t xml:space="preserve">hard </w:t>
            </w:r>
            <w:r w:rsidRPr="00E916BA">
              <w:rPr>
                <w:bCs/>
                <w:sz w:val="24"/>
                <w:szCs w:val="24"/>
              </w:rPr>
              <w:t>work and co-ordination has been requir</w:t>
            </w:r>
            <w:r>
              <w:rPr>
                <w:bCs/>
                <w:sz w:val="24"/>
                <w:szCs w:val="24"/>
              </w:rPr>
              <w:t xml:space="preserve">ed for the </w:t>
            </w:r>
            <w:r w:rsidRPr="00E916BA">
              <w:rPr>
                <w:bCs/>
                <w:sz w:val="24"/>
                <w:szCs w:val="24"/>
              </w:rPr>
              <w:t xml:space="preserve">preparation </w:t>
            </w:r>
            <w:r>
              <w:rPr>
                <w:bCs/>
                <w:sz w:val="24"/>
                <w:szCs w:val="24"/>
              </w:rPr>
              <w:t xml:space="preserve">of the fayre </w:t>
            </w:r>
            <w:r w:rsidRPr="00E916BA">
              <w:rPr>
                <w:bCs/>
                <w:sz w:val="24"/>
                <w:szCs w:val="24"/>
              </w:rPr>
              <w:t xml:space="preserve">and everyone is confident it will be another great success </w:t>
            </w:r>
            <w:r>
              <w:rPr>
                <w:bCs/>
                <w:sz w:val="24"/>
                <w:szCs w:val="24"/>
              </w:rPr>
              <w:t xml:space="preserve">for the local community </w:t>
            </w:r>
            <w:r w:rsidRPr="00E916BA">
              <w:rPr>
                <w:bCs/>
                <w:sz w:val="24"/>
                <w:szCs w:val="24"/>
              </w:rPr>
              <w:t xml:space="preserve">and raise </w:t>
            </w:r>
            <w:r>
              <w:rPr>
                <w:bCs/>
                <w:sz w:val="24"/>
                <w:szCs w:val="24"/>
              </w:rPr>
              <w:t xml:space="preserve">much needed </w:t>
            </w:r>
            <w:r w:rsidRPr="00E916BA">
              <w:rPr>
                <w:bCs/>
                <w:sz w:val="24"/>
                <w:szCs w:val="24"/>
              </w:rPr>
              <w:t xml:space="preserve">funds for the school. </w:t>
            </w:r>
          </w:p>
          <w:p w14:paraId="2C89893F" w14:textId="105270E1" w:rsidR="006508E1" w:rsidRDefault="006508E1" w:rsidP="5C1BB1B2">
            <w:pPr>
              <w:pStyle w:val="Heading1"/>
              <w:jc w:val="left"/>
              <w:outlineLvl w:val="0"/>
              <w:rPr>
                <w:bCs/>
                <w:i/>
                <w:sz w:val="24"/>
                <w:szCs w:val="24"/>
              </w:rPr>
            </w:pPr>
          </w:p>
          <w:p w14:paraId="440EFA20" w14:textId="095EF9A7" w:rsidR="004D7A90" w:rsidRPr="006508E1" w:rsidRDefault="004D7A90" w:rsidP="5C1BB1B2">
            <w:pPr>
              <w:pStyle w:val="Heading1"/>
              <w:jc w:val="left"/>
              <w:outlineLvl w:val="0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191" w:type="dxa"/>
          </w:tcPr>
          <w:p w14:paraId="0CF8356C" w14:textId="28AF8466" w:rsidR="5C1BB1B2" w:rsidRDefault="5C1BB1B2" w:rsidP="5C1BB1B2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F6095" w14:paraId="76E31E31" w14:textId="77777777" w:rsidTr="5C1BB1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5" w:type="dxa"/>
          </w:tcPr>
          <w:p w14:paraId="2933178C" w14:textId="3447795F" w:rsidR="00FF6095" w:rsidRDefault="00FF6095" w:rsidP="5C1BB1B2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  <w:r w:rsidRPr="00FF6095">
              <w:rPr>
                <w:b/>
                <w:sz w:val="24"/>
                <w:szCs w:val="24"/>
              </w:rPr>
              <w:t>6. AOCB</w:t>
            </w:r>
            <w:r w:rsidR="00E9553A">
              <w:rPr>
                <w:b/>
                <w:sz w:val="24"/>
                <w:szCs w:val="24"/>
              </w:rPr>
              <w:t xml:space="preserve"> </w:t>
            </w:r>
          </w:p>
          <w:p w14:paraId="349A67DE" w14:textId="46C76944" w:rsidR="00FF6095" w:rsidRDefault="00FF6095" w:rsidP="5C1BB1B2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  <w:p w14:paraId="6B1E1F81" w14:textId="05F42B01" w:rsidR="002C60F4" w:rsidRDefault="002C60F4" w:rsidP="5C1BB1B2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Confirmation </w:t>
            </w:r>
            <w:r w:rsidR="00E9553A">
              <w:rPr>
                <w:b/>
                <w:sz w:val="24"/>
                <w:szCs w:val="24"/>
              </w:rPr>
              <w:t xml:space="preserve">of </w:t>
            </w:r>
            <w:r>
              <w:rPr>
                <w:b/>
                <w:sz w:val="24"/>
                <w:szCs w:val="24"/>
              </w:rPr>
              <w:t>roles within Parent Council</w:t>
            </w:r>
            <w:r w:rsidR="00E9553A">
              <w:rPr>
                <w:b/>
                <w:sz w:val="24"/>
                <w:szCs w:val="24"/>
              </w:rPr>
              <w:t xml:space="preserve"> (NS)</w:t>
            </w:r>
          </w:p>
          <w:p w14:paraId="48328D2E" w14:textId="06FBFE3B" w:rsidR="00E9553A" w:rsidRPr="00E9553A" w:rsidRDefault="00E9553A" w:rsidP="5C1BB1B2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</w:p>
          <w:p w14:paraId="0C54C393" w14:textId="77742C56" w:rsidR="00E9553A" w:rsidRDefault="00E9553A" w:rsidP="5C1BB1B2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Existing: </w:t>
            </w:r>
            <w:r w:rsidRPr="00E9553A">
              <w:rPr>
                <w:sz w:val="24"/>
                <w:szCs w:val="24"/>
              </w:rPr>
              <w:t>Natalie Speirs (PC Chair)</w:t>
            </w:r>
          </w:p>
          <w:p w14:paraId="3ED5CDFD" w14:textId="20B53353" w:rsidR="00E9553A" w:rsidRDefault="00E9553A" w:rsidP="5C1BB1B2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New: </w:t>
            </w:r>
            <w:r>
              <w:t xml:space="preserve"> </w:t>
            </w:r>
            <w:r w:rsidRPr="00E9553A">
              <w:rPr>
                <w:sz w:val="24"/>
                <w:szCs w:val="24"/>
              </w:rPr>
              <w:t>Karen Rae (PC</w:t>
            </w:r>
            <w:r>
              <w:rPr>
                <w:sz w:val="24"/>
                <w:szCs w:val="24"/>
              </w:rPr>
              <w:t xml:space="preserve"> Vice Chair</w:t>
            </w:r>
            <w:r w:rsidRPr="00E9553A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; Heather Arkison/Emma McAndlish (Joint Treasurer); Fiona Kealey/Laura Campbell (Joint secretary)</w:t>
            </w:r>
          </w:p>
          <w:p w14:paraId="627EB019" w14:textId="31368AB8" w:rsidR="00E9553A" w:rsidRDefault="00E9553A" w:rsidP="5C1BB1B2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</w:p>
          <w:p w14:paraId="1474944E" w14:textId="49BA014D" w:rsidR="00E9553A" w:rsidRDefault="00E9553A" w:rsidP="5C1BB1B2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Advised Kirsty McGuffie and Hollie Marshall have stepped down from their positions and I thank them</w:t>
            </w:r>
            <w:r w:rsidR="00441055">
              <w:rPr>
                <w:sz w:val="24"/>
                <w:szCs w:val="24"/>
              </w:rPr>
              <w:t xml:space="preserve"> for all their help last year. Hollie will- remain on Parent Council, Kirsty has left the school in June.</w:t>
            </w:r>
          </w:p>
          <w:p w14:paraId="4C22B58D" w14:textId="77777777" w:rsidR="00E9553A" w:rsidRPr="00E9553A" w:rsidRDefault="00E9553A" w:rsidP="5C1BB1B2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</w:p>
          <w:p w14:paraId="797B568F" w14:textId="2E41584A" w:rsidR="00FF6095" w:rsidRDefault="00FF6095" w:rsidP="5C1BB1B2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  <w:p w14:paraId="2E0EFC67" w14:textId="5BFE5DAC" w:rsidR="00FF6095" w:rsidRPr="009366BC" w:rsidRDefault="009366BC" w:rsidP="5C1BB1B2">
            <w:pPr>
              <w:pStyle w:val="Heading1"/>
              <w:jc w:val="left"/>
              <w:outlineLv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Date of next meeting: </w:t>
            </w:r>
            <w:r w:rsidRPr="009366BC">
              <w:rPr>
                <w:sz w:val="24"/>
                <w:szCs w:val="24"/>
              </w:rPr>
              <w:t>Not confirmed</w:t>
            </w:r>
            <w:bookmarkStart w:id="0" w:name="_GoBack"/>
            <w:bookmarkEnd w:id="0"/>
          </w:p>
          <w:p w14:paraId="52F4BE71" w14:textId="0BB4B1A0" w:rsidR="00FF6095" w:rsidRPr="00FF6095" w:rsidRDefault="00FF6095" w:rsidP="5C1BB1B2">
            <w:pPr>
              <w:pStyle w:val="Heading1"/>
              <w:jc w:val="left"/>
              <w:outlineLvl w:val="0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14:paraId="123ADAA8" w14:textId="77777777" w:rsidR="00FF6095" w:rsidRDefault="00FF6095" w:rsidP="5C1BB1B2">
            <w:pPr>
              <w:pStyle w:val="Heading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51D4037" w14:textId="77777777" w:rsidR="00BE3F20" w:rsidRDefault="00BE3F20" w:rsidP="00BE3F20">
      <w:pPr>
        <w:pStyle w:val="Heading1"/>
      </w:pPr>
    </w:p>
    <w:p w14:paraId="6E353B58" w14:textId="77777777" w:rsidR="00BE3F20" w:rsidRPr="0062022B" w:rsidRDefault="00BE3F20" w:rsidP="0062022B">
      <w:pPr>
        <w:ind w:left="0"/>
      </w:pPr>
    </w:p>
    <w:sectPr w:rsidR="00BE3F20" w:rsidRPr="0062022B" w:rsidSect="00C436DA">
      <w:headerReference w:type="default" r:id="rId13"/>
      <w:footerReference w:type="default" r:id="rId14"/>
      <w:pgSz w:w="12240" w:h="15840" w:code="1"/>
      <w:pgMar w:top="720" w:right="720" w:bottom="720" w:left="720" w:header="62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C0BCF0" w14:textId="77777777" w:rsidR="00FD1A5B" w:rsidRDefault="00FD1A5B" w:rsidP="001E7D29">
      <w:pPr>
        <w:spacing w:after="0" w:line="240" w:lineRule="auto"/>
      </w:pPr>
      <w:r>
        <w:separator/>
      </w:r>
    </w:p>
  </w:endnote>
  <w:endnote w:type="continuationSeparator" w:id="0">
    <w:p w14:paraId="25431A7C" w14:textId="77777777" w:rsidR="00FD1A5B" w:rsidRDefault="00FD1A5B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4DDCB" w14:textId="77777777" w:rsidR="00BE3F20" w:rsidRDefault="00BE3F20" w:rsidP="00BE3F2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BA262" w14:textId="77777777" w:rsidR="00FD1A5B" w:rsidRDefault="00FD1A5B" w:rsidP="001E7D29">
      <w:pPr>
        <w:spacing w:after="0" w:line="240" w:lineRule="auto"/>
      </w:pPr>
      <w:r>
        <w:separator/>
      </w:r>
    </w:p>
  </w:footnote>
  <w:footnote w:type="continuationSeparator" w:id="0">
    <w:p w14:paraId="4FE6C855" w14:textId="77777777" w:rsidR="00FD1A5B" w:rsidRDefault="00FD1A5B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73" w:type="dxa"/>
      <w:tblInd w:w="4879" w:type="dxa"/>
      <w:tblLook w:val="0600" w:firstRow="0" w:lastRow="0" w:firstColumn="0" w:lastColumn="0" w:noHBand="1" w:noVBand="1"/>
    </w:tblPr>
    <w:tblGrid>
      <w:gridCol w:w="574"/>
      <w:gridCol w:w="4899"/>
    </w:tblGrid>
    <w:tr w:rsidR="0062022B" w:rsidRPr="00812880" w14:paraId="0FB1732E" w14:textId="77777777" w:rsidTr="00C436DA">
      <w:trPr>
        <w:trHeight w:val="672"/>
      </w:trPr>
      <w:tc>
        <w:tcPr>
          <w:tcW w:w="574" w:type="dxa"/>
          <w:vAlign w:val="bottom"/>
        </w:tcPr>
        <w:p w14:paraId="725192EC" w14:textId="77777777" w:rsidR="0062022B" w:rsidRPr="00204619" w:rsidRDefault="0062022B" w:rsidP="0062022B">
          <w:pPr>
            <w:pStyle w:val="Header"/>
            <w:rPr>
              <w:sz w:val="24"/>
            </w:rPr>
          </w:pPr>
          <w:r w:rsidRPr="00204619">
            <w:rPr>
              <w:noProof/>
              <w:sz w:val="24"/>
              <w:lang w:val="en-GB" w:eastAsia="en-GB"/>
            </w:rPr>
            <w:drawing>
              <wp:inline distT="0" distB="0" distL="0" distR="0" wp14:anchorId="4B5F4EFC" wp14:editId="2265EEE4">
                <wp:extent cx="137160" cy="137160"/>
                <wp:effectExtent l="0" t="0" r="0" b="0"/>
                <wp:docPr id="8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9" w:type="dxa"/>
          <w:vAlign w:val="bottom"/>
        </w:tcPr>
        <w:p w14:paraId="3E7E55E1" w14:textId="0F41B90E" w:rsidR="0062022B" w:rsidRPr="00204619" w:rsidRDefault="009366BC" w:rsidP="0062022B">
          <w:pPr>
            <w:pStyle w:val="Header"/>
            <w:rPr>
              <w:sz w:val="24"/>
            </w:rPr>
          </w:pPr>
          <w:sdt>
            <w:sdtPr>
              <w:rPr>
                <w:rStyle w:val="Strong"/>
                <w:sz w:val="24"/>
              </w:rPr>
              <w:id w:val="114646412"/>
              <w:placeholder>
                <w:docPart w:val="299B0FE322B346F698C1D9F9537607A2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62022B" w:rsidRPr="00204619">
                <w:rPr>
                  <w:rStyle w:val="Strong"/>
                  <w:sz w:val="24"/>
                </w:rPr>
                <w:t>Location:</w:t>
              </w:r>
            </w:sdtContent>
          </w:sdt>
          <w:r w:rsidR="0062022B" w:rsidRPr="00204619">
            <w:rPr>
              <w:sz w:val="24"/>
            </w:rPr>
            <w:t xml:space="preserve"> </w:t>
          </w:r>
          <w:r w:rsidR="0062022B">
            <w:rPr>
              <w:sz w:val="24"/>
            </w:rPr>
            <w:t>A</w:t>
          </w:r>
          <w:r w:rsidR="00F27762">
            <w:rPr>
              <w:sz w:val="24"/>
            </w:rPr>
            <w:t>nnanhill Primary, P7E Room</w:t>
          </w:r>
        </w:p>
      </w:tc>
    </w:tr>
    <w:tr w:rsidR="0062022B" w:rsidRPr="00812880" w14:paraId="40869A1D" w14:textId="77777777" w:rsidTr="00C436DA">
      <w:trPr>
        <w:trHeight w:val="353"/>
      </w:trPr>
      <w:tc>
        <w:tcPr>
          <w:tcW w:w="574" w:type="dxa"/>
          <w:vAlign w:val="bottom"/>
        </w:tcPr>
        <w:p w14:paraId="259C6868" w14:textId="77777777" w:rsidR="0062022B" w:rsidRPr="00204619" w:rsidRDefault="0062022B" w:rsidP="0062022B">
          <w:pPr>
            <w:pStyle w:val="Header"/>
            <w:rPr>
              <w:sz w:val="24"/>
            </w:rPr>
          </w:pPr>
          <w:r w:rsidRPr="00204619">
            <w:rPr>
              <w:noProof/>
              <w:sz w:val="24"/>
              <w:lang w:val="en-GB" w:eastAsia="en-GB"/>
            </w:rPr>
            <w:drawing>
              <wp:inline distT="0" distB="0" distL="0" distR="0" wp14:anchorId="3B8A7666" wp14:editId="49ECEB2A">
                <wp:extent cx="137160" cy="137160"/>
                <wp:effectExtent l="0" t="0" r="0" b="0"/>
                <wp:docPr id="14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9" w:type="dxa"/>
          <w:vAlign w:val="bottom"/>
        </w:tcPr>
        <w:p w14:paraId="7C5E1633" w14:textId="5A296693" w:rsidR="0062022B" w:rsidRPr="00204619" w:rsidRDefault="009366BC" w:rsidP="0062022B">
          <w:pPr>
            <w:pStyle w:val="Header"/>
            <w:rPr>
              <w:sz w:val="24"/>
            </w:rPr>
          </w:pPr>
          <w:sdt>
            <w:sdtPr>
              <w:rPr>
                <w:rStyle w:val="Strong"/>
                <w:sz w:val="24"/>
              </w:rPr>
              <w:id w:val="-720747057"/>
              <w:placeholder>
                <w:docPart w:val="F4DA7C6B066E43FA8FD6D27D7F28A23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62022B" w:rsidRPr="00204619">
                <w:rPr>
                  <w:rStyle w:val="Strong"/>
                  <w:sz w:val="24"/>
                </w:rPr>
                <w:t>Date:</w:t>
              </w:r>
            </w:sdtContent>
          </w:sdt>
          <w:r w:rsidR="0062022B" w:rsidRPr="00204619">
            <w:rPr>
              <w:sz w:val="24"/>
            </w:rPr>
            <w:t xml:space="preserve"> </w:t>
          </w:r>
          <w:r w:rsidR="00F27762">
            <w:rPr>
              <w:sz w:val="24"/>
            </w:rPr>
            <w:t>16/11</w:t>
          </w:r>
          <w:r w:rsidR="00D11181">
            <w:rPr>
              <w:sz w:val="24"/>
            </w:rPr>
            <w:t>/2023</w:t>
          </w:r>
        </w:p>
      </w:tc>
    </w:tr>
    <w:tr w:rsidR="0062022B" w:rsidRPr="00812880" w14:paraId="30C979F0" w14:textId="77777777" w:rsidTr="00C436DA">
      <w:trPr>
        <w:trHeight w:val="353"/>
      </w:trPr>
      <w:tc>
        <w:tcPr>
          <w:tcW w:w="574" w:type="dxa"/>
          <w:vAlign w:val="bottom"/>
        </w:tcPr>
        <w:p w14:paraId="06D3207B" w14:textId="77777777" w:rsidR="0062022B" w:rsidRPr="00204619" w:rsidRDefault="0062022B" w:rsidP="0062022B">
          <w:pPr>
            <w:pStyle w:val="Header"/>
            <w:rPr>
              <w:sz w:val="24"/>
            </w:rPr>
          </w:pPr>
          <w:r w:rsidRPr="00204619">
            <w:rPr>
              <w:noProof/>
              <w:sz w:val="24"/>
              <w:lang w:val="en-GB" w:eastAsia="en-GB"/>
            </w:rPr>
            <w:drawing>
              <wp:inline distT="0" distB="0" distL="0" distR="0" wp14:anchorId="2106885F" wp14:editId="12AA5D63">
                <wp:extent cx="137160" cy="137160"/>
                <wp:effectExtent l="0" t="0" r="0" b="0"/>
                <wp:docPr id="16" name="Graphic 13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9" w:type="dxa"/>
          <w:vAlign w:val="bottom"/>
        </w:tcPr>
        <w:p w14:paraId="6C91CF45" w14:textId="72600398" w:rsidR="0062022B" w:rsidRPr="00204619" w:rsidRDefault="009366BC" w:rsidP="0062022B">
          <w:pPr>
            <w:pStyle w:val="Header"/>
            <w:rPr>
              <w:sz w:val="24"/>
            </w:rPr>
          </w:pPr>
          <w:sdt>
            <w:sdtPr>
              <w:rPr>
                <w:rStyle w:val="Strong"/>
                <w:sz w:val="24"/>
              </w:rPr>
              <w:id w:val="-636263335"/>
              <w:placeholder>
                <w:docPart w:val="05A4E9CC67C2498A86A13D22B3FF8D2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62022B" w:rsidRPr="00204619">
                <w:rPr>
                  <w:rStyle w:val="Strong"/>
                  <w:sz w:val="24"/>
                </w:rPr>
                <w:t>Time:</w:t>
              </w:r>
            </w:sdtContent>
          </w:sdt>
          <w:r w:rsidR="0062022B" w:rsidRPr="00204619">
            <w:rPr>
              <w:sz w:val="24"/>
            </w:rPr>
            <w:t xml:space="preserve"> </w:t>
          </w:r>
          <w:r w:rsidR="00F27762">
            <w:rPr>
              <w:sz w:val="24"/>
            </w:rPr>
            <w:t>15.15</w:t>
          </w:r>
        </w:p>
      </w:tc>
    </w:tr>
  </w:tbl>
  <w:p w14:paraId="3C57A702" w14:textId="77777777" w:rsidR="00066754" w:rsidRDefault="0062022B" w:rsidP="0062022B">
    <w:pPr>
      <w:pStyle w:val="Header"/>
      <w:rPr>
        <w:noProof/>
      </w:rPr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2CCD4D46" wp14:editId="5B1A33A5">
          <wp:simplePos x="0" y="0"/>
          <wp:positionH relativeFrom="column">
            <wp:posOffset>581953</wp:posOffset>
          </wp:positionH>
          <wp:positionV relativeFrom="paragraph">
            <wp:posOffset>-1448728</wp:posOffset>
          </wp:positionV>
          <wp:extent cx="837028" cy="1107453"/>
          <wp:effectExtent l="0" t="0" r="1270" b="0"/>
          <wp:wrapNone/>
          <wp:docPr id="7" name="Picture 7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028" cy="1107453"/>
                  </a:xfrm>
                  <a:prstGeom prst="rect">
                    <a:avLst/>
                  </a:prstGeom>
                  <a:effectLst>
                    <a:softEdge rad="889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73C2A25" wp14:editId="7A2981D0">
              <wp:simplePos x="0" y="0"/>
              <wp:positionH relativeFrom="page">
                <wp:posOffset>-246185</wp:posOffset>
              </wp:positionH>
              <wp:positionV relativeFrom="page">
                <wp:posOffset>-1329396</wp:posOffset>
              </wp:positionV>
              <wp:extent cx="8009098" cy="2827606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9098" cy="2827606"/>
                        <a:chOff x="0" y="0"/>
                        <a:chExt cx="8009098" cy="3624044"/>
                      </a:xfrm>
                    </wpg:grpSpPr>
                    <wps:wsp>
                      <wps:cNvPr id="2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Rectangle 2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="http://schemas.openxmlformats.org/drawingml/2006/main" xmlns:pic="http://schemas.openxmlformats.org/drawingml/2006/picture" xmlns:asvg="http://schemas.microsoft.com/office/drawing/2016/SVG/main" xmlns:adec="http://schemas.microsoft.com/office/drawing/2017/decorative" xmlns:a16="http://schemas.microsoft.com/office/drawing/2014/main" xmlns:a14="http://schemas.microsoft.com/office/drawing/2010/main">
          <w:pict>
            <v:group id="Group 3" style="position:absolute;margin-left:-19.4pt;margin-top:-104.7pt;width:630.65pt;height:222.65pt;z-index:-251655168;mso-position-horizontal-relative:page;mso-position-vertical-relative:page" coordsize="80090,36240" o:spid="_x0000_s1026" w14:anchorId="406BE8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pYFyLA+TY3koxxICTwNFosmxPJRjCYGngSLR5Fge&#10;yrGEwNNAkWhyLA/lWELgaaBINDmWh3IsIXA0eCrHEgIvA+FYnibH8lSOJQSeBjI7P02O5akcSwg8&#10;DWR2fpocy1M5lhB4Gsg68WlyLE/lWELgaSDrxKf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W6dVq5AGxgv0z1Odps8mBQ58smLNbXFgBOKojq7G&#10;1qSALohGmyJHjKfcZq58N7e7l0tiTY2tYe9VoqytgPU9k+Z8G9h/Myl05vcRsOLKUD7DMNfAcCeZ&#10;f7PfRsCKNb638cwHxthI/jFcsrpXKp2nq+TZwxtYap7QQkWcOKt71bqggbFK6DJodsAIWNkBUhc0&#10;MJ7/H+wdM7Z2MP5grWFRp5MiY6wNl/hV0rA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F5QuBpoEg0OZYHlIpoYCJROZaHybE8oFREAxOJ&#10;yrE8TI7loRxLCKxeUI7lYXIsDyiV2gYmx/JQjiUEXhUUiSbH8lCOJQSeBopEk2N5KMcSAk8DRaLJ&#10;sTyUYwmBpYFyLA+TY3koxxICTwNFosmxPJRjCYGngSLR5FgeyrGEwNNAkWhyLA/lWELgaaBINDmW&#10;h3IsIXA0eCrHEgIvA+FYnibH8lSOJQSeBjI7P02O5akcSwg8DWR2fpocy1M5lhB4Goif+DQ5lqdy&#10;LCHwNBA/8Wl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">
              <v:shape id="Freeform: Shape 10" style="position:absolute;width:40644;height:36240;rotation:180;flip:x;visibility:visible;mso-wrap-style:square;v-text-anchor:middle" coordsize="2647519,2612594" o:spid="_x0000_s1027" fillcolor="white [3212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>
                <v:fill type="gradientRadial" color2="#9b57d3 [3205]" focus="100%" focussize="" focusposition="1" o:opacity2="24248f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style="position:absolute;left:2922;top:4430;width:32268;height:28772;visibility:visible;mso-wrap-style:square;v-text-anchor:middle" coordsize="2647519,2612594" o:spid="_x0000_s1028" fillcolor="#92278f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style="position:absolute;left:23944;top:12160;width:56146;height:4572;flip:y;visibility:visible;mso-wrap-style:square;v-text-anchor:middle" o:spid="_x0000_s1029" fillcolor="#92278f [3204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/>
              <v:shape id="Freeform: Shape 10" style="position:absolute;left:5184;top:29694;width:6877;height:6134;rotation:180;flip:x y;visibility:visible;mso-wrap-style:square;v-text-anchor:middle" coordsize="2647519,2612594" o:spid="_x0000_s1030" fillcolor="#9b57d3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style="position:absolute;left:35916;top:14800;width:6546;height:6464;rotation:180;flip:x y;visibility:visible;mso-wrap-style:square;v-text-anchor:middle" coordsize="2647519,2612594" o:spid="_x0000_s1031" fillcolor="#92278f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style="position:absolute;left:36293;top:21870;width:3035;height:2991;rotation:180;flip:x y;visibility:visible;mso-wrap-style:square;v-text-anchor:middle" coordsize="2647519,2612594" o:spid="_x0000_s1032" fillcolor="#9b57d3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14:paraId="09AEC1C2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2747AE3"/>
    <w:multiLevelType w:val="hybridMultilevel"/>
    <w:tmpl w:val="6C2411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4857F3D"/>
    <w:multiLevelType w:val="hybridMultilevel"/>
    <w:tmpl w:val="3E8A9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8B236F8"/>
    <w:multiLevelType w:val="hybridMultilevel"/>
    <w:tmpl w:val="EEF82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47FA108C"/>
    <w:multiLevelType w:val="hybridMultilevel"/>
    <w:tmpl w:val="E9E49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633957E8"/>
    <w:multiLevelType w:val="hybridMultilevel"/>
    <w:tmpl w:val="01DE0D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0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3" w15:restartNumberingAfterBreak="0">
    <w:nsid w:val="7E640CAB"/>
    <w:multiLevelType w:val="hybridMultilevel"/>
    <w:tmpl w:val="4E0C7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40"/>
  </w:num>
  <w:num w:numId="2">
    <w:abstractNumId w:val="19"/>
  </w:num>
  <w:num w:numId="3">
    <w:abstractNumId w:val="21"/>
  </w:num>
  <w:num w:numId="4">
    <w:abstractNumId w:val="12"/>
  </w:num>
  <w:num w:numId="5">
    <w:abstractNumId w:val="4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3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6"/>
  </w:num>
  <w:num w:numId="26">
    <w:abstractNumId w:val="11"/>
  </w:num>
  <w:num w:numId="27">
    <w:abstractNumId w:val="25"/>
  </w:num>
  <w:num w:numId="28">
    <w:abstractNumId w:val="11"/>
  </w:num>
  <w:num w:numId="29">
    <w:abstractNumId w:val="35"/>
  </w:num>
  <w:num w:numId="30">
    <w:abstractNumId w:val="26"/>
  </w:num>
  <w:num w:numId="31">
    <w:abstractNumId w:val="44"/>
  </w:num>
  <w:num w:numId="32">
    <w:abstractNumId w:val="37"/>
  </w:num>
  <w:num w:numId="33">
    <w:abstractNumId w:val="17"/>
  </w:num>
  <w:num w:numId="34">
    <w:abstractNumId w:val="29"/>
  </w:num>
  <w:num w:numId="35">
    <w:abstractNumId w:val="10"/>
  </w:num>
  <w:num w:numId="36">
    <w:abstractNumId w:val="30"/>
  </w:num>
  <w:num w:numId="37">
    <w:abstractNumId w:val="33"/>
  </w:num>
  <w:num w:numId="38">
    <w:abstractNumId w:val="27"/>
  </w:num>
  <w:num w:numId="39">
    <w:abstractNumId w:val="42"/>
  </w:num>
  <w:num w:numId="40">
    <w:abstractNumId w:val="31"/>
  </w:num>
  <w:num w:numId="41">
    <w:abstractNumId w:val="22"/>
  </w:num>
  <w:num w:numId="42">
    <w:abstractNumId w:val="32"/>
  </w:num>
  <w:num w:numId="43">
    <w:abstractNumId w:val="39"/>
  </w:num>
  <w:num w:numId="44">
    <w:abstractNumId w:val="34"/>
  </w:num>
  <w:num w:numId="45">
    <w:abstractNumId w:val="20"/>
  </w:num>
  <w:num w:numId="46">
    <w:abstractNumId w:val="38"/>
  </w:num>
  <w:num w:numId="47">
    <w:abstractNumId w:val="24"/>
  </w:num>
  <w:num w:numId="48">
    <w:abstractNumId w:val="43"/>
  </w:num>
  <w:num w:numId="4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619"/>
    <w:rsid w:val="0000418E"/>
    <w:rsid w:val="00015440"/>
    <w:rsid w:val="00016839"/>
    <w:rsid w:val="00042360"/>
    <w:rsid w:val="00042FB3"/>
    <w:rsid w:val="00055973"/>
    <w:rsid w:val="00057671"/>
    <w:rsid w:val="00066754"/>
    <w:rsid w:val="0006679A"/>
    <w:rsid w:val="00084752"/>
    <w:rsid w:val="00086540"/>
    <w:rsid w:val="000A2384"/>
    <w:rsid w:val="000A324B"/>
    <w:rsid w:val="000C5E1E"/>
    <w:rsid w:val="000D445D"/>
    <w:rsid w:val="000D479D"/>
    <w:rsid w:val="000D7394"/>
    <w:rsid w:val="000E10CD"/>
    <w:rsid w:val="000F4987"/>
    <w:rsid w:val="000F65EC"/>
    <w:rsid w:val="00103670"/>
    <w:rsid w:val="0011573E"/>
    <w:rsid w:val="0012634B"/>
    <w:rsid w:val="001269DE"/>
    <w:rsid w:val="00136376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04619"/>
    <w:rsid w:val="00227312"/>
    <w:rsid w:val="002404F5"/>
    <w:rsid w:val="00243654"/>
    <w:rsid w:val="00266D34"/>
    <w:rsid w:val="00270D66"/>
    <w:rsid w:val="00275260"/>
    <w:rsid w:val="00276FA1"/>
    <w:rsid w:val="00281F24"/>
    <w:rsid w:val="00285B87"/>
    <w:rsid w:val="00291B4A"/>
    <w:rsid w:val="002C3D7E"/>
    <w:rsid w:val="002C60F4"/>
    <w:rsid w:val="002E4F42"/>
    <w:rsid w:val="0030065C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41055"/>
    <w:rsid w:val="00450670"/>
    <w:rsid w:val="004724BD"/>
    <w:rsid w:val="00477352"/>
    <w:rsid w:val="0048124E"/>
    <w:rsid w:val="00485520"/>
    <w:rsid w:val="00491C23"/>
    <w:rsid w:val="00492408"/>
    <w:rsid w:val="00497DA0"/>
    <w:rsid w:val="004B5C09"/>
    <w:rsid w:val="004D5D45"/>
    <w:rsid w:val="004D7A90"/>
    <w:rsid w:val="004E227E"/>
    <w:rsid w:val="00500DD1"/>
    <w:rsid w:val="00521AE3"/>
    <w:rsid w:val="00535B54"/>
    <w:rsid w:val="00554276"/>
    <w:rsid w:val="00564D17"/>
    <w:rsid w:val="00567050"/>
    <w:rsid w:val="00570173"/>
    <w:rsid w:val="00574325"/>
    <w:rsid w:val="005831B2"/>
    <w:rsid w:val="00584704"/>
    <w:rsid w:val="005D3902"/>
    <w:rsid w:val="005D797B"/>
    <w:rsid w:val="005E0ED9"/>
    <w:rsid w:val="00616B41"/>
    <w:rsid w:val="0062022B"/>
    <w:rsid w:val="00620AE8"/>
    <w:rsid w:val="0064628C"/>
    <w:rsid w:val="006508E1"/>
    <w:rsid w:val="0065214E"/>
    <w:rsid w:val="00655EE2"/>
    <w:rsid w:val="00675CD1"/>
    <w:rsid w:val="006771EF"/>
    <w:rsid w:val="00680296"/>
    <w:rsid w:val="006853BC"/>
    <w:rsid w:val="00685477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5B6A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3077C"/>
    <w:rsid w:val="008429E5"/>
    <w:rsid w:val="00861DA2"/>
    <w:rsid w:val="00863BD4"/>
    <w:rsid w:val="00863E6E"/>
    <w:rsid w:val="00867EA4"/>
    <w:rsid w:val="00880C14"/>
    <w:rsid w:val="00892A83"/>
    <w:rsid w:val="00897D88"/>
    <w:rsid w:val="008A0319"/>
    <w:rsid w:val="008D43E9"/>
    <w:rsid w:val="008E3C0E"/>
    <w:rsid w:val="008E421A"/>
    <w:rsid w:val="008E476B"/>
    <w:rsid w:val="008F0F63"/>
    <w:rsid w:val="00902EB6"/>
    <w:rsid w:val="00922A60"/>
    <w:rsid w:val="00927C63"/>
    <w:rsid w:val="00932F50"/>
    <w:rsid w:val="009366BC"/>
    <w:rsid w:val="0094637B"/>
    <w:rsid w:val="00955A78"/>
    <w:rsid w:val="00983A83"/>
    <w:rsid w:val="009921B8"/>
    <w:rsid w:val="0099515C"/>
    <w:rsid w:val="009A6621"/>
    <w:rsid w:val="009D2A6F"/>
    <w:rsid w:val="009D4984"/>
    <w:rsid w:val="009D6901"/>
    <w:rsid w:val="009F4E19"/>
    <w:rsid w:val="00A07662"/>
    <w:rsid w:val="00A14422"/>
    <w:rsid w:val="00A17E26"/>
    <w:rsid w:val="00A21B71"/>
    <w:rsid w:val="00A25111"/>
    <w:rsid w:val="00A3237A"/>
    <w:rsid w:val="00A330C7"/>
    <w:rsid w:val="00A3439E"/>
    <w:rsid w:val="00A37F9E"/>
    <w:rsid w:val="00A40085"/>
    <w:rsid w:val="00A4571B"/>
    <w:rsid w:val="00A47DF6"/>
    <w:rsid w:val="00A60E11"/>
    <w:rsid w:val="00A637D7"/>
    <w:rsid w:val="00A63D35"/>
    <w:rsid w:val="00A72927"/>
    <w:rsid w:val="00A86841"/>
    <w:rsid w:val="00A9231C"/>
    <w:rsid w:val="00AA2532"/>
    <w:rsid w:val="00AA702D"/>
    <w:rsid w:val="00AC5506"/>
    <w:rsid w:val="00AD0407"/>
    <w:rsid w:val="00AE1F88"/>
    <w:rsid w:val="00AE20AD"/>
    <w:rsid w:val="00AE361F"/>
    <w:rsid w:val="00AE5370"/>
    <w:rsid w:val="00AF1A52"/>
    <w:rsid w:val="00B04EAB"/>
    <w:rsid w:val="00B0508C"/>
    <w:rsid w:val="00B1003F"/>
    <w:rsid w:val="00B122D3"/>
    <w:rsid w:val="00B247A9"/>
    <w:rsid w:val="00B30368"/>
    <w:rsid w:val="00B3513B"/>
    <w:rsid w:val="00B40F8F"/>
    <w:rsid w:val="00B435B5"/>
    <w:rsid w:val="00B565D8"/>
    <w:rsid w:val="00B5779A"/>
    <w:rsid w:val="00B63E8A"/>
    <w:rsid w:val="00B64D24"/>
    <w:rsid w:val="00B7147D"/>
    <w:rsid w:val="00B73D98"/>
    <w:rsid w:val="00B75CFC"/>
    <w:rsid w:val="00B76AB4"/>
    <w:rsid w:val="00B813BB"/>
    <w:rsid w:val="00B853F9"/>
    <w:rsid w:val="00B87125"/>
    <w:rsid w:val="00B92231"/>
    <w:rsid w:val="00B9342E"/>
    <w:rsid w:val="00B97A47"/>
    <w:rsid w:val="00BA2CE6"/>
    <w:rsid w:val="00BB018B"/>
    <w:rsid w:val="00BD1747"/>
    <w:rsid w:val="00BD1B3B"/>
    <w:rsid w:val="00BD2B06"/>
    <w:rsid w:val="00BD3B53"/>
    <w:rsid w:val="00BE2FFB"/>
    <w:rsid w:val="00BE3F20"/>
    <w:rsid w:val="00BF68C7"/>
    <w:rsid w:val="00C00194"/>
    <w:rsid w:val="00C14973"/>
    <w:rsid w:val="00C15C45"/>
    <w:rsid w:val="00C1643D"/>
    <w:rsid w:val="00C22813"/>
    <w:rsid w:val="00C23F55"/>
    <w:rsid w:val="00C261A9"/>
    <w:rsid w:val="00C40171"/>
    <w:rsid w:val="00C42793"/>
    <w:rsid w:val="00C436DA"/>
    <w:rsid w:val="00C47362"/>
    <w:rsid w:val="00C601ED"/>
    <w:rsid w:val="00C6467C"/>
    <w:rsid w:val="00C7624A"/>
    <w:rsid w:val="00C80078"/>
    <w:rsid w:val="00C8234D"/>
    <w:rsid w:val="00CB40CA"/>
    <w:rsid w:val="00CD4CE6"/>
    <w:rsid w:val="00CE2189"/>
    <w:rsid w:val="00CE5A5C"/>
    <w:rsid w:val="00CF077C"/>
    <w:rsid w:val="00D02DEF"/>
    <w:rsid w:val="00D062A4"/>
    <w:rsid w:val="00D11181"/>
    <w:rsid w:val="00D31AB7"/>
    <w:rsid w:val="00D34FA5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23A8A"/>
    <w:rsid w:val="00E557A0"/>
    <w:rsid w:val="00E70676"/>
    <w:rsid w:val="00E83FBE"/>
    <w:rsid w:val="00E916BA"/>
    <w:rsid w:val="00E9553A"/>
    <w:rsid w:val="00EF2DD2"/>
    <w:rsid w:val="00EF6435"/>
    <w:rsid w:val="00F10F6B"/>
    <w:rsid w:val="00F23697"/>
    <w:rsid w:val="00F27762"/>
    <w:rsid w:val="00F36BB7"/>
    <w:rsid w:val="00F87EAA"/>
    <w:rsid w:val="00F92B25"/>
    <w:rsid w:val="00F96B12"/>
    <w:rsid w:val="00FA7DB4"/>
    <w:rsid w:val="00FB2EE9"/>
    <w:rsid w:val="00FB375D"/>
    <w:rsid w:val="00FB3809"/>
    <w:rsid w:val="00FC2A2D"/>
    <w:rsid w:val="00FC397D"/>
    <w:rsid w:val="00FD1A5B"/>
    <w:rsid w:val="00FD6CAB"/>
    <w:rsid w:val="00FE3951"/>
    <w:rsid w:val="00FE526E"/>
    <w:rsid w:val="00FE6B6C"/>
    <w:rsid w:val="00FF6095"/>
    <w:rsid w:val="0399C2E7"/>
    <w:rsid w:val="05E58E3C"/>
    <w:rsid w:val="0A95A16D"/>
    <w:rsid w:val="13EC54FE"/>
    <w:rsid w:val="162F097A"/>
    <w:rsid w:val="18E53F17"/>
    <w:rsid w:val="19B2DE17"/>
    <w:rsid w:val="1B5DB906"/>
    <w:rsid w:val="23BE61F5"/>
    <w:rsid w:val="242D05D7"/>
    <w:rsid w:val="29979E2C"/>
    <w:rsid w:val="2EC7A753"/>
    <w:rsid w:val="356569F3"/>
    <w:rsid w:val="36DC96E1"/>
    <w:rsid w:val="392A3519"/>
    <w:rsid w:val="51238DE4"/>
    <w:rsid w:val="5274CF6C"/>
    <w:rsid w:val="54109FCD"/>
    <w:rsid w:val="58E410F0"/>
    <w:rsid w:val="5A5FA14A"/>
    <w:rsid w:val="5A7FE151"/>
    <w:rsid w:val="5C1BB1B2"/>
    <w:rsid w:val="60AA0C4A"/>
    <w:rsid w:val="613B80FD"/>
    <w:rsid w:val="62DB007A"/>
    <w:rsid w:val="664142EC"/>
    <w:rsid w:val="6C39C302"/>
    <w:rsid w:val="75817C12"/>
    <w:rsid w:val="7972E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563A3B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6D1D6A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6D1D6A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481346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481346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92278F" w:themeColor="accent1"/>
      </w:rPr>
      <w:tblPr/>
      <w:tcPr>
        <w:tcBorders>
          <w:top w:val="single" w:sz="18" w:space="0" w:color="92278F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6D1D6A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6D1D6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48134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48134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6D1D6A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92278F" w:themeColor="accent1"/>
        <w:bottom w:val="single" w:sz="4" w:space="10" w:color="92278F" w:themeColor="accent1"/>
      </w:pBdr>
      <w:spacing w:before="360" w:after="360"/>
      <w:jc w:val="center"/>
    </w:pPr>
    <w:rPr>
      <w:i/>
      <w:iCs/>
      <w:color w:val="6D1D6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6D1D6A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6D1D6A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632E62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6D1D6A" w:themeColor="accent1" w:themeShade="BF"/>
        <w:left w:val="single" w:sz="2" w:space="10" w:color="6D1D6A" w:themeColor="accent1" w:themeShade="BF"/>
        <w:bottom w:val="single" w:sz="2" w:space="10" w:color="6D1D6A" w:themeColor="accent1" w:themeShade="BF"/>
        <w:right w:val="single" w:sz="2" w:space="10" w:color="6D1D6A" w:themeColor="accent1" w:themeShade="BF"/>
      </w:pBdr>
      <w:ind w:left="1152" w:right="1152"/>
    </w:pPr>
    <w:rPr>
      <w:rFonts w:eastAsiaTheme="minorEastAsia"/>
      <w:i/>
      <w:iCs/>
      <w:color w:val="6D1D6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666699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92278F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92278F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066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BF0" w:themeFill="accent1" w:themeFillTint="33"/>
    </w:tcPr>
    <w:tblStylePr w:type="firstRow">
      <w:rPr>
        <w:b/>
        <w:bCs/>
      </w:rPr>
      <w:tblPr/>
      <w:tcPr>
        <w:shd w:val="clear" w:color="auto" w:fill="E398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98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D1D6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D1D6A" w:themeFill="accent1" w:themeFillShade="BF"/>
      </w:tc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shd w:val="clear" w:color="auto" w:fill="DC7FD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DF6" w:themeFill="accent2" w:themeFillTint="33"/>
    </w:tcPr>
    <w:tblStylePr w:type="firstRow">
      <w:rPr>
        <w:b/>
        <w:bCs/>
      </w:rPr>
      <w:tblPr/>
      <w:tcPr>
        <w:shd w:val="clear" w:color="auto" w:fill="D6BB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B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52EB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52EB0" w:themeFill="accent2" w:themeFillShade="BF"/>
      </w:tc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shd w:val="clear" w:color="auto" w:fill="CCABE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EF7" w:themeFill="accent3" w:themeFillTint="33"/>
    </w:tcPr>
    <w:tblStylePr w:type="firstRow">
      <w:rPr>
        <w:b/>
        <w:bCs/>
      </w:rPr>
      <w:tblPr/>
      <w:tcPr>
        <w:shd w:val="clear" w:color="auto" w:fill="C7BE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E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72CB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72CBB" w:themeFill="accent3" w:themeFillShade="BF"/>
      </w:tc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DEF0" w:themeFill="accent4" w:themeFillTint="33"/>
    </w:tcPr>
    <w:tblStylePr w:type="firstRow">
      <w:rPr>
        <w:b/>
        <w:bCs/>
      </w:rPr>
      <w:tblPr/>
      <w:tcPr>
        <w:shd w:val="clear" w:color="auto" w:fill="C1BEE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BEE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63F9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63F90" w:themeFill="accent4" w:themeFillShade="BF"/>
      </w:tc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shd w:val="clear" w:color="auto" w:fill="B2AED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CFB" w:themeFill="accent5" w:themeFillTint="33"/>
    </w:tcPr>
    <w:tblStylePr w:type="firstRow">
      <w:rPr>
        <w:b/>
        <w:bCs/>
      </w:rPr>
      <w:tblPr/>
      <w:tcPr>
        <w:shd w:val="clear" w:color="auto" w:fill="B4DAF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DAF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47F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47FD0" w:themeFill="accent5" w:themeFillShade="BF"/>
      </w:tc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shd w:val="clear" w:color="auto" w:fill="A2D1F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5F7" w:themeFill="accent6" w:themeFillTint="33"/>
    </w:tcPr>
    <w:tblStylePr w:type="firstRow">
      <w:rPr>
        <w:b/>
        <w:bCs/>
      </w:rPr>
      <w:tblPr/>
      <w:tcPr>
        <w:shd w:val="clear" w:color="auto" w:fill="BCCCF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CCF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957B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957BD" w:themeFill="accent6" w:themeFillShade="BF"/>
      </w:tc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shd w:val="clear" w:color="auto" w:fill="ACC0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5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E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B449A" w:themeFill="accent4" w:themeFillShade="CC"/>
      </w:tcPr>
    </w:tblStylePr>
    <w:tblStylePr w:type="lastRow">
      <w:rPr>
        <w:b/>
        <w:bCs/>
        <w:color w:val="4B449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2FC8" w:themeFill="accent3" w:themeFillShade="CC"/>
      </w:tcPr>
    </w:tblStylePr>
    <w:tblStylePr w:type="lastRow">
      <w:rPr>
        <w:b/>
        <w:bCs/>
        <w:color w:val="4C2FC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6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5DCA" w:themeFill="accent6" w:themeFillShade="CC"/>
      </w:tcPr>
    </w:tblStylePr>
    <w:tblStylePr w:type="lastRow">
      <w:rPr>
        <w:b/>
        <w:bCs/>
        <w:color w:val="2C5DC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2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88DF" w:themeFill="accent5" w:themeFillShade="CC"/>
      </w:tcPr>
    </w:tblStylePr>
    <w:tblStylePr w:type="lastRow">
      <w:rPr>
        <w:b/>
        <w:bCs/>
        <w:color w:val="1588D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175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1755" w:themeColor="accent1" w:themeShade="99"/>
          <w:insideV w:val="nil"/>
        </w:tcBorders>
        <w:shd w:val="clear" w:color="auto" w:fill="57175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755" w:themeFill="accent1" w:themeFillShade="99"/>
      </w:tcPr>
    </w:tblStylePr>
    <w:tblStylePr w:type="band1Vert">
      <w:tblPr/>
      <w:tcPr>
        <w:shd w:val="clear" w:color="auto" w:fill="E398E1" w:themeFill="accent1" w:themeFillTint="66"/>
      </w:tcPr>
    </w:tblStylePr>
    <w:tblStylePr w:type="band1Horz">
      <w:tblPr/>
      <w:tcPr>
        <w:shd w:val="clear" w:color="auto" w:fill="DC7FD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9B57D3" w:themeColor="accent2"/>
        <w:bottom w:val="single" w:sz="4" w:space="0" w:color="9B57D3" w:themeColor="accent2"/>
        <w:right w:val="single" w:sz="4" w:space="0" w:color="9B57D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E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258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258D" w:themeColor="accent2" w:themeShade="99"/>
          <w:insideV w:val="nil"/>
        </w:tcBorders>
        <w:shd w:val="clear" w:color="auto" w:fill="5E258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58D" w:themeFill="accent2" w:themeFillShade="99"/>
      </w:tcPr>
    </w:tblStylePr>
    <w:tblStylePr w:type="band1Vert">
      <w:tblPr/>
      <w:tcPr>
        <w:shd w:val="clear" w:color="auto" w:fill="D6BBED" w:themeFill="accent2" w:themeFillTint="66"/>
      </w:tcPr>
    </w:tblStylePr>
    <w:tblStylePr w:type="band1Horz">
      <w:tblPr/>
      <w:tcPr>
        <w:shd w:val="clear" w:color="auto" w:fill="CCAB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5EB8" w:themeColor="accent4"/>
        <w:left w:val="single" w:sz="4" w:space="0" w:color="755DD9" w:themeColor="accent3"/>
        <w:bottom w:val="single" w:sz="4" w:space="0" w:color="755DD9" w:themeColor="accent3"/>
        <w:right w:val="single" w:sz="4" w:space="0" w:color="755DD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5EB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39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396" w:themeColor="accent3" w:themeShade="99"/>
          <w:insideV w:val="nil"/>
        </w:tcBorders>
        <w:shd w:val="clear" w:color="auto" w:fill="39239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396" w:themeFill="accent3" w:themeFillShade="99"/>
      </w:tcPr>
    </w:tblStylePr>
    <w:tblStylePr w:type="band1Vert">
      <w:tblPr/>
      <w:tcPr>
        <w:shd w:val="clear" w:color="auto" w:fill="C7BEEF" w:themeFill="accent3" w:themeFillTint="66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5DD9" w:themeColor="accent3"/>
        <w:left w:val="single" w:sz="4" w:space="0" w:color="665EB8" w:themeColor="accent4"/>
        <w:bottom w:val="single" w:sz="4" w:space="0" w:color="665EB8" w:themeColor="accent4"/>
        <w:right w:val="single" w:sz="4" w:space="0" w:color="665EB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5D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8337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83373" w:themeColor="accent4" w:themeShade="99"/>
          <w:insideV w:val="nil"/>
        </w:tcBorders>
        <w:shd w:val="clear" w:color="auto" w:fill="38337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3373" w:themeFill="accent4" w:themeFillShade="99"/>
      </w:tcPr>
    </w:tblStylePr>
    <w:tblStylePr w:type="band1Vert">
      <w:tblPr/>
      <w:tcPr>
        <w:shd w:val="clear" w:color="auto" w:fill="C1BEE2" w:themeFill="accent4" w:themeFillTint="66"/>
      </w:tcPr>
    </w:tblStylePr>
    <w:tblStylePr w:type="band1Horz">
      <w:tblPr/>
      <w:tcPr>
        <w:shd w:val="clear" w:color="auto" w:fill="B2AED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82DB" w:themeColor="accent6"/>
        <w:left w:val="single" w:sz="4" w:space="0" w:color="45A5ED" w:themeColor="accent5"/>
        <w:bottom w:val="single" w:sz="4" w:space="0" w:color="45A5ED" w:themeColor="accent5"/>
        <w:right w:val="single" w:sz="4" w:space="0" w:color="45A5E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6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82D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6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6A7" w:themeColor="accent5" w:themeShade="99"/>
          <w:insideV w:val="nil"/>
        </w:tcBorders>
        <w:shd w:val="clear" w:color="auto" w:fill="1066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6A7" w:themeFill="accent5" w:themeFillShade="99"/>
      </w:tcPr>
    </w:tblStylePr>
    <w:tblStylePr w:type="band1Vert">
      <w:tblPr/>
      <w:tcPr>
        <w:shd w:val="clear" w:color="auto" w:fill="B4DAF7" w:themeFill="accent5" w:themeFillTint="66"/>
      </w:tcPr>
    </w:tblStylePr>
    <w:tblStylePr w:type="band1Horz">
      <w:tblPr/>
      <w:tcPr>
        <w:shd w:val="clear" w:color="auto" w:fill="A2D1F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A5ED" w:themeColor="accent5"/>
        <w:left w:val="single" w:sz="4" w:space="0" w:color="5982DB" w:themeColor="accent6"/>
        <w:bottom w:val="single" w:sz="4" w:space="0" w:color="5982DB" w:themeColor="accent6"/>
        <w:right w:val="single" w:sz="4" w:space="0" w:color="5982D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2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A5E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469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4697" w:themeColor="accent6" w:themeShade="99"/>
          <w:insideV w:val="nil"/>
        </w:tcBorders>
        <w:shd w:val="clear" w:color="auto" w:fill="21469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697" w:themeFill="accent6" w:themeFillShade="99"/>
      </w:tcPr>
    </w:tblStylePr>
    <w:tblStylePr w:type="band1Vert">
      <w:tblPr/>
      <w:tcPr>
        <w:shd w:val="clear" w:color="auto" w:fill="BCCCF0" w:themeFill="accent6" w:themeFillTint="66"/>
      </w:tcPr>
    </w:tblStylePr>
    <w:tblStylePr w:type="band1Horz">
      <w:tblPr/>
      <w:tcPr>
        <w:shd w:val="clear" w:color="auto" w:fill="ACC0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278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134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1D6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57D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E7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52EB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5D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1D7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2CB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EB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A5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63F9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5A5E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4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7F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82D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3A7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57B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398E1" w:themeColor="accent1" w:themeTint="66"/>
        <w:left w:val="single" w:sz="4" w:space="0" w:color="E398E1" w:themeColor="accent1" w:themeTint="66"/>
        <w:bottom w:val="single" w:sz="4" w:space="0" w:color="E398E1" w:themeColor="accent1" w:themeTint="66"/>
        <w:right w:val="single" w:sz="4" w:space="0" w:color="E398E1" w:themeColor="accent1" w:themeTint="66"/>
        <w:insideH w:val="single" w:sz="4" w:space="0" w:color="E398E1" w:themeColor="accent1" w:themeTint="66"/>
        <w:insideV w:val="single" w:sz="4" w:space="0" w:color="E398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6BBED" w:themeColor="accent2" w:themeTint="66"/>
        <w:left w:val="single" w:sz="4" w:space="0" w:color="D6BBED" w:themeColor="accent2" w:themeTint="66"/>
        <w:bottom w:val="single" w:sz="4" w:space="0" w:color="D6BBED" w:themeColor="accent2" w:themeTint="66"/>
        <w:right w:val="single" w:sz="4" w:space="0" w:color="D6BBED" w:themeColor="accent2" w:themeTint="66"/>
        <w:insideH w:val="single" w:sz="4" w:space="0" w:color="D6BBED" w:themeColor="accent2" w:themeTint="66"/>
        <w:insideV w:val="single" w:sz="4" w:space="0" w:color="D6BB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7BEEF" w:themeColor="accent3" w:themeTint="66"/>
        <w:left w:val="single" w:sz="4" w:space="0" w:color="C7BEEF" w:themeColor="accent3" w:themeTint="66"/>
        <w:bottom w:val="single" w:sz="4" w:space="0" w:color="C7BEEF" w:themeColor="accent3" w:themeTint="66"/>
        <w:right w:val="single" w:sz="4" w:space="0" w:color="C7BEEF" w:themeColor="accent3" w:themeTint="66"/>
        <w:insideH w:val="single" w:sz="4" w:space="0" w:color="C7BEEF" w:themeColor="accent3" w:themeTint="66"/>
        <w:insideV w:val="single" w:sz="4" w:space="0" w:color="C7BE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BEE2" w:themeColor="accent4" w:themeTint="66"/>
        <w:left w:val="single" w:sz="4" w:space="0" w:color="C1BEE2" w:themeColor="accent4" w:themeTint="66"/>
        <w:bottom w:val="single" w:sz="4" w:space="0" w:color="C1BEE2" w:themeColor="accent4" w:themeTint="66"/>
        <w:right w:val="single" w:sz="4" w:space="0" w:color="C1BEE2" w:themeColor="accent4" w:themeTint="66"/>
        <w:insideH w:val="single" w:sz="4" w:space="0" w:color="C1BEE2" w:themeColor="accent4" w:themeTint="66"/>
        <w:insideV w:val="single" w:sz="4" w:space="0" w:color="C1BEE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4DAF7" w:themeColor="accent5" w:themeTint="66"/>
        <w:left w:val="single" w:sz="4" w:space="0" w:color="B4DAF7" w:themeColor="accent5" w:themeTint="66"/>
        <w:bottom w:val="single" w:sz="4" w:space="0" w:color="B4DAF7" w:themeColor="accent5" w:themeTint="66"/>
        <w:right w:val="single" w:sz="4" w:space="0" w:color="B4DAF7" w:themeColor="accent5" w:themeTint="66"/>
        <w:insideH w:val="single" w:sz="4" w:space="0" w:color="B4DAF7" w:themeColor="accent5" w:themeTint="66"/>
        <w:insideV w:val="single" w:sz="4" w:space="0" w:color="B4DAF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CCCF0" w:themeColor="accent6" w:themeTint="66"/>
        <w:left w:val="single" w:sz="4" w:space="0" w:color="BCCCF0" w:themeColor="accent6" w:themeTint="66"/>
        <w:bottom w:val="single" w:sz="4" w:space="0" w:color="BCCCF0" w:themeColor="accent6" w:themeTint="66"/>
        <w:right w:val="single" w:sz="4" w:space="0" w:color="BCCCF0" w:themeColor="accent6" w:themeTint="66"/>
        <w:insideH w:val="single" w:sz="4" w:space="0" w:color="BCCCF0" w:themeColor="accent6" w:themeTint="66"/>
        <w:insideV w:val="single" w:sz="4" w:space="0" w:color="BCCCF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29AE4" w:themeColor="accent2" w:themeTint="99"/>
        <w:bottom w:val="single" w:sz="2" w:space="0" w:color="C29AE4" w:themeColor="accent2" w:themeTint="99"/>
        <w:insideH w:val="single" w:sz="2" w:space="0" w:color="C29AE4" w:themeColor="accent2" w:themeTint="99"/>
        <w:insideV w:val="single" w:sz="2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A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29ED4" w:themeColor="accent4" w:themeTint="99"/>
        <w:bottom w:val="single" w:sz="2" w:space="0" w:color="A29ED4" w:themeColor="accent4" w:themeTint="99"/>
        <w:insideH w:val="single" w:sz="2" w:space="0" w:color="A29ED4" w:themeColor="accent4" w:themeTint="99"/>
        <w:insideV w:val="single" w:sz="2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29ED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29ED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FC8F4" w:themeColor="accent5" w:themeTint="99"/>
        <w:bottom w:val="single" w:sz="2" w:space="0" w:color="8FC8F4" w:themeColor="accent5" w:themeTint="99"/>
        <w:insideH w:val="single" w:sz="2" w:space="0" w:color="8FC8F4" w:themeColor="accent5" w:themeTint="99"/>
        <w:insideV w:val="single" w:sz="2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FC8F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FC8F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BB3E9" w:themeColor="accent6" w:themeTint="99"/>
        <w:bottom w:val="single" w:sz="2" w:space="0" w:color="9BB3E9" w:themeColor="accent6" w:themeTint="99"/>
        <w:insideH w:val="single" w:sz="2" w:space="0" w:color="9BB3E9" w:themeColor="accent6" w:themeTint="99"/>
        <w:insideV w:val="single" w:sz="2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B3E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B3E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bottom w:val="single" w:sz="4" w:space="0" w:color="C29AE4" w:themeColor="accent2" w:themeTint="99"/>
        </w:tcBorders>
      </w:tcPr>
    </w:tblStylePr>
    <w:tblStylePr w:type="nwCell">
      <w:tblPr/>
      <w:tcPr>
        <w:tcBorders>
          <w:bottom w:val="single" w:sz="4" w:space="0" w:color="C29AE4" w:themeColor="accent2" w:themeTint="99"/>
        </w:tcBorders>
      </w:tcPr>
    </w:tblStylePr>
    <w:tblStylePr w:type="seCell">
      <w:tblPr/>
      <w:tcPr>
        <w:tcBorders>
          <w:top w:val="single" w:sz="4" w:space="0" w:color="C29AE4" w:themeColor="accent2" w:themeTint="99"/>
        </w:tcBorders>
      </w:tcPr>
    </w:tblStylePr>
    <w:tblStylePr w:type="swCell">
      <w:tblPr/>
      <w:tcPr>
        <w:tcBorders>
          <w:top w:val="single" w:sz="4" w:space="0" w:color="C29AE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bottom w:val="single" w:sz="4" w:space="0" w:color="AC9DE8" w:themeColor="accent3" w:themeTint="99"/>
        </w:tcBorders>
      </w:tcPr>
    </w:tblStylePr>
    <w:tblStylePr w:type="nwCell">
      <w:tblPr/>
      <w:tcPr>
        <w:tcBorders>
          <w:bottom w:val="single" w:sz="4" w:space="0" w:color="AC9DE8" w:themeColor="accent3" w:themeTint="99"/>
        </w:tcBorders>
      </w:tcPr>
    </w:tblStylePr>
    <w:tblStylePr w:type="seCell">
      <w:tblPr/>
      <w:tcPr>
        <w:tcBorders>
          <w:top w:val="single" w:sz="4" w:space="0" w:color="AC9DE8" w:themeColor="accent3" w:themeTint="99"/>
        </w:tcBorders>
      </w:tcPr>
    </w:tblStylePr>
    <w:tblStylePr w:type="swCell">
      <w:tblPr/>
      <w:tcPr>
        <w:tcBorders>
          <w:top w:val="single" w:sz="4" w:space="0" w:color="AC9DE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bottom w:val="single" w:sz="4" w:space="0" w:color="A29ED4" w:themeColor="accent4" w:themeTint="99"/>
        </w:tcBorders>
      </w:tcPr>
    </w:tblStylePr>
    <w:tblStylePr w:type="nwCell">
      <w:tblPr/>
      <w:tcPr>
        <w:tcBorders>
          <w:bottom w:val="single" w:sz="4" w:space="0" w:color="A29ED4" w:themeColor="accent4" w:themeTint="99"/>
        </w:tcBorders>
      </w:tcPr>
    </w:tblStylePr>
    <w:tblStylePr w:type="seCell">
      <w:tblPr/>
      <w:tcPr>
        <w:tcBorders>
          <w:top w:val="single" w:sz="4" w:space="0" w:color="A29ED4" w:themeColor="accent4" w:themeTint="99"/>
        </w:tcBorders>
      </w:tcPr>
    </w:tblStylePr>
    <w:tblStylePr w:type="swCell">
      <w:tblPr/>
      <w:tcPr>
        <w:tcBorders>
          <w:top w:val="single" w:sz="4" w:space="0" w:color="A29ED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bottom w:val="single" w:sz="4" w:space="0" w:color="8FC8F4" w:themeColor="accent5" w:themeTint="99"/>
        </w:tcBorders>
      </w:tcPr>
    </w:tblStylePr>
    <w:tblStylePr w:type="nwCell">
      <w:tblPr/>
      <w:tcPr>
        <w:tcBorders>
          <w:bottom w:val="single" w:sz="4" w:space="0" w:color="8FC8F4" w:themeColor="accent5" w:themeTint="99"/>
        </w:tcBorders>
      </w:tcPr>
    </w:tblStylePr>
    <w:tblStylePr w:type="seCell">
      <w:tblPr/>
      <w:tcPr>
        <w:tcBorders>
          <w:top w:val="single" w:sz="4" w:space="0" w:color="8FC8F4" w:themeColor="accent5" w:themeTint="99"/>
        </w:tcBorders>
      </w:tcPr>
    </w:tblStylePr>
    <w:tblStylePr w:type="swCell">
      <w:tblPr/>
      <w:tcPr>
        <w:tcBorders>
          <w:top w:val="single" w:sz="4" w:space="0" w:color="8FC8F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bottom w:val="single" w:sz="4" w:space="0" w:color="9BB3E9" w:themeColor="accent6" w:themeTint="99"/>
        </w:tcBorders>
      </w:tcPr>
    </w:tblStylePr>
    <w:tblStylePr w:type="nwCell">
      <w:tblPr/>
      <w:tcPr>
        <w:tcBorders>
          <w:bottom w:val="single" w:sz="4" w:space="0" w:color="9BB3E9" w:themeColor="accent6" w:themeTint="99"/>
        </w:tcBorders>
      </w:tcPr>
    </w:tblStylePr>
    <w:tblStylePr w:type="seCell">
      <w:tblPr/>
      <w:tcPr>
        <w:tcBorders>
          <w:top w:val="single" w:sz="4" w:space="0" w:color="9BB3E9" w:themeColor="accent6" w:themeTint="99"/>
        </w:tcBorders>
      </w:tcPr>
    </w:tblStylePr>
    <w:tblStylePr w:type="swCell">
      <w:tblPr/>
      <w:tcPr>
        <w:tcBorders>
          <w:top w:val="single" w:sz="4" w:space="0" w:color="9BB3E9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  <w:insideV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B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278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278F" w:themeFill="accent1"/>
      </w:tcPr>
    </w:tblStylePr>
    <w:tblStylePr w:type="band1Vert">
      <w:tblPr/>
      <w:tcPr>
        <w:shd w:val="clear" w:color="auto" w:fill="E398E1" w:themeFill="accent1" w:themeFillTint="66"/>
      </w:tcPr>
    </w:tblStylePr>
    <w:tblStylePr w:type="band1Horz">
      <w:tblPr/>
      <w:tcPr>
        <w:shd w:val="clear" w:color="auto" w:fill="E398E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D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57D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57D3" w:themeFill="accent2"/>
      </w:tcPr>
    </w:tblStylePr>
    <w:tblStylePr w:type="band1Vert">
      <w:tblPr/>
      <w:tcPr>
        <w:shd w:val="clear" w:color="auto" w:fill="D6BBED" w:themeFill="accent2" w:themeFillTint="66"/>
      </w:tcPr>
    </w:tblStylePr>
    <w:tblStylePr w:type="band1Horz">
      <w:tblPr/>
      <w:tcPr>
        <w:shd w:val="clear" w:color="auto" w:fill="D6BBE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E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5D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5DD9" w:themeFill="accent3"/>
      </w:tcPr>
    </w:tblStylePr>
    <w:tblStylePr w:type="band1Vert">
      <w:tblPr/>
      <w:tcPr>
        <w:shd w:val="clear" w:color="auto" w:fill="C7BEEF" w:themeFill="accent3" w:themeFillTint="66"/>
      </w:tcPr>
    </w:tblStylePr>
    <w:tblStylePr w:type="band1Horz">
      <w:tblPr/>
      <w:tcPr>
        <w:shd w:val="clear" w:color="auto" w:fill="C7BEE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DEF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EB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EB8" w:themeFill="accent4"/>
      </w:tcPr>
    </w:tblStylePr>
    <w:tblStylePr w:type="band1Vert">
      <w:tblPr/>
      <w:tcPr>
        <w:shd w:val="clear" w:color="auto" w:fill="C1BEE2" w:themeFill="accent4" w:themeFillTint="66"/>
      </w:tcPr>
    </w:tblStylePr>
    <w:tblStylePr w:type="band1Horz">
      <w:tblPr/>
      <w:tcPr>
        <w:shd w:val="clear" w:color="auto" w:fill="C1BEE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CF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A5E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A5ED" w:themeFill="accent5"/>
      </w:tcPr>
    </w:tblStylePr>
    <w:tblStylePr w:type="band1Vert">
      <w:tblPr/>
      <w:tcPr>
        <w:shd w:val="clear" w:color="auto" w:fill="B4DAF7" w:themeFill="accent5" w:themeFillTint="66"/>
      </w:tcPr>
    </w:tblStylePr>
    <w:tblStylePr w:type="band1Horz">
      <w:tblPr/>
      <w:tcPr>
        <w:shd w:val="clear" w:color="auto" w:fill="B4DAF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5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82D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82DB" w:themeFill="accent6"/>
      </w:tcPr>
    </w:tblStylePr>
    <w:tblStylePr w:type="band1Vert">
      <w:tblPr/>
      <w:tcPr>
        <w:shd w:val="clear" w:color="auto" w:fill="BCCCF0" w:themeFill="accent6" w:themeFillTint="66"/>
      </w:tcPr>
    </w:tblStylePr>
    <w:tblStylePr w:type="band1Horz">
      <w:tblPr/>
      <w:tcPr>
        <w:shd w:val="clear" w:color="auto" w:fill="BCCCF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bottom w:val="single" w:sz="4" w:space="0" w:color="C29AE4" w:themeColor="accent2" w:themeTint="99"/>
        </w:tcBorders>
      </w:tcPr>
    </w:tblStylePr>
    <w:tblStylePr w:type="nwCell">
      <w:tblPr/>
      <w:tcPr>
        <w:tcBorders>
          <w:bottom w:val="single" w:sz="4" w:space="0" w:color="C29AE4" w:themeColor="accent2" w:themeTint="99"/>
        </w:tcBorders>
      </w:tcPr>
    </w:tblStylePr>
    <w:tblStylePr w:type="seCell">
      <w:tblPr/>
      <w:tcPr>
        <w:tcBorders>
          <w:top w:val="single" w:sz="4" w:space="0" w:color="C29AE4" w:themeColor="accent2" w:themeTint="99"/>
        </w:tcBorders>
      </w:tcPr>
    </w:tblStylePr>
    <w:tblStylePr w:type="swCell">
      <w:tblPr/>
      <w:tcPr>
        <w:tcBorders>
          <w:top w:val="single" w:sz="4" w:space="0" w:color="C29AE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bottom w:val="single" w:sz="4" w:space="0" w:color="AC9DE8" w:themeColor="accent3" w:themeTint="99"/>
        </w:tcBorders>
      </w:tcPr>
    </w:tblStylePr>
    <w:tblStylePr w:type="nwCell">
      <w:tblPr/>
      <w:tcPr>
        <w:tcBorders>
          <w:bottom w:val="single" w:sz="4" w:space="0" w:color="AC9DE8" w:themeColor="accent3" w:themeTint="99"/>
        </w:tcBorders>
      </w:tcPr>
    </w:tblStylePr>
    <w:tblStylePr w:type="seCell">
      <w:tblPr/>
      <w:tcPr>
        <w:tcBorders>
          <w:top w:val="single" w:sz="4" w:space="0" w:color="AC9DE8" w:themeColor="accent3" w:themeTint="99"/>
        </w:tcBorders>
      </w:tcPr>
    </w:tblStylePr>
    <w:tblStylePr w:type="swCell">
      <w:tblPr/>
      <w:tcPr>
        <w:tcBorders>
          <w:top w:val="single" w:sz="4" w:space="0" w:color="AC9DE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bottom w:val="single" w:sz="4" w:space="0" w:color="A29ED4" w:themeColor="accent4" w:themeTint="99"/>
        </w:tcBorders>
      </w:tcPr>
    </w:tblStylePr>
    <w:tblStylePr w:type="nwCell">
      <w:tblPr/>
      <w:tcPr>
        <w:tcBorders>
          <w:bottom w:val="single" w:sz="4" w:space="0" w:color="A29ED4" w:themeColor="accent4" w:themeTint="99"/>
        </w:tcBorders>
      </w:tcPr>
    </w:tblStylePr>
    <w:tblStylePr w:type="seCell">
      <w:tblPr/>
      <w:tcPr>
        <w:tcBorders>
          <w:top w:val="single" w:sz="4" w:space="0" w:color="A29ED4" w:themeColor="accent4" w:themeTint="99"/>
        </w:tcBorders>
      </w:tcPr>
    </w:tblStylePr>
    <w:tblStylePr w:type="swCell">
      <w:tblPr/>
      <w:tcPr>
        <w:tcBorders>
          <w:top w:val="single" w:sz="4" w:space="0" w:color="A29ED4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bottom w:val="single" w:sz="4" w:space="0" w:color="8FC8F4" w:themeColor="accent5" w:themeTint="99"/>
        </w:tcBorders>
      </w:tcPr>
    </w:tblStylePr>
    <w:tblStylePr w:type="nwCell">
      <w:tblPr/>
      <w:tcPr>
        <w:tcBorders>
          <w:bottom w:val="single" w:sz="4" w:space="0" w:color="8FC8F4" w:themeColor="accent5" w:themeTint="99"/>
        </w:tcBorders>
      </w:tcPr>
    </w:tblStylePr>
    <w:tblStylePr w:type="seCell">
      <w:tblPr/>
      <w:tcPr>
        <w:tcBorders>
          <w:top w:val="single" w:sz="4" w:space="0" w:color="8FC8F4" w:themeColor="accent5" w:themeTint="99"/>
        </w:tcBorders>
      </w:tcPr>
    </w:tblStylePr>
    <w:tblStylePr w:type="swCell">
      <w:tblPr/>
      <w:tcPr>
        <w:tcBorders>
          <w:top w:val="single" w:sz="4" w:space="0" w:color="8FC8F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bottom w:val="single" w:sz="4" w:space="0" w:color="9BB3E9" w:themeColor="accent6" w:themeTint="99"/>
        </w:tcBorders>
      </w:tcPr>
    </w:tblStylePr>
    <w:tblStylePr w:type="nwCell">
      <w:tblPr/>
      <w:tcPr>
        <w:tcBorders>
          <w:bottom w:val="single" w:sz="4" w:space="0" w:color="9BB3E9" w:themeColor="accent6" w:themeTint="99"/>
        </w:tcBorders>
      </w:tcPr>
    </w:tblStylePr>
    <w:tblStylePr w:type="seCell">
      <w:tblPr/>
      <w:tcPr>
        <w:tcBorders>
          <w:top w:val="single" w:sz="4" w:space="0" w:color="9BB3E9" w:themeColor="accent6" w:themeTint="99"/>
        </w:tcBorders>
      </w:tcPr>
    </w:tblStylePr>
    <w:tblStylePr w:type="swCell">
      <w:tblPr/>
      <w:tcPr>
        <w:tcBorders>
          <w:top w:val="single" w:sz="4" w:space="0" w:color="9BB3E9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  <w:insideH w:val="single" w:sz="8" w:space="0" w:color="92278F" w:themeColor="accent1"/>
        <w:insideV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18" w:space="0" w:color="92278F" w:themeColor="accent1"/>
          <w:right w:val="single" w:sz="8" w:space="0" w:color="92278F" w:themeColor="accent1"/>
          <w:insideH w:val="nil"/>
          <w:insideV w:val="single" w:sz="8" w:space="0" w:color="92278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H w:val="nil"/>
          <w:insideV w:val="single" w:sz="8" w:space="0" w:color="92278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band1Vert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  <w:shd w:val="clear" w:color="auto" w:fill="EEBFEC" w:themeFill="accent1" w:themeFillTint="3F"/>
      </w:tcPr>
    </w:tblStylePr>
    <w:tblStylePr w:type="band1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V w:val="single" w:sz="8" w:space="0" w:color="92278F" w:themeColor="accent1"/>
        </w:tcBorders>
        <w:shd w:val="clear" w:color="auto" w:fill="EEBFEC" w:themeFill="accent1" w:themeFillTint="3F"/>
      </w:tcPr>
    </w:tblStylePr>
    <w:tblStylePr w:type="band2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V w:val="single" w:sz="8" w:space="0" w:color="92278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  <w:insideH w:val="single" w:sz="8" w:space="0" w:color="9B57D3" w:themeColor="accent2"/>
        <w:insideV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18" w:space="0" w:color="9B57D3" w:themeColor="accent2"/>
          <w:right w:val="single" w:sz="8" w:space="0" w:color="9B57D3" w:themeColor="accent2"/>
          <w:insideH w:val="nil"/>
          <w:insideV w:val="single" w:sz="8" w:space="0" w:color="9B57D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H w:val="nil"/>
          <w:insideV w:val="single" w:sz="8" w:space="0" w:color="9B57D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band1Vert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  <w:shd w:val="clear" w:color="auto" w:fill="E6D5F4" w:themeFill="accent2" w:themeFillTint="3F"/>
      </w:tcPr>
    </w:tblStylePr>
    <w:tblStylePr w:type="band1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V w:val="single" w:sz="8" w:space="0" w:color="9B57D3" w:themeColor="accent2"/>
        </w:tcBorders>
        <w:shd w:val="clear" w:color="auto" w:fill="E6D5F4" w:themeFill="accent2" w:themeFillTint="3F"/>
      </w:tcPr>
    </w:tblStylePr>
    <w:tblStylePr w:type="band2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V w:val="single" w:sz="8" w:space="0" w:color="9B57D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  <w:insideH w:val="single" w:sz="8" w:space="0" w:color="755DD9" w:themeColor="accent3"/>
        <w:insideV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18" w:space="0" w:color="755DD9" w:themeColor="accent3"/>
          <w:right w:val="single" w:sz="8" w:space="0" w:color="755DD9" w:themeColor="accent3"/>
          <w:insideH w:val="nil"/>
          <w:insideV w:val="single" w:sz="8" w:space="0" w:color="755D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H w:val="nil"/>
          <w:insideV w:val="single" w:sz="8" w:space="0" w:color="755D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band1Vert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  <w:shd w:val="clear" w:color="auto" w:fill="DCD6F5" w:themeFill="accent3" w:themeFillTint="3F"/>
      </w:tcPr>
    </w:tblStylePr>
    <w:tblStylePr w:type="band1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V w:val="single" w:sz="8" w:space="0" w:color="755DD9" w:themeColor="accent3"/>
        </w:tcBorders>
        <w:shd w:val="clear" w:color="auto" w:fill="DCD6F5" w:themeFill="accent3" w:themeFillTint="3F"/>
      </w:tcPr>
    </w:tblStylePr>
    <w:tblStylePr w:type="band2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V w:val="single" w:sz="8" w:space="0" w:color="755DD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  <w:insideH w:val="single" w:sz="8" w:space="0" w:color="665EB8" w:themeColor="accent4"/>
        <w:insideV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18" w:space="0" w:color="665EB8" w:themeColor="accent4"/>
          <w:right w:val="single" w:sz="8" w:space="0" w:color="665EB8" w:themeColor="accent4"/>
          <w:insideH w:val="nil"/>
          <w:insideV w:val="single" w:sz="8" w:space="0" w:color="665EB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H w:val="nil"/>
          <w:insideV w:val="single" w:sz="8" w:space="0" w:color="665EB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band1Vert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  <w:shd w:val="clear" w:color="auto" w:fill="D9D7ED" w:themeFill="accent4" w:themeFillTint="3F"/>
      </w:tcPr>
    </w:tblStylePr>
    <w:tblStylePr w:type="band1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V w:val="single" w:sz="8" w:space="0" w:color="665EB8" w:themeColor="accent4"/>
        </w:tcBorders>
        <w:shd w:val="clear" w:color="auto" w:fill="D9D7ED" w:themeFill="accent4" w:themeFillTint="3F"/>
      </w:tcPr>
    </w:tblStylePr>
    <w:tblStylePr w:type="band2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V w:val="single" w:sz="8" w:space="0" w:color="665EB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  <w:insideH w:val="single" w:sz="8" w:space="0" w:color="45A5ED" w:themeColor="accent5"/>
        <w:insideV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18" w:space="0" w:color="45A5ED" w:themeColor="accent5"/>
          <w:right w:val="single" w:sz="8" w:space="0" w:color="45A5ED" w:themeColor="accent5"/>
          <w:insideH w:val="nil"/>
          <w:insideV w:val="single" w:sz="8" w:space="0" w:color="45A5E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H w:val="nil"/>
          <w:insideV w:val="single" w:sz="8" w:space="0" w:color="45A5E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band1Vert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  <w:shd w:val="clear" w:color="auto" w:fill="D0E8FA" w:themeFill="accent5" w:themeFillTint="3F"/>
      </w:tcPr>
    </w:tblStylePr>
    <w:tblStylePr w:type="band1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V w:val="single" w:sz="8" w:space="0" w:color="45A5ED" w:themeColor="accent5"/>
        </w:tcBorders>
        <w:shd w:val="clear" w:color="auto" w:fill="D0E8FA" w:themeFill="accent5" w:themeFillTint="3F"/>
      </w:tcPr>
    </w:tblStylePr>
    <w:tblStylePr w:type="band2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V w:val="single" w:sz="8" w:space="0" w:color="45A5ED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  <w:insideH w:val="single" w:sz="8" w:space="0" w:color="5982DB" w:themeColor="accent6"/>
        <w:insideV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18" w:space="0" w:color="5982DB" w:themeColor="accent6"/>
          <w:right w:val="single" w:sz="8" w:space="0" w:color="5982DB" w:themeColor="accent6"/>
          <w:insideH w:val="nil"/>
          <w:insideV w:val="single" w:sz="8" w:space="0" w:color="5982D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H w:val="nil"/>
          <w:insideV w:val="single" w:sz="8" w:space="0" w:color="5982D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band1Vert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  <w:shd w:val="clear" w:color="auto" w:fill="D5DFF6" w:themeFill="accent6" w:themeFillTint="3F"/>
      </w:tcPr>
    </w:tblStylePr>
    <w:tblStylePr w:type="band1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V w:val="single" w:sz="8" w:space="0" w:color="5982DB" w:themeColor="accent6"/>
        </w:tcBorders>
        <w:shd w:val="clear" w:color="auto" w:fill="D5DFF6" w:themeFill="accent6" w:themeFillTint="3F"/>
      </w:tcPr>
    </w:tblStylePr>
    <w:tblStylePr w:type="band2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V w:val="single" w:sz="8" w:space="0" w:color="5982D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band1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band1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band1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band1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band1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band1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8" w:space="0" w:color="92278F" w:themeColor="accent1"/>
        <w:bottom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1"/>
          <w:left w:val="nil"/>
          <w:bottom w:val="single" w:sz="8" w:space="0" w:color="92278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1"/>
          <w:left w:val="nil"/>
          <w:bottom w:val="single" w:sz="8" w:space="0" w:color="92278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8" w:space="0" w:color="9B57D3" w:themeColor="accent2"/>
        <w:bottom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57D3" w:themeColor="accent2"/>
          <w:left w:val="nil"/>
          <w:bottom w:val="single" w:sz="8" w:space="0" w:color="9B57D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57D3" w:themeColor="accent2"/>
          <w:left w:val="nil"/>
          <w:bottom w:val="single" w:sz="8" w:space="0" w:color="9B57D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8" w:space="0" w:color="755DD9" w:themeColor="accent3"/>
        <w:bottom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5DD9" w:themeColor="accent3"/>
          <w:left w:val="nil"/>
          <w:bottom w:val="single" w:sz="8" w:space="0" w:color="755D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5DD9" w:themeColor="accent3"/>
          <w:left w:val="nil"/>
          <w:bottom w:val="single" w:sz="8" w:space="0" w:color="755D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8" w:space="0" w:color="665EB8" w:themeColor="accent4"/>
        <w:bottom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EB8" w:themeColor="accent4"/>
          <w:left w:val="nil"/>
          <w:bottom w:val="single" w:sz="8" w:space="0" w:color="665EB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EB8" w:themeColor="accent4"/>
          <w:left w:val="nil"/>
          <w:bottom w:val="single" w:sz="8" w:space="0" w:color="665EB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8" w:space="0" w:color="45A5ED" w:themeColor="accent5"/>
        <w:bottom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A5ED" w:themeColor="accent5"/>
          <w:left w:val="nil"/>
          <w:bottom w:val="single" w:sz="8" w:space="0" w:color="45A5E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A5ED" w:themeColor="accent5"/>
          <w:left w:val="nil"/>
          <w:bottom w:val="single" w:sz="8" w:space="0" w:color="45A5E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8" w:space="0" w:color="5982DB" w:themeColor="accent6"/>
        <w:bottom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82DB" w:themeColor="accent6"/>
          <w:left w:val="nil"/>
          <w:bottom w:val="single" w:sz="8" w:space="0" w:color="5982D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82DB" w:themeColor="accent6"/>
          <w:left w:val="nil"/>
          <w:bottom w:val="single" w:sz="8" w:space="0" w:color="5982D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bottom w:val="single" w:sz="4" w:space="0" w:color="D565D2" w:themeColor="accent1" w:themeTint="99"/>
        <w:insideH w:val="single" w:sz="4" w:space="0" w:color="D565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bottom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bottom w:val="single" w:sz="4" w:space="0" w:color="AC9DE8" w:themeColor="accent3" w:themeTint="99"/>
        <w:insideH w:val="single" w:sz="4" w:space="0" w:color="AC9DE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bottom w:val="single" w:sz="4" w:space="0" w:color="A29ED4" w:themeColor="accent4" w:themeTint="99"/>
        <w:insideH w:val="single" w:sz="4" w:space="0" w:color="A29ED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bottom w:val="single" w:sz="4" w:space="0" w:color="8FC8F4" w:themeColor="accent5" w:themeTint="99"/>
        <w:insideH w:val="single" w:sz="4" w:space="0" w:color="8FC8F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bottom w:val="single" w:sz="4" w:space="0" w:color="9BB3E9" w:themeColor="accent6" w:themeTint="99"/>
        <w:insideH w:val="single" w:sz="4" w:space="0" w:color="9BB3E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278F" w:themeColor="accent1"/>
          <w:right w:val="single" w:sz="4" w:space="0" w:color="92278F" w:themeColor="accent1"/>
        </w:tcBorders>
      </w:tcPr>
    </w:tblStylePr>
    <w:tblStylePr w:type="band1Horz">
      <w:tblPr/>
      <w:tcPr>
        <w:tcBorders>
          <w:top w:val="single" w:sz="4" w:space="0" w:color="92278F" w:themeColor="accent1"/>
          <w:bottom w:val="single" w:sz="4" w:space="0" w:color="92278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278F" w:themeColor="accent1"/>
          <w:left w:val="nil"/>
        </w:tcBorders>
      </w:tcPr>
    </w:tblStylePr>
    <w:tblStylePr w:type="swCell">
      <w:tblPr/>
      <w:tcPr>
        <w:tcBorders>
          <w:top w:val="double" w:sz="4" w:space="0" w:color="92278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B57D3" w:themeColor="accent2"/>
        <w:left w:val="single" w:sz="4" w:space="0" w:color="9B57D3" w:themeColor="accent2"/>
        <w:bottom w:val="single" w:sz="4" w:space="0" w:color="9B57D3" w:themeColor="accent2"/>
        <w:right w:val="single" w:sz="4" w:space="0" w:color="9B57D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57D3" w:themeColor="accent2"/>
          <w:right w:val="single" w:sz="4" w:space="0" w:color="9B57D3" w:themeColor="accent2"/>
        </w:tcBorders>
      </w:tcPr>
    </w:tblStylePr>
    <w:tblStylePr w:type="band1Horz">
      <w:tblPr/>
      <w:tcPr>
        <w:tcBorders>
          <w:top w:val="single" w:sz="4" w:space="0" w:color="9B57D3" w:themeColor="accent2"/>
          <w:bottom w:val="single" w:sz="4" w:space="0" w:color="9B57D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57D3" w:themeColor="accent2"/>
          <w:left w:val="nil"/>
        </w:tcBorders>
      </w:tcPr>
    </w:tblStylePr>
    <w:tblStylePr w:type="swCell">
      <w:tblPr/>
      <w:tcPr>
        <w:tcBorders>
          <w:top w:val="double" w:sz="4" w:space="0" w:color="9B57D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55DD9" w:themeColor="accent3"/>
        <w:left w:val="single" w:sz="4" w:space="0" w:color="755DD9" w:themeColor="accent3"/>
        <w:bottom w:val="single" w:sz="4" w:space="0" w:color="755DD9" w:themeColor="accent3"/>
        <w:right w:val="single" w:sz="4" w:space="0" w:color="755DD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5DD9" w:themeColor="accent3"/>
          <w:right w:val="single" w:sz="4" w:space="0" w:color="755DD9" w:themeColor="accent3"/>
        </w:tcBorders>
      </w:tcPr>
    </w:tblStylePr>
    <w:tblStylePr w:type="band1Horz">
      <w:tblPr/>
      <w:tcPr>
        <w:tcBorders>
          <w:top w:val="single" w:sz="4" w:space="0" w:color="755DD9" w:themeColor="accent3"/>
          <w:bottom w:val="single" w:sz="4" w:space="0" w:color="755D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5DD9" w:themeColor="accent3"/>
          <w:left w:val="nil"/>
        </w:tcBorders>
      </w:tcPr>
    </w:tblStylePr>
    <w:tblStylePr w:type="swCell">
      <w:tblPr/>
      <w:tcPr>
        <w:tcBorders>
          <w:top w:val="double" w:sz="4" w:space="0" w:color="755DD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5EB8" w:themeColor="accent4"/>
        <w:left w:val="single" w:sz="4" w:space="0" w:color="665EB8" w:themeColor="accent4"/>
        <w:bottom w:val="single" w:sz="4" w:space="0" w:color="665EB8" w:themeColor="accent4"/>
        <w:right w:val="single" w:sz="4" w:space="0" w:color="665EB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EB8" w:themeColor="accent4"/>
          <w:right w:val="single" w:sz="4" w:space="0" w:color="665EB8" w:themeColor="accent4"/>
        </w:tcBorders>
      </w:tcPr>
    </w:tblStylePr>
    <w:tblStylePr w:type="band1Horz">
      <w:tblPr/>
      <w:tcPr>
        <w:tcBorders>
          <w:top w:val="single" w:sz="4" w:space="0" w:color="665EB8" w:themeColor="accent4"/>
          <w:bottom w:val="single" w:sz="4" w:space="0" w:color="665EB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EB8" w:themeColor="accent4"/>
          <w:left w:val="nil"/>
        </w:tcBorders>
      </w:tcPr>
    </w:tblStylePr>
    <w:tblStylePr w:type="swCell">
      <w:tblPr/>
      <w:tcPr>
        <w:tcBorders>
          <w:top w:val="double" w:sz="4" w:space="0" w:color="665EB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5A5ED" w:themeColor="accent5"/>
        <w:left w:val="single" w:sz="4" w:space="0" w:color="45A5ED" w:themeColor="accent5"/>
        <w:bottom w:val="single" w:sz="4" w:space="0" w:color="45A5ED" w:themeColor="accent5"/>
        <w:right w:val="single" w:sz="4" w:space="0" w:color="45A5E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A5ED" w:themeColor="accent5"/>
          <w:right w:val="single" w:sz="4" w:space="0" w:color="45A5ED" w:themeColor="accent5"/>
        </w:tcBorders>
      </w:tcPr>
    </w:tblStylePr>
    <w:tblStylePr w:type="band1Horz">
      <w:tblPr/>
      <w:tcPr>
        <w:tcBorders>
          <w:top w:val="single" w:sz="4" w:space="0" w:color="45A5ED" w:themeColor="accent5"/>
          <w:bottom w:val="single" w:sz="4" w:space="0" w:color="45A5E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A5ED" w:themeColor="accent5"/>
          <w:left w:val="nil"/>
        </w:tcBorders>
      </w:tcPr>
    </w:tblStylePr>
    <w:tblStylePr w:type="swCell">
      <w:tblPr/>
      <w:tcPr>
        <w:tcBorders>
          <w:top w:val="double" w:sz="4" w:space="0" w:color="45A5E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982DB" w:themeColor="accent6"/>
        <w:left w:val="single" w:sz="4" w:space="0" w:color="5982DB" w:themeColor="accent6"/>
        <w:bottom w:val="single" w:sz="4" w:space="0" w:color="5982DB" w:themeColor="accent6"/>
        <w:right w:val="single" w:sz="4" w:space="0" w:color="5982D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82DB" w:themeColor="accent6"/>
          <w:right w:val="single" w:sz="4" w:space="0" w:color="5982DB" w:themeColor="accent6"/>
        </w:tcBorders>
      </w:tcPr>
    </w:tblStylePr>
    <w:tblStylePr w:type="band1Horz">
      <w:tblPr/>
      <w:tcPr>
        <w:tcBorders>
          <w:top w:val="single" w:sz="4" w:space="0" w:color="5982DB" w:themeColor="accent6"/>
          <w:bottom w:val="single" w:sz="4" w:space="0" w:color="5982D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82DB" w:themeColor="accent6"/>
          <w:left w:val="nil"/>
        </w:tcBorders>
      </w:tcPr>
    </w:tblStylePr>
    <w:tblStylePr w:type="swCell">
      <w:tblPr/>
      <w:tcPr>
        <w:tcBorders>
          <w:top w:val="double" w:sz="4" w:space="0" w:color="5982D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tblBorders>
    </w:tblPr>
    <w:tcPr>
      <w:shd w:val="clear" w:color="auto" w:fill="92278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57D3" w:themeColor="accent2"/>
        <w:left w:val="single" w:sz="24" w:space="0" w:color="9B57D3" w:themeColor="accent2"/>
        <w:bottom w:val="single" w:sz="24" w:space="0" w:color="9B57D3" w:themeColor="accent2"/>
        <w:right w:val="single" w:sz="24" w:space="0" w:color="9B57D3" w:themeColor="accent2"/>
      </w:tblBorders>
    </w:tblPr>
    <w:tcPr>
      <w:shd w:val="clear" w:color="auto" w:fill="9B57D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5DD9" w:themeColor="accent3"/>
        <w:left w:val="single" w:sz="24" w:space="0" w:color="755DD9" w:themeColor="accent3"/>
        <w:bottom w:val="single" w:sz="24" w:space="0" w:color="755DD9" w:themeColor="accent3"/>
        <w:right w:val="single" w:sz="24" w:space="0" w:color="755DD9" w:themeColor="accent3"/>
      </w:tblBorders>
    </w:tblPr>
    <w:tcPr>
      <w:shd w:val="clear" w:color="auto" w:fill="755D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EB8" w:themeColor="accent4"/>
        <w:left w:val="single" w:sz="24" w:space="0" w:color="665EB8" w:themeColor="accent4"/>
        <w:bottom w:val="single" w:sz="24" w:space="0" w:color="665EB8" w:themeColor="accent4"/>
        <w:right w:val="single" w:sz="24" w:space="0" w:color="665EB8" w:themeColor="accent4"/>
      </w:tblBorders>
    </w:tblPr>
    <w:tcPr>
      <w:shd w:val="clear" w:color="auto" w:fill="665EB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5A5ED" w:themeColor="accent5"/>
        <w:left w:val="single" w:sz="24" w:space="0" w:color="45A5ED" w:themeColor="accent5"/>
        <w:bottom w:val="single" w:sz="24" w:space="0" w:color="45A5ED" w:themeColor="accent5"/>
        <w:right w:val="single" w:sz="24" w:space="0" w:color="45A5ED" w:themeColor="accent5"/>
      </w:tblBorders>
    </w:tblPr>
    <w:tcPr>
      <w:shd w:val="clear" w:color="auto" w:fill="45A5E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82DB" w:themeColor="accent6"/>
        <w:left w:val="single" w:sz="24" w:space="0" w:color="5982DB" w:themeColor="accent6"/>
        <w:bottom w:val="single" w:sz="24" w:space="0" w:color="5982DB" w:themeColor="accent6"/>
        <w:right w:val="single" w:sz="24" w:space="0" w:color="5982DB" w:themeColor="accent6"/>
      </w:tblBorders>
    </w:tblPr>
    <w:tcPr>
      <w:shd w:val="clear" w:color="auto" w:fill="5982D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92278F" w:themeColor="accent1"/>
        <w:bottom w:val="single" w:sz="4" w:space="0" w:color="92278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2278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9B57D3" w:themeColor="accent2"/>
        <w:bottom w:val="single" w:sz="4" w:space="0" w:color="9B57D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B57D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755DD9" w:themeColor="accent3"/>
        <w:bottom w:val="single" w:sz="4" w:space="0" w:color="755D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5D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665EB8" w:themeColor="accent4"/>
        <w:bottom w:val="single" w:sz="4" w:space="0" w:color="665EB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5EB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45A5ED" w:themeColor="accent5"/>
        <w:bottom w:val="single" w:sz="4" w:space="0" w:color="45A5E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5A5E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5982DB" w:themeColor="accent6"/>
        <w:bottom w:val="single" w:sz="4" w:space="0" w:color="5982D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982D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278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278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278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278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57D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57D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57D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57D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5D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5D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5D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5D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EB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EB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EB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EB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5A5E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5A5E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5A5E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5A5E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82D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82D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82D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82D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  <w:insideV w:val="single" w:sz="8" w:space="0" w:color="CB3EC7" w:themeColor="accent1" w:themeTint="BF"/>
      </w:tblBorders>
    </w:tblPr>
    <w:tcPr>
      <w:shd w:val="clear" w:color="auto" w:fill="EEB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B3E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shd w:val="clear" w:color="auto" w:fill="DC7FD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381DE" w:themeColor="accent2" w:themeTint="BF"/>
        <w:left w:val="single" w:sz="8" w:space="0" w:color="B381DE" w:themeColor="accent2" w:themeTint="BF"/>
        <w:bottom w:val="single" w:sz="8" w:space="0" w:color="B381DE" w:themeColor="accent2" w:themeTint="BF"/>
        <w:right w:val="single" w:sz="8" w:space="0" w:color="B381DE" w:themeColor="accent2" w:themeTint="BF"/>
        <w:insideH w:val="single" w:sz="8" w:space="0" w:color="B381DE" w:themeColor="accent2" w:themeTint="BF"/>
        <w:insideV w:val="single" w:sz="8" w:space="0" w:color="B381DE" w:themeColor="accent2" w:themeTint="BF"/>
      </w:tblBorders>
    </w:tblPr>
    <w:tcPr>
      <w:shd w:val="clear" w:color="auto" w:fill="E6D5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81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shd w:val="clear" w:color="auto" w:fill="CCABE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785E2" w:themeColor="accent3" w:themeTint="BF"/>
        <w:left w:val="single" w:sz="8" w:space="0" w:color="9785E2" w:themeColor="accent3" w:themeTint="BF"/>
        <w:bottom w:val="single" w:sz="8" w:space="0" w:color="9785E2" w:themeColor="accent3" w:themeTint="BF"/>
        <w:right w:val="single" w:sz="8" w:space="0" w:color="9785E2" w:themeColor="accent3" w:themeTint="BF"/>
        <w:insideH w:val="single" w:sz="8" w:space="0" w:color="9785E2" w:themeColor="accent3" w:themeTint="BF"/>
        <w:insideV w:val="single" w:sz="8" w:space="0" w:color="9785E2" w:themeColor="accent3" w:themeTint="BF"/>
      </w:tblBorders>
    </w:tblPr>
    <w:tcPr>
      <w:shd w:val="clear" w:color="auto" w:fill="DCD6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85E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6C9" w:themeColor="accent4" w:themeTint="BF"/>
        <w:left w:val="single" w:sz="8" w:space="0" w:color="8C86C9" w:themeColor="accent4" w:themeTint="BF"/>
        <w:bottom w:val="single" w:sz="8" w:space="0" w:color="8C86C9" w:themeColor="accent4" w:themeTint="BF"/>
        <w:right w:val="single" w:sz="8" w:space="0" w:color="8C86C9" w:themeColor="accent4" w:themeTint="BF"/>
        <w:insideH w:val="single" w:sz="8" w:space="0" w:color="8C86C9" w:themeColor="accent4" w:themeTint="BF"/>
        <w:insideV w:val="single" w:sz="8" w:space="0" w:color="8C86C9" w:themeColor="accent4" w:themeTint="BF"/>
      </w:tblBorders>
    </w:tblPr>
    <w:tcPr>
      <w:shd w:val="clear" w:color="auto" w:fill="D9D7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6C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shd w:val="clear" w:color="auto" w:fill="B2AED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BBF1" w:themeColor="accent5" w:themeTint="BF"/>
        <w:left w:val="single" w:sz="8" w:space="0" w:color="73BBF1" w:themeColor="accent5" w:themeTint="BF"/>
        <w:bottom w:val="single" w:sz="8" w:space="0" w:color="73BBF1" w:themeColor="accent5" w:themeTint="BF"/>
        <w:right w:val="single" w:sz="8" w:space="0" w:color="73BBF1" w:themeColor="accent5" w:themeTint="BF"/>
        <w:insideH w:val="single" w:sz="8" w:space="0" w:color="73BBF1" w:themeColor="accent5" w:themeTint="BF"/>
        <w:insideV w:val="single" w:sz="8" w:space="0" w:color="73BBF1" w:themeColor="accent5" w:themeTint="BF"/>
      </w:tblBorders>
    </w:tblPr>
    <w:tcPr>
      <w:shd w:val="clear" w:color="auto" w:fill="D0E8F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3BBF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shd w:val="clear" w:color="auto" w:fill="A2D1F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2A1E4" w:themeColor="accent6" w:themeTint="BF"/>
        <w:left w:val="single" w:sz="8" w:space="0" w:color="82A1E4" w:themeColor="accent6" w:themeTint="BF"/>
        <w:bottom w:val="single" w:sz="8" w:space="0" w:color="82A1E4" w:themeColor="accent6" w:themeTint="BF"/>
        <w:right w:val="single" w:sz="8" w:space="0" w:color="82A1E4" w:themeColor="accent6" w:themeTint="BF"/>
        <w:insideH w:val="single" w:sz="8" w:space="0" w:color="82A1E4" w:themeColor="accent6" w:themeTint="BF"/>
        <w:insideV w:val="single" w:sz="8" w:space="0" w:color="82A1E4" w:themeColor="accent6" w:themeTint="BF"/>
      </w:tblBorders>
    </w:tblPr>
    <w:tcPr>
      <w:shd w:val="clear" w:color="auto" w:fill="D5DF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A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shd w:val="clear" w:color="auto" w:fill="ACC0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  <w:insideH w:val="single" w:sz="8" w:space="0" w:color="92278F" w:themeColor="accent1"/>
        <w:insideV w:val="single" w:sz="8" w:space="0" w:color="92278F" w:themeColor="accent1"/>
      </w:tblBorders>
    </w:tblPr>
    <w:tcPr>
      <w:shd w:val="clear" w:color="auto" w:fill="EEB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8E5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0" w:themeFill="accent1" w:themeFillTint="33"/>
      </w:tc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tcBorders>
          <w:insideH w:val="single" w:sz="6" w:space="0" w:color="92278F" w:themeColor="accent1"/>
          <w:insideV w:val="single" w:sz="6" w:space="0" w:color="92278F" w:themeColor="accent1"/>
        </w:tcBorders>
        <w:shd w:val="clear" w:color="auto" w:fill="DC7FD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  <w:insideH w:val="single" w:sz="8" w:space="0" w:color="9B57D3" w:themeColor="accent2"/>
        <w:insideV w:val="single" w:sz="8" w:space="0" w:color="9B57D3" w:themeColor="accent2"/>
      </w:tblBorders>
    </w:tblPr>
    <w:tcPr>
      <w:shd w:val="clear" w:color="auto" w:fill="E6D5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EE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DF6" w:themeFill="accent2" w:themeFillTint="33"/>
      </w:tc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tcBorders>
          <w:insideH w:val="single" w:sz="6" w:space="0" w:color="9B57D3" w:themeColor="accent2"/>
          <w:insideV w:val="single" w:sz="6" w:space="0" w:color="9B57D3" w:themeColor="accent2"/>
        </w:tcBorders>
        <w:shd w:val="clear" w:color="auto" w:fill="CCAB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  <w:insideH w:val="single" w:sz="8" w:space="0" w:color="755DD9" w:themeColor="accent3"/>
        <w:insideV w:val="single" w:sz="8" w:space="0" w:color="755DD9" w:themeColor="accent3"/>
      </w:tblBorders>
    </w:tblPr>
    <w:tcPr>
      <w:shd w:val="clear" w:color="auto" w:fill="DCD6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F7" w:themeFill="accent3" w:themeFillTint="33"/>
      </w:tc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tcBorders>
          <w:insideH w:val="single" w:sz="6" w:space="0" w:color="755DD9" w:themeColor="accent3"/>
          <w:insideV w:val="single" w:sz="6" w:space="0" w:color="755DD9" w:themeColor="accent3"/>
        </w:tcBorders>
        <w:shd w:val="clear" w:color="auto" w:fill="BAAEE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  <w:insideH w:val="single" w:sz="8" w:space="0" w:color="665EB8" w:themeColor="accent4"/>
        <w:insideV w:val="single" w:sz="8" w:space="0" w:color="665EB8" w:themeColor="accent4"/>
      </w:tblBorders>
    </w:tblPr>
    <w:tcPr>
      <w:shd w:val="clear" w:color="auto" w:fill="D9D7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DEF0" w:themeFill="accent4" w:themeFillTint="33"/>
      </w:tc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tcBorders>
          <w:insideH w:val="single" w:sz="6" w:space="0" w:color="665EB8" w:themeColor="accent4"/>
          <w:insideV w:val="single" w:sz="6" w:space="0" w:color="665EB8" w:themeColor="accent4"/>
        </w:tcBorders>
        <w:shd w:val="clear" w:color="auto" w:fill="B2AED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  <w:insideH w:val="single" w:sz="8" w:space="0" w:color="45A5ED" w:themeColor="accent5"/>
        <w:insideV w:val="single" w:sz="8" w:space="0" w:color="45A5ED" w:themeColor="accent5"/>
      </w:tblBorders>
    </w:tblPr>
    <w:tcPr>
      <w:shd w:val="clear" w:color="auto" w:fill="D0E8F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6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CFB" w:themeFill="accent5" w:themeFillTint="33"/>
      </w:tc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tcBorders>
          <w:insideH w:val="single" w:sz="6" w:space="0" w:color="45A5ED" w:themeColor="accent5"/>
          <w:insideV w:val="single" w:sz="6" w:space="0" w:color="45A5ED" w:themeColor="accent5"/>
        </w:tcBorders>
        <w:shd w:val="clear" w:color="auto" w:fill="A2D1F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  <w:insideH w:val="single" w:sz="8" w:space="0" w:color="5982DB" w:themeColor="accent6"/>
        <w:insideV w:val="single" w:sz="8" w:space="0" w:color="5982DB" w:themeColor="accent6"/>
      </w:tblBorders>
    </w:tblPr>
    <w:tcPr>
      <w:shd w:val="clear" w:color="auto" w:fill="D5DF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2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5F7" w:themeFill="accent6" w:themeFillTint="33"/>
      </w:tc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tcBorders>
          <w:insideH w:val="single" w:sz="6" w:space="0" w:color="5982DB" w:themeColor="accent6"/>
          <w:insideV w:val="single" w:sz="6" w:space="0" w:color="5982DB" w:themeColor="accent6"/>
        </w:tcBorders>
        <w:shd w:val="clear" w:color="auto" w:fill="ACC0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278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278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C7F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C7FD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5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57D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57D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B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BE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6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5D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5D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AEE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AEE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7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EB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EB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AED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AED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8F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A5E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A5E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D1F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D1F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F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C0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C0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bottom w:val="single" w:sz="8" w:space="0" w:color="92278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278F" w:themeColor="accent1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92278F" w:themeColor="accent1"/>
          <w:bottom w:val="single" w:sz="8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278F" w:themeColor="accent1"/>
          <w:bottom w:val="single" w:sz="8" w:space="0" w:color="92278F" w:themeColor="accent1"/>
        </w:tcBorders>
      </w:tc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shd w:val="clear" w:color="auto" w:fill="EEBF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bottom w:val="single" w:sz="8" w:space="0" w:color="9B57D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57D3" w:themeColor="accent2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9B57D3" w:themeColor="accent2"/>
          <w:bottom w:val="single" w:sz="8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57D3" w:themeColor="accent2"/>
          <w:bottom w:val="single" w:sz="8" w:space="0" w:color="9B57D3" w:themeColor="accent2"/>
        </w:tcBorders>
      </w:tcPr>
    </w:tblStylePr>
    <w:tblStylePr w:type="band1Vert">
      <w:tblPr/>
      <w:tcPr>
        <w:shd w:val="clear" w:color="auto" w:fill="E6D5F4" w:themeFill="accent2" w:themeFillTint="3F"/>
      </w:tcPr>
    </w:tblStylePr>
    <w:tblStylePr w:type="band1Horz">
      <w:tblPr/>
      <w:tcPr>
        <w:shd w:val="clear" w:color="auto" w:fill="E6D5F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bottom w:val="single" w:sz="8" w:space="0" w:color="755D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5DD9" w:themeColor="accent3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755DD9" w:themeColor="accent3"/>
          <w:bottom w:val="single" w:sz="8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5DD9" w:themeColor="accent3"/>
          <w:bottom w:val="single" w:sz="8" w:space="0" w:color="755DD9" w:themeColor="accent3"/>
        </w:tcBorders>
      </w:tcPr>
    </w:tblStylePr>
    <w:tblStylePr w:type="band1Vert">
      <w:tblPr/>
      <w:tcPr>
        <w:shd w:val="clear" w:color="auto" w:fill="DCD6F5" w:themeFill="accent3" w:themeFillTint="3F"/>
      </w:tcPr>
    </w:tblStylePr>
    <w:tblStylePr w:type="band1Horz">
      <w:tblPr/>
      <w:tcPr>
        <w:shd w:val="clear" w:color="auto" w:fill="DCD6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bottom w:val="single" w:sz="8" w:space="0" w:color="665EB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EB8" w:themeColor="accent4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665EB8" w:themeColor="accent4"/>
          <w:bottom w:val="single" w:sz="8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EB8" w:themeColor="accent4"/>
          <w:bottom w:val="single" w:sz="8" w:space="0" w:color="665EB8" w:themeColor="accent4"/>
        </w:tcBorders>
      </w:tcPr>
    </w:tblStylePr>
    <w:tblStylePr w:type="band1Vert">
      <w:tblPr/>
      <w:tcPr>
        <w:shd w:val="clear" w:color="auto" w:fill="D9D7ED" w:themeFill="accent4" w:themeFillTint="3F"/>
      </w:tcPr>
    </w:tblStylePr>
    <w:tblStylePr w:type="band1Horz">
      <w:tblPr/>
      <w:tcPr>
        <w:shd w:val="clear" w:color="auto" w:fill="D9D7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bottom w:val="single" w:sz="8" w:space="0" w:color="45A5E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5A5ED" w:themeColor="accent5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45A5ED" w:themeColor="accent5"/>
          <w:bottom w:val="single" w:sz="8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5A5ED" w:themeColor="accent5"/>
          <w:bottom w:val="single" w:sz="8" w:space="0" w:color="45A5ED" w:themeColor="accent5"/>
        </w:tcBorders>
      </w:tcPr>
    </w:tblStylePr>
    <w:tblStylePr w:type="band1Vert">
      <w:tblPr/>
      <w:tcPr>
        <w:shd w:val="clear" w:color="auto" w:fill="D0E8FA" w:themeFill="accent5" w:themeFillTint="3F"/>
      </w:tcPr>
    </w:tblStylePr>
    <w:tblStylePr w:type="band1Horz">
      <w:tblPr/>
      <w:tcPr>
        <w:shd w:val="clear" w:color="auto" w:fill="D0E8F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bottom w:val="single" w:sz="8" w:space="0" w:color="5982D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82DB" w:themeColor="accent6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5982DB" w:themeColor="accent6"/>
          <w:bottom w:val="single" w:sz="8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82DB" w:themeColor="accent6"/>
          <w:bottom w:val="single" w:sz="8" w:space="0" w:color="5982DB" w:themeColor="accent6"/>
        </w:tcBorders>
      </w:tcPr>
    </w:tblStylePr>
    <w:tblStylePr w:type="band1Vert">
      <w:tblPr/>
      <w:tcPr>
        <w:shd w:val="clear" w:color="auto" w:fill="D5DFF6" w:themeFill="accent6" w:themeFillTint="3F"/>
      </w:tcPr>
    </w:tblStylePr>
    <w:tblStylePr w:type="band1Horz">
      <w:tblPr/>
      <w:tcPr>
        <w:shd w:val="clear" w:color="auto" w:fill="D5DF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278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278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278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57D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57D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5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5D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5D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5D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6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EB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EB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EB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7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5A5E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5A5E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5A5E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8F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82D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82D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82D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F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381DE" w:themeColor="accent2" w:themeTint="BF"/>
        <w:left w:val="single" w:sz="8" w:space="0" w:color="B381DE" w:themeColor="accent2" w:themeTint="BF"/>
        <w:bottom w:val="single" w:sz="8" w:space="0" w:color="B381DE" w:themeColor="accent2" w:themeTint="BF"/>
        <w:right w:val="single" w:sz="8" w:space="0" w:color="B381DE" w:themeColor="accent2" w:themeTint="BF"/>
        <w:insideH w:val="single" w:sz="8" w:space="0" w:color="B381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81DE" w:themeColor="accent2" w:themeTint="BF"/>
          <w:left w:val="single" w:sz="8" w:space="0" w:color="B381DE" w:themeColor="accent2" w:themeTint="BF"/>
          <w:bottom w:val="single" w:sz="8" w:space="0" w:color="B381DE" w:themeColor="accent2" w:themeTint="BF"/>
          <w:right w:val="single" w:sz="8" w:space="0" w:color="B381DE" w:themeColor="accent2" w:themeTint="BF"/>
          <w:insideH w:val="nil"/>
          <w:insideV w:val="nil"/>
        </w:tcBorders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81DE" w:themeColor="accent2" w:themeTint="BF"/>
          <w:left w:val="single" w:sz="8" w:space="0" w:color="B381DE" w:themeColor="accent2" w:themeTint="BF"/>
          <w:bottom w:val="single" w:sz="8" w:space="0" w:color="B381DE" w:themeColor="accent2" w:themeTint="BF"/>
          <w:right w:val="single" w:sz="8" w:space="0" w:color="B381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5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5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785E2" w:themeColor="accent3" w:themeTint="BF"/>
        <w:left w:val="single" w:sz="8" w:space="0" w:color="9785E2" w:themeColor="accent3" w:themeTint="BF"/>
        <w:bottom w:val="single" w:sz="8" w:space="0" w:color="9785E2" w:themeColor="accent3" w:themeTint="BF"/>
        <w:right w:val="single" w:sz="8" w:space="0" w:color="9785E2" w:themeColor="accent3" w:themeTint="BF"/>
        <w:insideH w:val="single" w:sz="8" w:space="0" w:color="9785E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85E2" w:themeColor="accent3" w:themeTint="BF"/>
          <w:left w:val="single" w:sz="8" w:space="0" w:color="9785E2" w:themeColor="accent3" w:themeTint="BF"/>
          <w:bottom w:val="single" w:sz="8" w:space="0" w:color="9785E2" w:themeColor="accent3" w:themeTint="BF"/>
          <w:right w:val="single" w:sz="8" w:space="0" w:color="9785E2" w:themeColor="accent3" w:themeTint="BF"/>
          <w:insideH w:val="nil"/>
          <w:insideV w:val="nil"/>
        </w:tcBorders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85E2" w:themeColor="accent3" w:themeTint="BF"/>
          <w:left w:val="single" w:sz="8" w:space="0" w:color="9785E2" w:themeColor="accent3" w:themeTint="BF"/>
          <w:bottom w:val="single" w:sz="8" w:space="0" w:color="9785E2" w:themeColor="accent3" w:themeTint="BF"/>
          <w:right w:val="single" w:sz="8" w:space="0" w:color="9785E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6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6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6C9" w:themeColor="accent4" w:themeTint="BF"/>
        <w:left w:val="single" w:sz="8" w:space="0" w:color="8C86C9" w:themeColor="accent4" w:themeTint="BF"/>
        <w:bottom w:val="single" w:sz="8" w:space="0" w:color="8C86C9" w:themeColor="accent4" w:themeTint="BF"/>
        <w:right w:val="single" w:sz="8" w:space="0" w:color="8C86C9" w:themeColor="accent4" w:themeTint="BF"/>
        <w:insideH w:val="single" w:sz="8" w:space="0" w:color="8C86C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6C9" w:themeColor="accent4" w:themeTint="BF"/>
          <w:left w:val="single" w:sz="8" w:space="0" w:color="8C86C9" w:themeColor="accent4" w:themeTint="BF"/>
          <w:bottom w:val="single" w:sz="8" w:space="0" w:color="8C86C9" w:themeColor="accent4" w:themeTint="BF"/>
          <w:right w:val="single" w:sz="8" w:space="0" w:color="8C86C9" w:themeColor="accent4" w:themeTint="BF"/>
          <w:insideH w:val="nil"/>
          <w:insideV w:val="nil"/>
        </w:tcBorders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6C9" w:themeColor="accent4" w:themeTint="BF"/>
          <w:left w:val="single" w:sz="8" w:space="0" w:color="8C86C9" w:themeColor="accent4" w:themeTint="BF"/>
          <w:bottom w:val="single" w:sz="8" w:space="0" w:color="8C86C9" w:themeColor="accent4" w:themeTint="BF"/>
          <w:right w:val="single" w:sz="8" w:space="0" w:color="8C86C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7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7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BBF1" w:themeColor="accent5" w:themeTint="BF"/>
        <w:left w:val="single" w:sz="8" w:space="0" w:color="73BBF1" w:themeColor="accent5" w:themeTint="BF"/>
        <w:bottom w:val="single" w:sz="8" w:space="0" w:color="73BBF1" w:themeColor="accent5" w:themeTint="BF"/>
        <w:right w:val="single" w:sz="8" w:space="0" w:color="73BBF1" w:themeColor="accent5" w:themeTint="BF"/>
        <w:insideH w:val="single" w:sz="8" w:space="0" w:color="73BBF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3BBF1" w:themeColor="accent5" w:themeTint="BF"/>
          <w:left w:val="single" w:sz="8" w:space="0" w:color="73BBF1" w:themeColor="accent5" w:themeTint="BF"/>
          <w:bottom w:val="single" w:sz="8" w:space="0" w:color="73BBF1" w:themeColor="accent5" w:themeTint="BF"/>
          <w:right w:val="single" w:sz="8" w:space="0" w:color="73BBF1" w:themeColor="accent5" w:themeTint="BF"/>
          <w:insideH w:val="nil"/>
          <w:insideV w:val="nil"/>
        </w:tcBorders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BBF1" w:themeColor="accent5" w:themeTint="BF"/>
          <w:left w:val="single" w:sz="8" w:space="0" w:color="73BBF1" w:themeColor="accent5" w:themeTint="BF"/>
          <w:bottom w:val="single" w:sz="8" w:space="0" w:color="73BBF1" w:themeColor="accent5" w:themeTint="BF"/>
          <w:right w:val="single" w:sz="8" w:space="0" w:color="73BBF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8F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8F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2A1E4" w:themeColor="accent6" w:themeTint="BF"/>
        <w:left w:val="single" w:sz="8" w:space="0" w:color="82A1E4" w:themeColor="accent6" w:themeTint="BF"/>
        <w:bottom w:val="single" w:sz="8" w:space="0" w:color="82A1E4" w:themeColor="accent6" w:themeTint="BF"/>
        <w:right w:val="single" w:sz="8" w:space="0" w:color="82A1E4" w:themeColor="accent6" w:themeTint="BF"/>
        <w:insideH w:val="single" w:sz="8" w:space="0" w:color="82A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A1E4" w:themeColor="accent6" w:themeTint="BF"/>
          <w:left w:val="single" w:sz="8" w:space="0" w:color="82A1E4" w:themeColor="accent6" w:themeTint="BF"/>
          <w:bottom w:val="single" w:sz="8" w:space="0" w:color="82A1E4" w:themeColor="accent6" w:themeTint="BF"/>
          <w:right w:val="single" w:sz="8" w:space="0" w:color="82A1E4" w:themeColor="accent6" w:themeTint="BF"/>
          <w:insideH w:val="nil"/>
          <w:insideV w:val="nil"/>
        </w:tcBorders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A1E4" w:themeColor="accent6" w:themeTint="BF"/>
          <w:left w:val="single" w:sz="8" w:space="0" w:color="82A1E4" w:themeColor="accent6" w:themeTint="BF"/>
          <w:bottom w:val="single" w:sz="8" w:space="0" w:color="82A1E4" w:themeColor="accent6" w:themeTint="BF"/>
          <w:right w:val="single" w:sz="8" w:space="0" w:color="82A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F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F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5.jfif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4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nacmarshallh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99B0FE322B346F698C1D9F953760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9C826-380E-4658-A6D7-652CC87548C2}"/>
      </w:docPartPr>
      <w:docPartBody>
        <w:p w:rsidR="006C33FD" w:rsidRDefault="001F67F8" w:rsidP="001F67F8">
          <w:pPr>
            <w:pStyle w:val="299B0FE322B346F698C1D9F9537607A2"/>
          </w:pPr>
          <w:r w:rsidRPr="007B2549">
            <w:t>Facilitator Name</w:t>
          </w:r>
        </w:p>
      </w:docPartBody>
    </w:docPart>
    <w:docPart>
      <w:docPartPr>
        <w:name w:val="F4DA7C6B066E43FA8FD6D27D7F28A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85415-84F5-4273-AAFF-E3ABB90B06A0}"/>
      </w:docPartPr>
      <w:docPartBody>
        <w:p w:rsidR="006C33FD" w:rsidRDefault="001F67F8" w:rsidP="001F67F8">
          <w:pPr>
            <w:pStyle w:val="F4DA7C6B066E43FA8FD6D27D7F28A23C"/>
          </w:pPr>
          <w:r w:rsidRPr="007D4434">
            <w:t>called to order the regular meeting of the</w:t>
          </w:r>
        </w:p>
      </w:docPartBody>
    </w:docPart>
    <w:docPart>
      <w:docPartPr>
        <w:name w:val="05A4E9CC67C2498A86A13D22B3FF8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48C75-041E-4CCC-966E-36C6BA60BE43}"/>
      </w:docPartPr>
      <w:docPartBody>
        <w:p w:rsidR="006C33FD" w:rsidRDefault="001F67F8" w:rsidP="001F67F8">
          <w:pPr>
            <w:pStyle w:val="05A4E9CC67C2498A86A13D22B3FF8D2A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D1A"/>
    <w:rsid w:val="001F67F8"/>
    <w:rsid w:val="003973A8"/>
    <w:rsid w:val="004B50E4"/>
    <w:rsid w:val="004F3D1A"/>
    <w:rsid w:val="00547FEC"/>
    <w:rsid w:val="005B51C8"/>
    <w:rsid w:val="006C33FD"/>
    <w:rsid w:val="00A12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9B0FE322B346F698C1D9F9537607A2">
    <w:name w:val="299B0FE322B346F698C1D9F9537607A2"/>
    <w:rsid w:val="001F67F8"/>
  </w:style>
  <w:style w:type="paragraph" w:customStyle="1" w:styleId="F4DA7C6B066E43FA8FD6D27D7F28A23C">
    <w:name w:val="F4DA7C6B066E43FA8FD6D27D7F28A23C"/>
    <w:rsid w:val="001F67F8"/>
  </w:style>
  <w:style w:type="paragraph" w:customStyle="1" w:styleId="05A4E9CC67C2498A86A13D22B3FF8D2A">
    <w:name w:val="05A4E9CC67C2498A86A13D22B3FF8D2A"/>
    <w:rsid w:val="001F67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71af3243-3dd4-4a8d-8c0d-dd76da1f02a5"/>
    <ds:schemaRef ds:uri="16c05727-aa75-4e4a-9b5f-8a80a1165891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4344E2EF-823E-48BA-BB73-C7AD3D4F4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8</Pages>
  <Words>847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2023-11-16T10:18:00Z</dcterms:created>
  <dcterms:modified xsi:type="dcterms:W3CDTF">2023-12-08T10:36:00Z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