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3576B9BF" w14:textId="77777777" w:rsidTr="00AE23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  <w:jc w:val="center"/>
        </w:trPr>
        <w:tc>
          <w:tcPr>
            <w:tcW w:w="7380" w:type="dxa"/>
            <w:tcMar>
              <w:right w:w="288" w:type="dxa"/>
            </w:tcMar>
          </w:tcPr>
          <w:p w14:paraId="56273D0C" w14:textId="5982D5AD" w:rsidR="005C61E4" w:rsidRPr="00AA4794" w:rsidRDefault="001C1003" w:rsidP="005C61E4">
            <w:pPr>
              <w:spacing w:after="160" w:line="312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B4C2B96" wp14:editId="2ECBB7A8">
                  <wp:extent cx="3620770" cy="3778861"/>
                  <wp:effectExtent l="0" t="254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131_14354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43138" cy="380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DC742" w14:textId="2814E4FC" w:rsidR="005C61E4" w:rsidRPr="00367837" w:rsidRDefault="00367837" w:rsidP="00EF7D7F">
            <w:pPr>
              <w:pStyle w:val="Date"/>
              <w:rPr>
                <w:sz w:val="48"/>
                <w:szCs w:val="48"/>
              </w:rPr>
            </w:pPr>
            <w:r w:rsidRPr="00367837">
              <w:rPr>
                <w:sz w:val="48"/>
                <w:szCs w:val="48"/>
              </w:rPr>
              <w:t>June 19</w:t>
            </w:r>
            <w:r w:rsidR="001C1003" w:rsidRPr="00367837">
              <w:rPr>
                <w:sz w:val="48"/>
                <w:szCs w:val="48"/>
                <w:vertAlign w:val="superscript"/>
              </w:rPr>
              <w:t>th</w:t>
            </w:r>
            <w:r w:rsidR="00EF7D7F">
              <w:rPr>
                <w:sz w:val="48"/>
                <w:szCs w:val="48"/>
                <w:vertAlign w:val="superscript"/>
              </w:rPr>
              <w:t xml:space="preserve"> </w:t>
            </w:r>
            <w:r w:rsidR="00EF7D7F">
              <w:rPr>
                <w:sz w:val="48"/>
                <w:szCs w:val="48"/>
              </w:rPr>
              <w:t xml:space="preserve">&amp; </w:t>
            </w:r>
            <w:r w:rsidR="00CA1135">
              <w:rPr>
                <w:sz w:val="48"/>
                <w:szCs w:val="48"/>
              </w:rPr>
              <w:t>26</w:t>
            </w:r>
            <w:r w:rsidR="00CA1135" w:rsidRPr="00CA1135">
              <w:rPr>
                <w:sz w:val="48"/>
                <w:szCs w:val="48"/>
                <w:vertAlign w:val="superscript"/>
              </w:rPr>
              <w:t>th</w:t>
            </w:r>
            <w:r w:rsidR="00CA1135">
              <w:rPr>
                <w:sz w:val="48"/>
                <w:szCs w:val="48"/>
              </w:rPr>
              <w:t xml:space="preserve"> </w:t>
            </w:r>
            <w:r w:rsidR="001C1003" w:rsidRPr="00367837">
              <w:rPr>
                <w:sz w:val="48"/>
                <w:szCs w:val="48"/>
              </w:rPr>
              <w:t>2018</w:t>
            </w:r>
          </w:p>
          <w:p w14:paraId="3AB1F6E9" w14:textId="3E055067" w:rsidR="005C61E4" w:rsidRPr="001C1003" w:rsidRDefault="00C46D57" w:rsidP="00AE230C">
            <w:pPr>
              <w:pStyle w:val="Title"/>
              <w:jc w:val="center"/>
              <w:rPr>
                <w:sz w:val="72"/>
                <w:szCs w:val="72"/>
              </w:rPr>
            </w:pPr>
            <w:r w:rsidRPr="001C1003">
              <w:rPr>
                <w:sz w:val="72"/>
                <w:szCs w:val="72"/>
              </w:rPr>
              <w:t>learning with horses</w:t>
            </w:r>
          </w:p>
          <w:p w14:paraId="585A0A81" w14:textId="6D3F12C0" w:rsidR="005C61E4" w:rsidRPr="00AA4794" w:rsidRDefault="00C46D57" w:rsidP="005C61E4">
            <w:pPr>
              <w:pStyle w:val="Heading1"/>
              <w:outlineLvl w:val="0"/>
            </w:pPr>
            <w:r>
              <w:t>Schools Taster Sessions</w:t>
            </w:r>
            <w:r w:rsidR="00C7175C">
              <w:t xml:space="preserve"> £10 per pupil</w:t>
            </w:r>
          </w:p>
          <w:p w14:paraId="1151EA1B" w14:textId="1E32E0ED" w:rsidR="005C61E4" w:rsidRPr="00970264" w:rsidRDefault="00C46D57" w:rsidP="005C61E4">
            <w:pPr>
              <w:spacing w:after="160" w:line="312" w:lineRule="auto"/>
              <w:rPr>
                <w:sz w:val="20"/>
                <w:szCs w:val="20"/>
              </w:rPr>
            </w:pPr>
            <w:r w:rsidRPr="00970264">
              <w:rPr>
                <w:sz w:val="20"/>
                <w:szCs w:val="20"/>
              </w:rPr>
              <w:t xml:space="preserve">We are offering your </w:t>
            </w:r>
            <w:r w:rsidR="001A7DE5" w:rsidRPr="00970264">
              <w:rPr>
                <w:sz w:val="20"/>
                <w:szCs w:val="20"/>
              </w:rPr>
              <w:t>young people</w:t>
            </w:r>
            <w:r w:rsidRPr="00970264">
              <w:rPr>
                <w:sz w:val="20"/>
                <w:szCs w:val="20"/>
              </w:rPr>
              <w:t xml:space="preserve"> the chance to come and sample a session here at Mossburn Farm </w:t>
            </w:r>
            <w:r w:rsidR="002F60D5" w:rsidRPr="00970264">
              <w:rPr>
                <w:sz w:val="20"/>
                <w:szCs w:val="20"/>
              </w:rPr>
              <w:t>on</w:t>
            </w:r>
            <w:r w:rsidR="00CA1135">
              <w:rPr>
                <w:sz w:val="20"/>
                <w:szCs w:val="20"/>
              </w:rPr>
              <w:t xml:space="preserve"> two dates in</w:t>
            </w:r>
            <w:r w:rsidR="00367837">
              <w:rPr>
                <w:sz w:val="20"/>
                <w:szCs w:val="20"/>
              </w:rPr>
              <w:t xml:space="preserve"> June</w:t>
            </w:r>
            <w:r w:rsidR="00C7175C" w:rsidRPr="00970264">
              <w:rPr>
                <w:sz w:val="20"/>
                <w:szCs w:val="20"/>
              </w:rPr>
              <w:t xml:space="preserve"> from 1pm to </w:t>
            </w:r>
            <w:r w:rsidR="003B790C" w:rsidRPr="00970264">
              <w:rPr>
                <w:sz w:val="20"/>
                <w:szCs w:val="20"/>
              </w:rPr>
              <w:t>2.30pm.</w:t>
            </w:r>
            <w:r w:rsidR="002F60D5" w:rsidRPr="00970264">
              <w:rPr>
                <w:sz w:val="20"/>
                <w:szCs w:val="20"/>
              </w:rPr>
              <w:t xml:space="preserve"> All activities are ground based</w:t>
            </w:r>
            <w:r w:rsidR="00C7175C" w:rsidRPr="00970264">
              <w:rPr>
                <w:sz w:val="20"/>
                <w:szCs w:val="20"/>
              </w:rPr>
              <w:t xml:space="preserve"> (no riding)</w:t>
            </w:r>
            <w:r w:rsidR="002F60D5" w:rsidRPr="00970264">
              <w:rPr>
                <w:sz w:val="20"/>
                <w:szCs w:val="20"/>
              </w:rPr>
              <w:t xml:space="preserve"> and are led by Sue Pike (Eagala Equine Specialist) and Alison Mann (Project Manager).  </w:t>
            </w:r>
            <w:r w:rsidR="001A7DE5" w:rsidRPr="00970264">
              <w:rPr>
                <w:sz w:val="20"/>
                <w:szCs w:val="20"/>
              </w:rPr>
              <w:t>Schools can nominate up to 4 pupils to attend and places will be allocated on a first come, first served basis.</w:t>
            </w:r>
            <w:r w:rsidR="006576D4" w:rsidRPr="00970264">
              <w:rPr>
                <w:sz w:val="20"/>
                <w:szCs w:val="20"/>
              </w:rPr>
              <w:t xml:space="preserve"> </w:t>
            </w:r>
            <w:r w:rsidR="00771524" w:rsidRPr="00970264">
              <w:rPr>
                <w:sz w:val="20"/>
                <w:szCs w:val="20"/>
              </w:rPr>
              <w:t>Please see our website for more information about the benefits of the sessions with horses.</w:t>
            </w:r>
            <w:r w:rsidR="006210B7" w:rsidRPr="00970264">
              <w:rPr>
                <w:sz w:val="20"/>
                <w:szCs w:val="20"/>
              </w:rPr>
              <w:t xml:space="preserve"> </w:t>
            </w:r>
            <w:r w:rsidR="00C7175C" w:rsidRPr="00970264">
              <w:rPr>
                <w:sz w:val="20"/>
                <w:szCs w:val="20"/>
              </w:rPr>
              <w:t>There will also be an opportunity to meet our other animals!</w:t>
            </w:r>
          </w:p>
          <w:p w14:paraId="77267D63" w14:textId="77777777" w:rsidR="00970264" w:rsidRPr="00970264" w:rsidRDefault="00970264" w:rsidP="00970264">
            <w:pPr>
              <w:spacing w:after="160" w:line="312" w:lineRule="auto"/>
              <w:jc w:val="center"/>
              <w:rPr>
                <w:bCs w:val="0"/>
                <w:sz w:val="16"/>
                <w:szCs w:val="16"/>
              </w:rPr>
            </w:pPr>
            <w:r w:rsidRPr="00970264">
              <w:rPr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1AA541A4" wp14:editId="50D40206">
                  <wp:extent cx="171450" cy="1714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acebook 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70264">
              <w:rPr>
                <w:bCs w:val="0"/>
                <w:sz w:val="16"/>
                <w:szCs w:val="16"/>
              </w:rPr>
              <w:t>Follow us on Facebook -  www.facebook.com/LWHmossburnCommunityFarm/</w:t>
            </w:r>
          </w:p>
          <w:p w14:paraId="2D20387A" w14:textId="77777777" w:rsidR="00970264" w:rsidRDefault="00970264" w:rsidP="00020D43">
            <w:pPr>
              <w:spacing w:after="160" w:line="312" w:lineRule="auto"/>
              <w:jc w:val="center"/>
              <w:rPr>
                <w:bCs w:val="0"/>
                <w:sz w:val="16"/>
                <w:szCs w:val="16"/>
              </w:rPr>
            </w:pPr>
          </w:p>
          <w:p w14:paraId="73DB459F" w14:textId="1B4DC2EB" w:rsidR="00E06B27" w:rsidRDefault="00047965" w:rsidP="00020D43">
            <w:pPr>
              <w:spacing w:after="160" w:line="312" w:lineRule="auto"/>
              <w:jc w:val="center"/>
              <w:rPr>
                <w:bCs w:val="0"/>
                <w:sz w:val="16"/>
                <w:szCs w:val="1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13B6FF0" wp14:editId="69209006">
                  <wp:extent cx="400050" cy="4000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agala logo new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7A0D">
              <w:rPr>
                <w:noProof/>
                <w:lang w:val="en-GB" w:eastAsia="en-GB"/>
              </w:rPr>
              <w:drawing>
                <wp:inline distT="0" distB="0" distL="0" distR="0" wp14:anchorId="32A69375" wp14:editId="6DCEB44A">
                  <wp:extent cx="457200" cy="39005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WH Logo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97" cy="42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B27">
              <w:rPr>
                <w:bCs w:val="0"/>
              </w:rPr>
              <w:t xml:space="preserve">              </w:t>
            </w:r>
            <w:r w:rsidR="00ED29ED">
              <w:rPr>
                <w:bCs w:val="0"/>
              </w:rPr>
              <w:t xml:space="preserve"> </w:t>
            </w:r>
            <w:r w:rsidR="00E06B27" w:rsidRPr="00020D43">
              <w:rPr>
                <w:bCs w:val="0"/>
                <w:sz w:val="16"/>
                <w:szCs w:val="16"/>
              </w:rPr>
              <w:t xml:space="preserve">Funded by </w:t>
            </w:r>
            <w:r w:rsidR="00ED29ED">
              <w:rPr>
                <w:bCs w:val="0"/>
              </w:rPr>
              <w:t xml:space="preserve"> </w:t>
            </w:r>
            <w:r w:rsidR="00020D43">
              <w:rPr>
                <w:noProof/>
                <w:lang w:val="en-GB" w:eastAsia="en-GB"/>
              </w:rPr>
              <w:drawing>
                <wp:inline distT="0" distB="0" distL="0" distR="0" wp14:anchorId="532BABEC" wp14:editId="4D6F5287">
                  <wp:extent cx="342900" cy="36784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NCBC-final-logo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93" cy="40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29ED">
              <w:rPr>
                <w:bCs w:val="0"/>
              </w:rPr>
              <w:t xml:space="preserve"> </w:t>
            </w:r>
            <w:r w:rsidR="00970264">
              <w:rPr>
                <w:noProof/>
                <w:lang w:val="en-GB" w:eastAsia="en-GB"/>
              </w:rPr>
              <w:drawing>
                <wp:inline distT="0" distB="0" distL="0" distR="0" wp14:anchorId="4C004664" wp14:editId="122683AD">
                  <wp:extent cx="628650" cy="409575"/>
                  <wp:effectExtent l="0" t="0" r="0" b="9525"/>
                  <wp:docPr id="10" name="Picture 10" descr="Image result for robertson trust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result for robertson trust logo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E2AEF" w14:textId="52326F0E" w:rsidR="00020D43" w:rsidRPr="00020D43" w:rsidRDefault="00020D43" w:rsidP="00020D43">
            <w:pPr>
              <w:spacing w:after="160" w:line="312" w:lineRule="auto"/>
              <w:jc w:val="center"/>
              <w:rPr>
                <w:bCs w:val="0"/>
                <w:sz w:val="16"/>
                <w:szCs w:val="1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58F1FDC" wp14:editId="7A28B06A">
                  <wp:extent cx="936857" cy="164465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.pngMossbur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00" cy="22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 w:val="0"/>
              </w:rPr>
              <w:t xml:space="preserve"> </w:t>
            </w:r>
            <w:r w:rsidRPr="00020D43">
              <w:rPr>
                <w:bCs w:val="0"/>
                <w:sz w:val="16"/>
                <w:szCs w:val="16"/>
              </w:rPr>
              <w:t>supported by</w:t>
            </w:r>
            <w:r>
              <w:rPr>
                <w:bCs w:val="0"/>
              </w:rPr>
              <w:t xml:space="preserve">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679B8865" wp14:editId="74F97988">
                  <wp:extent cx="533400" cy="2525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GC Logo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74" cy="27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0D43">
              <w:rPr>
                <w:bCs w:val="0"/>
                <w:sz w:val="18"/>
                <w:szCs w:val="18"/>
              </w:rPr>
              <w:t xml:space="preserve">  </w:t>
            </w:r>
          </w:p>
          <w:p w14:paraId="207891F8" w14:textId="704195F1" w:rsidR="00ED29ED" w:rsidRPr="00970264" w:rsidRDefault="00C7175C" w:rsidP="00ED29ED">
            <w:pPr>
              <w:spacing w:after="160" w:line="312" w:lineRule="auto"/>
              <w:rPr>
                <w:bCs w:val="0"/>
              </w:rPr>
            </w:pPr>
            <w:r w:rsidRPr="00970264">
              <w:rPr>
                <w:bCs w:val="0"/>
                <w:sz w:val="16"/>
                <w:szCs w:val="16"/>
              </w:rPr>
              <w:t xml:space="preserve">                                                                      </w:t>
            </w:r>
            <w:r w:rsidR="00020D43" w:rsidRPr="00970264">
              <w:rPr>
                <w:bCs w:val="0"/>
                <w:sz w:val="16"/>
                <w:szCs w:val="16"/>
              </w:rPr>
              <w:t>Registered charity SCO21652</w:t>
            </w:r>
          </w:p>
          <w:p w14:paraId="16E6D0A2" w14:textId="77777777" w:rsidR="00ED29ED" w:rsidRPr="00020D43" w:rsidRDefault="00ED29ED" w:rsidP="006210B7">
            <w:pPr>
              <w:spacing w:after="160" w:line="312" w:lineRule="auto"/>
              <w:jc w:val="center"/>
              <w:rPr>
                <w:bCs w:val="0"/>
                <w:sz w:val="18"/>
                <w:szCs w:val="18"/>
              </w:rPr>
            </w:pPr>
          </w:p>
          <w:p w14:paraId="7DC7B7BD" w14:textId="77777777" w:rsidR="00565830" w:rsidRDefault="00565830" w:rsidP="00AA4794">
            <w:pPr>
              <w:spacing w:after="160" w:line="312" w:lineRule="auto"/>
              <w:rPr>
                <w:bCs w:val="0"/>
              </w:rPr>
            </w:pPr>
          </w:p>
          <w:p w14:paraId="0E8ECF39" w14:textId="63EC5D64" w:rsidR="00565830" w:rsidRPr="00AA4794" w:rsidRDefault="00565830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17B08724" w14:textId="66C558EC" w:rsidR="005C61E4" w:rsidRPr="00AA4794" w:rsidRDefault="00817CEC" w:rsidP="005C61E4">
            <w:pPr>
              <w:pStyle w:val="Heading2"/>
              <w:outlineLvl w:val="1"/>
            </w:pPr>
            <w:r>
              <w:t xml:space="preserve"> </w:t>
            </w:r>
            <w:r w:rsidR="00CA1135">
              <w:t>Meet</w:t>
            </w:r>
            <w:r>
              <w:t xml:space="preserve"> the Horses</w:t>
            </w:r>
            <w:r w:rsidR="00CA1135">
              <w:t xml:space="preserve"> and hear their stories</w:t>
            </w:r>
          </w:p>
          <w:p w14:paraId="6A3D23DA" w14:textId="77777777" w:rsidR="005C61E4" w:rsidRPr="00AA4794" w:rsidRDefault="00CA113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05AE51C64D3A42BCBD90254FF104D2E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6954FBE" w14:textId="7F75BA00" w:rsidR="005C61E4" w:rsidRPr="00AA4794" w:rsidRDefault="00CA1135" w:rsidP="00C46D57">
            <w:pPr>
              <w:pStyle w:val="Heading2"/>
              <w:outlineLvl w:val="1"/>
            </w:pPr>
            <w:r>
              <w:t xml:space="preserve">Pet and Groom </w:t>
            </w:r>
            <w:r w:rsidR="00817CEC">
              <w:t>the Horses</w:t>
            </w:r>
          </w:p>
          <w:p w14:paraId="6920F4ED" w14:textId="77777777" w:rsidR="005C61E4" w:rsidRPr="00AA4794" w:rsidRDefault="00CA113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57963C71836741529CB37B740A72888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30611E30" w14:textId="246B1E64" w:rsidR="005C61E4" w:rsidRDefault="00CA1135" w:rsidP="00C46D57">
            <w:pPr>
              <w:pStyle w:val="Heading2"/>
              <w:jc w:val="left"/>
              <w:outlineLvl w:val="1"/>
              <w:rPr>
                <w:bCs w:val="0"/>
              </w:rPr>
            </w:pPr>
            <w:r>
              <w:t xml:space="preserve">     Take</w:t>
            </w:r>
            <w:r w:rsidR="00C46D57">
              <w:t xml:space="preserve"> part in </w:t>
            </w:r>
          </w:p>
          <w:p w14:paraId="7D9BAC55" w14:textId="4C171D24" w:rsidR="00C46D57" w:rsidRPr="00AA4794" w:rsidRDefault="00C46D57" w:rsidP="00C46D57">
            <w:pPr>
              <w:pStyle w:val="Heading2"/>
              <w:outlineLvl w:val="1"/>
            </w:pPr>
            <w:r>
              <w:t xml:space="preserve">Activities </w:t>
            </w:r>
            <w:r w:rsidR="006576D4">
              <w:t>with the Horses</w:t>
            </w:r>
          </w:p>
          <w:p w14:paraId="18CFD51B" w14:textId="084447E4" w:rsidR="005C61E4" w:rsidRPr="00AA4794" w:rsidRDefault="00CA113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3D6EEAA013694E748AC60C1AA30FD81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782F3317" w14:textId="059F483B" w:rsidR="005C61E4" w:rsidRPr="00AA4794" w:rsidRDefault="00CA1135" w:rsidP="005C61E4">
            <w:pPr>
              <w:pStyle w:val="Heading2"/>
              <w:outlineLvl w:val="1"/>
            </w:pPr>
            <w:r>
              <w:t xml:space="preserve">Build your </w:t>
            </w:r>
            <w:r w:rsidR="00C46D57">
              <w:t>Confidence</w:t>
            </w:r>
            <w:r>
              <w:t xml:space="preserve"> and have fun</w:t>
            </w:r>
            <w:r w:rsidR="00C46D57">
              <w:t>!</w:t>
            </w:r>
          </w:p>
          <w:p w14:paraId="45C7E1BB" w14:textId="77777777" w:rsidR="005C61E4" w:rsidRPr="00AA4794" w:rsidRDefault="00CA1135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729F1C1C04AB41F0BCC3F1E48190E9F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202B9DD3" w14:textId="1C718F86" w:rsidR="00AA4794" w:rsidRPr="00AA4794" w:rsidRDefault="00CA1135" w:rsidP="005C61E4">
            <w:pPr>
              <w:pStyle w:val="Heading2"/>
              <w:outlineLvl w:val="1"/>
            </w:pPr>
            <w:r>
              <w:t>Meet new people and work together</w:t>
            </w:r>
            <w:r w:rsidR="00C46D57">
              <w:t>!</w:t>
            </w:r>
          </w:p>
          <w:p w14:paraId="445267CB" w14:textId="4C818F44" w:rsidR="005C61E4" w:rsidRPr="006576D4" w:rsidRDefault="001A7DE5" w:rsidP="005C61E4">
            <w:pPr>
              <w:pStyle w:val="Heading3"/>
              <w:outlineLvl w:val="2"/>
              <w:rPr>
                <w:sz w:val="20"/>
                <w:szCs w:val="20"/>
              </w:rPr>
            </w:pPr>
            <w:r w:rsidRPr="006576D4">
              <w:rPr>
                <w:sz w:val="20"/>
                <w:szCs w:val="20"/>
              </w:rPr>
              <w:t>Learning with horses</w:t>
            </w:r>
          </w:p>
          <w:p w14:paraId="28649CCE" w14:textId="0D72CA5E" w:rsidR="005C61E4" w:rsidRPr="00970264" w:rsidRDefault="00CA1135" w:rsidP="00AA4794">
            <w:pPr>
              <w:pStyle w:val="ContactInfo"/>
              <w:spacing w:line="312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FFB0AF82F365451BA3865361A5E9D08C"/>
                </w:placeholder>
                <w15:appearance w15:val="hidden"/>
                <w:text w:multiLine="1"/>
              </w:sdtPr>
              <w:sdtEndPr/>
              <w:sdtContent>
                <w:r w:rsidR="001A7DE5" w:rsidRPr="00970264">
                  <w:rPr>
                    <w:sz w:val="18"/>
                    <w:szCs w:val="18"/>
                  </w:rPr>
                  <w:t>Mossburn Community Farm</w:t>
                </w:r>
                <w:r w:rsidR="001A7DE5" w:rsidRPr="00970264">
                  <w:rPr>
                    <w:sz w:val="18"/>
                    <w:szCs w:val="18"/>
                  </w:rPr>
                  <w:br/>
                  <w:t>Lockerbie, DG11 1LE</w:t>
                </w:r>
              </w:sdtContent>
            </w:sdt>
          </w:p>
          <w:p w14:paraId="36E05E4F" w14:textId="046F84B8" w:rsidR="005C61E4" w:rsidRPr="00970264" w:rsidRDefault="006576D4" w:rsidP="00AA4794">
            <w:pPr>
              <w:pStyle w:val="ContactInfo"/>
              <w:spacing w:line="312" w:lineRule="auto"/>
              <w:rPr>
                <w:sz w:val="18"/>
                <w:szCs w:val="18"/>
              </w:rPr>
            </w:pPr>
            <w:r w:rsidRPr="00970264">
              <w:rPr>
                <w:sz w:val="18"/>
                <w:szCs w:val="18"/>
              </w:rPr>
              <w:t>Tel:</w:t>
            </w:r>
            <w:r w:rsidR="001A7DE5" w:rsidRPr="00970264">
              <w:rPr>
                <w:sz w:val="18"/>
                <w:szCs w:val="18"/>
              </w:rPr>
              <w:t>07841 976356</w:t>
            </w:r>
            <w:r w:rsidR="00C77CF4" w:rsidRPr="00970264">
              <w:rPr>
                <w:sz w:val="18"/>
                <w:szCs w:val="18"/>
              </w:rPr>
              <w:t xml:space="preserve"> Alison</w:t>
            </w:r>
            <w:r w:rsidRPr="00970264">
              <w:rPr>
                <w:sz w:val="18"/>
                <w:szCs w:val="18"/>
              </w:rPr>
              <w:t>/</w:t>
            </w:r>
            <w:r w:rsidR="00565830" w:rsidRPr="00970264">
              <w:rPr>
                <w:sz w:val="18"/>
                <w:szCs w:val="18"/>
              </w:rPr>
              <w:t>07792 611824</w:t>
            </w:r>
            <w:r w:rsidR="00C77CF4" w:rsidRPr="00970264">
              <w:rPr>
                <w:sz w:val="18"/>
                <w:szCs w:val="18"/>
              </w:rPr>
              <w:t xml:space="preserve"> Sue</w:t>
            </w:r>
          </w:p>
          <w:p w14:paraId="588EBD83" w14:textId="540FABD7" w:rsidR="005C61E4" w:rsidRPr="00970264" w:rsidRDefault="006576D4" w:rsidP="00AA4794">
            <w:pPr>
              <w:pStyle w:val="ContactInfo"/>
              <w:spacing w:line="312" w:lineRule="auto"/>
              <w:rPr>
                <w:sz w:val="18"/>
                <w:szCs w:val="18"/>
              </w:rPr>
            </w:pPr>
            <w:r w:rsidRPr="00970264">
              <w:rPr>
                <w:sz w:val="18"/>
                <w:szCs w:val="18"/>
              </w:rPr>
              <w:t xml:space="preserve">Email: </w:t>
            </w:r>
            <w:r w:rsidR="001A7DE5" w:rsidRPr="00970264">
              <w:rPr>
                <w:sz w:val="18"/>
                <w:szCs w:val="18"/>
              </w:rPr>
              <w:t>learningwithhorses@outlook.com</w:t>
            </w:r>
          </w:p>
          <w:p w14:paraId="6B24F096" w14:textId="305E21B5" w:rsidR="005C61E4" w:rsidRPr="00970264" w:rsidRDefault="006576D4" w:rsidP="00AA4794">
            <w:pPr>
              <w:pStyle w:val="ContactInfo"/>
              <w:spacing w:line="312" w:lineRule="auto"/>
              <w:rPr>
                <w:bCs w:val="0"/>
                <w:sz w:val="18"/>
                <w:szCs w:val="18"/>
              </w:rPr>
            </w:pPr>
            <w:r w:rsidRPr="00970264">
              <w:rPr>
                <w:sz w:val="18"/>
                <w:szCs w:val="18"/>
              </w:rPr>
              <w:t xml:space="preserve">Website: </w:t>
            </w:r>
            <w:hyperlink r:id="rId15" w:history="1">
              <w:r w:rsidRPr="00970264">
                <w:rPr>
                  <w:rStyle w:val="Hyperlink"/>
                  <w:color w:val="FFFFFF" w:themeColor="background1"/>
                  <w:sz w:val="18"/>
                  <w:szCs w:val="18"/>
                </w:rPr>
                <w:t>http://www.animal-assisted-therapy.org/home.html</w:t>
              </w:r>
            </w:hyperlink>
          </w:p>
          <w:p w14:paraId="770928FF" w14:textId="763BB1E7" w:rsidR="006576D4" w:rsidRPr="00AA4794" w:rsidRDefault="006576D4" w:rsidP="00AA4794">
            <w:pPr>
              <w:pStyle w:val="ContactInfo"/>
              <w:spacing w:line="312" w:lineRule="auto"/>
            </w:pPr>
          </w:p>
        </w:tc>
        <w:bookmarkStart w:id="0" w:name="_GoBack"/>
        <w:bookmarkEnd w:id="0"/>
      </w:tr>
    </w:tbl>
    <w:p w14:paraId="26C098A6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50ECD7" w14:textId="77777777" w:rsidR="00FD7057" w:rsidRDefault="00FD7057" w:rsidP="005F5D5F">
      <w:pPr>
        <w:spacing w:after="0" w:line="240" w:lineRule="auto"/>
      </w:pPr>
      <w:r>
        <w:separator/>
      </w:r>
    </w:p>
  </w:endnote>
  <w:endnote w:type="continuationSeparator" w:id="0">
    <w:p w14:paraId="34D9DF49" w14:textId="77777777" w:rsidR="00FD7057" w:rsidRDefault="00FD7057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150C7" w14:textId="77777777" w:rsidR="00FD7057" w:rsidRDefault="00FD7057" w:rsidP="005F5D5F">
      <w:pPr>
        <w:spacing w:after="0" w:line="240" w:lineRule="auto"/>
      </w:pPr>
      <w:r>
        <w:separator/>
      </w:r>
    </w:p>
  </w:footnote>
  <w:footnote w:type="continuationSeparator" w:id="0">
    <w:p w14:paraId="1DF4E623" w14:textId="77777777" w:rsidR="00FD7057" w:rsidRDefault="00FD7057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35A"/>
    <w:rsid w:val="000168C0"/>
    <w:rsid w:val="00020D43"/>
    <w:rsid w:val="0002774E"/>
    <w:rsid w:val="000427C6"/>
    <w:rsid w:val="00047965"/>
    <w:rsid w:val="00076F31"/>
    <w:rsid w:val="000B4C91"/>
    <w:rsid w:val="00171CDD"/>
    <w:rsid w:val="00175521"/>
    <w:rsid w:val="00181FB9"/>
    <w:rsid w:val="0019380C"/>
    <w:rsid w:val="001A7DE5"/>
    <w:rsid w:val="001C1003"/>
    <w:rsid w:val="00251739"/>
    <w:rsid w:val="00261A78"/>
    <w:rsid w:val="002F60D5"/>
    <w:rsid w:val="00367837"/>
    <w:rsid w:val="003B6A17"/>
    <w:rsid w:val="003B790C"/>
    <w:rsid w:val="00411532"/>
    <w:rsid w:val="005222EE"/>
    <w:rsid w:val="00541BB3"/>
    <w:rsid w:val="00544732"/>
    <w:rsid w:val="005475B5"/>
    <w:rsid w:val="00565830"/>
    <w:rsid w:val="005C61E4"/>
    <w:rsid w:val="005F5D5F"/>
    <w:rsid w:val="006210B7"/>
    <w:rsid w:val="006576D4"/>
    <w:rsid w:val="00665EA1"/>
    <w:rsid w:val="006D7E03"/>
    <w:rsid w:val="006E5B0F"/>
    <w:rsid w:val="0070535A"/>
    <w:rsid w:val="00771524"/>
    <w:rsid w:val="0079199F"/>
    <w:rsid w:val="007B5354"/>
    <w:rsid w:val="00817CEC"/>
    <w:rsid w:val="00837654"/>
    <w:rsid w:val="00880783"/>
    <w:rsid w:val="008B5772"/>
    <w:rsid w:val="008C031F"/>
    <w:rsid w:val="008C1756"/>
    <w:rsid w:val="008D17FF"/>
    <w:rsid w:val="008F6C52"/>
    <w:rsid w:val="009141C6"/>
    <w:rsid w:val="00970264"/>
    <w:rsid w:val="00A03450"/>
    <w:rsid w:val="00A97C88"/>
    <w:rsid w:val="00AA4794"/>
    <w:rsid w:val="00AB3068"/>
    <w:rsid w:val="00AB58F4"/>
    <w:rsid w:val="00AB7A40"/>
    <w:rsid w:val="00AE230C"/>
    <w:rsid w:val="00AF32DC"/>
    <w:rsid w:val="00B46A60"/>
    <w:rsid w:val="00BC6ED1"/>
    <w:rsid w:val="00C46D57"/>
    <w:rsid w:val="00C57F20"/>
    <w:rsid w:val="00C7175C"/>
    <w:rsid w:val="00C77CF4"/>
    <w:rsid w:val="00CA1135"/>
    <w:rsid w:val="00D16845"/>
    <w:rsid w:val="00D56FBE"/>
    <w:rsid w:val="00D751DD"/>
    <w:rsid w:val="00E06B27"/>
    <w:rsid w:val="00E25B1C"/>
    <w:rsid w:val="00E3564F"/>
    <w:rsid w:val="00EC1838"/>
    <w:rsid w:val="00ED29ED"/>
    <w:rsid w:val="00EF10E6"/>
    <w:rsid w:val="00EF7D7F"/>
    <w:rsid w:val="00F2548A"/>
    <w:rsid w:val="00F47A0D"/>
    <w:rsid w:val="00FA21D4"/>
    <w:rsid w:val="00FA6C2B"/>
    <w:rsid w:val="00FB2003"/>
    <w:rsid w:val="00FD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C0843CF"/>
  <w15:chartTrackingRefBased/>
  <w15:docId w15:val="{CA53339A-6DA8-419F-ACCD-B65CD2631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76D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://www.animal-assisted-therapy.org/home.html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\AppData\Roaming\Microsoft\Templates\Seasonal%20event%20flyer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5AE51C64D3A42BCBD90254FF104D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CC102-0084-4562-A0DA-0953452EA78A}"/>
      </w:docPartPr>
      <w:docPartBody>
        <w:p w:rsidR="005E31DF" w:rsidRDefault="0057348A">
          <w:pPr>
            <w:pStyle w:val="05AE51C64D3A42BCBD90254FF104D2E2"/>
          </w:pPr>
          <w:r w:rsidRPr="00AA4794">
            <w:t>────</w:t>
          </w:r>
        </w:p>
      </w:docPartBody>
    </w:docPart>
    <w:docPart>
      <w:docPartPr>
        <w:name w:val="57963C71836741529CB37B740A728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4389-31E7-4C9D-AB0C-72CA1F453CA7}"/>
      </w:docPartPr>
      <w:docPartBody>
        <w:p w:rsidR="005E31DF" w:rsidRDefault="0057348A">
          <w:pPr>
            <w:pStyle w:val="57963C71836741529CB37B740A728886"/>
          </w:pPr>
          <w:r w:rsidRPr="00AA4794">
            <w:t>────</w:t>
          </w:r>
        </w:p>
      </w:docPartBody>
    </w:docPart>
    <w:docPart>
      <w:docPartPr>
        <w:name w:val="3D6EEAA013694E748AC60C1AA30FD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0DE3D-65B6-494B-9AD7-E8CFBB621911}"/>
      </w:docPartPr>
      <w:docPartBody>
        <w:p w:rsidR="005E31DF" w:rsidRDefault="0057348A">
          <w:pPr>
            <w:pStyle w:val="3D6EEAA013694E748AC60C1AA30FD819"/>
          </w:pPr>
          <w:r w:rsidRPr="00AA4794">
            <w:t>────</w:t>
          </w:r>
        </w:p>
      </w:docPartBody>
    </w:docPart>
    <w:docPart>
      <w:docPartPr>
        <w:name w:val="729F1C1C04AB41F0BCC3F1E48190E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051C1-FB35-4EFA-AC84-A97E79A07B2A}"/>
      </w:docPartPr>
      <w:docPartBody>
        <w:p w:rsidR="005E31DF" w:rsidRDefault="0057348A">
          <w:pPr>
            <w:pStyle w:val="729F1C1C04AB41F0BCC3F1E48190E9FE"/>
          </w:pPr>
          <w:r w:rsidRPr="00AA4794">
            <w:t>────</w:t>
          </w:r>
        </w:p>
      </w:docPartBody>
    </w:docPart>
    <w:docPart>
      <w:docPartPr>
        <w:name w:val="FFB0AF82F365451BA3865361A5E9D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B5E66-AB42-462B-ABB8-A44F622DA216}"/>
      </w:docPartPr>
      <w:docPartBody>
        <w:p w:rsidR="005E31DF" w:rsidRDefault="0057348A">
          <w:pPr>
            <w:pStyle w:val="FFB0AF82F365451BA3865361A5E9D08C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48A"/>
    <w:rsid w:val="0057348A"/>
    <w:rsid w:val="005E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0A25CEBBC174A838FEF049BCD71D8F2">
    <w:name w:val="F0A25CEBBC174A838FEF049BCD71D8F2"/>
  </w:style>
  <w:style w:type="paragraph" w:customStyle="1" w:styleId="566DE2583898426DB76C24D7DDB7EF14">
    <w:name w:val="566DE2583898426DB76C24D7DDB7EF14"/>
  </w:style>
  <w:style w:type="paragraph" w:customStyle="1" w:styleId="B8508479AED74D099394C0452FC008D5">
    <w:name w:val="B8508479AED74D099394C0452FC008D5"/>
  </w:style>
  <w:style w:type="paragraph" w:customStyle="1" w:styleId="01593C6131634B5F8FE3ADE70DCE8409">
    <w:name w:val="01593C6131634B5F8FE3ADE70DCE8409"/>
  </w:style>
  <w:style w:type="paragraph" w:customStyle="1" w:styleId="AD99D54FEB0842F8ADBD948055F0557B">
    <w:name w:val="AD99D54FEB0842F8ADBD948055F0557B"/>
  </w:style>
  <w:style w:type="paragraph" w:customStyle="1" w:styleId="05AE51C64D3A42BCBD90254FF104D2E2">
    <w:name w:val="05AE51C64D3A42BCBD90254FF104D2E2"/>
  </w:style>
  <w:style w:type="paragraph" w:customStyle="1" w:styleId="B31F75F4D7F04B2DAAA68D14C2964FD3">
    <w:name w:val="B31F75F4D7F04B2DAAA68D14C2964FD3"/>
  </w:style>
  <w:style w:type="paragraph" w:customStyle="1" w:styleId="57963C71836741529CB37B740A728886">
    <w:name w:val="57963C71836741529CB37B740A728886"/>
  </w:style>
  <w:style w:type="paragraph" w:customStyle="1" w:styleId="297CC52A023A43048DC75E186BB19667">
    <w:name w:val="297CC52A023A43048DC75E186BB19667"/>
  </w:style>
  <w:style w:type="paragraph" w:customStyle="1" w:styleId="3D6EEAA013694E748AC60C1AA30FD819">
    <w:name w:val="3D6EEAA013694E748AC60C1AA30FD819"/>
  </w:style>
  <w:style w:type="paragraph" w:customStyle="1" w:styleId="90185C713AD64637920BE68EDF6E9FC4">
    <w:name w:val="90185C713AD64637920BE68EDF6E9FC4"/>
  </w:style>
  <w:style w:type="paragraph" w:customStyle="1" w:styleId="729F1C1C04AB41F0BCC3F1E48190E9FE">
    <w:name w:val="729F1C1C04AB41F0BCC3F1E48190E9FE"/>
  </w:style>
  <w:style w:type="paragraph" w:customStyle="1" w:styleId="E07F7DC9F2E843A69C3311969F264B0D">
    <w:name w:val="E07F7DC9F2E843A69C3311969F264B0D"/>
  </w:style>
  <w:style w:type="paragraph" w:customStyle="1" w:styleId="C2BBDB9BD3614303A1087E1DB39C70A5">
    <w:name w:val="C2BBDB9BD3614303A1087E1DB39C70A5"/>
  </w:style>
  <w:style w:type="paragraph" w:customStyle="1" w:styleId="FFB0AF82F365451BA3865361A5E9D08C">
    <w:name w:val="FFB0AF82F365451BA3865361A5E9D08C"/>
  </w:style>
  <w:style w:type="paragraph" w:customStyle="1" w:styleId="C396FA85BDEB4EEC8649E7D5D0CA8B07">
    <w:name w:val="C396FA85BDEB4EEC8649E7D5D0CA8B07"/>
  </w:style>
  <w:style w:type="paragraph" w:customStyle="1" w:styleId="B1E1815A684D40E8A21938DCB5603096">
    <w:name w:val="B1E1815A684D40E8A21938DCB5603096"/>
  </w:style>
  <w:style w:type="paragraph" w:customStyle="1" w:styleId="4792B4BC547A466F9C00A8C8FA29CA1B">
    <w:name w:val="4792B4BC547A466F9C00A8C8FA29CA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flyer(2)</Template>
  <TotalTime>1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mann</dc:creator>
  <cp:keywords/>
  <dc:description/>
  <cp:lastModifiedBy>Learning With Horses</cp:lastModifiedBy>
  <cp:revision>2</cp:revision>
  <cp:lastPrinted>2018-04-04T14:28:00Z</cp:lastPrinted>
  <dcterms:created xsi:type="dcterms:W3CDTF">2018-05-23T09:51:00Z</dcterms:created>
  <dcterms:modified xsi:type="dcterms:W3CDTF">2018-05-23T09:51:00Z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