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A57" w:rsidRDefault="002A62C1">
      <w:r w:rsidRPr="002A62C1">
        <w:rPr>
          <w:noProof/>
        </w:rPr>
        <w:drawing>
          <wp:inline distT="0" distB="0" distL="0" distR="0">
            <wp:extent cx="9777730" cy="67633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6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A57" w:rsidSect="002A62C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2C1"/>
    <w:rsid w:val="002A62C1"/>
    <w:rsid w:val="00FD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64095F-6B56-46DA-8C6A-32CA22AFA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577B8A0D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 Finlayson-Crawshaw</dc:creator>
  <cp:keywords/>
  <dc:description/>
  <cp:lastModifiedBy>Isla Finlayson-Crawshaw</cp:lastModifiedBy>
  <cp:revision>1</cp:revision>
  <dcterms:created xsi:type="dcterms:W3CDTF">2019-07-26T14:37:00Z</dcterms:created>
  <dcterms:modified xsi:type="dcterms:W3CDTF">2019-07-26T14:38:00Z</dcterms:modified>
</cp:coreProperties>
</file>